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50A96" w14:textId="4CA6DEAF" w:rsidR="00436CF3" w:rsidRPr="00436CF3" w:rsidRDefault="00436CF3" w:rsidP="00436CF3">
      <w:pPr>
        <w:pStyle w:val="berschrift1"/>
      </w:pPr>
      <w:r>
        <w:t>Arbeitsblatt</w:t>
      </w:r>
      <w:r w:rsidRPr="00436CF3">
        <w:t xml:space="preserve">: </w:t>
      </w:r>
      <w:r>
        <w:t>Schreiben eines o</w:t>
      </w:r>
      <w:r w:rsidRPr="00436CF3">
        <w:t>ffiziellen Brief</w:t>
      </w:r>
      <w:r>
        <w:t>s</w:t>
      </w:r>
    </w:p>
    <w:p w14:paraId="0BB4065F" w14:textId="2611C029" w:rsidR="00436CF3" w:rsidRDefault="00436CF3" w:rsidP="00436CF3">
      <w:pPr>
        <w:spacing w:after="120"/>
        <w:rPr>
          <w:rFonts w:eastAsia="Arial"/>
          <w:iCs/>
          <w:szCs w:val="24"/>
        </w:rPr>
      </w:pPr>
    </w:p>
    <w:p w14:paraId="42AA7C01" w14:textId="4FFB5C2D" w:rsidR="0095603B" w:rsidRDefault="00436CF3" w:rsidP="0095603B">
      <w:pPr>
        <w:pStyle w:val="Listenabsatz"/>
        <w:numPr>
          <w:ilvl w:val="0"/>
          <w:numId w:val="21"/>
        </w:numPr>
        <w:spacing w:before="360" w:after="240"/>
        <w:ind w:left="357" w:hanging="357"/>
        <w:contextualSpacing w:val="0"/>
        <w:jc w:val="both"/>
      </w:pPr>
      <w:r w:rsidRPr="00EB4328">
        <w:t xml:space="preserve">Lesen Sie </w:t>
      </w:r>
      <w:r w:rsidR="00D15934">
        <w:t xml:space="preserve">sich </w:t>
      </w:r>
      <w:r w:rsidRPr="00EB4328">
        <w:t xml:space="preserve">die Geschäftsbriefe im </w:t>
      </w:r>
      <w:r w:rsidRPr="0095603B">
        <w:rPr>
          <w:b/>
          <w:bCs/>
        </w:rPr>
        <w:t>E</w:t>
      </w:r>
      <w:r w:rsidR="00D15934" w:rsidRPr="0095603B">
        <w:rPr>
          <w:b/>
          <w:bCs/>
        </w:rPr>
        <w:t>-</w:t>
      </w:r>
      <w:r w:rsidRPr="0095603B">
        <w:rPr>
          <w:b/>
          <w:bCs/>
        </w:rPr>
        <w:t>Book</w:t>
      </w:r>
      <w:r w:rsidR="0095603B" w:rsidRPr="0095603B">
        <w:rPr>
          <w:b/>
          <w:bCs/>
        </w:rPr>
        <w:t xml:space="preserve">: </w:t>
      </w:r>
      <w:r w:rsidRPr="0095603B">
        <w:rPr>
          <w:b/>
          <w:bCs/>
        </w:rPr>
        <w:t>Musterbriefe</w:t>
      </w:r>
      <w:r w:rsidRPr="00EB4328">
        <w:t xml:space="preserve"> nochmals durch und legen Sie sich diese Musterbriefe bereit.</w:t>
      </w:r>
    </w:p>
    <w:p w14:paraId="6C79182C" w14:textId="6F77975A" w:rsidR="0095603B" w:rsidRDefault="00436CF3" w:rsidP="0095603B">
      <w:pPr>
        <w:pStyle w:val="Listenabsatz"/>
        <w:numPr>
          <w:ilvl w:val="0"/>
          <w:numId w:val="21"/>
        </w:numPr>
        <w:spacing w:before="360" w:after="240"/>
        <w:ind w:left="357" w:hanging="357"/>
        <w:contextualSpacing w:val="0"/>
        <w:jc w:val="both"/>
      </w:pPr>
      <w:r w:rsidRPr="00EB4328">
        <w:t xml:space="preserve">Wählen Sie </w:t>
      </w:r>
      <w:r w:rsidR="00D15934">
        <w:t xml:space="preserve">aus den Musterbriefen </w:t>
      </w:r>
      <w:r w:rsidRPr="00EB4328">
        <w:t xml:space="preserve">ein Thema für Ihren Brief aus. </w:t>
      </w:r>
    </w:p>
    <w:p w14:paraId="6AC69EC6" w14:textId="4681D1CF" w:rsidR="0095603B" w:rsidRDefault="00436CF3" w:rsidP="0095603B">
      <w:pPr>
        <w:pStyle w:val="Listenabsatz"/>
        <w:numPr>
          <w:ilvl w:val="0"/>
          <w:numId w:val="21"/>
        </w:numPr>
        <w:spacing w:before="360" w:after="240"/>
        <w:ind w:left="357" w:hanging="357"/>
        <w:contextualSpacing w:val="0"/>
        <w:jc w:val="both"/>
      </w:pPr>
      <w:r w:rsidRPr="00EB4328">
        <w:t xml:space="preserve">Öffnen Sie am Tablet die App: </w:t>
      </w:r>
      <w:r w:rsidR="00D15934">
        <w:t>„</w:t>
      </w:r>
      <w:r w:rsidRPr="00EB4328">
        <w:t>Office für Android Smartphones</w:t>
      </w:r>
      <w:r w:rsidR="00D15934">
        <w:t>“</w:t>
      </w:r>
      <w:r w:rsidRPr="00EB4328">
        <w:t xml:space="preserve"> oder die von Ihnen verwendete Schreib</w:t>
      </w:r>
      <w:r w:rsidR="00D15934">
        <w:t>-</w:t>
      </w:r>
      <w:r w:rsidRPr="00EB4328">
        <w:t xml:space="preserve">App. Öffnen Sie ein </w:t>
      </w:r>
      <w:r w:rsidR="00D15934">
        <w:t xml:space="preserve">neues, </w:t>
      </w:r>
      <w:r w:rsidRPr="00EB4328">
        <w:t xml:space="preserve">leeres Dokument. </w:t>
      </w:r>
    </w:p>
    <w:p w14:paraId="3BB98D03" w14:textId="6D56A966" w:rsidR="0095603B" w:rsidRDefault="00436CF3" w:rsidP="0095603B">
      <w:pPr>
        <w:pStyle w:val="Listenabsatz"/>
        <w:numPr>
          <w:ilvl w:val="0"/>
          <w:numId w:val="21"/>
        </w:numPr>
        <w:spacing w:before="360" w:after="240"/>
        <w:ind w:left="357" w:hanging="357"/>
        <w:contextualSpacing w:val="0"/>
        <w:jc w:val="both"/>
      </w:pPr>
      <w:r w:rsidRPr="00EB4328">
        <w:t>Schreiben Sie nun, mit Hilfe der Vorlagen aus dem E-Book, Ihren privaten Geschäftsbrief.</w:t>
      </w:r>
      <w:r w:rsidR="00D15934">
        <w:t xml:space="preserve"> </w:t>
      </w:r>
    </w:p>
    <w:p w14:paraId="019CF5E2" w14:textId="30AD90D0" w:rsidR="0095603B" w:rsidRDefault="0095603B" w:rsidP="0095603B">
      <w:pPr>
        <w:pStyle w:val="Listenabsatz"/>
        <w:numPr>
          <w:ilvl w:val="0"/>
          <w:numId w:val="21"/>
        </w:numPr>
        <w:spacing w:before="360" w:after="240"/>
        <w:ind w:left="357" w:hanging="357"/>
        <w:contextualSpacing w:val="0"/>
        <w:jc w:val="both"/>
      </w:pPr>
      <w:r w:rsidRPr="00EB4328">
        <w:rPr>
          <w:noProof/>
        </w:rPr>
        <w:drawing>
          <wp:anchor distT="0" distB="0" distL="114300" distR="114300" simplePos="0" relativeHeight="251673600" behindDoc="0" locked="0" layoutInCell="1" allowOverlap="1" wp14:anchorId="7911574B" wp14:editId="27E06CAF">
            <wp:simplePos x="0" y="0"/>
            <wp:positionH relativeFrom="margin">
              <wp:posOffset>5093970</wp:posOffset>
            </wp:positionH>
            <wp:positionV relativeFrom="margin">
              <wp:posOffset>3542665</wp:posOffset>
            </wp:positionV>
            <wp:extent cx="612140" cy="185610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140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CF3" w:rsidRPr="00EB4328">
        <w:t xml:space="preserve">Drucken Sie den Brief </w:t>
      </w:r>
      <w:r w:rsidR="00D15934">
        <w:t>anschließend</w:t>
      </w:r>
      <w:r w:rsidR="00436CF3" w:rsidRPr="00EB4328">
        <w:t xml:space="preserve"> aus und unterschreiben Sie ihn. </w:t>
      </w:r>
    </w:p>
    <w:p w14:paraId="65254A0C" w14:textId="1A406BB7" w:rsidR="0095603B" w:rsidRDefault="00D15934" w:rsidP="0095603B">
      <w:pPr>
        <w:pStyle w:val="Listenabsatz"/>
        <w:numPr>
          <w:ilvl w:val="0"/>
          <w:numId w:val="21"/>
        </w:numPr>
        <w:spacing w:before="360" w:after="240"/>
        <w:ind w:left="357" w:hanging="357"/>
        <w:contextualSpacing w:val="0"/>
        <w:jc w:val="both"/>
      </w:pPr>
      <w:r>
        <w:t>Nehmen Sie ein</w:t>
      </w:r>
      <w:r w:rsidR="00436CF3" w:rsidRPr="00EB4328">
        <w:t xml:space="preserve"> Briefkuvert</w:t>
      </w:r>
      <w:r>
        <w:t>/einen Briefumschlag zur Hand</w:t>
      </w:r>
      <w:r w:rsidR="00436CF3" w:rsidRPr="00EB4328">
        <w:t xml:space="preserve">. </w:t>
      </w:r>
    </w:p>
    <w:p w14:paraId="71F5DA8E" w14:textId="1FB18C75" w:rsidR="0095603B" w:rsidRDefault="00D15934" w:rsidP="0095603B">
      <w:pPr>
        <w:pStyle w:val="Listenabsatz"/>
        <w:numPr>
          <w:ilvl w:val="0"/>
          <w:numId w:val="21"/>
        </w:numPr>
        <w:spacing w:before="360" w:after="240"/>
        <w:ind w:left="357" w:hanging="357"/>
        <w:contextualSpacing w:val="0"/>
        <w:jc w:val="both"/>
      </w:pPr>
      <w:r>
        <w:t>Beschriften Sie das Kuvert. Eine Anleitung finden Sie im Video „Brief adressieren“</w:t>
      </w:r>
      <w:r w:rsidR="00436CF3" w:rsidRPr="00EB4328">
        <w:t>.</w:t>
      </w:r>
    </w:p>
    <w:p w14:paraId="67313684" w14:textId="4E084F58" w:rsidR="00436CF3" w:rsidRPr="00EB4328" w:rsidRDefault="00436CF3" w:rsidP="0095603B">
      <w:pPr>
        <w:pStyle w:val="Listenabsatz"/>
        <w:numPr>
          <w:ilvl w:val="0"/>
          <w:numId w:val="21"/>
        </w:numPr>
        <w:spacing w:before="360" w:after="240"/>
        <w:ind w:left="357" w:hanging="357"/>
        <w:contextualSpacing w:val="0"/>
        <w:jc w:val="both"/>
      </w:pPr>
      <w:r w:rsidRPr="00EB4328">
        <w:t>Nachdem Sie das Briefkuvert beschriftet haben</w:t>
      </w:r>
      <w:r w:rsidR="0095603B">
        <w:t>,</w:t>
      </w:r>
      <w:r w:rsidRPr="00EB4328">
        <w:t xml:space="preserve"> geben Sie den Brief auf. Sie können den Brief auch als </w:t>
      </w:r>
      <w:r w:rsidR="00D15934">
        <w:t>E-Mail-</w:t>
      </w:r>
      <w:r w:rsidRPr="00EB4328">
        <w:t xml:space="preserve">Anhang versenden. </w:t>
      </w:r>
    </w:p>
    <w:p w14:paraId="76301517" w14:textId="4DC2FC31" w:rsidR="00436CF3" w:rsidRDefault="0095603B" w:rsidP="0095603B">
      <w:pPr>
        <w:spacing w:before="360" w:after="240"/>
        <w:jc w:val="both"/>
        <w:rPr>
          <w:rFonts w:eastAsia="Arial"/>
          <w:iCs/>
          <w:szCs w:val="24"/>
        </w:rPr>
      </w:pPr>
      <w:r w:rsidRPr="00827BF3">
        <w:rPr>
          <w:noProof/>
          <w:sz w:val="40"/>
          <w:szCs w:val="40"/>
          <w:lang w:val="de-AT" w:eastAsia="de-AT"/>
        </w:rPr>
        <w:drawing>
          <wp:anchor distT="0" distB="0" distL="114300" distR="114300" simplePos="0" relativeHeight="251676672" behindDoc="1" locked="0" layoutInCell="1" allowOverlap="1" wp14:anchorId="4D2C4EEB" wp14:editId="374257CC">
            <wp:simplePos x="0" y="0"/>
            <wp:positionH relativeFrom="margin">
              <wp:posOffset>2019300</wp:posOffset>
            </wp:positionH>
            <wp:positionV relativeFrom="margin">
              <wp:posOffset>6316980</wp:posOffset>
            </wp:positionV>
            <wp:extent cx="1775460" cy="136144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6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6CF3" w:rsidSect="000C3AD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AEF60" w14:textId="77777777" w:rsidR="00F53DD2" w:rsidRDefault="00F53DD2" w:rsidP="00F759F3">
      <w:r>
        <w:separator/>
      </w:r>
    </w:p>
  </w:endnote>
  <w:endnote w:type="continuationSeparator" w:id="0">
    <w:p w14:paraId="5DACB264" w14:textId="77777777" w:rsidR="00F53DD2" w:rsidRDefault="00F53DD2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05A9F6EA" w:rsidR="005B71B6" w:rsidRPr="006852D5" w:rsidRDefault="00EB4328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Silke Jamer-Flagel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Verein für Bildung und Lernen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; bearbeitet von Britta Ungermanns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2;width:53137;height:3436" coordorigin="531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79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05A9F6EA" w:rsidR="005B71B6" w:rsidRPr="006852D5" w:rsidRDefault="00EB4328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Silke Jamer-Flagel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sz w:val="16"/>
                            <w:szCs w:val="16"/>
                          </w:rPr>
                          <w:t>Verein für Bildung und Lernen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; bearbeitet von Britta Ungermanns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B1C77" w14:textId="77777777" w:rsidR="00F53DD2" w:rsidRDefault="00F53DD2" w:rsidP="00F759F3">
      <w:r>
        <w:separator/>
      </w:r>
    </w:p>
  </w:footnote>
  <w:footnote w:type="continuationSeparator" w:id="0">
    <w:p w14:paraId="6D905589" w14:textId="77777777" w:rsidR="00F53DD2" w:rsidRDefault="00F53DD2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F3880"/>
    <w:multiLevelType w:val="hybridMultilevel"/>
    <w:tmpl w:val="545834B2"/>
    <w:lvl w:ilvl="0" w:tplc="0C070011">
      <w:start w:val="1"/>
      <w:numFmt w:val="decimal"/>
      <w:lvlText w:val="%1)"/>
      <w:lvlJc w:val="left"/>
      <w:pPr>
        <w:ind w:left="1788" w:hanging="360"/>
      </w:pPr>
    </w:lvl>
    <w:lvl w:ilvl="1" w:tplc="0C070019" w:tentative="1">
      <w:start w:val="1"/>
      <w:numFmt w:val="lowerLetter"/>
      <w:lvlText w:val="%2."/>
      <w:lvlJc w:val="left"/>
      <w:pPr>
        <w:ind w:left="2508" w:hanging="360"/>
      </w:pPr>
    </w:lvl>
    <w:lvl w:ilvl="2" w:tplc="0C07001B" w:tentative="1">
      <w:start w:val="1"/>
      <w:numFmt w:val="lowerRoman"/>
      <w:lvlText w:val="%3."/>
      <w:lvlJc w:val="right"/>
      <w:pPr>
        <w:ind w:left="3228" w:hanging="180"/>
      </w:pPr>
    </w:lvl>
    <w:lvl w:ilvl="3" w:tplc="0C07000F" w:tentative="1">
      <w:start w:val="1"/>
      <w:numFmt w:val="decimal"/>
      <w:lvlText w:val="%4."/>
      <w:lvlJc w:val="left"/>
      <w:pPr>
        <w:ind w:left="3948" w:hanging="360"/>
      </w:pPr>
    </w:lvl>
    <w:lvl w:ilvl="4" w:tplc="0C070019" w:tentative="1">
      <w:start w:val="1"/>
      <w:numFmt w:val="lowerLetter"/>
      <w:lvlText w:val="%5."/>
      <w:lvlJc w:val="left"/>
      <w:pPr>
        <w:ind w:left="4668" w:hanging="360"/>
      </w:pPr>
    </w:lvl>
    <w:lvl w:ilvl="5" w:tplc="0C07001B" w:tentative="1">
      <w:start w:val="1"/>
      <w:numFmt w:val="lowerRoman"/>
      <w:lvlText w:val="%6."/>
      <w:lvlJc w:val="right"/>
      <w:pPr>
        <w:ind w:left="5388" w:hanging="180"/>
      </w:pPr>
    </w:lvl>
    <w:lvl w:ilvl="6" w:tplc="0C07000F" w:tentative="1">
      <w:start w:val="1"/>
      <w:numFmt w:val="decimal"/>
      <w:lvlText w:val="%7."/>
      <w:lvlJc w:val="left"/>
      <w:pPr>
        <w:ind w:left="6108" w:hanging="360"/>
      </w:pPr>
    </w:lvl>
    <w:lvl w:ilvl="7" w:tplc="0C070019" w:tentative="1">
      <w:start w:val="1"/>
      <w:numFmt w:val="lowerLetter"/>
      <w:lvlText w:val="%8."/>
      <w:lvlJc w:val="left"/>
      <w:pPr>
        <w:ind w:left="6828" w:hanging="360"/>
      </w:pPr>
    </w:lvl>
    <w:lvl w:ilvl="8" w:tplc="0C07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B5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B4C24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36CF3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5603B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6707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934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4328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3DD2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77A6-F836-44D3-92B8-05C96498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1</Pages>
  <Words>111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Arbeitsblatt: Schreiben eines offiziellen Briefes</vt:lpstr>
    </vt:vector>
  </TitlesOfParts>
  <Company>Hewlett-Packard Company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Britta Ungermanns</cp:lastModifiedBy>
  <cp:revision>6</cp:revision>
  <cp:lastPrinted>2019-08-20T13:21:00Z</cp:lastPrinted>
  <dcterms:created xsi:type="dcterms:W3CDTF">2021-07-19T08:16:00Z</dcterms:created>
  <dcterms:modified xsi:type="dcterms:W3CDTF">2021-09-29T10:11:00Z</dcterms:modified>
</cp:coreProperties>
</file>