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0B24C87D" w14:textId="73D1E47F" w:rsidR="00D120AF" w:rsidRDefault="00577913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="00D120AF"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 w:rsidR="00AF47C0">
        <w:rPr>
          <w:rFonts w:ascii="Arial" w:hAnsi="Arial" w:cs="Arial"/>
          <w:b/>
          <w:color w:val="993366"/>
          <w:sz w:val="36"/>
          <w:szCs w:val="36"/>
        </w:rPr>
        <w:t>„Schriftverkehr“</w:t>
      </w:r>
    </w:p>
    <w:p w14:paraId="1D2C0F78" w14:textId="12CD8664" w:rsidR="00D120AF" w:rsidRPr="00D120AF" w:rsidRDefault="00D120A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</w:t>
      </w:r>
      <w:r w:rsidR="00AF47C0">
        <w:rPr>
          <w:rFonts w:ascii="Arial" w:hAnsi="Arial" w:cs="Arial"/>
          <w:b/>
          <w:color w:val="993366"/>
          <w:sz w:val="32"/>
          <w:szCs w:val="32"/>
        </w:rPr>
        <w:t>SPRACHE</w:t>
      </w:r>
    </w:p>
    <w:p w14:paraId="3E5A40F1" w14:textId="77777777" w:rsidR="00D120AF" w:rsidRDefault="00D120AF"/>
    <w:p w14:paraId="277A28EE" w14:textId="77777777" w:rsidR="00D120AF" w:rsidRDefault="00D120AF"/>
    <w:p w14:paraId="59D66E8A" w14:textId="4A610D6A" w:rsidR="00693622" w:rsidRDefault="00AF47C0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proofErr w:type="spellStart"/>
      <w:r>
        <w:rPr>
          <w:rFonts w:ascii="Arial" w:eastAsia="Times New Roman" w:hAnsi="Arial" w:cs="Arial"/>
          <w:b/>
          <w:color w:val="76923C" w:themeColor="accent3" w:themeShade="BF"/>
        </w:rPr>
        <w:t>Mag.</w:t>
      </w:r>
      <w:r w:rsidRPr="00AF47C0">
        <w:rPr>
          <w:rFonts w:ascii="Arial" w:eastAsia="Times New Roman" w:hAnsi="Arial" w:cs="Arial"/>
          <w:b/>
          <w:color w:val="76923C" w:themeColor="accent3" w:themeShade="BF"/>
          <w:vertAlign w:val="superscript"/>
        </w:rPr>
        <w:t>a</w:t>
      </w:r>
      <w:proofErr w:type="spellEnd"/>
      <w:r>
        <w:rPr>
          <w:rFonts w:ascii="Arial" w:eastAsia="Times New Roman" w:hAnsi="Arial" w:cs="Arial"/>
          <w:b/>
          <w:color w:val="76923C" w:themeColor="accent3" w:themeShade="BF"/>
        </w:rPr>
        <w:t xml:space="preserve"> Silke Jamer-Flagel</w:t>
      </w:r>
      <w:r w:rsidR="002F275B">
        <w:rPr>
          <w:rFonts w:ascii="Arial" w:eastAsia="Times New Roman" w:hAnsi="Arial" w:cs="Arial"/>
          <w:b/>
          <w:color w:val="76923C" w:themeColor="accent3" w:themeShade="BF"/>
        </w:rPr>
        <w:t>/Verein für Bildung und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5A7B4194" w:rsidR="00D120AF" w:rsidRDefault="00AF47C0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458F9E29" wp14:editId="31B36B1B">
            <wp:extent cx="1945005" cy="28067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17D50A5B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AF47C0">
              <w:rPr>
                <w:rFonts w:ascii="Arial" w:hAnsi="Arial" w:cs="Arial"/>
                <w:b/>
                <w:color w:val="993366"/>
                <w:sz w:val="36"/>
                <w:szCs w:val="36"/>
              </w:rPr>
              <w:t>„Schriftverkehr“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33AE99BC" w:rsidR="0082679B" w:rsidRPr="00CD76C1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32B47635" w:rsidR="005F127D" w:rsidRPr="00CD76C1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18E2D9AF" w:rsidR="00664F33" w:rsidRPr="00EE7D8B" w:rsidRDefault="000767A7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4252306D" w:rsidR="00193749" w:rsidRPr="00242F0E" w:rsidRDefault="00083FC6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AF47C0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75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</w:t>
            </w:r>
            <w:proofErr w:type="spellEnd"/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</w:p>
        </w:tc>
        <w:tc>
          <w:tcPr>
            <w:tcW w:w="3820" w:type="dxa"/>
            <w:vAlign w:val="center"/>
          </w:tcPr>
          <w:p w14:paraId="39855631" w14:textId="5B55AA17" w:rsidR="00193749" w:rsidRPr="00D811A8" w:rsidRDefault="00AF47C0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</w:t>
            </w:r>
            <w:r w:rsidR="00083FC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193749">
              <w:rPr>
                <w:sz w:val="22"/>
                <w:szCs w:val="22"/>
              </w:rPr>
              <w:t>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24BB8C0" w14:textId="77777777" w:rsidR="00EF0A5C" w:rsidRPr="00CD76C1" w:rsidRDefault="00EF0A5C" w:rsidP="00664F3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71AF2F24" w14:textId="77777777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Einführung Schriftverkehr</w:t>
            </w:r>
          </w:p>
          <w:p w14:paraId="68B06B3E" w14:textId="428FC260" w:rsidR="00AF47C0" w:rsidRPr="0071113C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71113C">
              <w:rPr>
                <w:rFonts w:ascii="Arial" w:hAnsi="Arial" w:cs="Arial"/>
                <w:bCs/>
                <w:sz w:val="22"/>
                <w:szCs w:val="22"/>
              </w:rPr>
              <w:t xml:space="preserve">Aufbau eines </w:t>
            </w:r>
            <w:r>
              <w:rPr>
                <w:rFonts w:ascii="Arial" w:hAnsi="Arial" w:cs="Arial"/>
                <w:bCs/>
                <w:sz w:val="22"/>
                <w:szCs w:val="22"/>
              </w:rPr>
              <w:t>p</w:t>
            </w:r>
            <w:r w:rsidR="009F47ED">
              <w:rPr>
                <w:rFonts w:ascii="Arial" w:hAnsi="Arial" w:cs="Arial"/>
                <w:bCs/>
                <w:sz w:val="22"/>
                <w:szCs w:val="22"/>
              </w:rPr>
              <w:t>ersönlichen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71113C">
              <w:rPr>
                <w:rFonts w:ascii="Arial" w:hAnsi="Arial" w:cs="Arial"/>
                <w:bCs/>
                <w:sz w:val="22"/>
                <w:szCs w:val="22"/>
              </w:rPr>
              <w:t>Briefes</w:t>
            </w:r>
          </w:p>
          <w:p w14:paraId="530F0A68" w14:textId="46622FFE" w:rsidR="00AF47C0" w:rsidRDefault="00D40DFD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Geschäftsbriefe</w:t>
            </w:r>
            <w:r w:rsidR="00AF47C0" w:rsidRPr="0071113C">
              <w:rPr>
                <w:rFonts w:ascii="Arial" w:hAnsi="Arial" w:cs="Arial"/>
                <w:bCs/>
                <w:sz w:val="22"/>
                <w:szCs w:val="22"/>
              </w:rPr>
              <w:t xml:space="preserve"> verfassen</w:t>
            </w:r>
          </w:p>
          <w:p w14:paraId="030F0C4E" w14:textId="77777777" w:rsidR="00AF47C0" w:rsidRPr="0071113C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Umgang mit Briefvorlagen und Musterbriefen</w:t>
            </w:r>
          </w:p>
          <w:p w14:paraId="07C5677C" w14:textId="77777777" w:rsidR="00AF47C0" w:rsidRPr="0071113C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Aufbau und </w:t>
            </w:r>
            <w:r w:rsidRPr="0071113C">
              <w:rPr>
                <w:rFonts w:ascii="Arial" w:hAnsi="Arial" w:cs="Arial"/>
                <w:bCs/>
                <w:sz w:val="22"/>
                <w:szCs w:val="22"/>
              </w:rPr>
              <w:t xml:space="preserve">Elemente einer E-Mail (Anrede, Inhalt, Formatierung, Grußformel und Signatur) </w:t>
            </w:r>
          </w:p>
          <w:p w14:paraId="3B1FA463" w14:textId="43483702" w:rsidR="00AF47C0" w:rsidRPr="0071113C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71113C">
              <w:rPr>
                <w:rFonts w:ascii="Arial" w:hAnsi="Arial" w:cs="Arial"/>
                <w:bCs/>
                <w:sz w:val="22"/>
                <w:szCs w:val="22"/>
              </w:rPr>
              <w:t>E-Mails</w:t>
            </w:r>
            <w:r w:rsidR="00D40DFD">
              <w:rPr>
                <w:rFonts w:ascii="Arial" w:hAnsi="Arial" w:cs="Arial"/>
                <w:bCs/>
                <w:sz w:val="22"/>
                <w:szCs w:val="22"/>
              </w:rPr>
              <w:t xml:space="preserve"> verfassen</w:t>
            </w:r>
            <w:r w:rsidRPr="0071113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7BDCAFFF" w14:textId="77777777" w:rsidR="000F3D47" w:rsidRPr="00F83B32" w:rsidRDefault="000F3D47" w:rsidP="00F83B32">
            <w:pPr>
              <w:spacing w:before="120" w:after="120"/>
              <w:rPr>
                <w:rFonts w:ascii="Arial" w:hAnsi="Arial" w:cs="Arial"/>
              </w:rPr>
            </w:pPr>
          </w:p>
          <w:p w14:paraId="5C58B2FC" w14:textId="77777777" w:rsidR="00EF0A5C" w:rsidRPr="00CD76C1" w:rsidRDefault="007D4360" w:rsidP="00EF0A5C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="00EF0A5C"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6635445B" w14:textId="77777777" w:rsidR="00AF47C0" w:rsidRPr="009F797F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9F797F">
              <w:rPr>
                <w:rFonts w:ascii="Arial" w:hAnsi="Arial" w:cs="Arial"/>
                <w:sz w:val="22"/>
                <w:szCs w:val="22"/>
              </w:rPr>
              <w:t>Lernen mit virtuellen Tools</w:t>
            </w:r>
          </w:p>
          <w:p w14:paraId="248C53BE" w14:textId="77777777" w:rsidR="00AF47C0" w:rsidRPr="009F797F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F797F">
              <w:rPr>
                <w:rFonts w:ascii="Arial" w:hAnsi="Arial" w:cs="Arial"/>
                <w:bCs/>
                <w:sz w:val="22"/>
                <w:szCs w:val="22"/>
              </w:rPr>
              <w:t>Förderung des auditiven Lernens</w:t>
            </w:r>
          </w:p>
          <w:p w14:paraId="36755D17" w14:textId="77777777" w:rsidR="00AF47C0" w:rsidRPr="009F797F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F797F">
              <w:rPr>
                <w:rFonts w:ascii="Arial" w:hAnsi="Arial" w:cs="Arial"/>
                <w:bCs/>
                <w:sz w:val="22"/>
                <w:szCs w:val="22"/>
              </w:rPr>
              <w:t>Eigenes Lerntempo bestimmen und Lernbedürfnisse wahrnehmen</w:t>
            </w:r>
          </w:p>
          <w:p w14:paraId="606F6ABC" w14:textId="4A8164EB" w:rsidR="00EF0A5C" w:rsidRPr="00AF47C0" w:rsidRDefault="00AF47C0" w:rsidP="00F83B32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F797F">
              <w:rPr>
                <w:rFonts w:ascii="Arial" w:hAnsi="Arial" w:cs="Arial"/>
                <w:bCs/>
                <w:sz w:val="22"/>
                <w:szCs w:val="22"/>
              </w:rPr>
              <w:t>Selbstreguliertes Lernen durch selbstbestimmte Nutzung der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 xml:space="preserve"> Lernmaterialien</w:t>
            </w: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724404F1" w14:textId="77777777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65E08DD4" w14:textId="77777777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F53991">
              <w:rPr>
                <w:rFonts w:ascii="Arial" w:hAnsi="Arial" w:cs="Arial"/>
                <w:bCs/>
                <w:sz w:val="22"/>
                <w:szCs w:val="22"/>
              </w:rPr>
              <w:t xml:space="preserve">Einführungswissen zum Thema Schriftverkehr, </w:t>
            </w:r>
            <w:r>
              <w:rPr>
                <w:rFonts w:ascii="Arial" w:hAnsi="Arial" w:cs="Arial"/>
                <w:bCs/>
                <w:sz w:val="22"/>
                <w:szCs w:val="22"/>
              </w:rPr>
              <w:t>schriftliche Kommunikationsmöglichkeiten, Arten von Briefen</w:t>
            </w:r>
          </w:p>
          <w:p w14:paraId="72ADE87C" w14:textId="61095C38" w:rsidR="00AF47C0" w:rsidRPr="00F53991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F53991"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 w:rsidRPr="00F53991">
              <w:rPr>
                <w:rFonts w:ascii="Arial" w:hAnsi="Arial" w:cs="Arial"/>
                <w:bCs/>
                <w:sz w:val="22"/>
                <w:szCs w:val="22"/>
              </w:rPr>
              <w:t xml:space="preserve">innen kennen die Elemente, Struktur und Aufbau eines </w:t>
            </w:r>
            <w:r>
              <w:rPr>
                <w:rFonts w:ascii="Arial" w:hAnsi="Arial" w:cs="Arial"/>
                <w:bCs/>
                <w:sz w:val="22"/>
                <w:szCs w:val="22"/>
              </w:rPr>
              <w:t>persönlichen und eines Geschäftsbriefes</w:t>
            </w:r>
          </w:p>
          <w:p w14:paraId="14BCE186" w14:textId="1E530521" w:rsidR="00AF47C0" w:rsidRPr="00D26D15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innen </w:t>
            </w:r>
            <w:r w:rsidRPr="00D26D15">
              <w:rPr>
                <w:rFonts w:ascii="Arial" w:hAnsi="Arial" w:cs="Arial"/>
                <w:bCs/>
                <w:sz w:val="22"/>
                <w:szCs w:val="22"/>
              </w:rPr>
              <w:t>können einen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 xml:space="preserve"> offiziellen Brief (Geschäftsbrief)</w:t>
            </w:r>
            <w:r w:rsidRPr="00D26D1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verfassen</w:t>
            </w:r>
          </w:p>
          <w:p w14:paraId="2D248A8D" w14:textId="4D5B87E9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75FFE">
              <w:rPr>
                <w:rFonts w:ascii="Arial" w:hAnsi="Arial" w:cs="Arial"/>
                <w:bCs/>
                <w:sz w:val="22"/>
                <w:szCs w:val="22"/>
              </w:rPr>
              <w:t xml:space="preserve">Verfügen über Briefvorlagen und passende Texte für die Korrespondenz mit </w:t>
            </w:r>
            <w:r w:rsidR="005803E4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975FFE">
              <w:rPr>
                <w:rFonts w:ascii="Arial" w:hAnsi="Arial" w:cs="Arial"/>
                <w:bCs/>
                <w:sz w:val="22"/>
                <w:szCs w:val="22"/>
              </w:rPr>
              <w:t>chule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803E4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975FF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975FFE">
              <w:rPr>
                <w:rFonts w:ascii="Arial" w:hAnsi="Arial" w:cs="Arial"/>
                <w:bCs/>
                <w:sz w:val="22"/>
                <w:szCs w:val="22"/>
              </w:rPr>
              <w:t>Ärzt</w:t>
            </w:r>
            <w:proofErr w:type="spellEnd"/>
            <w:r w:rsidR="005803E4">
              <w:rPr>
                <w:rFonts w:ascii="Arial" w:hAnsi="Arial" w:cs="Arial"/>
                <w:bCs/>
                <w:sz w:val="22"/>
                <w:szCs w:val="22"/>
              </w:rPr>
              <w:t>*innen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975FFE">
              <w:rPr>
                <w:rFonts w:ascii="Arial" w:hAnsi="Arial" w:cs="Arial"/>
                <w:bCs/>
                <w:sz w:val="22"/>
                <w:szCs w:val="22"/>
              </w:rPr>
              <w:t>Versicherung</w:t>
            </w:r>
            <w:r w:rsidR="00E80A77">
              <w:rPr>
                <w:rFonts w:ascii="Arial" w:hAnsi="Arial" w:cs="Arial"/>
                <w:bCs/>
                <w:sz w:val="22"/>
                <w:szCs w:val="22"/>
              </w:rPr>
              <w:t xml:space="preserve">en oder Einladungen </w:t>
            </w:r>
          </w:p>
          <w:p w14:paraId="2B1A45B9" w14:textId="77777777" w:rsidR="00AF47C0" w:rsidRPr="00975FFE" w:rsidRDefault="00AF47C0" w:rsidP="00AF47C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Sekundäres Lernfeld</w:t>
            </w:r>
            <w:r w:rsidRPr="00975FFE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</w:p>
          <w:p w14:paraId="29F18D45" w14:textId="73DBC2E3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Die Teilnehmer</w:t>
            </w:r>
            <w:r w:rsidR="008D092C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>innen kennen den Aufbau und die Elemente einer E-Mail</w:t>
            </w:r>
          </w:p>
          <w:p w14:paraId="0F1E20FE" w14:textId="77777777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Lernkompetenz: </w:t>
            </w:r>
          </w:p>
          <w:p w14:paraId="0C4D48F5" w14:textId="19E142F8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80838"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8D092C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 w:rsidRPr="00E80838">
              <w:rPr>
                <w:rFonts w:ascii="Arial" w:hAnsi="Arial" w:cs="Arial"/>
                <w:bCs/>
                <w:sz w:val="22"/>
                <w:szCs w:val="22"/>
              </w:rPr>
              <w:t xml:space="preserve">innen </w:t>
            </w:r>
            <w:r>
              <w:rPr>
                <w:rFonts w:ascii="Arial" w:hAnsi="Arial" w:cs="Arial"/>
                <w:bCs/>
                <w:sz w:val="22"/>
                <w:szCs w:val="22"/>
              </w:rPr>
              <w:t>wenden virtuelle Tools an</w:t>
            </w:r>
          </w:p>
          <w:p w14:paraId="0BF49628" w14:textId="77777777" w:rsidR="00AF47C0" w:rsidRPr="00E80838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Sie lernen selbstreguliert durch das Anwenden der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Flipped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Lernmaterialien </w:t>
            </w:r>
          </w:p>
          <w:p w14:paraId="222BD2FC" w14:textId="673C9306" w:rsidR="00193749" w:rsidRPr="00AF47C0" w:rsidRDefault="00AF47C0" w:rsidP="00193749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8D092C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>innen arbeiten mit Learning-Apps</w:t>
            </w: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lastRenderedPageBreak/>
              <w:t>Kurzbeschreibung</w:t>
            </w:r>
          </w:p>
        </w:tc>
        <w:tc>
          <w:tcPr>
            <w:tcW w:w="6371" w:type="dxa"/>
            <w:gridSpan w:val="2"/>
          </w:tcPr>
          <w:p w14:paraId="4F6710AB" w14:textId="77777777" w:rsidR="008D092C" w:rsidRDefault="008D092C" w:rsidP="00AF47C0">
            <w:pPr>
              <w:spacing w:after="15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5887A7" w14:textId="25F28700" w:rsidR="00AF47C0" w:rsidRPr="00E523D2" w:rsidRDefault="00AF47C0" w:rsidP="00AF47C0">
            <w:pPr>
              <w:spacing w:after="15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23D2">
              <w:rPr>
                <w:rFonts w:ascii="Arial" w:hAnsi="Arial" w:cs="Arial"/>
                <w:sz w:val="22"/>
                <w:szCs w:val="22"/>
              </w:rPr>
              <w:t xml:space="preserve">Dieses Lernpaket beinhaltet Material zum Vertiefen des alltäglichen Schriftverkehrs. </w:t>
            </w:r>
            <w:r>
              <w:rPr>
                <w:rFonts w:ascii="Arial" w:hAnsi="Arial" w:cs="Arial"/>
                <w:sz w:val="22"/>
                <w:szCs w:val="22"/>
              </w:rPr>
              <w:t>Die Teilnehmer</w:t>
            </w:r>
            <w:r w:rsidR="008D092C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</w:rPr>
              <w:t>innen lernen den Aufbau, Struktur, Formulierungen und Bausteine der schriftlichen Kommunikation kennen. Sie lernen</w:t>
            </w:r>
            <w:r w:rsidR="005803E4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523D2">
              <w:rPr>
                <w:rFonts w:ascii="Arial" w:hAnsi="Arial" w:cs="Arial"/>
                <w:sz w:val="22"/>
                <w:szCs w:val="22"/>
              </w:rPr>
              <w:t>Briefe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5803E4">
              <w:rPr>
                <w:rFonts w:ascii="Arial" w:hAnsi="Arial" w:cs="Arial"/>
                <w:sz w:val="22"/>
                <w:szCs w:val="22"/>
              </w:rPr>
              <w:t>offizielle</w:t>
            </w:r>
            <w:r>
              <w:rPr>
                <w:rFonts w:ascii="Arial" w:hAnsi="Arial" w:cs="Arial"/>
                <w:sz w:val="22"/>
                <w:szCs w:val="22"/>
              </w:rPr>
              <w:t xml:space="preserve"> und </w:t>
            </w:r>
            <w:r w:rsidR="005803E4">
              <w:rPr>
                <w:rFonts w:ascii="Arial" w:hAnsi="Arial" w:cs="Arial"/>
                <w:sz w:val="22"/>
                <w:szCs w:val="22"/>
              </w:rPr>
              <w:t>persönliche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zu verfassen, 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E-Mails </w:t>
            </w:r>
            <w:r>
              <w:rPr>
                <w:rFonts w:ascii="Arial" w:hAnsi="Arial" w:cs="Arial"/>
                <w:sz w:val="22"/>
                <w:szCs w:val="22"/>
              </w:rPr>
              <w:t xml:space="preserve">zu 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schreiben und passende Texte </w:t>
            </w:r>
            <w:r>
              <w:rPr>
                <w:rFonts w:ascii="Arial" w:hAnsi="Arial" w:cs="Arial"/>
                <w:sz w:val="22"/>
                <w:szCs w:val="22"/>
              </w:rPr>
              <w:t xml:space="preserve">sowie Musterbriefe </w:t>
            </w:r>
            <w:r w:rsidRPr="00E523D2">
              <w:rPr>
                <w:rFonts w:ascii="Arial" w:hAnsi="Arial" w:cs="Arial"/>
                <w:sz w:val="22"/>
                <w:szCs w:val="22"/>
              </w:rPr>
              <w:t>für die Korrespondenz mit der Schule, Ärzt</w:t>
            </w:r>
            <w:r w:rsidR="003C7775">
              <w:rPr>
                <w:rFonts w:ascii="Arial" w:hAnsi="Arial" w:cs="Arial"/>
                <w:sz w:val="22"/>
                <w:szCs w:val="22"/>
              </w:rPr>
              <w:t>en und Ärztinnen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, Versicherungen usw. </w:t>
            </w:r>
            <w:r>
              <w:rPr>
                <w:rFonts w:ascii="Arial" w:hAnsi="Arial" w:cs="Arial"/>
                <w:sz w:val="22"/>
                <w:szCs w:val="22"/>
              </w:rPr>
              <w:t xml:space="preserve">zu </w:t>
            </w:r>
            <w:r w:rsidRPr="00E523D2">
              <w:rPr>
                <w:rFonts w:ascii="Arial" w:hAnsi="Arial" w:cs="Arial"/>
                <w:sz w:val="22"/>
                <w:szCs w:val="22"/>
              </w:rPr>
              <w:t>finden.</w:t>
            </w:r>
          </w:p>
          <w:p w14:paraId="74FDB1A5" w14:textId="006B0D86" w:rsidR="00EF0A5C" w:rsidRPr="00193749" w:rsidRDefault="00AF47C0" w:rsidP="00AF47C0">
            <w:pPr>
              <w:spacing w:after="15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23D2">
              <w:rPr>
                <w:rFonts w:ascii="Arial" w:hAnsi="Arial" w:cs="Arial"/>
                <w:sz w:val="22"/>
                <w:szCs w:val="22"/>
              </w:rPr>
              <w:t>Schwerpunkt</w:t>
            </w:r>
            <w:r w:rsidR="00AC1723">
              <w:rPr>
                <w:rFonts w:ascii="Arial" w:hAnsi="Arial" w:cs="Arial"/>
                <w:sz w:val="22"/>
                <w:szCs w:val="22"/>
              </w:rPr>
              <w:t>e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 sind die formalen Anforderungen beider Kommunikationsmöglichkeiten. Die Wissensvermittlung erfolgt </w:t>
            </w:r>
            <w:r>
              <w:rPr>
                <w:rFonts w:ascii="Arial" w:hAnsi="Arial" w:cs="Arial"/>
                <w:sz w:val="22"/>
                <w:szCs w:val="22"/>
              </w:rPr>
              <w:t xml:space="preserve">meist </w:t>
            </w:r>
            <w:r w:rsidRPr="00E523D2">
              <w:rPr>
                <w:rFonts w:ascii="Arial" w:hAnsi="Arial" w:cs="Arial"/>
                <w:sz w:val="22"/>
                <w:szCs w:val="22"/>
              </w:rPr>
              <w:t xml:space="preserve">geflippt und geübt wird im Präsenzkurs. 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2C510E46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</w:t>
            </w:r>
            <w:r w:rsidR="00467963">
              <w:rPr>
                <w:rFonts w:ascii="Arial" w:hAnsi="Arial" w:cs="Arial"/>
                <w:b/>
                <w:color w:val="993366"/>
                <w:sz w:val="22"/>
                <w:szCs w:val="22"/>
              </w:rPr>
              <w:br/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>Voraussetzungen</w:t>
            </w:r>
          </w:p>
        </w:tc>
        <w:tc>
          <w:tcPr>
            <w:tcW w:w="6371" w:type="dxa"/>
            <w:gridSpan w:val="2"/>
          </w:tcPr>
          <w:p w14:paraId="058CCDB8" w14:textId="77777777" w:rsidR="00AF47C0" w:rsidRPr="00E8155E" w:rsidRDefault="00AF47C0" w:rsidP="00AF47C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E8155E">
              <w:rPr>
                <w:rFonts w:ascii="Arial" w:hAnsi="Arial" w:cs="Arial"/>
                <w:b/>
                <w:sz w:val="22"/>
                <w:szCs w:val="22"/>
              </w:rPr>
              <w:t>IKT Vorkenntnisse/Digitale Kompetenzen:</w:t>
            </w:r>
          </w:p>
          <w:p w14:paraId="05BCBA61" w14:textId="1D9681E5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23D2">
              <w:rPr>
                <w:rFonts w:ascii="Arial" w:hAnsi="Arial" w:cs="Arial"/>
                <w:bCs/>
                <w:sz w:val="22"/>
                <w:szCs w:val="22"/>
              </w:rPr>
              <w:t>Umgang mit</w:t>
            </w:r>
            <w:r w:rsidR="00370B4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523D2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370B46">
              <w:rPr>
                <w:rFonts w:ascii="Arial" w:hAnsi="Arial" w:cs="Arial"/>
                <w:bCs/>
                <w:sz w:val="22"/>
                <w:szCs w:val="22"/>
              </w:rPr>
              <w:t>/PC</w:t>
            </w:r>
          </w:p>
          <w:p w14:paraId="3446C6FF" w14:textId="77777777" w:rsidR="00AF47C0" w:rsidRPr="00E523D2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Anwenden von Apps</w:t>
            </w:r>
          </w:p>
          <w:p w14:paraId="1A4D017A" w14:textId="77777777" w:rsidR="00AF47C0" w:rsidRPr="00E523D2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23D2">
              <w:rPr>
                <w:rFonts w:ascii="Arial" w:hAnsi="Arial" w:cs="Arial"/>
                <w:bCs/>
                <w:sz w:val="22"/>
                <w:szCs w:val="22"/>
              </w:rPr>
              <w:t>Arbeiten mit einer Lernplattform</w:t>
            </w:r>
          </w:p>
          <w:p w14:paraId="173E5AD2" w14:textId="77777777" w:rsidR="00AF47C0" w:rsidRPr="00E523D2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23D2">
              <w:rPr>
                <w:rFonts w:ascii="Arial" w:hAnsi="Arial" w:cs="Arial"/>
                <w:bCs/>
                <w:sz w:val="22"/>
                <w:szCs w:val="22"/>
              </w:rPr>
              <w:t>Videos und Screencasts ansehen</w:t>
            </w:r>
          </w:p>
          <w:p w14:paraId="4E2EF84A" w14:textId="7AAD0D51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23D2">
              <w:rPr>
                <w:rFonts w:ascii="Arial" w:hAnsi="Arial" w:cs="Arial"/>
                <w:bCs/>
                <w:sz w:val="22"/>
                <w:szCs w:val="22"/>
              </w:rPr>
              <w:t>Posten auf einer digitalen Pin</w:t>
            </w:r>
            <w:r w:rsidR="00467963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Pr="00E523D2">
              <w:rPr>
                <w:rFonts w:ascii="Arial" w:hAnsi="Arial" w:cs="Arial"/>
                <w:bCs/>
                <w:sz w:val="22"/>
                <w:szCs w:val="22"/>
              </w:rPr>
              <w:t>wand</w:t>
            </w:r>
          </w:p>
          <w:p w14:paraId="7AF80C17" w14:textId="77777777" w:rsidR="00AF47C0" w:rsidRDefault="00AF47C0" w:rsidP="00AF47C0">
            <w:pPr>
              <w:pStyle w:val="Listenabsatz"/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8F4CD10" w14:textId="77777777" w:rsidR="00AF47C0" w:rsidRDefault="00AF47C0" w:rsidP="00AF47C0">
            <w:pPr>
              <w:spacing w:before="120" w:after="120"/>
              <w:rPr>
                <w:rFonts w:ascii="Arial" w:hAnsi="Arial" w:cs="Arial"/>
                <w:bCs/>
              </w:rPr>
            </w:pPr>
            <w:r w:rsidRPr="00E8155E">
              <w:rPr>
                <w:rFonts w:ascii="Arial" w:hAnsi="Arial" w:cs="Arial"/>
                <w:b/>
                <w:sz w:val="22"/>
                <w:szCs w:val="22"/>
              </w:rPr>
              <w:t>Sprache: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026B9849" w14:textId="75AF6D30" w:rsidR="00AF47C0" w:rsidRDefault="00AF47C0" w:rsidP="00AF47C0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8D092C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>innen können ein Textverarbeitungsprogramm bedienen.</w:t>
            </w:r>
          </w:p>
          <w:p w14:paraId="30EE1D4C" w14:textId="65FCB9B4" w:rsidR="005F127D" w:rsidRPr="00AF47C0" w:rsidRDefault="00AF47C0" w:rsidP="00EF0A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Die Teilnehmer</w:t>
            </w:r>
            <w:r w:rsidR="008D092C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>innen sollten in der Lage sein, Texte zu lesen und zu verstehen.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lastRenderedPageBreak/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proofErr w:type="spellStart"/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  <w:proofErr w:type="spellEnd"/>
          </w:p>
          <w:p w14:paraId="733608D2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2FA83DC9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B46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07724B1B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1E80073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419D1EBB" w:rsidR="005F127D" w:rsidRPr="002F7D81" w:rsidRDefault="000767A7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0767A7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77777777" w:rsidR="005F127D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70EA9FBA" w:rsidR="005F127D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5720F1FA" w:rsidR="005F127D" w:rsidRPr="00DA3320" w:rsidRDefault="000767A7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89DCFCA" w:rsidR="005F127D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0F549A44" w:rsidR="005F127D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4583A950" w:rsidR="005F127D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0F57967C" w:rsidR="00C1697B" w:rsidRPr="002F7D81" w:rsidRDefault="000767A7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B46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0767A7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0767A7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C37471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2112E76C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lastRenderedPageBreak/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AF47C0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„Schriftverkehr“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696"/>
        <w:gridCol w:w="2552"/>
      </w:tblGrid>
      <w:tr w:rsidR="00DD3D08" w:rsidRPr="009C4E36" w14:paraId="7AE29372" w14:textId="77777777" w:rsidTr="005E3242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696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552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AF47C0" w:rsidRPr="00C54388" w14:paraId="480EF656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277FC03" w14:textId="77777777" w:rsidR="00AF47C0" w:rsidRPr="00C54388" w:rsidRDefault="00AF47C0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 UE</w:t>
            </w:r>
          </w:p>
        </w:tc>
        <w:tc>
          <w:tcPr>
            <w:tcW w:w="2694" w:type="dxa"/>
            <w:shd w:val="clear" w:color="auto" w:fill="auto"/>
          </w:tcPr>
          <w:p w14:paraId="200BB916" w14:textId="3A888FC0" w:rsidR="00AF47C0" w:rsidRPr="00C54388" w:rsidRDefault="00AF47C0" w:rsidP="00A80875">
            <w:pPr>
              <w:spacing w:before="120" w:after="120"/>
              <w:rPr>
                <w:rFonts w:ascii="Arial" w:hAnsi="Arial" w:cs="Arial"/>
                <w:bCs/>
              </w:rPr>
            </w:pPr>
            <w:r w:rsidRPr="00C54388">
              <w:rPr>
                <w:rFonts w:ascii="Arial" w:hAnsi="Arial" w:cs="Arial"/>
                <w:bCs/>
              </w:rPr>
              <w:t>Einführung in</w:t>
            </w:r>
            <w:r w:rsidR="00467963">
              <w:rPr>
                <w:rFonts w:ascii="Arial" w:hAnsi="Arial" w:cs="Arial"/>
                <w:bCs/>
              </w:rPr>
              <w:t xml:space="preserve"> das</w:t>
            </w:r>
            <w:r w:rsidRPr="00C54388">
              <w:rPr>
                <w:rFonts w:ascii="Arial" w:hAnsi="Arial" w:cs="Arial"/>
                <w:bCs/>
              </w:rPr>
              <w:t xml:space="preserve"> Thema</w:t>
            </w:r>
          </w:p>
          <w:p w14:paraId="7CC84B18" w14:textId="77777777" w:rsidR="00AF47C0" w:rsidRPr="00C54388" w:rsidRDefault="00AF47C0" w:rsidP="00A80875">
            <w:pPr>
              <w:spacing w:before="120" w:after="120"/>
              <w:rPr>
                <w:rFonts w:ascii="Arial" w:hAnsi="Arial" w:cs="Arial"/>
                <w:bCs/>
              </w:rPr>
            </w:pPr>
            <w:r w:rsidRPr="00C54388">
              <w:rPr>
                <w:rFonts w:ascii="Arial" w:hAnsi="Arial" w:cs="Arial"/>
                <w:bCs/>
              </w:rPr>
              <w:t>„Was ist Schriftverkehr</w:t>
            </w:r>
            <w:r>
              <w:rPr>
                <w:rFonts w:ascii="Arial" w:hAnsi="Arial" w:cs="Arial"/>
                <w:bCs/>
              </w:rPr>
              <w:t>?</w:t>
            </w:r>
            <w:r w:rsidRPr="00C54388">
              <w:rPr>
                <w:rFonts w:ascii="Arial" w:hAnsi="Arial" w:cs="Arial"/>
                <w:bCs/>
              </w:rPr>
              <w:t>“</w:t>
            </w:r>
          </w:p>
          <w:p w14:paraId="2AF5CA36" w14:textId="77777777" w:rsidR="00AF47C0" w:rsidRPr="00C54388" w:rsidRDefault="00AF47C0" w:rsidP="00A80875">
            <w:pPr>
              <w:spacing w:before="120" w:after="12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5839D11A" w14:textId="77777777" w:rsidR="00A165D5" w:rsidRDefault="00A165D5" w:rsidP="00A80875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Inhalt des Videos: </w:t>
            </w:r>
          </w:p>
          <w:p w14:paraId="7532186A" w14:textId="77777777" w:rsidR="00A165D5" w:rsidRPr="00A165D5" w:rsidRDefault="00AF47C0" w:rsidP="00A165D5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eastAsia="Calibri" w:hAnsi="Arial" w:cs="Arial"/>
                <w:lang w:eastAsia="en-US"/>
              </w:rPr>
            </w:pPr>
            <w:r w:rsidRPr="00A165D5">
              <w:rPr>
                <w:rFonts w:ascii="Arial" w:hAnsi="Arial" w:cs="Arial"/>
                <w:bCs/>
              </w:rPr>
              <w:t xml:space="preserve">Was verstehen wir unter Schriftverkehr? </w:t>
            </w:r>
          </w:p>
          <w:p w14:paraId="1851B356" w14:textId="77777777" w:rsidR="00A165D5" w:rsidRPr="00A165D5" w:rsidRDefault="00AF47C0" w:rsidP="00A165D5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eastAsia="Calibri" w:hAnsi="Arial" w:cs="Arial"/>
                <w:lang w:eastAsia="en-US"/>
              </w:rPr>
            </w:pPr>
            <w:r w:rsidRPr="00A165D5">
              <w:rPr>
                <w:rFonts w:ascii="Arial" w:hAnsi="Arial" w:cs="Arial"/>
                <w:bCs/>
              </w:rPr>
              <w:t>Welche Möglichkeiten gibt es, um schriftliche Informationen auszutauschen?</w:t>
            </w:r>
          </w:p>
          <w:p w14:paraId="325B4213" w14:textId="0127241D" w:rsidR="00AF47C0" w:rsidRPr="00A165D5" w:rsidRDefault="00AF47C0" w:rsidP="00A165D5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eastAsia="Calibri" w:hAnsi="Arial" w:cs="Arial"/>
                <w:lang w:eastAsia="en-US"/>
              </w:rPr>
            </w:pPr>
            <w:r w:rsidRPr="00A165D5">
              <w:rPr>
                <w:rFonts w:ascii="Arial" w:hAnsi="Arial" w:cs="Arial"/>
                <w:bCs/>
              </w:rPr>
              <w:t xml:space="preserve">Wir unterscheiden den </w:t>
            </w:r>
            <w:r w:rsidR="00467963" w:rsidRPr="00A165D5">
              <w:rPr>
                <w:rFonts w:ascii="Arial" w:hAnsi="Arial" w:cs="Arial"/>
                <w:bCs/>
              </w:rPr>
              <w:t>persönlichen</w:t>
            </w:r>
            <w:r w:rsidRPr="00A165D5">
              <w:rPr>
                <w:rFonts w:ascii="Arial" w:hAnsi="Arial" w:cs="Arial"/>
                <w:bCs/>
              </w:rPr>
              <w:t xml:space="preserve"> und den offiziellen Brief.</w:t>
            </w:r>
          </w:p>
        </w:tc>
        <w:tc>
          <w:tcPr>
            <w:tcW w:w="2976" w:type="dxa"/>
            <w:shd w:val="clear" w:color="auto" w:fill="auto"/>
          </w:tcPr>
          <w:p w14:paraId="72029F2D" w14:textId="77777777" w:rsidR="00AF47C0" w:rsidRPr="00C54388" w:rsidRDefault="000767A7" w:rsidP="00A80875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870248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proofErr w:type="spellStart"/>
            <w:r w:rsidR="00AF47C0" w:rsidRPr="00C54388">
              <w:rPr>
                <w:rFonts w:ascii="Arial" w:hAnsi="Arial" w:cs="Arial"/>
                <w:bCs/>
              </w:rPr>
              <w:t>Flipped</w:t>
            </w:r>
            <w:proofErr w:type="spellEnd"/>
            <w:r w:rsidR="00AF47C0" w:rsidRPr="00C54388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69A17E1A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065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Gruppen- oder Einzel-aktivität</w:t>
            </w:r>
          </w:p>
          <w:p w14:paraId="736F95EA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2930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Input Präsenz</w:t>
            </w:r>
          </w:p>
          <w:p w14:paraId="1AD7367C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-115884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</w:rPr>
              <w:t>Input Virtuell</w:t>
            </w:r>
          </w:p>
          <w:p w14:paraId="4D51EBEB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1332407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S</w:t>
            </w:r>
            <w:r w:rsidR="00AF47C0" w:rsidRPr="00C54388">
              <w:rPr>
                <w:rFonts w:ascii="Arial" w:hAnsi="Arial" w:cs="Arial"/>
              </w:rPr>
              <w:t>onstiges, und zwar …</w:t>
            </w:r>
          </w:p>
        </w:tc>
        <w:tc>
          <w:tcPr>
            <w:tcW w:w="1696" w:type="dxa"/>
          </w:tcPr>
          <w:p w14:paraId="5AD46B0A" w14:textId="66C74C63" w:rsidR="00AF47C0" w:rsidRPr="00C54388" w:rsidRDefault="000767A7" w:rsidP="00A80875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33447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Disposition</w:t>
            </w:r>
          </w:p>
          <w:p w14:paraId="221B4237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7547023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Aneignung</w:t>
            </w:r>
          </w:p>
          <w:p w14:paraId="0AC7FAD2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0659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 xml:space="preserve">Vertiefung </w:t>
            </w:r>
          </w:p>
          <w:p w14:paraId="34EDFEAA" w14:textId="77777777" w:rsidR="00AF47C0" w:rsidRPr="00C54388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3237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C5438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C54388">
              <w:rPr>
                <w:rFonts w:ascii="Arial" w:hAnsi="Arial" w:cs="Arial"/>
                <w:b/>
              </w:rPr>
              <w:tab/>
            </w:r>
            <w:r w:rsidR="00AF47C0" w:rsidRPr="00C54388">
              <w:rPr>
                <w:rFonts w:ascii="Arial" w:hAnsi="Arial" w:cs="Arial"/>
                <w:bCs/>
              </w:rPr>
              <w:t>Bewährung</w:t>
            </w:r>
          </w:p>
          <w:p w14:paraId="294F9853" w14:textId="77777777" w:rsidR="00AF47C0" w:rsidRPr="00C54388" w:rsidRDefault="00AF47C0" w:rsidP="00A80875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D937673" w14:textId="2E2AF9AB" w:rsidR="00AF47C0" w:rsidRPr="00C54388" w:rsidRDefault="00463D36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Video:</w:t>
            </w:r>
            <w:r w:rsidR="00AF47C0" w:rsidRPr="00C54388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AF47C0">
              <w:rPr>
                <w:rFonts w:ascii="Arial" w:eastAsia="Calibri" w:hAnsi="Arial" w:cs="Arial"/>
                <w:lang w:eastAsia="en-US"/>
              </w:rPr>
              <w:t xml:space="preserve">Was ist Schriftverkehr? </w:t>
            </w:r>
            <w:r w:rsidR="00AF47C0" w:rsidRPr="00C54388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14:paraId="4D3412DC" w14:textId="60CF33FC" w:rsidR="00AF47C0" w:rsidRDefault="00463D36" w:rsidP="00A80875">
            <w:pPr>
              <w:spacing w:before="120" w:after="0"/>
              <w:rPr>
                <w:rFonts w:ascii="Arial" w:hAnsi="Arial" w:cs="Arial"/>
              </w:rPr>
            </w:pPr>
            <w:r w:rsidRPr="00463D36">
              <w:rPr>
                <w:rFonts w:ascii="Arial" w:hAnsi="Arial" w:cs="Arial"/>
              </w:rPr>
              <w:t>Link:</w:t>
            </w:r>
            <w:r w:rsidRPr="005E3242">
              <w:rPr>
                <w:rFonts w:ascii="Arial" w:hAnsi="Arial" w:cs="Arial"/>
              </w:rPr>
              <w:t xml:space="preserve"> </w:t>
            </w:r>
            <w:hyperlink r:id="rId13" w:history="1">
              <w:r w:rsidR="005E3242" w:rsidRPr="00017429">
                <w:rPr>
                  <w:rStyle w:val="Hyperlink"/>
                  <w:rFonts w:ascii="Arial" w:hAnsi="Arial" w:cs="Arial"/>
                </w:rPr>
                <w:t>https://youtu.be/Ods5yqmAa30</w:t>
              </w:r>
            </w:hyperlink>
          </w:p>
          <w:p w14:paraId="169EFF09" w14:textId="77777777" w:rsidR="005E3242" w:rsidRDefault="005E3242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1C47024" w14:textId="77777777" w:rsidR="00AF47C0" w:rsidRPr="00C54388" w:rsidRDefault="00AF47C0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F47C0" w:rsidRPr="00F11D7F" w14:paraId="2E50BFC1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ED534A5" w14:textId="77777777" w:rsidR="00AF47C0" w:rsidRPr="003B0F69" w:rsidRDefault="00AF47C0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shd w:val="clear" w:color="auto" w:fill="auto"/>
          </w:tcPr>
          <w:p w14:paraId="045195FB" w14:textId="77777777" w:rsidR="00AF47C0" w:rsidRPr="00B15D0D" w:rsidRDefault="00AF47C0" w:rsidP="00A80875">
            <w:pPr>
              <w:spacing w:before="120" w:after="120"/>
              <w:rPr>
                <w:rFonts w:ascii="Arial" w:hAnsi="Arial" w:cs="Arial"/>
                <w:bCs/>
              </w:rPr>
            </w:pPr>
            <w:bookmarkStart w:id="1" w:name="_Hlk17972928"/>
            <w:r>
              <w:rPr>
                <w:rFonts w:ascii="Arial" w:hAnsi="Arial" w:cs="Arial"/>
                <w:bCs/>
              </w:rPr>
              <w:t>Reflexion „Schriftliche Kommunikation“</w:t>
            </w:r>
            <w:bookmarkEnd w:id="1"/>
          </w:p>
        </w:tc>
        <w:tc>
          <w:tcPr>
            <w:tcW w:w="3549" w:type="dxa"/>
            <w:shd w:val="clear" w:color="auto" w:fill="auto"/>
          </w:tcPr>
          <w:p w14:paraId="48F3715C" w14:textId="28954CE3" w:rsidR="00AF47C0" w:rsidRDefault="00AF47C0" w:rsidP="00A80875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Diskussion in der Gruppe: Wie kommunizieren die Teilnehmer</w:t>
            </w:r>
            <w:r w:rsidR="00E42E10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innen schriftlich? Abbildung der Ergebnisse auf einer Pinnwand mit Karten oder auf einem Flipchart. Teilnehmer</w:t>
            </w:r>
            <w:r w:rsidR="00E42E10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innen berichten von ihren Erfahrungen.</w:t>
            </w:r>
          </w:p>
          <w:p w14:paraId="38DFE801" w14:textId="77777777" w:rsidR="00AF47C0" w:rsidRPr="002537FB" w:rsidRDefault="00AF47C0" w:rsidP="0046796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976" w:type="dxa"/>
            <w:shd w:val="clear" w:color="auto" w:fill="auto"/>
          </w:tcPr>
          <w:p w14:paraId="00D43B18" w14:textId="77777777" w:rsidR="00AF47C0" w:rsidRPr="00E42E10" w:rsidRDefault="000767A7" w:rsidP="00A80875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183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proofErr w:type="spellStart"/>
            <w:r w:rsidR="00AF47C0" w:rsidRPr="00E42E10">
              <w:rPr>
                <w:rFonts w:ascii="Arial" w:hAnsi="Arial" w:cs="Arial"/>
                <w:bCs/>
              </w:rPr>
              <w:t>Flipped</w:t>
            </w:r>
            <w:proofErr w:type="spellEnd"/>
            <w:r w:rsidR="00AF47C0" w:rsidRPr="00E42E10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68EBBB31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1389889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Gruppen- oder Einzel-aktivität</w:t>
            </w:r>
          </w:p>
          <w:p w14:paraId="36793ED7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12032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Input Präsenz</w:t>
            </w:r>
          </w:p>
          <w:p w14:paraId="646C7C98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-35812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</w:rPr>
              <w:t>Input Virtuell</w:t>
            </w:r>
          </w:p>
          <w:p w14:paraId="30F4BFCB" w14:textId="77777777" w:rsidR="00AF47C0" w:rsidRPr="00E42E10" w:rsidRDefault="000767A7" w:rsidP="00A80875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902646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S</w:t>
            </w:r>
            <w:r w:rsidR="00AF47C0" w:rsidRPr="00E42E10">
              <w:rPr>
                <w:rFonts w:ascii="Arial" w:hAnsi="Arial" w:cs="Arial"/>
              </w:rPr>
              <w:t>onstiges, und zwar</w:t>
            </w:r>
          </w:p>
        </w:tc>
        <w:tc>
          <w:tcPr>
            <w:tcW w:w="1696" w:type="dxa"/>
          </w:tcPr>
          <w:p w14:paraId="386E89CA" w14:textId="77777777" w:rsidR="00AF47C0" w:rsidRPr="00E42E10" w:rsidRDefault="000767A7" w:rsidP="00A80875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2976012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Disposition</w:t>
            </w:r>
          </w:p>
          <w:p w14:paraId="03A8E952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28009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Aneignung</w:t>
            </w:r>
          </w:p>
          <w:p w14:paraId="020BA797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07982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 xml:space="preserve">Vertiefung </w:t>
            </w:r>
          </w:p>
          <w:p w14:paraId="1428F332" w14:textId="77777777" w:rsidR="00AF47C0" w:rsidRPr="00E42E10" w:rsidRDefault="000767A7" w:rsidP="00A8087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24839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7C0" w:rsidRPr="00E42E1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AF47C0" w:rsidRPr="00E42E10">
              <w:rPr>
                <w:rFonts w:ascii="Arial" w:hAnsi="Arial" w:cs="Arial"/>
                <w:b/>
              </w:rPr>
              <w:tab/>
            </w:r>
            <w:r w:rsidR="00AF47C0" w:rsidRPr="00E42E10">
              <w:rPr>
                <w:rFonts w:ascii="Arial" w:hAnsi="Arial" w:cs="Arial"/>
                <w:bCs/>
              </w:rPr>
              <w:t>Bewährung</w:t>
            </w:r>
          </w:p>
          <w:p w14:paraId="02068682" w14:textId="77777777" w:rsidR="00AF47C0" w:rsidRPr="00E42E10" w:rsidRDefault="00AF47C0" w:rsidP="00A80875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4F62DC54" w14:textId="38D3731B" w:rsidR="00AF47C0" w:rsidRDefault="00E676F8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</w:t>
            </w:r>
            <w:r w:rsidR="00AC1723">
              <w:rPr>
                <w:rFonts w:ascii="Arial" w:eastAsia="Calibri" w:hAnsi="Arial" w:cs="Arial"/>
                <w:lang w:eastAsia="en-US"/>
              </w:rPr>
              <w:t>Arbeitsblatt_Diskussion zur schriftlichen Kommunikation.docx</w:t>
            </w:r>
          </w:p>
          <w:p w14:paraId="5F309F51" w14:textId="77777777" w:rsidR="00AC1723" w:rsidRDefault="00AC1723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EAB57B7" w14:textId="357B8881" w:rsidR="00AF47C0" w:rsidRDefault="00AF47C0" w:rsidP="00A808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Flipchart oder Pinnwand mit Kärtchen</w:t>
            </w:r>
          </w:p>
        </w:tc>
      </w:tr>
      <w:tr w:rsidR="00E92234" w:rsidRPr="00F11D7F" w14:paraId="438ADF66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CFABBE9" w14:textId="7B83EBCC" w:rsidR="00E92234" w:rsidRDefault="00E92234" w:rsidP="00E9223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>1 UE</w:t>
            </w:r>
          </w:p>
        </w:tc>
        <w:tc>
          <w:tcPr>
            <w:tcW w:w="2694" w:type="dxa"/>
            <w:shd w:val="clear" w:color="auto" w:fill="auto"/>
          </w:tcPr>
          <w:p w14:paraId="7A07AA6A" w14:textId="675CDA30" w:rsidR="00E92234" w:rsidRDefault="00E92234" w:rsidP="00E92234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Muster von Briefvorlagen und persönlichen Texte</w:t>
            </w:r>
            <w:r w:rsidR="00AC1723">
              <w:rPr>
                <w:rFonts w:ascii="Arial" w:hAnsi="Arial" w:cs="Arial"/>
                <w:bCs/>
              </w:rPr>
              <w:t>n</w:t>
            </w:r>
            <w:r w:rsidRPr="00D218EA">
              <w:rPr>
                <w:rFonts w:ascii="Arial" w:hAnsi="Arial" w:cs="Arial"/>
                <w:bCs/>
              </w:rPr>
              <w:t xml:space="preserve"> zu unterschiedlichen Alltagsthemen</w:t>
            </w:r>
          </w:p>
        </w:tc>
        <w:tc>
          <w:tcPr>
            <w:tcW w:w="3549" w:type="dxa"/>
            <w:shd w:val="clear" w:color="auto" w:fill="auto"/>
          </w:tcPr>
          <w:p w14:paraId="22F97AD9" w14:textId="77777777" w:rsidR="00E92234" w:rsidRDefault="00E92234" w:rsidP="00E92234">
            <w:pPr>
              <w:spacing w:before="120" w:after="0"/>
              <w:rPr>
                <w:rFonts w:ascii="Arial" w:hAnsi="Arial" w:cs="Arial"/>
                <w:bCs/>
              </w:rPr>
            </w:pPr>
            <w:r>
              <w:rPr>
                <w:rFonts w:ascii="Arial" w:eastAsia="Calibri" w:hAnsi="Arial" w:cs="Arial"/>
                <w:lang w:eastAsia="en-US"/>
              </w:rPr>
              <w:t>Sammlung von Briefvorlagen und Texten für den Schriftverkehr mit Schulen, Behörden, Versicherungen, Firmen und Freunden.</w:t>
            </w:r>
          </w:p>
          <w:p w14:paraId="13219D5F" w14:textId="77777777" w:rsidR="00E92234" w:rsidRDefault="00E92234" w:rsidP="00E9223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57EAAECC" w14:textId="77777777" w:rsidR="00E92234" w:rsidRPr="00EC5561" w:rsidRDefault="000767A7" w:rsidP="00E9223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468743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 w:rsidRPr="00EC5561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proofErr w:type="spellStart"/>
            <w:r w:rsidR="00E92234" w:rsidRPr="00EC5561">
              <w:rPr>
                <w:rFonts w:ascii="Arial" w:hAnsi="Arial" w:cs="Arial"/>
                <w:bCs/>
              </w:rPr>
              <w:t>Flipped</w:t>
            </w:r>
            <w:proofErr w:type="spellEnd"/>
            <w:r w:rsidR="00E92234" w:rsidRPr="00EC5561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6140AB63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85195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Gruppen- oder Einzel-aktivität</w:t>
            </w:r>
          </w:p>
          <w:p w14:paraId="08FBE8A8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79991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Input Präsenz</w:t>
            </w:r>
          </w:p>
          <w:p w14:paraId="431939E4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-15714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</w:rPr>
              <w:t>Input Virtuell</w:t>
            </w:r>
          </w:p>
          <w:p w14:paraId="0B9EF88B" w14:textId="39CEB6E5" w:rsidR="00E92234" w:rsidRDefault="000767A7" w:rsidP="00E92234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145948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S</w:t>
            </w:r>
            <w:r w:rsidR="00E92234" w:rsidRPr="00EC5561">
              <w:rPr>
                <w:rFonts w:ascii="Arial" w:hAnsi="Arial" w:cs="Arial"/>
              </w:rPr>
              <w:t xml:space="preserve">onstiges, und zwar </w:t>
            </w:r>
            <w:sdt>
              <w:sdtPr>
                <w:rPr>
                  <w:rFonts w:ascii="Arial" w:hAnsi="Arial" w:cs="Arial"/>
                </w:rPr>
                <w:id w:val="1960759215"/>
                <w:placeholder>
                  <w:docPart w:val="A0289C4A0C3C4724945DC7E8E24D4866"/>
                </w:placeholder>
                <w:text/>
              </w:sdtPr>
              <w:sdtEndPr/>
              <w:sdtContent>
                <w:r w:rsidR="00E92234" w:rsidRPr="00EC5561">
                  <w:rPr>
                    <w:rFonts w:ascii="Arial" w:hAnsi="Arial" w:cs="Arial"/>
                  </w:rPr>
                  <w:t>………</w:t>
                </w:r>
              </w:sdtContent>
            </w:sdt>
          </w:p>
        </w:tc>
        <w:tc>
          <w:tcPr>
            <w:tcW w:w="1696" w:type="dxa"/>
          </w:tcPr>
          <w:p w14:paraId="37B5543B" w14:textId="77777777" w:rsidR="00E92234" w:rsidRPr="00EC5561" w:rsidRDefault="000767A7" w:rsidP="00E9223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2376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Disposition</w:t>
            </w:r>
          </w:p>
          <w:p w14:paraId="426D2F47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18283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 w:rsidRPr="00EC5561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Aneignung</w:t>
            </w:r>
          </w:p>
          <w:p w14:paraId="71BB9A72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574995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 xml:space="preserve">Vertiefung </w:t>
            </w:r>
          </w:p>
          <w:p w14:paraId="4520F795" w14:textId="77777777" w:rsidR="00E92234" w:rsidRPr="00EC5561" w:rsidRDefault="000767A7" w:rsidP="00E9223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7685343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234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E92234" w:rsidRPr="00EC5561">
              <w:rPr>
                <w:rFonts w:ascii="Arial" w:hAnsi="Arial" w:cs="Arial"/>
                <w:b/>
              </w:rPr>
              <w:tab/>
            </w:r>
            <w:r w:rsidR="00E92234" w:rsidRPr="00EC5561">
              <w:rPr>
                <w:rFonts w:ascii="Arial" w:hAnsi="Arial" w:cs="Arial"/>
                <w:bCs/>
              </w:rPr>
              <w:t>Bewährung</w:t>
            </w:r>
          </w:p>
          <w:p w14:paraId="6CB1945B" w14:textId="77777777" w:rsidR="00E92234" w:rsidRDefault="00E92234" w:rsidP="00E92234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7395592C" w14:textId="4A5498FE" w:rsidR="00141A15" w:rsidRDefault="0034241E" w:rsidP="00E9223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</w:t>
            </w:r>
            <w:r w:rsidR="00141A15">
              <w:rPr>
                <w:rFonts w:ascii="Arial" w:eastAsia="Calibri" w:hAnsi="Arial" w:cs="Arial"/>
                <w:lang w:eastAsia="en-US"/>
              </w:rPr>
              <w:t>Vorlage</w:t>
            </w:r>
            <w:r w:rsidR="006718D2">
              <w:rPr>
                <w:rFonts w:ascii="Arial" w:eastAsia="Calibri" w:hAnsi="Arial" w:cs="Arial"/>
                <w:lang w:eastAsia="en-US"/>
              </w:rPr>
              <w:t>_</w:t>
            </w:r>
            <w:r w:rsidR="00141A15">
              <w:rPr>
                <w:rFonts w:ascii="Arial" w:eastAsia="Calibri" w:hAnsi="Arial" w:cs="Arial"/>
                <w:lang w:eastAsia="en-US"/>
              </w:rPr>
              <w:t>Musterbriefe und persönliche Texte</w:t>
            </w:r>
            <w:r w:rsidR="006718D2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405C13" w:rsidRPr="009C70FB" w14:paraId="155E2AD2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49CB48E" w14:textId="3BB49029" w:rsidR="00405C13" w:rsidRDefault="008821C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shd w:val="clear" w:color="auto" w:fill="auto"/>
          </w:tcPr>
          <w:p w14:paraId="5AC767D4" w14:textId="5681ACE8" w:rsidR="008821CE" w:rsidRPr="008821CE" w:rsidRDefault="008821CE" w:rsidP="008821CE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Informationen zu persönlichen Briefen</w:t>
            </w:r>
          </w:p>
        </w:tc>
        <w:tc>
          <w:tcPr>
            <w:tcW w:w="3549" w:type="dxa"/>
            <w:shd w:val="clear" w:color="auto" w:fill="auto"/>
          </w:tcPr>
          <w:p w14:paraId="62FF2CE0" w14:textId="6C48F985" w:rsidR="00405C13" w:rsidRDefault="008821CE" w:rsidP="008821CE">
            <w:pPr>
              <w:pStyle w:val="Listenabsatz"/>
              <w:numPr>
                <w:ilvl w:val="0"/>
                <w:numId w:val="15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8821CE">
              <w:rPr>
                <w:rFonts w:ascii="Arial" w:eastAsia="Calibri" w:hAnsi="Arial" w:cs="Arial"/>
                <w:lang w:eastAsia="en-US"/>
              </w:rPr>
              <w:t>Was sind persönliche Briefe?</w:t>
            </w:r>
          </w:p>
          <w:p w14:paraId="469966F7" w14:textId="0181EF85" w:rsidR="008821CE" w:rsidRDefault="008821CE" w:rsidP="008821CE">
            <w:pPr>
              <w:pStyle w:val="Listenabsatz"/>
              <w:numPr>
                <w:ilvl w:val="0"/>
                <w:numId w:val="15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Bausteine eines persönlichen Briefes</w:t>
            </w:r>
          </w:p>
          <w:p w14:paraId="70CE777D" w14:textId="77777777" w:rsidR="008821CE" w:rsidRPr="008821CE" w:rsidRDefault="008821CE" w:rsidP="008821CE">
            <w:pPr>
              <w:pStyle w:val="Listenabsatz"/>
              <w:spacing w:before="120" w:after="0"/>
              <w:ind w:left="360"/>
              <w:rPr>
                <w:rFonts w:ascii="Arial" w:eastAsia="Calibri" w:hAnsi="Arial" w:cs="Arial"/>
                <w:lang w:eastAsia="en-US"/>
              </w:rPr>
            </w:pPr>
          </w:p>
          <w:p w14:paraId="7B361D46" w14:textId="77777777" w:rsidR="008821CE" w:rsidRDefault="008821C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EE70B5B" w14:textId="51C739BF" w:rsidR="008821CE" w:rsidRDefault="008821C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706794AF" w14:textId="3C657A96" w:rsidR="00405C13" w:rsidRPr="00EC5561" w:rsidRDefault="00AC172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46989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EC5561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405C13" w:rsidRPr="00EC5561">
              <w:rPr>
                <w:rFonts w:ascii="Arial" w:hAnsi="Arial" w:cs="Arial"/>
                <w:bCs/>
              </w:rPr>
              <w:t>Flipped</w:t>
            </w:r>
            <w:proofErr w:type="spellEnd"/>
            <w:r w:rsidR="00405C13" w:rsidRPr="00EC5561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50BFE6FF" w14:textId="10CAD44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889061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C1723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Gruppen- oder Einzel-aktivität</w:t>
            </w:r>
          </w:p>
          <w:p w14:paraId="6D0DB45A" w14:textId="7777777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0048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Input Präsenz</w:t>
            </w:r>
          </w:p>
          <w:p w14:paraId="41CCDA3B" w14:textId="7777777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811524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</w:rPr>
              <w:t>Input Virtuell</w:t>
            </w:r>
          </w:p>
          <w:p w14:paraId="70AB65A4" w14:textId="7B671389" w:rsidR="00405C13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1742780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556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S</w:t>
            </w:r>
            <w:r w:rsidRPr="00EC5561">
              <w:rPr>
                <w:rFonts w:ascii="Arial" w:hAnsi="Arial" w:cs="Arial"/>
              </w:rPr>
              <w:t xml:space="preserve">onstiges, und zwar </w:t>
            </w:r>
            <w:sdt>
              <w:sdtPr>
                <w:rPr>
                  <w:rFonts w:ascii="Arial" w:hAnsi="Arial" w:cs="Arial"/>
                </w:rPr>
                <w:id w:val="-943612976"/>
                <w:placeholder>
                  <w:docPart w:val="9C8CD35A39B848FC867704847B412E72"/>
                </w:placeholder>
                <w:text/>
              </w:sdtPr>
              <w:sdtContent>
                <w:r w:rsidRPr="00EC5561">
                  <w:rPr>
                    <w:rFonts w:ascii="Arial" w:hAnsi="Arial" w:cs="Arial"/>
                  </w:rPr>
                  <w:t>……</w:t>
                </w:r>
              </w:sdtContent>
            </w:sdt>
          </w:p>
        </w:tc>
        <w:tc>
          <w:tcPr>
            <w:tcW w:w="1696" w:type="dxa"/>
          </w:tcPr>
          <w:p w14:paraId="5E4BFDD4" w14:textId="77777777" w:rsidR="00405C13" w:rsidRPr="00EC5561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04845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Disposition</w:t>
            </w:r>
          </w:p>
          <w:p w14:paraId="24559D96" w14:textId="7777777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045418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C5561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Aneignung</w:t>
            </w:r>
          </w:p>
          <w:p w14:paraId="038B48BB" w14:textId="7777777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0866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 xml:space="preserve">Vertiefung </w:t>
            </w:r>
          </w:p>
          <w:p w14:paraId="1171DB1E" w14:textId="77777777" w:rsidR="00405C13" w:rsidRPr="00EC5561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8455937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EC5561">
              <w:rPr>
                <w:rFonts w:ascii="Arial" w:hAnsi="Arial" w:cs="Arial"/>
                <w:b/>
              </w:rPr>
              <w:tab/>
            </w:r>
            <w:r w:rsidRPr="00EC5561">
              <w:rPr>
                <w:rFonts w:ascii="Arial" w:hAnsi="Arial" w:cs="Arial"/>
                <w:bCs/>
              </w:rPr>
              <w:t>Bewährung</w:t>
            </w:r>
          </w:p>
          <w:p w14:paraId="7A673EA2" w14:textId="77777777" w:rsidR="00405C13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65DAC901" w14:textId="44E5E99F" w:rsidR="00405C13" w:rsidRDefault="0034241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</w:t>
            </w:r>
            <w:r w:rsidR="00405C13">
              <w:rPr>
                <w:rFonts w:ascii="Arial" w:eastAsia="Calibri" w:hAnsi="Arial" w:cs="Arial"/>
                <w:lang w:eastAsia="en-US"/>
              </w:rPr>
              <w:t>Infoblatt_Persönlicher Brief</w:t>
            </w:r>
            <w:r w:rsidR="008821CE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405C13" w:rsidRPr="009C70FB" w14:paraId="3F9A4DD4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041A1CB5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8CC0A51" w14:textId="77777777" w:rsidR="00405C13" w:rsidRPr="009C70FB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0,25 UE</w:t>
            </w:r>
          </w:p>
        </w:tc>
        <w:tc>
          <w:tcPr>
            <w:tcW w:w="2694" w:type="dxa"/>
            <w:shd w:val="clear" w:color="auto" w:fill="auto"/>
          </w:tcPr>
          <w:p w14:paraId="1B546D81" w14:textId="77777777" w:rsidR="00405C13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</w:p>
          <w:p w14:paraId="10F9C143" w14:textId="77777777" w:rsidR="00405C13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Wissensüberprüfung:</w:t>
            </w:r>
          </w:p>
          <w:p w14:paraId="5877E12F" w14:textId="5A9FB3AB" w:rsidR="00405C13" w:rsidRPr="009C70FB" w:rsidRDefault="00BB65FC" w:rsidP="00405C13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Bausteine/Elemente eines </w:t>
            </w:r>
            <w:r w:rsidR="00AC1723">
              <w:rPr>
                <w:rFonts w:ascii="Arial" w:hAnsi="Arial" w:cs="Arial"/>
                <w:bCs/>
              </w:rPr>
              <w:t>Briefes</w:t>
            </w:r>
          </w:p>
        </w:tc>
        <w:tc>
          <w:tcPr>
            <w:tcW w:w="3549" w:type="dxa"/>
            <w:shd w:val="clear" w:color="auto" w:fill="auto"/>
          </w:tcPr>
          <w:p w14:paraId="3CCBD0AE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E053B8B" w14:textId="77777777" w:rsidR="00405C13" w:rsidRPr="009C70FB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Briefelemente in die richtige Reihenfolge bringen </w:t>
            </w:r>
          </w:p>
        </w:tc>
        <w:tc>
          <w:tcPr>
            <w:tcW w:w="2976" w:type="dxa"/>
            <w:shd w:val="clear" w:color="auto" w:fill="auto"/>
          </w:tcPr>
          <w:p w14:paraId="49CA03C9" w14:textId="77777777" w:rsidR="00405C13" w:rsidRPr="009C70FB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1781923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9C70FB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proofErr w:type="spellStart"/>
            <w:r w:rsidRPr="009C70FB">
              <w:rPr>
                <w:rFonts w:ascii="Arial" w:hAnsi="Arial" w:cs="Arial"/>
                <w:bCs/>
              </w:rPr>
              <w:t>Flipped</w:t>
            </w:r>
            <w:proofErr w:type="spellEnd"/>
            <w:r w:rsidRPr="009C70FB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66000A03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09273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Gruppen- oder Einzel-aktivität</w:t>
            </w:r>
          </w:p>
          <w:p w14:paraId="2A8D06AF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8417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70F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Input Präsenz</w:t>
            </w:r>
          </w:p>
          <w:p w14:paraId="7F462922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732052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70F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</w:rPr>
              <w:t>Input Virtuell</w:t>
            </w:r>
          </w:p>
          <w:p w14:paraId="41A4FB15" w14:textId="77777777" w:rsidR="00405C13" w:rsidRPr="009C70FB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103334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70F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S</w:t>
            </w:r>
            <w:r w:rsidRPr="009C70FB">
              <w:rPr>
                <w:rFonts w:ascii="Arial" w:hAnsi="Arial" w:cs="Arial"/>
              </w:rPr>
              <w:t>onstiges, und zwar</w:t>
            </w:r>
          </w:p>
        </w:tc>
        <w:tc>
          <w:tcPr>
            <w:tcW w:w="1696" w:type="dxa"/>
          </w:tcPr>
          <w:p w14:paraId="714126AC" w14:textId="77777777" w:rsidR="00405C13" w:rsidRPr="009C70FB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22298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Disposition</w:t>
            </w:r>
          </w:p>
          <w:p w14:paraId="6B7590B7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82908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70F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Aneignung</w:t>
            </w:r>
          </w:p>
          <w:p w14:paraId="183D9C9E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0992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 xml:space="preserve">Vertiefung </w:t>
            </w:r>
          </w:p>
          <w:p w14:paraId="0EAE0EAD" w14:textId="77777777" w:rsidR="00405C13" w:rsidRPr="009C70F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0554319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9C70FB">
              <w:rPr>
                <w:rFonts w:ascii="Arial" w:hAnsi="Arial" w:cs="Arial"/>
                <w:b/>
              </w:rPr>
              <w:tab/>
            </w:r>
            <w:r w:rsidRPr="009C70FB">
              <w:rPr>
                <w:rFonts w:ascii="Arial" w:hAnsi="Arial" w:cs="Arial"/>
                <w:bCs/>
              </w:rPr>
              <w:t>Bewährung</w:t>
            </w:r>
          </w:p>
          <w:p w14:paraId="4675BBF1" w14:textId="77777777" w:rsidR="00405C13" w:rsidRPr="009C70FB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4EAF226E" w14:textId="648527BA" w:rsidR="00405C13" w:rsidRDefault="0034241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</w:t>
            </w:r>
            <w:r w:rsidR="00405C13">
              <w:rPr>
                <w:rFonts w:ascii="Arial" w:eastAsia="Calibri" w:hAnsi="Arial" w:cs="Arial"/>
                <w:lang w:eastAsia="en-US"/>
              </w:rPr>
              <w:t>Arbeitsblatt_Brief in richtiger Reihenfolge.docx</w:t>
            </w:r>
          </w:p>
          <w:p w14:paraId="2FC8A623" w14:textId="1AA7E2CF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405C13" w:rsidRPr="00F11D7F" w14:paraId="463D1A09" w14:textId="77777777" w:rsidTr="005E3242">
        <w:trPr>
          <w:cantSplit/>
          <w:trHeight w:val="260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AF015" w14:textId="77777777" w:rsidR="00405C13" w:rsidRPr="00F11D7F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933AA" w14:textId="77777777" w:rsidR="00405C13" w:rsidRPr="003F6AD4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bookmarkStart w:id="2" w:name="_Hlk17374387"/>
            <w:r>
              <w:rPr>
                <w:rFonts w:ascii="Arial" w:hAnsi="Arial" w:cs="Arial"/>
                <w:bCs/>
              </w:rPr>
              <w:t>Einen persönlichen Brief schreiben</w:t>
            </w:r>
            <w:bookmarkEnd w:id="2"/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FD907" w14:textId="7D172E52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Aufgabe: Einen persönlichen Anlass finden und einen persönlichen Brief oder Text verfassen.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593F9" w14:textId="77777777" w:rsidR="00405C13" w:rsidRPr="006C669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141404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669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C669E">
              <w:rPr>
                <w:rFonts w:ascii="Arial" w:eastAsia="Calibri" w:hAnsi="Arial" w:cs="Arial"/>
                <w:lang w:eastAsia="en-US"/>
              </w:rPr>
              <w:tab/>
            </w:r>
            <w:proofErr w:type="spellStart"/>
            <w:r w:rsidRPr="006C669E">
              <w:rPr>
                <w:rFonts w:ascii="Arial" w:eastAsia="Calibri" w:hAnsi="Arial" w:cs="Arial"/>
                <w:lang w:eastAsia="en-US"/>
              </w:rPr>
              <w:t>Flipped</w:t>
            </w:r>
            <w:proofErr w:type="spellEnd"/>
            <w:r w:rsidRPr="006C669E">
              <w:rPr>
                <w:rFonts w:ascii="Arial" w:eastAsia="Calibri" w:hAnsi="Arial" w:cs="Arial"/>
                <w:lang w:eastAsia="en-US"/>
              </w:rPr>
              <w:t xml:space="preserve"> Learning – Selbstlernressource</w:t>
            </w:r>
          </w:p>
          <w:p w14:paraId="364A744D" w14:textId="77777777" w:rsidR="00405C13" w:rsidRPr="006C669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1892106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lang w:eastAsia="en-US"/>
                  </w:rPr>
                  <w:t>☒</w:t>
                </w:r>
              </w:sdtContent>
            </w:sdt>
            <w:r w:rsidRPr="006C669E">
              <w:rPr>
                <w:rFonts w:ascii="Arial" w:eastAsia="Calibri" w:hAnsi="Arial" w:cs="Arial"/>
                <w:lang w:eastAsia="en-US"/>
              </w:rPr>
              <w:tab/>
              <w:t>Gruppen- oder Einzel-aktivität</w:t>
            </w:r>
          </w:p>
          <w:p w14:paraId="615C7454" w14:textId="77777777" w:rsidR="00405C13" w:rsidRPr="006C669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337127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669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C669E">
              <w:rPr>
                <w:rFonts w:ascii="Arial" w:eastAsia="Calibri" w:hAnsi="Arial" w:cs="Arial"/>
                <w:lang w:eastAsia="en-US"/>
              </w:rPr>
              <w:tab/>
              <w:t>Input Präsenz</w:t>
            </w:r>
          </w:p>
          <w:p w14:paraId="32E7A9DC" w14:textId="77777777" w:rsidR="00405C13" w:rsidRPr="006C669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817492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669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C669E">
              <w:rPr>
                <w:rFonts w:ascii="Arial" w:eastAsia="Calibri" w:hAnsi="Arial" w:cs="Arial"/>
                <w:lang w:eastAsia="en-US"/>
              </w:rPr>
              <w:tab/>
              <w:t>Input Virtuell</w:t>
            </w:r>
          </w:p>
          <w:p w14:paraId="7C6C339C" w14:textId="77777777" w:rsidR="00405C13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62422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669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C669E">
              <w:rPr>
                <w:rFonts w:ascii="Arial" w:eastAsia="Calibri" w:hAnsi="Arial" w:cs="Arial"/>
                <w:lang w:eastAsia="en-US"/>
              </w:rPr>
              <w:tab/>
              <w:t xml:space="preserve">Sonstiges, und zwar </w:t>
            </w:r>
            <w:sdt>
              <w:sdtPr>
                <w:rPr>
                  <w:rFonts w:ascii="Arial" w:eastAsia="Calibri" w:hAnsi="Arial" w:cs="Arial"/>
                  <w:lang w:eastAsia="en-US"/>
                </w:rPr>
                <w:id w:val="1313220175"/>
                <w:placeholder>
                  <w:docPart w:val="C7EB388B4B61431EAFA100E8BE3DBF62"/>
                </w:placeholder>
                <w:text/>
              </w:sdtPr>
              <w:sdtContent>
                <w:r w:rsidRPr="006C669E">
                  <w:rPr>
                    <w:rFonts w:ascii="Arial" w:eastAsia="Calibri" w:hAnsi="Arial" w:cs="Arial"/>
                    <w:lang w:eastAsia="en-US"/>
                  </w:rPr>
                  <w:t>………</w:t>
                </w:r>
              </w:sdtContent>
            </w:sdt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EDF1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7138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Disposition</w:t>
            </w:r>
          </w:p>
          <w:p w14:paraId="7E292391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94726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Aneignung</w:t>
            </w:r>
          </w:p>
          <w:p w14:paraId="0B467CE5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3747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 xml:space="preserve">Vertiefung </w:t>
            </w:r>
          </w:p>
          <w:p w14:paraId="2A32238D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2804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Bewährung</w:t>
            </w:r>
          </w:p>
          <w:p w14:paraId="608AA133" w14:textId="77777777" w:rsidR="00405C13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71E95" w14:textId="1FFD90F8" w:rsidR="00405C13" w:rsidRDefault="0034241E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</w:t>
            </w:r>
            <w:r w:rsidR="00405C13">
              <w:rPr>
                <w:rFonts w:ascii="Arial" w:eastAsia="Calibri" w:hAnsi="Arial" w:cs="Arial"/>
                <w:lang w:eastAsia="en-US"/>
              </w:rPr>
              <w:t>Arbeitsblatt_Schreiben eines persönlichen Briefs</w:t>
            </w:r>
            <w:r w:rsidR="00AC1723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405C13" w:rsidRPr="00F11D7F" w14:paraId="3C486AA7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B49FCF7" w14:textId="0693FC4C" w:rsidR="00405C13" w:rsidRPr="003B0F69" w:rsidRDefault="00B678F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</w:t>
            </w:r>
            <w:r w:rsidR="00405C13">
              <w:rPr>
                <w:rFonts w:ascii="Arial" w:eastAsia="Calibri" w:hAnsi="Arial" w:cs="Arial"/>
                <w:lang w:eastAsia="en-US"/>
              </w:rPr>
              <w:t xml:space="preserve"> UE</w:t>
            </w:r>
          </w:p>
        </w:tc>
        <w:tc>
          <w:tcPr>
            <w:tcW w:w="2694" w:type="dxa"/>
            <w:shd w:val="clear" w:color="auto" w:fill="auto"/>
          </w:tcPr>
          <w:p w14:paraId="207A6C7E" w14:textId="77777777" w:rsidR="00405C13" w:rsidRPr="004252F9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 w:rsidRPr="004252F9">
              <w:rPr>
                <w:rFonts w:ascii="Arial" w:hAnsi="Arial" w:cs="Arial"/>
                <w:bCs/>
              </w:rPr>
              <w:t>Aufbau eines offiziellen Briefes (Geschäftsbrief)</w:t>
            </w:r>
          </w:p>
          <w:p w14:paraId="13A0F2AC" w14:textId="77777777" w:rsidR="00405C13" w:rsidRPr="004252F9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38AD4F7E" w14:textId="77777777" w:rsidR="001A6F89" w:rsidRDefault="001A6F89" w:rsidP="001A6F8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Inhalte des Videos: </w:t>
            </w:r>
          </w:p>
          <w:p w14:paraId="63172F07" w14:textId="10AFBE5B" w:rsidR="001A6F89" w:rsidRDefault="00405C13" w:rsidP="001A6F89">
            <w:pPr>
              <w:pStyle w:val="Listenabsatz"/>
              <w:numPr>
                <w:ilvl w:val="0"/>
                <w:numId w:val="16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1A6F89">
              <w:rPr>
                <w:rFonts w:ascii="Arial" w:eastAsia="Calibri" w:hAnsi="Arial" w:cs="Arial"/>
                <w:lang w:eastAsia="en-US"/>
              </w:rPr>
              <w:t xml:space="preserve">Wie ist ein </w:t>
            </w:r>
            <w:r w:rsidR="001A6F89">
              <w:rPr>
                <w:rFonts w:ascii="Arial" w:eastAsia="Calibri" w:hAnsi="Arial" w:cs="Arial"/>
                <w:lang w:eastAsia="en-US"/>
              </w:rPr>
              <w:t>Geschäftsbrief</w:t>
            </w:r>
            <w:r w:rsidRPr="001A6F89">
              <w:rPr>
                <w:rFonts w:ascii="Arial" w:eastAsia="Calibri" w:hAnsi="Arial" w:cs="Arial"/>
                <w:lang w:eastAsia="en-US"/>
              </w:rPr>
              <w:t xml:space="preserve"> aufgebaut? </w:t>
            </w:r>
          </w:p>
          <w:p w14:paraId="208A5C3F" w14:textId="2233AAB7" w:rsidR="00405C13" w:rsidRPr="001A6F89" w:rsidRDefault="00405C13" w:rsidP="001A6F89">
            <w:pPr>
              <w:pStyle w:val="Listenabsatz"/>
              <w:numPr>
                <w:ilvl w:val="0"/>
                <w:numId w:val="16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1A6F89">
              <w:rPr>
                <w:rFonts w:ascii="Arial" w:eastAsia="Calibri" w:hAnsi="Arial" w:cs="Arial"/>
                <w:lang w:eastAsia="en-US"/>
              </w:rPr>
              <w:t>Genaue Beschreibung</w:t>
            </w:r>
            <w:r w:rsidR="001A6F89">
              <w:rPr>
                <w:rFonts w:ascii="Arial" w:eastAsia="Calibri" w:hAnsi="Arial" w:cs="Arial"/>
                <w:lang w:eastAsia="en-US"/>
              </w:rPr>
              <w:t xml:space="preserve"> aller Elemente – vom </w:t>
            </w:r>
            <w:r w:rsidRPr="001A6F89">
              <w:rPr>
                <w:rFonts w:ascii="Arial" w:eastAsia="Calibri" w:hAnsi="Arial" w:cs="Arial"/>
                <w:lang w:eastAsia="en-US"/>
              </w:rPr>
              <w:t>Briefkopf bis zu den</w:t>
            </w:r>
            <w:r w:rsidR="004720F5" w:rsidRPr="001A6F89">
              <w:rPr>
                <w:rFonts w:ascii="Arial" w:eastAsia="Calibri" w:hAnsi="Arial" w:cs="Arial"/>
                <w:lang w:eastAsia="en-US"/>
              </w:rPr>
              <w:t xml:space="preserve"> Anlagen</w:t>
            </w:r>
            <w:r w:rsidRPr="001A6F89"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14:paraId="7701935B" w14:textId="77777777" w:rsidR="00405C13" w:rsidRPr="004252F9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222631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proofErr w:type="spellStart"/>
            <w:r w:rsidRPr="004252F9">
              <w:rPr>
                <w:rFonts w:ascii="Arial" w:hAnsi="Arial" w:cs="Arial"/>
                <w:bCs/>
              </w:rPr>
              <w:t>Flipped</w:t>
            </w:r>
            <w:proofErr w:type="spellEnd"/>
            <w:r w:rsidRPr="004252F9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127F0C49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5407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Gruppen- oder Einzel-aktivität</w:t>
            </w:r>
          </w:p>
          <w:p w14:paraId="2F071AAC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2050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Input Präsenz</w:t>
            </w:r>
          </w:p>
          <w:p w14:paraId="3E96FD45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200377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</w:rPr>
              <w:t>Input Virtuell</w:t>
            </w:r>
          </w:p>
          <w:p w14:paraId="417F102A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203058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S</w:t>
            </w:r>
            <w:r w:rsidRPr="004252F9">
              <w:rPr>
                <w:rFonts w:ascii="Arial" w:hAnsi="Arial" w:cs="Arial"/>
              </w:rPr>
              <w:t>onstiges, und zwar …</w:t>
            </w:r>
          </w:p>
        </w:tc>
        <w:tc>
          <w:tcPr>
            <w:tcW w:w="1696" w:type="dxa"/>
          </w:tcPr>
          <w:p w14:paraId="429BFBC4" w14:textId="77777777" w:rsidR="00405C13" w:rsidRPr="004252F9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05237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Disposition</w:t>
            </w:r>
          </w:p>
          <w:p w14:paraId="7516663E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0923119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Aneignung</w:t>
            </w:r>
          </w:p>
          <w:p w14:paraId="775D42C5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91628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 xml:space="preserve">Vertiefung </w:t>
            </w:r>
          </w:p>
          <w:p w14:paraId="4FD76F49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04379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252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4252F9">
              <w:rPr>
                <w:rFonts w:ascii="Arial" w:hAnsi="Arial" w:cs="Arial"/>
                <w:b/>
              </w:rPr>
              <w:tab/>
            </w:r>
            <w:r w:rsidRPr="004252F9">
              <w:rPr>
                <w:rFonts w:ascii="Arial" w:hAnsi="Arial" w:cs="Arial"/>
                <w:bCs/>
              </w:rPr>
              <w:t>Bewährung</w:t>
            </w:r>
          </w:p>
          <w:p w14:paraId="16D516C5" w14:textId="77777777" w:rsidR="00405C13" w:rsidRPr="004252F9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07D72F7A" w14:textId="29B1D62D" w:rsidR="00405C13" w:rsidRPr="00047C21" w:rsidRDefault="00047C21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47C21">
              <w:rPr>
                <w:rFonts w:ascii="Arial" w:eastAsia="Calibri" w:hAnsi="Arial" w:cs="Arial"/>
                <w:lang w:eastAsia="en-US"/>
              </w:rPr>
              <w:t xml:space="preserve">Video: Der Geschäftsbrief </w:t>
            </w:r>
          </w:p>
          <w:p w14:paraId="35574256" w14:textId="10554CD7" w:rsidR="00405C13" w:rsidRDefault="00047C21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47C21">
              <w:rPr>
                <w:rFonts w:ascii="Arial" w:hAnsi="Arial" w:cs="Arial"/>
              </w:rPr>
              <w:t>L</w:t>
            </w:r>
            <w:r w:rsidR="00C37471">
              <w:rPr>
                <w:rFonts w:ascii="Arial" w:hAnsi="Arial" w:cs="Arial"/>
              </w:rPr>
              <w:t>ink</w:t>
            </w:r>
            <w:r w:rsidRPr="00047C21">
              <w:rPr>
                <w:rFonts w:ascii="Arial" w:hAnsi="Arial" w:cs="Arial"/>
              </w:rPr>
              <w:t>:</w:t>
            </w:r>
            <w:r w:rsidR="00806BED">
              <w:rPr>
                <w:color w:val="0000FF"/>
                <w:u w:val="single"/>
              </w:rPr>
              <w:t xml:space="preserve"> </w:t>
            </w:r>
            <w:hyperlink r:id="rId14" w:history="1">
              <w:r w:rsidR="001A6F89" w:rsidRPr="00017429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https://youtu.be/8il0dBjmDpc</w:t>
              </w:r>
            </w:hyperlink>
          </w:p>
          <w:p w14:paraId="47568D4A" w14:textId="77777777" w:rsidR="001A6F89" w:rsidRPr="001A6F89" w:rsidRDefault="001A6F89" w:rsidP="00405C13">
            <w:pPr>
              <w:spacing w:before="120" w:after="0"/>
              <w:rPr>
                <w:color w:val="0000FF"/>
                <w:u w:val="single"/>
              </w:rPr>
            </w:pPr>
          </w:p>
          <w:p w14:paraId="13E7BCF3" w14:textId="77777777" w:rsidR="00405C13" w:rsidRPr="004B2E99" w:rsidRDefault="00405C13" w:rsidP="00405C1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</w:tr>
      <w:tr w:rsidR="00405C13" w:rsidRPr="00F11D7F" w14:paraId="0159ADEA" w14:textId="77777777" w:rsidTr="005E3242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7BDFA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>0,25 UE</w:t>
            </w:r>
          </w:p>
          <w:p w14:paraId="727FDC36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E2FECE5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F9FC89B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FDFE416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B3DEA8C" w14:textId="5465B9FD" w:rsidR="00405C13" w:rsidRPr="003B0F69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BCC6F" w14:textId="1A73AC39" w:rsidR="00405C13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Wissensüberprüfung:  Bestandteile eines Geschäftsbriefes</w:t>
            </w:r>
          </w:p>
          <w:p w14:paraId="49BE946B" w14:textId="77777777" w:rsidR="00405C13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</w:p>
          <w:p w14:paraId="2F509B66" w14:textId="77777777" w:rsidR="00405C13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</w:p>
          <w:p w14:paraId="6B7D5A48" w14:textId="59920675" w:rsidR="00405C13" w:rsidRPr="00C45641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5E8A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Bestandteile eines Geschäftsbriefes müssen in die richtige Reihenfolge gebracht werden. </w:t>
            </w:r>
          </w:p>
          <w:p w14:paraId="0D209AA5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6D95C7F" w14:textId="77777777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D0D5526" w14:textId="77777777" w:rsidR="00405C13" w:rsidRPr="00F11D7F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878C8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4651644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proofErr w:type="spellStart"/>
            <w:r w:rsidRPr="001B134E">
              <w:rPr>
                <w:rFonts w:ascii="Arial" w:hAnsi="Arial" w:cs="Arial"/>
                <w:bCs/>
              </w:rPr>
              <w:t>Flipped</w:t>
            </w:r>
            <w:proofErr w:type="spellEnd"/>
            <w:r w:rsidRPr="001B134E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058E72AB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9843092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Gruppen- oder Einzel-aktivität</w:t>
            </w:r>
          </w:p>
          <w:p w14:paraId="44D1ADB6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881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Input Präsenz</w:t>
            </w:r>
          </w:p>
          <w:p w14:paraId="3B0203AC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88391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</w:rPr>
              <w:t>Input Virtuell</w:t>
            </w:r>
          </w:p>
          <w:p w14:paraId="5753AE2E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42337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S</w:t>
            </w:r>
            <w:r w:rsidRPr="001B134E">
              <w:rPr>
                <w:rFonts w:ascii="Arial" w:hAnsi="Arial" w:cs="Arial"/>
              </w:rPr>
              <w:t>onstiges, und zwar 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0C9A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919064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Disposition</w:t>
            </w:r>
          </w:p>
          <w:p w14:paraId="0D464D62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4917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Aneignung</w:t>
            </w:r>
          </w:p>
          <w:p w14:paraId="5D136F7B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225895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 xml:space="preserve">Vertiefung </w:t>
            </w:r>
          </w:p>
          <w:p w14:paraId="4DA8BB71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702616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Bewährung</w:t>
            </w:r>
          </w:p>
          <w:p w14:paraId="5D2BBE42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ECC81" w14:textId="16A996AE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</w:t>
            </w:r>
            <w:r w:rsidR="006F2B8B">
              <w:rPr>
                <w:rFonts w:ascii="Arial" w:eastAsia="Calibri" w:hAnsi="Arial" w:cs="Arial"/>
                <w:lang w:eastAsia="en-US"/>
              </w:rPr>
              <w:t xml:space="preserve">: </w:t>
            </w:r>
            <w:r>
              <w:rPr>
                <w:rFonts w:ascii="Arial" w:eastAsia="Calibri" w:hAnsi="Arial" w:cs="Arial"/>
                <w:lang w:eastAsia="en-US"/>
              </w:rPr>
              <w:t>Geschäftsbrief</w:t>
            </w:r>
          </w:p>
          <w:p w14:paraId="08686B99" w14:textId="1672FCFA" w:rsidR="00405C13" w:rsidRDefault="00047C21" w:rsidP="00405C13">
            <w:pPr>
              <w:spacing w:before="120" w:after="0"/>
            </w:pPr>
            <w:r w:rsidRPr="00047C21">
              <w:rPr>
                <w:rFonts w:ascii="Arial" w:hAnsi="Arial" w:cs="Arial"/>
              </w:rPr>
              <w:t>Link</w:t>
            </w:r>
            <w:r w:rsidRPr="00806BED">
              <w:rPr>
                <w:rStyle w:val="Hyperlink"/>
                <w:rFonts w:eastAsia="Calibri"/>
                <w:lang w:eastAsia="en-US"/>
              </w:rPr>
              <w:t>:</w:t>
            </w:r>
            <w:r w:rsidRPr="00806BED">
              <w:rPr>
                <w:rStyle w:val="Hyperlink"/>
                <w:rFonts w:ascii="Arial" w:eastAsia="Calibri" w:hAnsi="Arial" w:cs="Arial"/>
                <w:lang w:eastAsia="en-US"/>
              </w:rPr>
              <w:t xml:space="preserve"> </w:t>
            </w:r>
            <w:hyperlink r:id="rId15" w:history="1">
              <w:r w:rsidR="00806BED" w:rsidRPr="00806BED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https://learningapps.org/watch?v=ptwxxzr3k19</w:t>
              </w:r>
            </w:hyperlink>
          </w:p>
          <w:p w14:paraId="76CE52DC" w14:textId="77777777" w:rsidR="00806BED" w:rsidRDefault="00806BED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9EF6DF2" w14:textId="54567D82" w:rsidR="00047C21" w:rsidRPr="003D6C95" w:rsidRDefault="00047C21" w:rsidP="00047C2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047C21" w:rsidRPr="00F11D7F" w14:paraId="7940D09B" w14:textId="77777777" w:rsidTr="005E3242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FE2B" w14:textId="5D9CFB4C" w:rsidR="00047C21" w:rsidRDefault="00047C21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0,25 UE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C635C" w14:textId="77777777" w:rsidR="00047C21" w:rsidRDefault="00047C21" w:rsidP="00047C21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Wissensüberprüfung:</w:t>
            </w:r>
          </w:p>
          <w:p w14:paraId="19107F8E" w14:textId="13CC87AF" w:rsidR="00047C21" w:rsidRDefault="00047C21" w:rsidP="00047C21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Persönlicher Brief oder Geschäftsbrief?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A2C73" w14:textId="682D118D" w:rsidR="00047C21" w:rsidRDefault="00047C21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Lernenden o</w:t>
            </w:r>
            <w:r w:rsidRPr="00047C21">
              <w:rPr>
                <w:rFonts w:ascii="Arial" w:eastAsia="Calibri" w:hAnsi="Arial" w:cs="Arial"/>
                <w:lang w:eastAsia="en-US"/>
              </w:rPr>
              <w:t>rdnen Ausdrücke dem "Persönlicher Brief" oder dem "Geschäftsbrief" zu</w:t>
            </w:r>
            <w:r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B0AA4" w14:textId="77777777" w:rsidR="00047C21" w:rsidRPr="001B134E" w:rsidRDefault="00047C21" w:rsidP="00047C21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6256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proofErr w:type="spellStart"/>
            <w:r w:rsidRPr="001B134E">
              <w:rPr>
                <w:rFonts w:ascii="Arial" w:hAnsi="Arial" w:cs="Arial"/>
                <w:bCs/>
              </w:rPr>
              <w:t>Flipped</w:t>
            </w:r>
            <w:proofErr w:type="spellEnd"/>
            <w:r w:rsidRPr="001B134E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26F3E742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855713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Gruppen- oder Einzel-aktivität</w:t>
            </w:r>
          </w:p>
          <w:p w14:paraId="75FB92DC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22783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Input Präsenz</w:t>
            </w:r>
          </w:p>
          <w:p w14:paraId="4F3DF17D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213520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</w:rPr>
              <w:t>Input Virtuell</w:t>
            </w:r>
          </w:p>
          <w:p w14:paraId="208804A8" w14:textId="16663416" w:rsidR="00047C21" w:rsidRDefault="00047C21" w:rsidP="00047C21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85569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S</w:t>
            </w:r>
            <w:r w:rsidRPr="001B134E">
              <w:rPr>
                <w:rFonts w:ascii="Arial" w:hAnsi="Arial" w:cs="Arial"/>
              </w:rPr>
              <w:t>onstiges, und zwar 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A677" w14:textId="77777777" w:rsidR="00047C21" w:rsidRPr="001B134E" w:rsidRDefault="00047C21" w:rsidP="00047C21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86616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Disposition</w:t>
            </w:r>
          </w:p>
          <w:p w14:paraId="068CE698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31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Aneignung</w:t>
            </w:r>
          </w:p>
          <w:p w14:paraId="66771402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92046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 xml:space="preserve">Vertiefung </w:t>
            </w:r>
          </w:p>
          <w:p w14:paraId="014772D0" w14:textId="77777777" w:rsidR="00047C21" w:rsidRPr="001B134E" w:rsidRDefault="00047C21" w:rsidP="00047C2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4299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Bewährung</w:t>
            </w:r>
          </w:p>
          <w:p w14:paraId="1D276272" w14:textId="77777777" w:rsidR="00047C21" w:rsidRDefault="00047C21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9E20" w14:textId="71267611" w:rsidR="00047C21" w:rsidRDefault="00047C21" w:rsidP="00047C21">
            <w:pPr>
              <w:spacing w:before="120" w:after="0"/>
              <w:rPr>
                <w:rStyle w:val="Hyperlink"/>
              </w:rPr>
            </w:pPr>
            <w:r w:rsidRPr="00EA1D0F">
              <w:rPr>
                <w:rFonts w:ascii="Arial" w:hAnsi="Arial" w:cs="Arial"/>
                <w:bCs/>
              </w:rPr>
              <w:t>Learnin</w:t>
            </w:r>
            <w:r>
              <w:rPr>
                <w:rFonts w:ascii="Arial" w:hAnsi="Arial" w:cs="Arial"/>
                <w:bCs/>
              </w:rPr>
              <w:t xml:space="preserve">g </w:t>
            </w:r>
            <w:r w:rsidRPr="00EA1D0F">
              <w:rPr>
                <w:rFonts w:ascii="Arial" w:hAnsi="Arial" w:cs="Arial"/>
                <w:bCs/>
              </w:rPr>
              <w:t>App</w:t>
            </w:r>
            <w:r w:rsidR="006F2B8B">
              <w:rPr>
                <w:rFonts w:ascii="Arial" w:hAnsi="Arial" w:cs="Arial"/>
                <w:bCs/>
              </w:rPr>
              <w:t xml:space="preserve">: </w:t>
            </w:r>
            <w:r>
              <w:rPr>
                <w:rFonts w:ascii="Arial" w:hAnsi="Arial" w:cs="Arial"/>
                <w:bCs/>
              </w:rPr>
              <w:t>Privater Brief oder Geschäftsbrief?</w:t>
            </w:r>
          </w:p>
          <w:p w14:paraId="4CCA14FB" w14:textId="77777777" w:rsidR="00047C21" w:rsidRDefault="00047C21" w:rsidP="00047C21">
            <w:pPr>
              <w:spacing w:before="120" w:after="0"/>
              <w:rPr>
                <w:rStyle w:val="Hyperlink"/>
                <w:rFonts w:ascii="Arial" w:eastAsia="Calibri" w:hAnsi="Arial" w:cs="Arial"/>
                <w:lang w:eastAsia="en-US"/>
              </w:rPr>
            </w:pPr>
            <w:r w:rsidRPr="00047C21">
              <w:rPr>
                <w:rFonts w:ascii="Arial" w:hAnsi="Arial" w:cs="Arial"/>
              </w:rPr>
              <w:t>Link</w:t>
            </w:r>
            <w:r>
              <w:t xml:space="preserve">: </w:t>
            </w:r>
            <w:hyperlink r:id="rId16" w:history="1">
              <w:r w:rsidRPr="00017429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https://learningapps.org/watch?v=pngq7e9x319</w:t>
              </w:r>
            </w:hyperlink>
          </w:p>
          <w:p w14:paraId="0AF878D9" w14:textId="77777777" w:rsidR="00047C21" w:rsidRDefault="00047C21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405C13" w:rsidRPr="008D5E49" w14:paraId="4B371615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871AB0B" w14:textId="77777777" w:rsidR="00405C13" w:rsidRPr="008D5E49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shd w:val="clear" w:color="auto" w:fill="auto"/>
          </w:tcPr>
          <w:p w14:paraId="6BBBB84F" w14:textId="04C4FA84" w:rsidR="00405C13" w:rsidRPr="008D5E49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 w:rsidRPr="008D5E49">
              <w:rPr>
                <w:rFonts w:ascii="Arial" w:hAnsi="Arial" w:cs="Arial"/>
                <w:bCs/>
              </w:rPr>
              <w:t>Geschäftsbrief verfassen</w:t>
            </w:r>
          </w:p>
          <w:p w14:paraId="1B9AA8E9" w14:textId="77777777" w:rsidR="00405C13" w:rsidRPr="008D5E49" w:rsidRDefault="00405C13" w:rsidP="00405C13">
            <w:pPr>
              <w:spacing w:before="120" w:after="120"/>
              <w:ind w:left="360"/>
              <w:rPr>
                <w:rFonts w:ascii="Arial" w:hAnsi="Arial" w:cs="Arial"/>
                <w:bCs/>
              </w:rPr>
            </w:pPr>
          </w:p>
          <w:p w14:paraId="174EB003" w14:textId="77777777" w:rsidR="00405C13" w:rsidRPr="008D5E49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40C333DD" w14:textId="026CBD86" w:rsidR="00405C13" w:rsidRPr="008D5E49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8D5E49">
              <w:rPr>
                <w:rFonts w:ascii="Arial" w:eastAsia="Calibri" w:hAnsi="Arial" w:cs="Arial"/>
                <w:lang w:eastAsia="en-US"/>
              </w:rPr>
              <w:t xml:space="preserve">Mit Unterstützung </w:t>
            </w:r>
            <w:r w:rsidR="006718D2">
              <w:rPr>
                <w:rFonts w:ascii="Arial" w:eastAsia="Calibri" w:hAnsi="Arial" w:cs="Arial"/>
                <w:lang w:eastAsia="en-US"/>
              </w:rPr>
              <w:t xml:space="preserve">der Vorlagen </w:t>
            </w:r>
            <w:r w:rsidRPr="008D5E49">
              <w:rPr>
                <w:rFonts w:ascii="Arial" w:eastAsia="Calibri" w:hAnsi="Arial" w:cs="Arial"/>
                <w:lang w:eastAsia="en-US"/>
              </w:rPr>
              <w:t>einen für die Teilnehmer</w:t>
            </w:r>
            <w:r w:rsidR="006718D2">
              <w:rPr>
                <w:rFonts w:ascii="Arial" w:eastAsia="Calibri" w:hAnsi="Arial" w:cs="Arial"/>
                <w:lang w:eastAsia="en-US"/>
              </w:rPr>
              <w:t>*innen</w:t>
            </w:r>
            <w:r w:rsidRPr="008D5E49">
              <w:rPr>
                <w:rFonts w:ascii="Arial" w:eastAsia="Calibri" w:hAnsi="Arial" w:cs="Arial"/>
                <w:lang w:eastAsia="en-US"/>
              </w:rPr>
              <w:t xml:space="preserve"> relevanten Geschäftsbrief verfassen</w:t>
            </w:r>
            <w:r w:rsidR="006718D2"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14:paraId="1BA977C9" w14:textId="77777777" w:rsidR="00405C13" w:rsidRPr="008D5E49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8392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proofErr w:type="spellStart"/>
            <w:r w:rsidRPr="008D5E49">
              <w:rPr>
                <w:rFonts w:ascii="Arial" w:hAnsi="Arial" w:cs="Arial"/>
                <w:bCs/>
              </w:rPr>
              <w:t>Flipped</w:t>
            </w:r>
            <w:proofErr w:type="spellEnd"/>
            <w:r w:rsidRPr="008D5E49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4F650CF8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8251008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Gruppen- oder Einzel-aktivität</w:t>
            </w:r>
          </w:p>
          <w:p w14:paraId="72AF73B6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6258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Input Präsenz</w:t>
            </w:r>
          </w:p>
          <w:p w14:paraId="4FF7035A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964620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</w:rPr>
              <w:t>Input Virtuell</w:t>
            </w:r>
          </w:p>
          <w:p w14:paraId="524885CF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-70472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S</w:t>
            </w:r>
            <w:r w:rsidRPr="008D5E49">
              <w:rPr>
                <w:rFonts w:ascii="Arial" w:hAnsi="Arial" w:cs="Arial"/>
              </w:rPr>
              <w:t xml:space="preserve">onstiges, und zwar </w:t>
            </w:r>
            <w:sdt>
              <w:sdtPr>
                <w:rPr>
                  <w:rFonts w:ascii="Arial" w:hAnsi="Arial" w:cs="Arial"/>
                </w:rPr>
                <w:id w:val="846827123"/>
                <w:placeholder>
                  <w:docPart w:val="E645B5638B8049B7BFFAD9842165F846"/>
                </w:placeholder>
                <w:text/>
              </w:sdtPr>
              <w:sdtContent>
                <w:r w:rsidRPr="008D5E49">
                  <w:rPr>
                    <w:rFonts w:ascii="Arial" w:hAnsi="Arial" w:cs="Arial"/>
                  </w:rPr>
                  <w:t>………</w:t>
                </w:r>
              </w:sdtContent>
            </w:sdt>
          </w:p>
        </w:tc>
        <w:tc>
          <w:tcPr>
            <w:tcW w:w="1696" w:type="dxa"/>
          </w:tcPr>
          <w:p w14:paraId="4342488A" w14:textId="77777777" w:rsidR="00405C13" w:rsidRPr="008D5E49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766769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Disposition</w:t>
            </w:r>
          </w:p>
          <w:p w14:paraId="60E5B703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100060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Aneignung</w:t>
            </w:r>
          </w:p>
          <w:p w14:paraId="67AAE8F8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3006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 xml:space="preserve">Vertiefung </w:t>
            </w:r>
          </w:p>
          <w:p w14:paraId="22B86E1A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7529322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D5E4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D5E49">
              <w:rPr>
                <w:rFonts w:ascii="Arial" w:hAnsi="Arial" w:cs="Arial"/>
                <w:b/>
              </w:rPr>
              <w:tab/>
            </w:r>
            <w:r w:rsidRPr="008D5E49">
              <w:rPr>
                <w:rFonts w:ascii="Arial" w:hAnsi="Arial" w:cs="Arial"/>
                <w:bCs/>
              </w:rPr>
              <w:t>Bewährung</w:t>
            </w:r>
          </w:p>
          <w:p w14:paraId="1864A687" w14:textId="77777777" w:rsidR="00405C13" w:rsidRPr="008D5E49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552" w:type="dxa"/>
            <w:shd w:val="clear" w:color="auto" w:fill="auto"/>
          </w:tcPr>
          <w:p w14:paraId="28FDDF21" w14:textId="1AFA334C" w:rsidR="006718D2" w:rsidRDefault="0034241E" w:rsidP="00405C1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</w:t>
            </w:r>
            <w:r w:rsidR="006718D2">
              <w:rPr>
                <w:rFonts w:ascii="Arial" w:eastAsia="Calibri" w:hAnsi="Arial" w:cs="Arial"/>
                <w:lang w:eastAsia="en-US"/>
              </w:rPr>
              <w:t>Vorlage_Musterbriefe und persönliche Texte.docx</w:t>
            </w:r>
          </w:p>
          <w:p w14:paraId="29054BBB" w14:textId="764F8739" w:rsidR="00405C13" w:rsidRPr="008D5E49" w:rsidRDefault="0034241E" w:rsidP="00405C1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</w:t>
            </w:r>
            <w:r w:rsidR="00405C13">
              <w:rPr>
                <w:rFonts w:ascii="Arial" w:eastAsia="Calibri" w:hAnsi="Arial" w:cs="Arial"/>
                <w:lang w:eastAsia="en-US"/>
              </w:rPr>
              <w:t>Arbeitsblatt_Schreiben eines offiziellen Briefs</w:t>
            </w:r>
            <w:r w:rsidR="006F2B8B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405C13" w:rsidRPr="008D5E49" w14:paraId="17BB46AA" w14:textId="77777777" w:rsidTr="005E3242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11C6C" w14:textId="77777777" w:rsidR="00405C13" w:rsidRPr="008D5E49" w:rsidRDefault="00405C13" w:rsidP="00405C13">
            <w:pPr>
              <w:spacing w:before="120" w:after="0"/>
              <w:rPr>
                <w:rFonts w:ascii="Arial" w:eastAsia="Calibri" w:hAnsi="Arial" w:cs="Arial"/>
                <w:color w:val="A6A6A6" w:themeColor="background1" w:themeShade="A6"/>
                <w:lang w:eastAsia="en-US"/>
              </w:rPr>
            </w:pPr>
            <w:r w:rsidRPr="00F83DF3">
              <w:rPr>
                <w:rFonts w:ascii="Arial" w:eastAsia="Calibri" w:hAnsi="Arial" w:cs="Arial"/>
                <w:lang w:eastAsia="en-US"/>
              </w:rPr>
              <w:lastRenderedPageBreak/>
              <w:t>0,25 UE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C5165" w14:textId="77777777" w:rsidR="00405C13" w:rsidRPr="00603D7B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 w:rsidRPr="00603D7B">
              <w:rPr>
                <w:rFonts w:ascii="Arial" w:hAnsi="Arial" w:cs="Arial"/>
                <w:bCs/>
              </w:rPr>
              <w:t>Wie ist eine E-Mail aufgebaut und welche Elemente hat sie?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B7AB0" w14:textId="0372B5C8" w:rsidR="00405C13" w:rsidRPr="00603D7B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603D7B">
              <w:rPr>
                <w:rFonts w:ascii="Arial" w:hAnsi="Arial" w:cs="Arial"/>
                <w:bCs/>
              </w:rPr>
              <w:t>Formelle Elemente einer E-Mail</w:t>
            </w:r>
            <w:r w:rsidRPr="00603D7B">
              <w:rPr>
                <w:rFonts w:ascii="Arial" w:eastAsia="Calibri" w:hAnsi="Arial" w:cs="Arial"/>
                <w:lang w:eastAsia="en-US"/>
              </w:rPr>
              <w:t>: Anrede, Inhalt, Formatierung, Grußformel und Signatur</w:t>
            </w:r>
            <w:r w:rsidR="006718D2">
              <w:rPr>
                <w:rFonts w:ascii="Arial" w:eastAsia="Calibri" w:hAnsi="Arial" w:cs="Arial"/>
                <w:lang w:eastAsia="en-US"/>
              </w:rPr>
              <w:t>,</w:t>
            </w:r>
            <w:r>
              <w:rPr>
                <w:rFonts w:ascii="Arial" w:eastAsia="Calibri" w:hAnsi="Arial" w:cs="Arial"/>
                <w:lang w:eastAsia="en-US"/>
              </w:rPr>
              <w:t xml:space="preserve"> E-Mail-Programme…</w:t>
            </w:r>
          </w:p>
          <w:p w14:paraId="52CE9A76" w14:textId="7AF9D640" w:rsidR="00405C13" w:rsidRPr="00603D7B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899E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4775287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lang w:eastAsia="en-US"/>
                  </w:rPr>
                  <w:t>☒</w:t>
                </w:r>
              </w:sdtContent>
            </w:sdt>
            <w:r w:rsidRPr="00603D7B">
              <w:rPr>
                <w:rFonts w:ascii="Arial" w:eastAsia="Calibri" w:hAnsi="Arial" w:cs="Arial"/>
                <w:lang w:eastAsia="en-US"/>
              </w:rPr>
              <w:tab/>
            </w:r>
            <w:proofErr w:type="spellStart"/>
            <w:r w:rsidRPr="00603D7B">
              <w:rPr>
                <w:rFonts w:ascii="Arial" w:eastAsia="Calibri" w:hAnsi="Arial" w:cs="Arial"/>
                <w:lang w:eastAsia="en-US"/>
              </w:rPr>
              <w:t>Flipped</w:t>
            </w:r>
            <w:proofErr w:type="spellEnd"/>
            <w:r w:rsidRPr="00603D7B">
              <w:rPr>
                <w:rFonts w:ascii="Arial" w:eastAsia="Calibri" w:hAnsi="Arial" w:cs="Arial"/>
                <w:lang w:eastAsia="en-US"/>
              </w:rPr>
              <w:t xml:space="preserve"> Learning – Selbstlernressource</w:t>
            </w:r>
          </w:p>
          <w:p w14:paraId="719449B0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07142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D7B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03D7B">
              <w:rPr>
                <w:rFonts w:ascii="Arial" w:eastAsia="Calibri" w:hAnsi="Arial" w:cs="Arial"/>
                <w:lang w:eastAsia="en-US"/>
              </w:rPr>
              <w:tab/>
              <w:t>Gruppen- oder Einzel-aktivität</w:t>
            </w:r>
          </w:p>
          <w:p w14:paraId="60DBD63A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8774616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lang w:eastAsia="en-US"/>
                  </w:rPr>
                  <w:t>☒</w:t>
                </w:r>
              </w:sdtContent>
            </w:sdt>
            <w:r w:rsidRPr="00603D7B">
              <w:rPr>
                <w:rFonts w:ascii="Arial" w:eastAsia="Calibri" w:hAnsi="Arial" w:cs="Arial"/>
                <w:lang w:eastAsia="en-US"/>
              </w:rPr>
              <w:tab/>
              <w:t>Input Präsenz</w:t>
            </w:r>
          </w:p>
          <w:p w14:paraId="6CB6617C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79065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lang w:eastAsia="en-US"/>
                  </w:rPr>
                  <w:t>☐</w:t>
                </w:r>
              </w:sdtContent>
            </w:sdt>
            <w:r w:rsidRPr="00603D7B">
              <w:rPr>
                <w:rFonts w:ascii="Arial" w:eastAsia="Calibri" w:hAnsi="Arial" w:cs="Arial"/>
                <w:lang w:eastAsia="en-US"/>
              </w:rPr>
              <w:tab/>
              <w:t>Input Virtuell</w:t>
            </w:r>
          </w:p>
          <w:p w14:paraId="2BC6B9E6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26647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D7B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603D7B">
              <w:rPr>
                <w:rFonts w:ascii="Arial" w:eastAsia="Calibri" w:hAnsi="Arial" w:cs="Arial"/>
                <w:lang w:eastAsia="en-US"/>
              </w:rPr>
              <w:tab/>
              <w:t>Sonstiges, und zwar</w:t>
            </w:r>
            <w:r>
              <w:rPr>
                <w:rFonts w:ascii="Arial" w:eastAsia="Calibri" w:hAnsi="Arial" w:cs="Arial"/>
                <w:lang w:eastAsia="en-US"/>
              </w:rPr>
              <w:t>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7D1B" w14:textId="77777777" w:rsidR="00405C13" w:rsidRPr="00603D7B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93989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603D7B">
              <w:rPr>
                <w:rFonts w:ascii="Arial" w:hAnsi="Arial" w:cs="Arial"/>
                <w:b/>
              </w:rPr>
              <w:tab/>
            </w:r>
            <w:r w:rsidRPr="00603D7B">
              <w:rPr>
                <w:rFonts w:ascii="Arial" w:hAnsi="Arial" w:cs="Arial"/>
                <w:bCs/>
              </w:rPr>
              <w:t>Disposition</w:t>
            </w:r>
          </w:p>
          <w:p w14:paraId="1C8A3267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1720967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03D7B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603D7B">
              <w:rPr>
                <w:rFonts w:ascii="Arial" w:hAnsi="Arial" w:cs="Arial"/>
                <w:b/>
              </w:rPr>
              <w:tab/>
            </w:r>
            <w:r w:rsidRPr="00603D7B">
              <w:rPr>
                <w:rFonts w:ascii="Arial" w:hAnsi="Arial" w:cs="Arial"/>
                <w:bCs/>
              </w:rPr>
              <w:t>Aneignung</w:t>
            </w:r>
          </w:p>
          <w:p w14:paraId="7CBC58BB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76107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D7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603D7B">
              <w:rPr>
                <w:rFonts w:ascii="Arial" w:hAnsi="Arial" w:cs="Arial"/>
                <w:b/>
              </w:rPr>
              <w:tab/>
            </w:r>
            <w:r w:rsidRPr="00603D7B">
              <w:rPr>
                <w:rFonts w:ascii="Arial" w:hAnsi="Arial" w:cs="Arial"/>
                <w:bCs/>
              </w:rPr>
              <w:t xml:space="preserve">Vertiefung </w:t>
            </w:r>
          </w:p>
          <w:p w14:paraId="60A5016E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06598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D7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603D7B">
              <w:rPr>
                <w:rFonts w:ascii="Arial" w:hAnsi="Arial" w:cs="Arial"/>
                <w:b/>
              </w:rPr>
              <w:tab/>
            </w:r>
            <w:r w:rsidRPr="00603D7B">
              <w:rPr>
                <w:rFonts w:ascii="Arial" w:hAnsi="Arial" w:cs="Arial"/>
                <w:bCs/>
              </w:rPr>
              <w:t>Bewährung</w:t>
            </w:r>
          </w:p>
          <w:p w14:paraId="3534D0C6" w14:textId="77777777" w:rsidR="00405C13" w:rsidRPr="00603D7B" w:rsidRDefault="00405C13" w:rsidP="00405C13">
            <w:pPr>
              <w:spacing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EBD19" w14:textId="7D0FB24F" w:rsidR="00405C13" w:rsidRPr="00603D7B" w:rsidRDefault="00A64D27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</w:t>
            </w:r>
            <w:r w:rsidR="00405C13">
              <w:rPr>
                <w:rFonts w:ascii="Arial" w:eastAsia="Calibri" w:hAnsi="Arial" w:cs="Arial"/>
                <w:lang w:eastAsia="en-US"/>
              </w:rPr>
              <w:t>Infoblatt_E-Mail</w:t>
            </w:r>
            <w:r w:rsidR="006718D2">
              <w:rPr>
                <w:rFonts w:ascii="Arial" w:eastAsia="Calibri" w:hAnsi="Arial" w:cs="Arial"/>
                <w:lang w:eastAsia="en-US"/>
              </w:rPr>
              <w:t>.docx</w:t>
            </w:r>
          </w:p>
          <w:p w14:paraId="2E1932B6" w14:textId="77777777" w:rsidR="00405C13" w:rsidRPr="00603D7B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405C13" w:rsidRPr="00F11D7F" w14:paraId="39A15624" w14:textId="77777777" w:rsidTr="005E3242">
        <w:trPr>
          <w:cantSplit/>
          <w:trHeight w:val="22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2935F" w14:textId="77777777" w:rsidR="00405C13" w:rsidRPr="00F11D7F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0,25 UE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C4C0C" w14:textId="77777777" w:rsidR="00405C13" w:rsidRPr="00B47E7B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Aufbau und Elemente einer E-Mail vertiefen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E4C76" w14:textId="02BD1C78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Testfragen zu den formellen Elementen einer E-Mail</w:t>
            </w:r>
          </w:p>
          <w:p w14:paraId="68783E7B" w14:textId="77777777" w:rsidR="00405C13" w:rsidRPr="00F11D7F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D903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45511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lang w:eastAsia="en-US"/>
                  </w:rPr>
                  <w:t>☒</w:t>
                </w:r>
              </w:sdtContent>
            </w:sdt>
            <w:r w:rsidRPr="001B134E">
              <w:rPr>
                <w:rFonts w:ascii="Arial" w:eastAsia="Calibri" w:hAnsi="Arial" w:cs="Arial"/>
                <w:lang w:eastAsia="en-US"/>
              </w:rPr>
              <w:tab/>
            </w:r>
            <w:proofErr w:type="spellStart"/>
            <w:r w:rsidRPr="001B134E">
              <w:rPr>
                <w:rFonts w:ascii="Arial" w:eastAsia="Calibri" w:hAnsi="Arial" w:cs="Arial"/>
                <w:lang w:eastAsia="en-US"/>
              </w:rPr>
              <w:t>Flipped</w:t>
            </w:r>
            <w:proofErr w:type="spellEnd"/>
            <w:r w:rsidRPr="001B134E">
              <w:rPr>
                <w:rFonts w:ascii="Arial" w:eastAsia="Calibri" w:hAnsi="Arial" w:cs="Arial"/>
                <w:lang w:eastAsia="en-US"/>
              </w:rPr>
              <w:t xml:space="preserve"> Learning – Selbstlernressource</w:t>
            </w:r>
          </w:p>
          <w:p w14:paraId="29EF2A3F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-113702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1B134E">
              <w:rPr>
                <w:rFonts w:ascii="Arial" w:eastAsia="Calibri" w:hAnsi="Arial" w:cs="Arial"/>
                <w:lang w:eastAsia="en-US"/>
              </w:rPr>
              <w:tab/>
              <w:t>Gruppen- oder Einzel-aktivität</w:t>
            </w:r>
          </w:p>
          <w:p w14:paraId="57348AC7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33380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1B134E">
              <w:rPr>
                <w:rFonts w:ascii="Arial" w:eastAsia="Calibri" w:hAnsi="Arial" w:cs="Arial"/>
                <w:lang w:eastAsia="en-US"/>
              </w:rPr>
              <w:tab/>
              <w:t>Input Präsenz</w:t>
            </w:r>
          </w:p>
          <w:p w14:paraId="15BCD09C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206768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Segoe UI Symbol" w:eastAsia="Calibri" w:hAnsi="Segoe UI Symbol" w:cs="Segoe UI Symbol"/>
                    <w:lang w:eastAsia="en-US"/>
                  </w:rPr>
                  <w:t>☐</w:t>
                </w:r>
              </w:sdtContent>
            </w:sdt>
            <w:r w:rsidRPr="001B134E">
              <w:rPr>
                <w:rFonts w:ascii="Arial" w:eastAsia="Calibri" w:hAnsi="Arial" w:cs="Arial"/>
                <w:lang w:eastAsia="en-US"/>
              </w:rPr>
              <w:tab/>
              <w:t>Input Virtuell</w:t>
            </w:r>
          </w:p>
          <w:p w14:paraId="079B9BC2" w14:textId="3C590427" w:rsidR="00405C13" w:rsidRPr="001B134E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eastAsia="Calibri" w:hAnsi="Arial" w:cs="Arial"/>
                  <w:lang w:eastAsia="en-US"/>
                </w:rPr>
                <w:id w:val="7811516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179C">
                  <w:rPr>
                    <w:rFonts w:ascii="MS Gothic" w:eastAsia="MS Gothic" w:hAnsi="MS Gothic" w:cs="Arial" w:hint="eastAsia"/>
                    <w:lang w:eastAsia="en-US"/>
                  </w:rPr>
                  <w:t>☒</w:t>
                </w:r>
              </w:sdtContent>
            </w:sdt>
            <w:r w:rsidRPr="001B134E">
              <w:rPr>
                <w:rFonts w:ascii="Arial" w:eastAsia="Calibri" w:hAnsi="Arial" w:cs="Arial"/>
                <w:lang w:eastAsia="en-US"/>
              </w:rPr>
              <w:tab/>
              <w:t xml:space="preserve">Sonstiges, und zwar </w:t>
            </w:r>
            <w:r>
              <w:rPr>
                <w:rFonts w:ascii="Arial" w:eastAsia="Calibri" w:hAnsi="Arial" w:cs="Arial"/>
                <w:lang w:eastAsia="en-US"/>
              </w:rPr>
              <w:t>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25F5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78048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Disposition</w:t>
            </w:r>
          </w:p>
          <w:p w14:paraId="2EC428F5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37438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Aneignung</w:t>
            </w:r>
          </w:p>
          <w:p w14:paraId="366409B5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5408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 xml:space="preserve">Vertiefung </w:t>
            </w:r>
          </w:p>
          <w:p w14:paraId="36D54244" w14:textId="77777777" w:rsidR="00405C13" w:rsidRPr="001B134E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607447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1B134E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1B134E">
              <w:rPr>
                <w:rFonts w:ascii="Arial" w:hAnsi="Arial" w:cs="Arial"/>
                <w:b/>
              </w:rPr>
              <w:tab/>
            </w:r>
            <w:r w:rsidRPr="001B134E">
              <w:rPr>
                <w:rFonts w:ascii="Arial" w:hAnsi="Arial" w:cs="Arial"/>
                <w:bCs/>
              </w:rPr>
              <w:t>Bewährung</w:t>
            </w:r>
          </w:p>
          <w:p w14:paraId="2E5BF88E" w14:textId="77777777" w:rsidR="00405C13" w:rsidRPr="001B134E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2EDD" w14:textId="46438C33" w:rsidR="00405C13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</w:t>
            </w:r>
            <w:r w:rsidR="006F2B8B">
              <w:rPr>
                <w:rFonts w:ascii="Arial" w:eastAsia="Calibri" w:hAnsi="Arial" w:cs="Arial"/>
                <w:lang w:eastAsia="en-US"/>
              </w:rPr>
              <w:t xml:space="preserve">: </w:t>
            </w:r>
            <w:r>
              <w:rPr>
                <w:rFonts w:ascii="Arial" w:eastAsia="Calibri" w:hAnsi="Arial" w:cs="Arial"/>
                <w:lang w:eastAsia="en-US"/>
              </w:rPr>
              <w:t>Die Elemente einer E-Mail</w:t>
            </w:r>
          </w:p>
          <w:p w14:paraId="5A218E81" w14:textId="1F77C029" w:rsidR="00405C13" w:rsidRDefault="006F2B8B" w:rsidP="00405C13">
            <w:pPr>
              <w:spacing w:before="120" w:after="0"/>
              <w:rPr>
                <w:rStyle w:val="Hyperlink"/>
                <w:rFonts w:ascii="Arial" w:eastAsia="Calibri" w:hAnsi="Arial" w:cs="Arial"/>
                <w:lang w:eastAsia="en-US"/>
              </w:rPr>
            </w:pPr>
            <w:r w:rsidRPr="006F2B8B">
              <w:rPr>
                <w:rFonts w:ascii="Arial" w:hAnsi="Arial" w:cs="Arial"/>
              </w:rPr>
              <w:t xml:space="preserve">Link: </w:t>
            </w:r>
            <w:hyperlink r:id="rId17" w:history="1">
              <w:r w:rsidRPr="00017429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https://learningapps.org/display?v=pnkf7jx5k19</w:t>
              </w:r>
            </w:hyperlink>
          </w:p>
          <w:p w14:paraId="5464C9DF" w14:textId="5F7C9E84" w:rsidR="00405C13" w:rsidRPr="00F11D7F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405C13" w:rsidRPr="00C8211C" w14:paraId="2752260A" w14:textId="77777777" w:rsidTr="005E3242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7D726CA7" w14:textId="77777777" w:rsidR="00405C13" w:rsidRPr="00C8211C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bookmarkStart w:id="3" w:name="_Hlk17328776"/>
            <w:bookmarkStart w:id="4" w:name="_Hlk17401928"/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shd w:val="clear" w:color="auto" w:fill="auto"/>
          </w:tcPr>
          <w:p w14:paraId="29BF511C" w14:textId="5D9D603E" w:rsidR="00405C13" w:rsidRPr="00C8211C" w:rsidRDefault="00405C13" w:rsidP="00405C13">
            <w:pPr>
              <w:spacing w:before="120" w:after="120"/>
              <w:rPr>
                <w:rFonts w:ascii="Arial" w:hAnsi="Arial" w:cs="Arial"/>
                <w:bCs/>
              </w:rPr>
            </w:pPr>
            <w:r w:rsidRPr="00C8211C">
              <w:rPr>
                <w:rFonts w:ascii="Arial" w:hAnsi="Arial" w:cs="Arial"/>
                <w:bCs/>
              </w:rPr>
              <w:t xml:space="preserve">E-Mail schreiben </w:t>
            </w:r>
          </w:p>
          <w:p w14:paraId="2B975E30" w14:textId="77777777" w:rsidR="00405C13" w:rsidRPr="00C8211C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6905280F" w14:textId="272620AE" w:rsidR="00405C13" w:rsidRPr="00C8211C" w:rsidRDefault="0050179C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Das ist eine </w:t>
            </w:r>
            <w:r w:rsidR="00405C13" w:rsidRPr="00C8211C">
              <w:rPr>
                <w:rFonts w:ascii="Arial" w:eastAsia="Calibri" w:hAnsi="Arial" w:cs="Arial"/>
                <w:lang w:eastAsia="en-US"/>
              </w:rPr>
              <w:t>Anleitung</w:t>
            </w:r>
            <w:r w:rsidR="00405C13">
              <w:rPr>
                <w:rFonts w:ascii="Arial" w:eastAsia="Calibri" w:hAnsi="Arial" w:cs="Arial"/>
                <w:lang w:eastAsia="en-US"/>
              </w:rPr>
              <w:t>,</w:t>
            </w:r>
            <w:r w:rsidR="00405C13" w:rsidRPr="00C8211C">
              <w:rPr>
                <w:rFonts w:ascii="Arial" w:eastAsia="Calibri" w:hAnsi="Arial" w:cs="Arial"/>
                <w:lang w:eastAsia="en-US"/>
              </w:rPr>
              <w:t xml:space="preserve"> um eine E-Mail zu </w:t>
            </w:r>
            <w:r>
              <w:rPr>
                <w:rFonts w:ascii="Arial" w:eastAsia="Calibri" w:hAnsi="Arial" w:cs="Arial"/>
                <w:lang w:eastAsia="en-US"/>
              </w:rPr>
              <w:t>v</w:t>
            </w:r>
            <w:r w:rsidR="00405C13" w:rsidRPr="00C8211C">
              <w:rPr>
                <w:rFonts w:ascii="Arial" w:eastAsia="Calibri" w:hAnsi="Arial" w:cs="Arial"/>
                <w:lang w:eastAsia="en-US"/>
              </w:rPr>
              <w:t>erfassen</w:t>
            </w:r>
            <w:r w:rsidR="00405C13">
              <w:rPr>
                <w:rFonts w:ascii="Arial" w:eastAsia="Calibri" w:hAnsi="Arial" w:cs="Arial"/>
                <w:lang w:eastAsia="en-US"/>
              </w:rPr>
              <w:t>.</w:t>
            </w:r>
          </w:p>
          <w:p w14:paraId="05DEB260" w14:textId="77777777" w:rsidR="00405C13" w:rsidRPr="00C8211C" w:rsidRDefault="00405C13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4B6DC811" w14:textId="77777777" w:rsidR="00405C13" w:rsidRPr="00C8211C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582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proofErr w:type="spellStart"/>
            <w:r w:rsidRPr="00C8211C">
              <w:rPr>
                <w:rFonts w:ascii="Arial" w:hAnsi="Arial" w:cs="Arial"/>
                <w:bCs/>
              </w:rPr>
              <w:t>Flipped</w:t>
            </w:r>
            <w:proofErr w:type="spellEnd"/>
            <w:r w:rsidRPr="00C8211C">
              <w:rPr>
                <w:rFonts w:ascii="Arial" w:hAnsi="Arial" w:cs="Arial"/>
                <w:bCs/>
              </w:rPr>
              <w:t xml:space="preserve"> Learning – Selbstlernressource</w:t>
            </w:r>
          </w:p>
          <w:p w14:paraId="4DA1210C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6909802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Gruppen- oder Einzel-aktivität</w:t>
            </w:r>
          </w:p>
          <w:p w14:paraId="397DA047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82604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Input Präsenz</w:t>
            </w:r>
          </w:p>
          <w:p w14:paraId="237A923F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</w:rPr>
                <w:id w:val="-1179125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</w:rPr>
              <w:t>Input Virtuell</w:t>
            </w:r>
          </w:p>
          <w:p w14:paraId="3049352F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74722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S</w:t>
            </w:r>
            <w:r w:rsidRPr="00C8211C">
              <w:rPr>
                <w:rFonts w:ascii="Arial" w:hAnsi="Arial" w:cs="Arial"/>
              </w:rPr>
              <w:t xml:space="preserve">onstiges, und zwar </w:t>
            </w:r>
            <w:r>
              <w:rPr>
                <w:rFonts w:ascii="Arial" w:hAnsi="Arial" w:cs="Arial"/>
              </w:rPr>
              <w:t>…</w:t>
            </w:r>
          </w:p>
        </w:tc>
        <w:tc>
          <w:tcPr>
            <w:tcW w:w="1696" w:type="dxa"/>
          </w:tcPr>
          <w:p w14:paraId="038A0BB1" w14:textId="77777777" w:rsidR="00405C13" w:rsidRPr="00C8211C" w:rsidRDefault="00405C13" w:rsidP="00405C1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91293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Disposition</w:t>
            </w:r>
          </w:p>
          <w:p w14:paraId="61EF40F1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212957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211C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Aneignung</w:t>
            </w:r>
          </w:p>
          <w:p w14:paraId="329B4DDF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73770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 xml:space="preserve">Vertiefung </w:t>
            </w:r>
          </w:p>
          <w:p w14:paraId="0B072235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7493561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C8211C">
              <w:rPr>
                <w:rFonts w:ascii="Arial" w:hAnsi="Arial" w:cs="Arial"/>
                <w:b/>
              </w:rPr>
              <w:tab/>
            </w:r>
            <w:r w:rsidRPr="00C8211C">
              <w:rPr>
                <w:rFonts w:ascii="Arial" w:hAnsi="Arial" w:cs="Arial"/>
                <w:bCs/>
              </w:rPr>
              <w:t>Bewährung</w:t>
            </w:r>
          </w:p>
          <w:p w14:paraId="2BB7F597" w14:textId="77777777" w:rsidR="00405C13" w:rsidRPr="00C8211C" w:rsidRDefault="00405C13" w:rsidP="00405C1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4B556D62" w14:textId="7F85699D" w:rsidR="00405C13" w:rsidRPr="00C8211C" w:rsidRDefault="00A64D27" w:rsidP="00405C1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</w:t>
            </w:r>
            <w:r w:rsidR="00405C13">
              <w:rPr>
                <w:rFonts w:ascii="Arial" w:eastAsia="Calibri" w:hAnsi="Arial" w:cs="Arial"/>
                <w:lang w:eastAsia="en-US"/>
              </w:rPr>
              <w:t>Arbeitsblatt_eine E-Mail schreiben</w:t>
            </w:r>
            <w:r w:rsidR="0050179C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bookmarkEnd w:id="0"/>
      <w:bookmarkEnd w:id="3"/>
      <w:bookmarkEnd w:id="4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8"/>
          <w:footerReference w:type="default" r:id="rId19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60C453A6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6236"/>
      </w:tblGrid>
      <w:tr w:rsidR="00007E0C" w:rsidRPr="0042202C" w14:paraId="3D48AB8B" w14:textId="77777777" w:rsidTr="00E676F8">
        <w:trPr>
          <w:cantSplit/>
          <w:trHeight w:val="477"/>
        </w:trPr>
        <w:tc>
          <w:tcPr>
            <w:tcW w:w="1666" w:type="pct"/>
            <w:shd w:val="clear" w:color="auto" w:fill="D9D9D9" w:themeFill="background1" w:themeFillShade="D9"/>
          </w:tcPr>
          <w:p w14:paraId="603E33C2" w14:textId="232F6539" w:rsidR="00007E0C" w:rsidRPr="003E5A92" w:rsidRDefault="00007E0C" w:rsidP="006F4E75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</w:t>
            </w:r>
            <w:r w:rsidR="007733A1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hemen</w:t>
            </w:r>
          </w:p>
        </w:tc>
        <w:tc>
          <w:tcPr>
            <w:tcW w:w="3334" w:type="pct"/>
            <w:shd w:val="clear" w:color="auto" w:fill="D9D9D9" w:themeFill="background1" w:themeFillShade="D9"/>
          </w:tcPr>
          <w:p w14:paraId="4D547CE8" w14:textId="24C4E5C7" w:rsidR="00007E0C" w:rsidRPr="003E5A92" w:rsidRDefault="00007E0C" w:rsidP="006F4E75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007E0C" w:rsidRPr="0042202C" w14:paraId="1E69A705" w14:textId="77777777" w:rsidTr="00E676F8">
        <w:trPr>
          <w:cantSplit/>
          <w:trHeight w:val="477"/>
        </w:trPr>
        <w:tc>
          <w:tcPr>
            <w:tcW w:w="1666" w:type="pct"/>
          </w:tcPr>
          <w:p w14:paraId="27E9D67A" w14:textId="6C4AEEE1" w:rsidR="00BE3F2C" w:rsidRPr="00C43B33" w:rsidRDefault="00BE3F2C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Schriftverkehr allg.</w:t>
            </w:r>
          </w:p>
        </w:tc>
        <w:tc>
          <w:tcPr>
            <w:tcW w:w="3334" w:type="pct"/>
            <w:shd w:val="clear" w:color="auto" w:fill="auto"/>
          </w:tcPr>
          <w:p w14:paraId="50D5DE23" w14:textId="66C9F586" w:rsidR="00007E0C" w:rsidRDefault="00007E0C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</w:t>
            </w:r>
            <w:r w:rsidRPr="00C54388">
              <w:rPr>
                <w:rFonts w:ascii="Arial" w:eastAsia="Calibri" w:hAnsi="Arial" w:cs="Arial"/>
                <w:lang w:eastAsia="en-US"/>
              </w:rPr>
              <w:t>ideo</w:t>
            </w:r>
            <w:r w:rsidR="00152C0C"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8C46E5">
              <w:rPr>
                <w:rFonts w:ascii="Arial" w:eastAsia="Calibri" w:hAnsi="Arial" w:cs="Arial"/>
                <w:lang w:eastAsia="en-US"/>
              </w:rPr>
              <w:t>Was ist Schriftverkehr</w:t>
            </w:r>
            <w:r w:rsidR="00587AEE">
              <w:rPr>
                <w:rFonts w:ascii="Arial" w:eastAsia="Calibri" w:hAnsi="Arial" w:cs="Arial"/>
                <w:lang w:eastAsia="en-US"/>
              </w:rPr>
              <w:t>?</w:t>
            </w:r>
          </w:p>
          <w:p w14:paraId="37B7BA0F" w14:textId="1EC52589" w:rsidR="00007E0C" w:rsidRDefault="00007E0C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07E0C">
              <w:rPr>
                <w:rFonts w:ascii="Arial" w:eastAsia="Calibri" w:hAnsi="Arial" w:cs="Arial"/>
                <w:lang w:eastAsia="en-US"/>
              </w:rPr>
              <w:t>Link:</w:t>
            </w:r>
            <w:r w:rsidR="005E3242" w:rsidRPr="005E3242">
              <w:rPr>
                <w:rFonts w:ascii="Arial" w:hAnsi="Arial" w:cs="Arial"/>
              </w:rPr>
              <w:t xml:space="preserve"> </w:t>
            </w:r>
            <w:hyperlink r:id="rId20" w:history="1">
              <w:r w:rsidR="005E3242" w:rsidRPr="00017429">
                <w:rPr>
                  <w:rStyle w:val="Hyperlink"/>
                  <w:rFonts w:ascii="Arial" w:hAnsi="Arial" w:cs="Arial"/>
                </w:rPr>
                <w:t>https://youtu.be/Ods5yqmAa30</w:t>
              </w:r>
            </w:hyperlink>
          </w:p>
        </w:tc>
      </w:tr>
      <w:tr w:rsidR="00007E0C" w:rsidRPr="0042202C" w14:paraId="660F887C" w14:textId="77777777" w:rsidTr="00E676F8">
        <w:trPr>
          <w:cantSplit/>
          <w:trHeight w:val="477"/>
        </w:trPr>
        <w:tc>
          <w:tcPr>
            <w:tcW w:w="1666" w:type="pct"/>
          </w:tcPr>
          <w:p w14:paraId="56392EED" w14:textId="11BB3044" w:rsidR="00BE3F2C" w:rsidRPr="00C43B33" w:rsidRDefault="00BE3F2C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Schriftverkehr allg.</w:t>
            </w:r>
          </w:p>
        </w:tc>
        <w:tc>
          <w:tcPr>
            <w:tcW w:w="3334" w:type="pct"/>
            <w:shd w:val="clear" w:color="auto" w:fill="auto"/>
          </w:tcPr>
          <w:p w14:paraId="6ACA1835" w14:textId="3BB5E36D" w:rsidR="00007E0C" w:rsidRDefault="00E676F8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</w:t>
            </w:r>
            <w:r w:rsidR="008C46E5">
              <w:rPr>
                <w:rFonts w:ascii="Arial" w:eastAsia="Calibri" w:hAnsi="Arial" w:cs="Arial"/>
                <w:lang w:eastAsia="en-US"/>
              </w:rPr>
              <w:t>Arbeitsblatt</w:t>
            </w:r>
            <w:r w:rsidR="00587AEE"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4B4D15">
              <w:rPr>
                <w:rFonts w:ascii="Arial" w:eastAsia="Calibri" w:hAnsi="Arial" w:cs="Arial"/>
                <w:lang w:eastAsia="en-US"/>
              </w:rPr>
              <w:t>Diskuss</w:t>
            </w:r>
            <w:r w:rsidR="00BE3F2C">
              <w:rPr>
                <w:rFonts w:ascii="Arial" w:eastAsia="Calibri" w:hAnsi="Arial" w:cs="Arial"/>
                <w:lang w:eastAsia="en-US"/>
              </w:rPr>
              <w:t>i</w:t>
            </w:r>
            <w:r w:rsidR="004B4D15">
              <w:rPr>
                <w:rFonts w:ascii="Arial" w:eastAsia="Calibri" w:hAnsi="Arial" w:cs="Arial"/>
                <w:lang w:eastAsia="en-US"/>
              </w:rPr>
              <w:t>on zur schriftlichen Kommunikation</w:t>
            </w:r>
          </w:p>
        </w:tc>
      </w:tr>
      <w:tr w:rsidR="00007E0C" w:rsidRPr="0042202C" w14:paraId="662D03C3" w14:textId="77777777" w:rsidTr="00E676F8">
        <w:trPr>
          <w:cantSplit/>
          <w:trHeight w:val="477"/>
        </w:trPr>
        <w:tc>
          <w:tcPr>
            <w:tcW w:w="1666" w:type="pct"/>
          </w:tcPr>
          <w:p w14:paraId="404B9FCE" w14:textId="0E037DDB" w:rsidR="00BE3F2C" w:rsidRPr="00C43B33" w:rsidRDefault="00E676F8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Schriftverkehr allg.</w:t>
            </w:r>
          </w:p>
        </w:tc>
        <w:tc>
          <w:tcPr>
            <w:tcW w:w="3334" w:type="pct"/>
            <w:shd w:val="clear" w:color="auto" w:fill="auto"/>
          </w:tcPr>
          <w:p w14:paraId="303E6ECA" w14:textId="4885B673" w:rsidR="00007E0C" w:rsidRDefault="0034241E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</w:t>
            </w:r>
            <w:r w:rsidR="00141A15">
              <w:rPr>
                <w:rFonts w:ascii="Arial" w:eastAsia="Calibri" w:hAnsi="Arial" w:cs="Arial"/>
                <w:lang w:eastAsia="en-US"/>
              </w:rPr>
              <w:t>Vorlage: Musterbriefe und persönliche Texte</w:t>
            </w:r>
          </w:p>
        </w:tc>
      </w:tr>
      <w:tr w:rsidR="00007E0C" w:rsidRPr="0042202C" w14:paraId="41E88C55" w14:textId="77777777" w:rsidTr="00E676F8">
        <w:trPr>
          <w:cantSplit/>
          <w:trHeight w:val="477"/>
        </w:trPr>
        <w:tc>
          <w:tcPr>
            <w:tcW w:w="1666" w:type="pct"/>
          </w:tcPr>
          <w:p w14:paraId="67F63B82" w14:textId="49121E73" w:rsidR="00BE3F2C" w:rsidRPr="00C43B33" w:rsidRDefault="00BE3F2C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P</w:t>
            </w:r>
            <w:r w:rsidR="00E92234">
              <w:rPr>
                <w:rFonts w:ascii="Arial" w:eastAsia="Calibri" w:hAnsi="Arial" w:cs="Arial"/>
                <w:b/>
                <w:bCs/>
                <w:lang w:eastAsia="en-US"/>
              </w:rPr>
              <w:t xml:space="preserve">ersönlicher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Brief</w:t>
            </w:r>
          </w:p>
        </w:tc>
        <w:tc>
          <w:tcPr>
            <w:tcW w:w="3334" w:type="pct"/>
            <w:shd w:val="clear" w:color="auto" w:fill="auto"/>
          </w:tcPr>
          <w:p w14:paraId="37292E78" w14:textId="4AFBE3DC" w:rsidR="00007E0C" w:rsidRPr="002F474D" w:rsidRDefault="0034241E" w:rsidP="006F4E75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lang w:eastAsia="en-US"/>
              </w:rPr>
              <w:t>03_</w:t>
            </w:r>
            <w:r w:rsidR="00C37471">
              <w:rPr>
                <w:rFonts w:ascii="Arial" w:eastAsia="Calibri" w:hAnsi="Arial" w:cs="Arial"/>
                <w:lang w:eastAsia="en-US"/>
              </w:rPr>
              <w:t>Infoblatt: Persönlicher Brief</w:t>
            </w:r>
          </w:p>
        </w:tc>
      </w:tr>
      <w:tr w:rsidR="00007E0C" w:rsidRPr="0042202C" w14:paraId="14B76F34" w14:textId="77777777" w:rsidTr="00E676F8">
        <w:trPr>
          <w:cantSplit/>
          <w:trHeight w:val="477"/>
        </w:trPr>
        <w:tc>
          <w:tcPr>
            <w:tcW w:w="1666" w:type="pct"/>
          </w:tcPr>
          <w:p w14:paraId="115C7173" w14:textId="539E3E65" w:rsidR="00BE3F2C" w:rsidRPr="00D73F21" w:rsidRDefault="007733A1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Persönlicher Brief</w:t>
            </w:r>
          </w:p>
        </w:tc>
        <w:tc>
          <w:tcPr>
            <w:tcW w:w="3334" w:type="pct"/>
            <w:shd w:val="clear" w:color="auto" w:fill="auto"/>
          </w:tcPr>
          <w:p w14:paraId="0518ECAE" w14:textId="5A36DE40" w:rsidR="004B4D15" w:rsidRPr="004B4D15" w:rsidRDefault="004B4D15" w:rsidP="004B4D1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4B4D15">
              <w:rPr>
                <w:rFonts w:ascii="Arial" w:eastAsia="Calibri" w:hAnsi="Arial" w:cs="Arial"/>
                <w:lang w:eastAsia="en-US"/>
              </w:rPr>
              <w:t>Learning</w:t>
            </w:r>
            <w:r w:rsidR="00A64D27">
              <w:rPr>
                <w:rFonts w:ascii="Arial" w:eastAsia="Calibri" w:hAnsi="Arial" w:cs="Arial"/>
                <w:lang w:eastAsia="en-US"/>
              </w:rPr>
              <w:t>App</w:t>
            </w:r>
            <w:proofErr w:type="spellEnd"/>
            <w:r w:rsidRPr="004B4D15">
              <w:rPr>
                <w:rFonts w:ascii="Arial" w:eastAsia="Calibri" w:hAnsi="Arial" w:cs="Arial"/>
                <w:lang w:eastAsia="en-US"/>
              </w:rPr>
              <w:t xml:space="preserve"> Privater Brief  </w:t>
            </w:r>
          </w:p>
          <w:p w14:paraId="2278F0B7" w14:textId="283C75CD" w:rsidR="00007E0C" w:rsidRPr="002F474D" w:rsidRDefault="000767A7" w:rsidP="004B4D1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1" w:history="1">
              <w:r w:rsidR="004B4D15" w:rsidRPr="0002505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https://learningapps.org/watch?v=p0hvhfaon19</w:t>
              </w:r>
            </w:hyperlink>
          </w:p>
        </w:tc>
      </w:tr>
      <w:tr w:rsidR="00007E0C" w:rsidRPr="0042202C" w14:paraId="0846F998" w14:textId="77777777" w:rsidTr="00E676F8">
        <w:trPr>
          <w:cantSplit/>
          <w:trHeight w:val="477"/>
        </w:trPr>
        <w:tc>
          <w:tcPr>
            <w:tcW w:w="1666" w:type="pct"/>
          </w:tcPr>
          <w:p w14:paraId="5C31E5BF" w14:textId="0D342EEA" w:rsidR="00BE3F2C" w:rsidRPr="00D73F21" w:rsidRDefault="007733A1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Persönlicher Brief</w:t>
            </w:r>
          </w:p>
        </w:tc>
        <w:tc>
          <w:tcPr>
            <w:tcW w:w="3334" w:type="pct"/>
            <w:shd w:val="clear" w:color="auto" w:fill="auto"/>
          </w:tcPr>
          <w:p w14:paraId="3676D7F1" w14:textId="1E1D3CAE" w:rsidR="00007E0C" w:rsidRDefault="0034241E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</w:t>
            </w:r>
            <w:r w:rsidR="004B4D15">
              <w:rPr>
                <w:rFonts w:ascii="Arial" w:eastAsia="Calibri" w:hAnsi="Arial" w:cs="Arial"/>
                <w:lang w:eastAsia="en-US"/>
              </w:rPr>
              <w:t>Arbeitsblat</w:t>
            </w:r>
            <w:r w:rsidR="00152C0C">
              <w:rPr>
                <w:rFonts w:ascii="Arial" w:eastAsia="Calibri" w:hAnsi="Arial" w:cs="Arial"/>
                <w:lang w:eastAsia="en-US"/>
              </w:rPr>
              <w:t xml:space="preserve">t: </w:t>
            </w:r>
            <w:r w:rsidR="004B4D15">
              <w:rPr>
                <w:rFonts w:ascii="Arial" w:eastAsia="Calibri" w:hAnsi="Arial" w:cs="Arial"/>
                <w:lang w:eastAsia="en-US"/>
              </w:rPr>
              <w:t>Brief in richtiger Reihenfolge</w:t>
            </w:r>
          </w:p>
        </w:tc>
      </w:tr>
      <w:tr w:rsidR="00007E0C" w:rsidRPr="0042202C" w14:paraId="02C44DB7" w14:textId="77777777" w:rsidTr="00E676F8">
        <w:trPr>
          <w:cantSplit/>
          <w:trHeight w:val="477"/>
        </w:trPr>
        <w:tc>
          <w:tcPr>
            <w:tcW w:w="1666" w:type="pct"/>
          </w:tcPr>
          <w:p w14:paraId="25E1EE46" w14:textId="688CAEDE" w:rsidR="00BE3F2C" w:rsidRPr="00C43B33" w:rsidRDefault="007733A1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Persönlicher Brief</w:t>
            </w:r>
          </w:p>
        </w:tc>
        <w:tc>
          <w:tcPr>
            <w:tcW w:w="3334" w:type="pct"/>
            <w:shd w:val="clear" w:color="auto" w:fill="auto"/>
          </w:tcPr>
          <w:p w14:paraId="677EB3CA" w14:textId="2372CACD" w:rsidR="00007E0C" w:rsidRPr="00F11D7F" w:rsidRDefault="0034241E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</w:t>
            </w:r>
            <w:r w:rsidR="004B4D15">
              <w:rPr>
                <w:rFonts w:ascii="Arial" w:eastAsia="Calibri" w:hAnsi="Arial" w:cs="Arial"/>
                <w:lang w:eastAsia="en-US"/>
              </w:rPr>
              <w:t>Arbeitsblatt</w:t>
            </w:r>
            <w:r w:rsidR="00152C0C"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4B4D15">
              <w:rPr>
                <w:rFonts w:ascii="Arial" w:eastAsia="Calibri" w:hAnsi="Arial" w:cs="Arial"/>
                <w:lang w:eastAsia="en-US"/>
              </w:rPr>
              <w:t>Schreiben eines persönlichen Briefs</w:t>
            </w:r>
          </w:p>
        </w:tc>
      </w:tr>
      <w:tr w:rsidR="00007E0C" w:rsidRPr="0042202C" w14:paraId="5812C83E" w14:textId="77777777" w:rsidTr="00E676F8">
        <w:trPr>
          <w:cantSplit/>
          <w:trHeight w:val="419"/>
        </w:trPr>
        <w:tc>
          <w:tcPr>
            <w:tcW w:w="1666" w:type="pct"/>
          </w:tcPr>
          <w:p w14:paraId="32064624" w14:textId="1CB71D9D" w:rsidR="00007E0C" w:rsidRPr="00C43B3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Geschäftsbrief</w:t>
            </w:r>
            <w:r w:rsidR="00007E0C"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3334" w:type="pct"/>
            <w:shd w:val="clear" w:color="auto" w:fill="auto"/>
          </w:tcPr>
          <w:p w14:paraId="3228BB3E" w14:textId="234103BB" w:rsidR="00007E0C" w:rsidRDefault="00587AEE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Video: Der</w:t>
            </w:r>
            <w:r w:rsidR="004B4D15">
              <w:rPr>
                <w:rFonts w:ascii="Arial" w:eastAsia="Calibri" w:hAnsi="Arial" w:cs="Arial"/>
                <w:lang w:eastAsia="en-US"/>
              </w:rPr>
              <w:t xml:space="preserve"> Geschäftsbrief</w:t>
            </w:r>
          </w:p>
          <w:p w14:paraId="486EA73E" w14:textId="19CFB0CE" w:rsidR="001A6F89" w:rsidRPr="0026027B" w:rsidRDefault="00C37471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Link:</w:t>
            </w:r>
            <w:r w:rsidR="001A6F89">
              <w:t xml:space="preserve"> </w:t>
            </w:r>
            <w:hyperlink r:id="rId22" w:history="1">
              <w:r w:rsidR="001A6F89" w:rsidRPr="00017429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https://youtu.be/8il0dBjmDpc</w:t>
              </w:r>
            </w:hyperlink>
          </w:p>
        </w:tc>
      </w:tr>
      <w:tr w:rsidR="00007E0C" w:rsidRPr="0042202C" w14:paraId="4CE12D27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E0BE" w14:textId="37F7CC81" w:rsidR="005D3B93" w:rsidRPr="00C43B3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Geschäftsbrief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CC26F" w14:textId="2FFE9A07" w:rsidR="00007E0C" w:rsidRDefault="004B4D15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</w:t>
            </w:r>
            <w:proofErr w:type="spellEnd"/>
            <w:r w:rsidR="00587AEE">
              <w:rPr>
                <w:rFonts w:ascii="Arial" w:eastAsia="Calibri" w:hAnsi="Arial" w:cs="Arial"/>
                <w:lang w:eastAsia="en-US"/>
              </w:rPr>
              <w:t xml:space="preserve">: </w:t>
            </w:r>
            <w:r>
              <w:rPr>
                <w:rFonts w:ascii="Arial" w:eastAsia="Calibri" w:hAnsi="Arial" w:cs="Arial"/>
                <w:lang w:eastAsia="en-US"/>
              </w:rPr>
              <w:t>Geschäftsbrief</w:t>
            </w:r>
          </w:p>
          <w:p w14:paraId="5567CAE5" w14:textId="05170A15" w:rsidR="00806BED" w:rsidRDefault="00806BED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3" w:history="1">
              <w:r w:rsidRPr="00017429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https://learningapps.org/watch?v=ptwxxzr3k19</w:t>
              </w:r>
            </w:hyperlink>
          </w:p>
          <w:p w14:paraId="7AF2BA47" w14:textId="78C43698" w:rsidR="004B4D15" w:rsidRPr="00F11D7F" w:rsidRDefault="004B4D15" w:rsidP="004B4D1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7733A1" w:rsidRPr="0042202C" w14:paraId="0D80905C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E520" w14:textId="386D3ABE" w:rsidR="007733A1" w:rsidRPr="00C43B33" w:rsidRDefault="007733A1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Geschäftsbrief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F5A42" w14:textId="05F9252E" w:rsidR="007733A1" w:rsidRPr="004B4D15" w:rsidRDefault="007733A1" w:rsidP="007733A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4B4D15">
              <w:rPr>
                <w:rFonts w:ascii="Arial" w:eastAsia="Calibri" w:hAnsi="Arial" w:cs="Arial"/>
                <w:lang w:eastAsia="en-US"/>
              </w:rPr>
              <w:t>LearningApp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: </w:t>
            </w:r>
            <w:r w:rsidRPr="004B4D15">
              <w:rPr>
                <w:rFonts w:ascii="Arial" w:eastAsia="Calibri" w:hAnsi="Arial" w:cs="Arial"/>
                <w:lang w:eastAsia="en-US"/>
              </w:rPr>
              <w:t>Privater Brief oder Geschäftsbrief?</w:t>
            </w:r>
          </w:p>
          <w:p w14:paraId="610EBD49" w14:textId="3CE66553" w:rsidR="007733A1" w:rsidRDefault="007733A1" w:rsidP="007733A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4" w:history="1">
              <w:r w:rsidRPr="000E02A4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https://learningapps.org/watch?v=pngq7e9x319</w:t>
              </w:r>
            </w:hyperlink>
          </w:p>
        </w:tc>
      </w:tr>
      <w:tr w:rsidR="004B4D15" w:rsidRPr="0042202C" w14:paraId="2EBDCC7E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5BAB" w14:textId="5173689C" w:rsidR="005D3B93" w:rsidRPr="00C43B3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Geschäftsbrief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A19D" w14:textId="6DC3031A" w:rsidR="004B4D15" w:rsidRDefault="00A64D27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</w:t>
            </w:r>
            <w:r w:rsidR="004B4D15">
              <w:rPr>
                <w:rFonts w:ascii="Arial" w:eastAsia="Calibri" w:hAnsi="Arial" w:cs="Arial"/>
                <w:lang w:eastAsia="en-US"/>
              </w:rPr>
              <w:t>Arbeitsblatt</w:t>
            </w:r>
            <w:r w:rsidR="00587AEE"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4B4D15">
              <w:rPr>
                <w:rFonts w:ascii="Arial" w:eastAsia="Calibri" w:hAnsi="Arial" w:cs="Arial"/>
                <w:lang w:eastAsia="en-US"/>
              </w:rPr>
              <w:t>Schreiben eines offiziellen Briefs</w:t>
            </w:r>
          </w:p>
        </w:tc>
      </w:tr>
      <w:tr w:rsidR="004B4D15" w:rsidRPr="0042202C" w14:paraId="206B0A10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BDCE" w14:textId="5380FD7D" w:rsidR="005D3B9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 verfassen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36BCB" w14:textId="02F5DB79" w:rsidR="004B4D15" w:rsidRDefault="00A64D27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</w:t>
            </w:r>
            <w:r w:rsidR="004B4D15">
              <w:rPr>
                <w:rFonts w:ascii="Arial" w:eastAsia="Calibri" w:hAnsi="Arial" w:cs="Arial"/>
                <w:lang w:eastAsia="en-US"/>
              </w:rPr>
              <w:t>Infoblatt</w:t>
            </w:r>
            <w:r w:rsidR="00587AEE"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4B4D15">
              <w:rPr>
                <w:rFonts w:ascii="Arial" w:eastAsia="Calibri" w:hAnsi="Arial" w:cs="Arial"/>
                <w:lang w:eastAsia="en-US"/>
              </w:rPr>
              <w:t>E-Mail</w:t>
            </w:r>
          </w:p>
        </w:tc>
      </w:tr>
      <w:tr w:rsidR="005D3B93" w:rsidRPr="0042202C" w14:paraId="3185E8D4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167C" w14:textId="168995EE" w:rsidR="005D3B9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 verfassen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07D8F" w14:textId="078BCE67" w:rsidR="005D3B93" w:rsidRPr="005D3B93" w:rsidRDefault="005D3B93" w:rsidP="005D3B93">
            <w:pPr>
              <w:spacing w:before="120" w:after="0"/>
            </w:pPr>
            <w:proofErr w:type="spellStart"/>
            <w:r w:rsidRPr="005D3B93">
              <w:rPr>
                <w:rFonts w:ascii="Arial" w:eastAsia="Calibri" w:hAnsi="Arial" w:cs="Arial"/>
                <w:lang w:eastAsia="en-US"/>
              </w:rPr>
              <w:t>LearningApp</w:t>
            </w:r>
            <w:proofErr w:type="spellEnd"/>
            <w:r w:rsidR="00587AEE">
              <w:rPr>
                <w:rFonts w:ascii="Arial" w:eastAsia="Calibri" w:hAnsi="Arial" w:cs="Arial"/>
                <w:lang w:eastAsia="en-US"/>
              </w:rPr>
              <w:t xml:space="preserve">: </w:t>
            </w:r>
            <w:r w:rsidRPr="005D3B93">
              <w:rPr>
                <w:rFonts w:ascii="Arial" w:eastAsia="Calibri" w:hAnsi="Arial" w:cs="Arial"/>
                <w:lang w:eastAsia="en-US"/>
              </w:rPr>
              <w:t>Elemente einer E-Mail</w:t>
            </w:r>
          </w:p>
          <w:p w14:paraId="43D084DD" w14:textId="18CD85DB" w:rsidR="005D3B93" w:rsidRDefault="000767A7" w:rsidP="005D3B9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5" w:history="1">
              <w:r w:rsidR="005D3B93" w:rsidRPr="000E02A4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https://learningapps.org/display?v=pnkf7jx5k19</w:t>
              </w:r>
            </w:hyperlink>
          </w:p>
        </w:tc>
      </w:tr>
      <w:tr w:rsidR="005D3B93" w:rsidRPr="0042202C" w14:paraId="4F82DEBD" w14:textId="77777777" w:rsidTr="00E676F8">
        <w:trPr>
          <w:cantSplit/>
          <w:trHeight w:val="47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0069" w14:textId="3749860E" w:rsidR="005D3B93" w:rsidRDefault="005D3B93" w:rsidP="005D3B9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 verfassen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7B621" w14:textId="09A89866" w:rsidR="005D3B93" w:rsidRPr="005D3B93" w:rsidRDefault="00A64D27" w:rsidP="005D3B9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</w:t>
            </w:r>
            <w:r w:rsidR="005D3B93">
              <w:rPr>
                <w:rFonts w:ascii="Arial" w:eastAsia="Calibri" w:hAnsi="Arial" w:cs="Arial"/>
                <w:lang w:eastAsia="en-US"/>
              </w:rPr>
              <w:t>Arbeitsblatt_Eine E-Mail schreiben</w:t>
            </w:r>
          </w:p>
        </w:tc>
      </w:tr>
    </w:tbl>
    <w:p w14:paraId="2CAE8B0F" w14:textId="77777777" w:rsidR="00BE5FDD" w:rsidRDefault="00BE5FDD">
      <w:pPr>
        <w:rPr>
          <w:rFonts w:ascii="Arial" w:eastAsia="Arial" w:hAnsi="Arial" w:cs="Arial"/>
          <w:bCs/>
          <w:iCs/>
        </w:rPr>
      </w:pPr>
    </w:p>
    <w:sectPr w:rsidR="00BE5FDD" w:rsidSect="00A857D1">
      <w:headerReference w:type="default" r:id="rId26"/>
      <w:footerReference w:type="default" r:id="rId27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EF60F" w14:textId="77777777" w:rsidR="000767A7" w:rsidRDefault="000767A7" w:rsidP="00266D5F">
      <w:pPr>
        <w:spacing w:after="0" w:line="240" w:lineRule="auto"/>
      </w:pPr>
      <w:r>
        <w:separator/>
      </w:r>
    </w:p>
  </w:endnote>
  <w:endnote w:type="continuationSeparator" w:id="0">
    <w:p w14:paraId="2B0A94C3" w14:textId="77777777" w:rsidR="000767A7" w:rsidRDefault="000767A7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2421285B" w:rsidR="002053E2" w:rsidRPr="003310C0" w:rsidRDefault="00AF47C0" w:rsidP="00E15286">
    <w:pPr>
      <w:pStyle w:val="Fuzeile"/>
      <w:jc w:val="center"/>
      <w:rPr>
        <w:sz w:val="20"/>
      </w:rPr>
    </w:pP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5640F0C6">
              <wp:simplePos x="0" y="0"/>
              <wp:positionH relativeFrom="margin">
                <wp:posOffset>615950</wp:posOffset>
              </wp:positionH>
              <wp:positionV relativeFrom="paragraph">
                <wp:posOffset>-66675</wp:posOffset>
              </wp:positionV>
              <wp:extent cx="4084320" cy="342900"/>
              <wp:effectExtent l="0" t="0" r="0" b="0"/>
              <wp:wrapTight wrapText="bothSides">
                <wp:wrapPolygon edited="0">
                  <wp:start x="0" y="0"/>
                  <wp:lineTo x="0" y="20400"/>
                  <wp:lineTo x="21459" y="20400"/>
                  <wp:lineTo x="21459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43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1AA5C724" w:rsidR="00693622" w:rsidRPr="00693622" w:rsidRDefault="00AF47C0" w:rsidP="00693622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Silke Jamer-Flagel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Verein für Bildung und Lernen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(</w:t>
                          </w:r>
                          <w:hyperlink r:id="rId1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International-Lizenz 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</w:p>
                        <w:p w14:paraId="13295406" w14:textId="77C6F6A1" w:rsidR="008927EB" w:rsidRPr="00F759F3" w:rsidRDefault="008927EB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5pt;margin-top:-5.25pt;width:321.6pt;height:27pt;z-index:-251628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" filled="f" stroked="f">
              <v:textbox inset="1mm,1mm,1mm,1mm">
                <w:txbxContent>
                  <w:p w14:paraId="26F077E0" w14:textId="1AA5C724" w:rsidR="00693622" w:rsidRPr="00693622" w:rsidRDefault="00AF47C0" w:rsidP="00693622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Silke Jamer-Flagel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Verein für Bildung und Lernen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(</w:t>
                    </w:r>
                    <w:hyperlink r:id="rId3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International-Lizenz 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</w:t>
                    </w:r>
                  </w:p>
                  <w:p w14:paraId="13295406" w14:textId="77C6F6A1" w:rsidR="008927EB" w:rsidRPr="00F759F3" w:rsidRDefault="008927EB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8927EB">
      <w:rPr>
        <w:noProof/>
      </w:rPr>
      <w:drawing>
        <wp:anchor distT="0" distB="0" distL="114300" distR="114300" simplePos="0" relativeHeight="251689984" behindDoc="1" locked="0" layoutInCell="1" allowOverlap="1" wp14:anchorId="71D424B3" wp14:editId="3C9627EA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7EB"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A48C" w14:textId="63EBFC58" w:rsidR="00A61442" w:rsidRDefault="00427DF8" w:rsidP="00A61442">
    <w:pPr>
      <w:pStyle w:val="Fuzeile"/>
      <w:tabs>
        <w:tab w:val="clear" w:pos="4536"/>
        <w:tab w:val="center" w:pos="7088"/>
      </w:tabs>
      <w:rPr>
        <w:bCs/>
        <w:sz w:val="20"/>
      </w:rPr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  <w:p w14:paraId="3D9F3CFE" w14:textId="77777777" w:rsidR="007001A5" w:rsidRDefault="007001A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275B4" w14:textId="77777777" w:rsidR="000767A7" w:rsidRDefault="000767A7" w:rsidP="00266D5F">
      <w:pPr>
        <w:spacing w:after="0" w:line="240" w:lineRule="auto"/>
      </w:pPr>
      <w:r>
        <w:separator/>
      </w:r>
    </w:p>
  </w:footnote>
  <w:footnote w:type="continuationSeparator" w:id="0">
    <w:p w14:paraId="73EF5786" w14:textId="77777777" w:rsidR="000767A7" w:rsidRDefault="000767A7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3E85BD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BB9336F"/>
    <w:multiLevelType w:val="hybridMultilevel"/>
    <w:tmpl w:val="420A096E"/>
    <w:lvl w:ilvl="0" w:tplc="0968448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4B2C"/>
    <w:multiLevelType w:val="hybridMultilevel"/>
    <w:tmpl w:val="2696CD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0E6AD2"/>
    <w:multiLevelType w:val="hybridMultilevel"/>
    <w:tmpl w:val="B0FE7E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F25446"/>
    <w:multiLevelType w:val="hybridMultilevel"/>
    <w:tmpl w:val="989AD9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07E98"/>
    <w:multiLevelType w:val="hybridMultilevel"/>
    <w:tmpl w:val="ABDE0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63094">
    <w:abstractNumId w:val="13"/>
  </w:num>
  <w:num w:numId="2" w16cid:durableId="1606423077">
    <w:abstractNumId w:val="9"/>
  </w:num>
  <w:num w:numId="3" w16cid:durableId="35011332">
    <w:abstractNumId w:val="1"/>
  </w:num>
  <w:num w:numId="4" w16cid:durableId="993682763">
    <w:abstractNumId w:val="10"/>
  </w:num>
  <w:num w:numId="5" w16cid:durableId="1498030822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4943000">
    <w:abstractNumId w:val="14"/>
  </w:num>
  <w:num w:numId="7" w16cid:durableId="805585385">
    <w:abstractNumId w:val="0"/>
  </w:num>
  <w:num w:numId="8" w16cid:durableId="115880619">
    <w:abstractNumId w:val="3"/>
  </w:num>
  <w:num w:numId="9" w16cid:durableId="872571310">
    <w:abstractNumId w:val="11"/>
  </w:num>
  <w:num w:numId="10" w16cid:durableId="1403717761">
    <w:abstractNumId w:val="4"/>
  </w:num>
  <w:num w:numId="11" w16cid:durableId="163862040">
    <w:abstractNumId w:val="2"/>
  </w:num>
  <w:num w:numId="12" w16cid:durableId="1024937975">
    <w:abstractNumId w:val="6"/>
  </w:num>
  <w:num w:numId="13" w16cid:durableId="2070180814">
    <w:abstractNumId w:val="12"/>
  </w:num>
  <w:num w:numId="14" w16cid:durableId="508178377">
    <w:abstractNumId w:val="8"/>
  </w:num>
  <w:num w:numId="15" w16cid:durableId="1303660032">
    <w:abstractNumId w:val="5"/>
  </w:num>
  <w:num w:numId="16" w16cid:durableId="76488785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47C21"/>
    <w:rsid w:val="00052228"/>
    <w:rsid w:val="00055C28"/>
    <w:rsid w:val="00056788"/>
    <w:rsid w:val="00057BCB"/>
    <w:rsid w:val="00061FBF"/>
    <w:rsid w:val="000706EB"/>
    <w:rsid w:val="000715F1"/>
    <w:rsid w:val="00071683"/>
    <w:rsid w:val="000755CA"/>
    <w:rsid w:val="000767A7"/>
    <w:rsid w:val="000800ED"/>
    <w:rsid w:val="00080B84"/>
    <w:rsid w:val="00083701"/>
    <w:rsid w:val="00083FC6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45D6"/>
    <w:rsid w:val="000B5224"/>
    <w:rsid w:val="000B6417"/>
    <w:rsid w:val="000C22B8"/>
    <w:rsid w:val="000C373A"/>
    <w:rsid w:val="000D0DD4"/>
    <w:rsid w:val="000D0FAF"/>
    <w:rsid w:val="000D3763"/>
    <w:rsid w:val="000E0F42"/>
    <w:rsid w:val="000E5DF6"/>
    <w:rsid w:val="000F3D47"/>
    <w:rsid w:val="000F4D25"/>
    <w:rsid w:val="000F558F"/>
    <w:rsid w:val="000F6B53"/>
    <w:rsid w:val="000F789D"/>
    <w:rsid w:val="000F7FA4"/>
    <w:rsid w:val="00102BBF"/>
    <w:rsid w:val="00104DEB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3037B"/>
    <w:rsid w:val="00135ED7"/>
    <w:rsid w:val="00137633"/>
    <w:rsid w:val="00141A15"/>
    <w:rsid w:val="00145AD6"/>
    <w:rsid w:val="00152C0C"/>
    <w:rsid w:val="00154DF6"/>
    <w:rsid w:val="00157061"/>
    <w:rsid w:val="001606CA"/>
    <w:rsid w:val="00161355"/>
    <w:rsid w:val="00161360"/>
    <w:rsid w:val="00163F63"/>
    <w:rsid w:val="00164144"/>
    <w:rsid w:val="001649C7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6F89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3039"/>
    <w:rsid w:val="002249F7"/>
    <w:rsid w:val="0022525B"/>
    <w:rsid w:val="0022624F"/>
    <w:rsid w:val="00227375"/>
    <w:rsid w:val="00233B9C"/>
    <w:rsid w:val="002354F5"/>
    <w:rsid w:val="00242F0E"/>
    <w:rsid w:val="002439B1"/>
    <w:rsid w:val="00243FCB"/>
    <w:rsid w:val="00244A2F"/>
    <w:rsid w:val="00247FFD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1271"/>
    <w:rsid w:val="002C1D90"/>
    <w:rsid w:val="002C2F2C"/>
    <w:rsid w:val="002C355E"/>
    <w:rsid w:val="002C3985"/>
    <w:rsid w:val="002C6EBC"/>
    <w:rsid w:val="002C7C9C"/>
    <w:rsid w:val="002D1267"/>
    <w:rsid w:val="002D38CE"/>
    <w:rsid w:val="002E2147"/>
    <w:rsid w:val="002E2D1E"/>
    <w:rsid w:val="002E78D7"/>
    <w:rsid w:val="002F216D"/>
    <w:rsid w:val="002F275B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37E15"/>
    <w:rsid w:val="00342408"/>
    <w:rsid w:val="0034241E"/>
    <w:rsid w:val="00342678"/>
    <w:rsid w:val="003455F0"/>
    <w:rsid w:val="00346E98"/>
    <w:rsid w:val="003554DD"/>
    <w:rsid w:val="00356995"/>
    <w:rsid w:val="00363566"/>
    <w:rsid w:val="003667AB"/>
    <w:rsid w:val="00367C4C"/>
    <w:rsid w:val="00370B46"/>
    <w:rsid w:val="00371CDD"/>
    <w:rsid w:val="00372D77"/>
    <w:rsid w:val="00375825"/>
    <w:rsid w:val="00376151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C7775"/>
    <w:rsid w:val="003D0DE0"/>
    <w:rsid w:val="003D53D1"/>
    <w:rsid w:val="003D5CBD"/>
    <w:rsid w:val="003D6C95"/>
    <w:rsid w:val="003D778A"/>
    <w:rsid w:val="003E077F"/>
    <w:rsid w:val="003E1CAF"/>
    <w:rsid w:val="003E3BEF"/>
    <w:rsid w:val="003E67C9"/>
    <w:rsid w:val="003F098D"/>
    <w:rsid w:val="003F1E57"/>
    <w:rsid w:val="003F2472"/>
    <w:rsid w:val="003F4BD8"/>
    <w:rsid w:val="003F52EB"/>
    <w:rsid w:val="00405C13"/>
    <w:rsid w:val="00411A49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3D36"/>
    <w:rsid w:val="004647E7"/>
    <w:rsid w:val="00464E40"/>
    <w:rsid w:val="00465055"/>
    <w:rsid w:val="00467963"/>
    <w:rsid w:val="00470117"/>
    <w:rsid w:val="0047124E"/>
    <w:rsid w:val="004714F8"/>
    <w:rsid w:val="004720F5"/>
    <w:rsid w:val="00472300"/>
    <w:rsid w:val="00472AC4"/>
    <w:rsid w:val="004876A6"/>
    <w:rsid w:val="00487C8B"/>
    <w:rsid w:val="00492FEC"/>
    <w:rsid w:val="00493E00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4D15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79C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D21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03E4"/>
    <w:rsid w:val="00581C7A"/>
    <w:rsid w:val="00587AEE"/>
    <w:rsid w:val="00590EF1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D3B93"/>
    <w:rsid w:val="005E0CE0"/>
    <w:rsid w:val="005E3242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718D2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2B8B"/>
    <w:rsid w:val="006F478F"/>
    <w:rsid w:val="006F75A2"/>
    <w:rsid w:val="007001A5"/>
    <w:rsid w:val="007043D9"/>
    <w:rsid w:val="0070483B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33A1"/>
    <w:rsid w:val="0077573F"/>
    <w:rsid w:val="007762A4"/>
    <w:rsid w:val="00776B8D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6F4E"/>
    <w:rsid w:val="007A7D41"/>
    <w:rsid w:val="007A7FBA"/>
    <w:rsid w:val="007B035C"/>
    <w:rsid w:val="007B144F"/>
    <w:rsid w:val="007B6041"/>
    <w:rsid w:val="007C1E39"/>
    <w:rsid w:val="007C34FE"/>
    <w:rsid w:val="007C4591"/>
    <w:rsid w:val="007D4360"/>
    <w:rsid w:val="007D4D4C"/>
    <w:rsid w:val="007E7D25"/>
    <w:rsid w:val="007F3605"/>
    <w:rsid w:val="00802031"/>
    <w:rsid w:val="00806BED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40C0"/>
    <w:rsid w:val="00877436"/>
    <w:rsid w:val="00877AF5"/>
    <w:rsid w:val="00882143"/>
    <w:rsid w:val="008821CE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C46E5"/>
    <w:rsid w:val="008D092C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4DCF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47ED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65D5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4D27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C87"/>
    <w:rsid w:val="00A932F4"/>
    <w:rsid w:val="00A94662"/>
    <w:rsid w:val="00A94ECC"/>
    <w:rsid w:val="00A96065"/>
    <w:rsid w:val="00AA27CD"/>
    <w:rsid w:val="00AB0F90"/>
    <w:rsid w:val="00AB4E70"/>
    <w:rsid w:val="00AC1723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F05F7"/>
    <w:rsid w:val="00AF36A6"/>
    <w:rsid w:val="00AF47C0"/>
    <w:rsid w:val="00AF5DF8"/>
    <w:rsid w:val="00AF62D9"/>
    <w:rsid w:val="00B0061B"/>
    <w:rsid w:val="00B045F8"/>
    <w:rsid w:val="00B125F4"/>
    <w:rsid w:val="00B14F01"/>
    <w:rsid w:val="00B15679"/>
    <w:rsid w:val="00B1623B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678F3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B65FC"/>
    <w:rsid w:val="00BC0813"/>
    <w:rsid w:val="00BC27A5"/>
    <w:rsid w:val="00BC5B42"/>
    <w:rsid w:val="00BC6A48"/>
    <w:rsid w:val="00BD4F7F"/>
    <w:rsid w:val="00BE05B8"/>
    <w:rsid w:val="00BE3F2C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4FD"/>
    <w:rsid w:val="00C23CA4"/>
    <w:rsid w:val="00C26AF4"/>
    <w:rsid w:val="00C2739D"/>
    <w:rsid w:val="00C31809"/>
    <w:rsid w:val="00C33182"/>
    <w:rsid w:val="00C362D9"/>
    <w:rsid w:val="00C37471"/>
    <w:rsid w:val="00C41EDA"/>
    <w:rsid w:val="00C42287"/>
    <w:rsid w:val="00C51A38"/>
    <w:rsid w:val="00C53C8E"/>
    <w:rsid w:val="00C557F5"/>
    <w:rsid w:val="00C5593F"/>
    <w:rsid w:val="00C61DCA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A92"/>
    <w:rsid w:val="00CA117B"/>
    <w:rsid w:val="00CA2D9C"/>
    <w:rsid w:val="00CA531D"/>
    <w:rsid w:val="00CA6F0A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1A4C"/>
    <w:rsid w:val="00D34F0A"/>
    <w:rsid w:val="00D40DFD"/>
    <w:rsid w:val="00D476D3"/>
    <w:rsid w:val="00D515E0"/>
    <w:rsid w:val="00D55982"/>
    <w:rsid w:val="00D62AC3"/>
    <w:rsid w:val="00D633CC"/>
    <w:rsid w:val="00D64C33"/>
    <w:rsid w:val="00D6532F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2E10"/>
    <w:rsid w:val="00E4384B"/>
    <w:rsid w:val="00E45A6E"/>
    <w:rsid w:val="00E4771F"/>
    <w:rsid w:val="00E5390B"/>
    <w:rsid w:val="00E53BEA"/>
    <w:rsid w:val="00E54352"/>
    <w:rsid w:val="00E54787"/>
    <w:rsid w:val="00E57E69"/>
    <w:rsid w:val="00E60AAE"/>
    <w:rsid w:val="00E66EBA"/>
    <w:rsid w:val="00E676F8"/>
    <w:rsid w:val="00E67983"/>
    <w:rsid w:val="00E756D7"/>
    <w:rsid w:val="00E801AE"/>
    <w:rsid w:val="00E80A77"/>
    <w:rsid w:val="00E80DCC"/>
    <w:rsid w:val="00E824BB"/>
    <w:rsid w:val="00E84F03"/>
    <w:rsid w:val="00E86C47"/>
    <w:rsid w:val="00E91395"/>
    <w:rsid w:val="00E92234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168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47C21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679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Ods5yqmAa30" TargetMode="Externa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0hvhfaon19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learningapps.org/display?v=pnkf7jx5k19" TargetMode="External"/><Relationship Id="rId25" Type="http://schemas.openxmlformats.org/officeDocument/2006/relationships/hyperlink" Target="https://learningapps.org/display?v=pnkf7jx5k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ngq7e9x319" TargetMode="External"/><Relationship Id="rId20" Type="http://schemas.openxmlformats.org/officeDocument/2006/relationships/hyperlink" Target="https://youtu.be/Ods5yqmAa30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learningapps.org/watch?v=pngq7e9x3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twxxzr3k19" TargetMode="External"/><Relationship Id="rId23" Type="http://schemas.openxmlformats.org/officeDocument/2006/relationships/hyperlink" Target="https://learningapps.org/watch?v=ptwxxzr3k19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youtu.be/8il0dBjmDpc" TargetMode="External"/><Relationship Id="rId22" Type="http://schemas.openxmlformats.org/officeDocument/2006/relationships/hyperlink" Target="https://youtu.be/8il0dBjmDpc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arnforever.at" TargetMode="External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creativecommons.org/licenses/by/4.0/dee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289C4A0C3C4724945DC7E8E24D4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1D4FF-887B-456D-A789-8C5BABCC13C3}"/>
      </w:docPartPr>
      <w:docPartBody>
        <w:p w:rsidR="00FF7970" w:rsidRDefault="00827A7B" w:rsidP="00827A7B">
          <w:pPr>
            <w:pStyle w:val="A0289C4A0C3C4724945DC7E8E24D486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EB388B4B61431EAFA100E8BE3DBF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5E361-BB3B-40AD-8286-C0C06FFDD114}"/>
      </w:docPartPr>
      <w:docPartBody>
        <w:p w:rsidR="00000000" w:rsidRDefault="00FF7970" w:rsidP="00FF7970">
          <w:pPr>
            <w:pStyle w:val="C7EB388B4B61431EAFA100E8BE3DBF62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45B5638B8049B7BFFAD9842165F8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3FB020-7B5B-435E-9EDB-FBC494C77D65}"/>
      </w:docPartPr>
      <w:docPartBody>
        <w:p w:rsidR="00000000" w:rsidRDefault="00FF7970" w:rsidP="00FF7970">
          <w:pPr>
            <w:pStyle w:val="E645B5638B8049B7BFFAD9842165F84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8CD35A39B848FC867704847B412E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9876E3-107F-42DD-9C05-8639514530AD}"/>
      </w:docPartPr>
      <w:docPartBody>
        <w:p w:rsidR="00000000" w:rsidRDefault="00FF7970" w:rsidP="00FF7970">
          <w:pPr>
            <w:pStyle w:val="9C8CD35A39B848FC867704847B412E72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B721B"/>
    <w:rsid w:val="000E2BFC"/>
    <w:rsid w:val="00272D96"/>
    <w:rsid w:val="002855AA"/>
    <w:rsid w:val="002D7224"/>
    <w:rsid w:val="00414517"/>
    <w:rsid w:val="004443C4"/>
    <w:rsid w:val="00656DEB"/>
    <w:rsid w:val="00724C8D"/>
    <w:rsid w:val="00756A64"/>
    <w:rsid w:val="007B1E3C"/>
    <w:rsid w:val="007E224F"/>
    <w:rsid w:val="00827A7B"/>
    <w:rsid w:val="008438F6"/>
    <w:rsid w:val="008A4E94"/>
    <w:rsid w:val="00A13276"/>
    <w:rsid w:val="00B236BE"/>
    <w:rsid w:val="00C53F76"/>
    <w:rsid w:val="00CA51DF"/>
    <w:rsid w:val="00E53F12"/>
    <w:rsid w:val="00F37B73"/>
    <w:rsid w:val="00F47D7B"/>
    <w:rsid w:val="00FE5C16"/>
    <w:rsid w:val="00FF5C0F"/>
    <w:rsid w:val="00FF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F7970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A0289C4A0C3C4724945DC7E8E24D4866">
    <w:name w:val="A0289C4A0C3C4724945DC7E8E24D4866"/>
    <w:rsid w:val="00827A7B"/>
    <w:rPr>
      <w:lang w:val="de-DE" w:eastAsia="de-DE"/>
    </w:rPr>
  </w:style>
  <w:style w:type="paragraph" w:customStyle="1" w:styleId="9EA1DA72BFA74A279B1C0D59952E143E">
    <w:name w:val="9EA1DA72BFA74A279B1C0D59952E143E"/>
    <w:rsid w:val="00827A7B"/>
    <w:rPr>
      <w:lang w:val="de-DE" w:eastAsia="de-DE"/>
    </w:rPr>
  </w:style>
  <w:style w:type="paragraph" w:customStyle="1" w:styleId="F8C74AC1937A4F0B9DB0C207311C0972">
    <w:name w:val="F8C74AC1937A4F0B9DB0C207311C0972"/>
    <w:rsid w:val="00827A7B"/>
    <w:rPr>
      <w:lang w:val="de-DE" w:eastAsia="de-DE"/>
    </w:rPr>
  </w:style>
  <w:style w:type="paragraph" w:customStyle="1" w:styleId="C7EB388B4B61431EAFA100E8BE3DBF62">
    <w:name w:val="C7EB388B4B61431EAFA100E8BE3DBF62"/>
    <w:rsid w:val="00FF7970"/>
    <w:rPr>
      <w:lang w:val="de-DE" w:eastAsia="de-DE"/>
    </w:rPr>
  </w:style>
  <w:style w:type="paragraph" w:customStyle="1" w:styleId="E645B5638B8049B7BFFAD9842165F846">
    <w:name w:val="E645B5638B8049B7BFFAD9842165F846"/>
    <w:rsid w:val="00FF7970"/>
    <w:rPr>
      <w:lang w:val="de-DE" w:eastAsia="de-DE"/>
    </w:rPr>
  </w:style>
  <w:style w:type="paragraph" w:customStyle="1" w:styleId="9C8CD35A39B848FC867704847B412E72">
    <w:name w:val="9C8CD35A39B848FC867704847B412E72"/>
    <w:rsid w:val="00FF7970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10</Pages>
  <Words>1450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Silke Jamer-Flagel</cp:lastModifiedBy>
  <cp:revision>2</cp:revision>
  <cp:lastPrinted>2019-08-20T13:21:00Z</cp:lastPrinted>
  <dcterms:created xsi:type="dcterms:W3CDTF">2022-04-21T21:14:00Z</dcterms:created>
  <dcterms:modified xsi:type="dcterms:W3CDTF">2022-04-21T21:14:00Z</dcterms:modified>
</cp:coreProperties>
</file>