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3493"/>
        <w:tblW w:w="10125" w:type="dxa"/>
        <w:tblLook w:val="0600" w:firstRow="0" w:lastRow="0" w:firstColumn="0" w:lastColumn="0" w:noHBand="1" w:noVBand="1"/>
      </w:tblPr>
      <w:tblGrid>
        <w:gridCol w:w="1717"/>
        <w:gridCol w:w="2537"/>
        <w:gridCol w:w="3260"/>
        <w:gridCol w:w="2611"/>
      </w:tblGrid>
      <w:tr w:rsidR="001176EB" w:rsidRPr="001176EB" w14:paraId="0BC1E3D7" w14:textId="77777777" w:rsidTr="777E9A0E">
        <w:trPr>
          <w:trHeight w:val="1692"/>
        </w:trPr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A52C6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C812990" wp14:editId="5E82C9C9">
                  <wp:extent cx="824243" cy="832485"/>
                  <wp:effectExtent l="0" t="0" r="0" b="5715"/>
                  <wp:docPr id="300" name="Grafik 300" descr="Euro, Münze, Währung, Europa, Geld, Reichtum, Geschä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2875" r="9981" b="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43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59B8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1 Euro = 1,00 €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CA118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568FE6B" wp14:editId="4071F46A">
                  <wp:extent cx="839332" cy="847725"/>
                  <wp:effectExtent l="0" t="0" r="0" b="0"/>
                  <wp:docPr id="299" name="Grafik 299" descr="Euro, Münze, Währung, Europa, Geld, Reichtum, Geschä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2875" r="9981" b="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32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4B16E12" wp14:editId="008E6A7E">
                  <wp:extent cx="815340" cy="823493"/>
                  <wp:effectExtent l="0" t="0" r="3810" b="0"/>
                  <wp:docPr id="298" name="Grafik 298" descr="Euro, Münze, Währung, Europa, Geld, Reichtum, Geschä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2875" r="9981" b="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2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CC081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2 Euro = 2,00 €</w:t>
            </w:r>
          </w:p>
        </w:tc>
      </w:tr>
      <w:tr w:rsidR="001176EB" w:rsidRPr="001176EB" w14:paraId="1B9E3C37" w14:textId="77777777" w:rsidTr="777E9A0E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E73D1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F9E22EF" wp14:editId="0AFAAEEE">
                  <wp:extent cx="802927" cy="794385"/>
                  <wp:effectExtent l="0" t="0" r="0" b="5715"/>
                  <wp:docPr id="297" name="Grafik 297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27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E20E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50 Cent = 0,50 €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617B6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5A61BAD" wp14:editId="60BEE69B">
                  <wp:extent cx="826770" cy="817975"/>
                  <wp:effectExtent l="0" t="0" r="0" b="1270"/>
                  <wp:docPr id="296" name="Grafik 296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1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50038CD" wp14:editId="5FCDC52A">
                  <wp:extent cx="811530" cy="802897"/>
                  <wp:effectExtent l="0" t="0" r="7620" b="0"/>
                  <wp:docPr id="295" name="Grafik 295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80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9F26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100 Cent = 1,00 €</w:t>
            </w:r>
          </w:p>
        </w:tc>
      </w:tr>
      <w:tr w:rsidR="001176EB" w:rsidRPr="001176EB" w14:paraId="778DA4D9" w14:textId="77777777" w:rsidTr="777E9A0E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8C16E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FF1B2AD" wp14:editId="713A6043">
                  <wp:extent cx="765810" cy="765810"/>
                  <wp:effectExtent l="0" t="0" r="0" b="0"/>
                  <wp:docPr id="294" name="Grafik 294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5C52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20 Cent = 0,20 €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9AF1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A829C20" wp14:editId="6E31B1B4">
                  <wp:extent cx="762000" cy="762000"/>
                  <wp:effectExtent l="0" t="0" r="0" b="0"/>
                  <wp:docPr id="293" name="Grafik 293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1B0CB579" wp14:editId="7A6C0837">
                  <wp:extent cx="723900" cy="723900"/>
                  <wp:effectExtent l="0" t="0" r="0" b="0"/>
                  <wp:docPr id="292" name="Grafik 292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F1A2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40 Cent = 0,40 €</w:t>
            </w:r>
          </w:p>
        </w:tc>
      </w:tr>
      <w:tr w:rsidR="001176EB" w:rsidRPr="001176EB" w14:paraId="373EE6E9" w14:textId="77777777" w:rsidTr="777E9A0E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003D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521F41F" wp14:editId="390D73B3">
                  <wp:extent cx="732518" cy="723900"/>
                  <wp:effectExtent l="0" t="0" r="0" b="0"/>
                  <wp:docPr id="291" name="Grafik 291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18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CAC1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10 Cent = 0,10 €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F021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F12429B" wp14:editId="4A83C874">
                  <wp:extent cx="742054" cy="733425"/>
                  <wp:effectExtent l="0" t="0" r="1270" b="0"/>
                  <wp:docPr id="290" name="Grafik 290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54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32ADFD07" wp14:editId="20A43642">
                  <wp:extent cx="739140" cy="730341"/>
                  <wp:effectExtent l="0" t="0" r="3810" b="0"/>
                  <wp:docPr id="289" name="Grafik 289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3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0DA9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36"/>
              </w:rPr>
            </w:pPr>
            <w:r w:rsidRPr="001176EB">
              <w:rPr>
                <w:b/>
                <w:szCs w:val="28"/>
              </w:rPr>
              <w:t>20 Cent = 0,20 €</w:t>
            </w:r>
          </w:p>
        </w:tc>
      </w:tr>
      <w:tr w:rsidR="001176EB" w:rsidRPr="001176EB" w14:paraId="7B7DFD01" w14:textId="77777777" w:rsidTr="777E9A0E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D3C4F" w14:textId="77777777" w:rsidR="001176EB" w:rsidRPr="001176EB" w:rsidRDefault="001176EB" w:rsidP="777E9A0E">
            <w:pPr>
              <w:keepNext/>
              <w:keepLines/>
              <w:spacing w:before="240" w:line="480" w:lineRule="auto"/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CFC1EF3" wp14:editId="75F49CA7">
                  <wp:extent cx="649605" cy="631808"/>
                  <wp:effectExtent l="0" t="0" r="0" b="0"/>
                  <wp:docPr id="288" name="Grafik 288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63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F56FF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5 Cent = 0,05 €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6C9A" w14:textId="77777777" w:rsidR="001176EB" w:rsidRPr="001176EB" w:rsidRDefault="001176EB" w:rsidP="777E9A0E">
            <w:pPr>
              <w:keepNext/>
              <w:keepLines/>
              <w:spacing w:before="240" w:line="480" w:lineRule="auto"/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4AC75AC" wp14:editId="1C3EBD3F">
                  <wp:extent cx="640482" cy="622935"/>
                  <wp:effectExtent l="0" t="0" r="7620" b="5715"/>
                  <wp:docPr id="287" name="Grafik 287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82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730AF570" wp14:editId="44DE027C">
                  <wp:extent cx="601309" cy="584835"/>
                  <wp:effectExtent l="0" t="0" r="8890" b="5715"/>
                  <wp:docPr id="286" name="Grafik 286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09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81301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10 Cent = 0,10 €</w:t>
            </w:r>
          </w:p>
        </w:tc>
      </w:tr>
      <w:tr w:rsidR="001176EB" w:rsidRPr="001176EB" w14:paraId="4F978E1F" w14:textId="77777777" w:rsidTr="777E9A0E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001EE" w14:textId="77777777" w:rsidR="001176EB" w:rsidRPr="001176EB" w:rsidRDefault="001176EB" w:rsidP="777E9A0E">
            <w:pPr>
              <w:keepNext/>
              <w:keepLines/>
              <w:spacing w:before="240" w:line="480" w:lineRule="auto"/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70F1770" wp14:editId="73D11BB8">
                  <wp:extent cx="534572" cy="542925"/>
                  <wp:effectExtent l="0" t="0" r="0" b="0"/>
                  <wp:docPr id="285" name="Grafik 285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7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D6F6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2 Cent = 0,02 €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6A7D" w14:textId="77777777" w:rsidR="001176EB" w:rsidRPr="001176EB" w:rsidRDefault="001176EB" w:rsidP="777E9A0E">
            <w:pPr>
              <w:keepNext/>
              <w:keepLines/>
              <w:spacing w:before="240" w:line="480" w:lineRule="auto"/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C3EE0DB" wp14:editId="7F3BA29A">
                  <wp:extent cx="564583" cy="573405"/>
                  <wp:effectExtent l="0" t="0" r="6985" b="0"/>
                  <wp:docPr id="284" name="Grafik 284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83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1760A16F" wp14:editId="29B4996B">
                  <wp:extent cx="533400" cy="541734"/>
                  <wp:effectExtent l="0" t="0" r="0" b="0"/>
                  <wp:docPr id="283" name="Grafik 283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F366B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4 Cent = 0,04 €</w:t>
            </w:r>
          </w:p>
        </w:tc>
      </w:tr>
      <w:tr w:rsidR="001176EB" w:rsidRPr="001176EB" w14:paraId="2D9A3C7D" w14:textId="77777777" w:rsidTr="777E9A0E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20CB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FFBF658" wp14:editId="5A718016">
                  <wp:extent cx="495300" cy="485775"/>
                  <wp:effectExtent l="0" t="0" r="0" b="9525"/>
                  <wp:docPr id="282" name="Grafik 282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C3F1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1 Cent = 0,01 €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BD73C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B5B0E06" wp14:editId="018EE53E">
                  <wp:extent cx="495300" cy="485775"/>
                  <wp:effectExtent l="0" t="0" r="0" b="9525"/>
                  <wp:docPr id="281" name="Grafik 281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59E87A9" wp14:editId="43D7F02F">
                  <wp:extent cx="495300" cy="485775"/>
                  <wp:effectExtent l="0" t="0" r="0" b="9525"/>
                  <wp:docPr id="280" name="Grafik 280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CD4BD" w14:textId="77777777" w:rsidR="001176EB" w:rsidRPr="001176EB" w:rsidRDefault="001176EB" w:rsidP="001176EB">
            <w:pPr>
              <w:keepNext/>
              <w:keepLines/>
              <w:spacing w:before="240" w:line="480" w:lineRule="auto"/>
              <w:jc w:val="center"/>
              <w:rPr>
                <w:b/>
                <w:szCs w:val="28"/>
              </w:rPr>
            </w:pPr>
            <w:r w:rsidRPr="001176EB">
              <w:rPr>
                <w:b/>
                <w:szCs w:val="28"/>
              </w:rPr>
              <w:t>2 Cent = 0,02 €</w:t>
            </w:r>
          </w:p>
        </w:tc>
      </w:tr>
    </w:tbl>
    <w:p w14:paraId="110F5B7C" w14:textId="77777777" w:rsidR="001176EB" w:rsidRDefault="001176EB" w:rsidP="001176EB">
      <w:pPr>
        <w:pStyle w:val="berschrift1"/>
      </w:pPr>
      <w:r>
        <w:t>Arbeitsblatt: Euro- und Cent-Münzen</w:t>
      </w:r>
    </w:p>
    <w:p w14:paraId="15354FE2" w14:textId="77777777" w:rsidR="001B6BF3" w:rsidRPr="00E8402C" w:rsidRDefault="001B6BF3" w:rsidP="00021535">
      <w:r w:rsidRPr="00E8402C">
        <w:t>1 Euro (€) = 100 Cent (c)</w:t>
      </w:r>
    </w:p>
    <w:p w14:paraId="5940023C" w14:textId="77777777" w:rsidR="006E66B9" w:rsidRDefault="001B6BF3" w:rsidP="006E66B9">
      <w:pPr>
        <w:pStyle w:val="berschrift2"/>
      </w:pPr>
      <w:r w:rsidRPr="009A213F">
        <w:lastRenderedPageBreak/>
        <w:t xml:space="preserve">Beantworten Sie </w:t>
      </w:r>
      <w:r w:rsidR="006E66B9">
        <w:t xml:space="preserve">bitte </w:t>
      </w:r>
      <w:r w:rsidRPr="009A213F">
        <w:t xml:space="preserve">die Fragen. </w:t>
      </w:r>
    </w:p>
    <w:p w14:paraId="07A2AC8A" w14:textId="77777777" w:rsidR="001B6BF3" w:rsidRPr="009A213F" w:rsidRDefault="001B6BF3" w:rsidP="006E66B9">
      <w:r w:rsidRPr="009A213F">
        <w:t>Sie können Seite 1 zur Hilfe nehmen.</w:t>
      </w:r>
    </w:p>
    <w:p w14:paraId="06C1DD76" w14:textId="77777777" w:rsidR="001B6BF3" w:rsidRDefault="001B6BF3" w:rsidP="001B6BF3">
      <w:pPr>
        <w:spacing w:line="240" w:lineRule="auto"/>
        <w:rPr>
          <w:sz w:val="36"/>
          <w:szCs w:val="36"/>
        </w:rPr>
      </w:pPr>
    </w:p>
    <w:p w14:paraId="5659BB9A" w14:textId="77777777" w:rsidR="001B6BF3" w:rsidRDefault="001B6BF3" w:rsidP="001B6BF3">
      <w:pPr>
        <w:spacing w:line="240" w:lineRule="auto"/>
        <w:rPr>
          <w:sz w:val="36"/>
          <w:szCs w:val="36"/>
        </w:rPr>
      </w:pPr>
    </w:p>
    <w:p w14:paraId="4B7EE494" w14:textId="77777777" w:rsidR="001B6BF3" w:rsidRDefault="001B6BF3" w:rsidP="001B6BF3">
      <w:pPr>
        <w:pStyle w:val="Listenabsatz"/>
        <w:numPr>
          <w:ilvl w:val="0"/>
          <w:numId w:val="22"/>
        </w:numPr>
        <w:spacing w:before="0" w:after="160" w:line="600" w:lineRule="auto"/>
        <w:rPr>
          <w:sz w:val="28"/>
          <w:szCs w:val="28"/>
        </w:rPr>
      </w:pPr>
      <w:r>
        <w:rPr>
          <w:sz w:val="28"/>
          <w:szCs w:val="28"/>
        </w:rPr>
        <w:t>Wie viele 10 Cent Münzen sind 1 Euro? ________</w:t>
      </w:r>
    </w:p>
    <w:p w14:paraId="5E13CF3D" w14:textId="77777777" w:rsidR="001B6BF3" w:rsidRDefault="001B6BF3" w:rsidP="001B6BF3">
      <w:pPr>
        <w:pStyle w:val="Listenabsatz"/>
        <w:numPr>
          <w:ilvl w:val="0"/>
          <w:numId w:val="22"/>
        </w:numPr>
        <w:spacing w:before="0" w:after="160" w:line="600" w:lineRule="auto"/>
        <w:rPr>
          <w:sz w:val="28"/>
          <w:szCs w:val="28"/>
        </w:rPr>
      </w:pPr>
      <w:r>
        <w:rPr>
          <w:sz w:val="28"/>
          <w:szCs w:val="28"/>
        </w:rPr>
        <w:t>Wie viele 1 Cent Münzen sind 1 Euro? _________</w:t>
      </w:r>
    </w:p>
    <w:p w14:paraId="39025052" w14:textId="77777777" w:rsidR="001B6BF3" w:rsidRDefault="001B6BF3" w:rsidP="001B6BF3">
      <w:pPr>
        <w:pStyle w:val="Listenabsatz"/>
        <w:numPr>
          <w:ilvl w:val="0"/>
          <w:numId w:val="22"/>
        </w:numPr>
        <w:spacing w:before="0" w:after="160" w:line="600" w:lineRule="auto"/>
        <w:rPr>
          <w:sz w:val="28"/>
          <w:szCs w:val="28"/>
        </w:rPr>
      </w:pPr>
      <w:r>
        <w:rPr>
          <w:sz w:val="28"/>
          <w:szCs w:val="28"/>
        </w:rPr>
        <w:t>Wie viele 1 Cent Münzen sind 10 Cent? ________</w:t>
      </w:r>
    </w:p>
    <w:p w14:paraId="28D0289E" w14:textId="77777777" w:rsidR="001B6BF3" w:rsidRDefault="001B6BF3" w:rsidP="001B6BF3">
      <w:pPr>
        <w:pStyle w:val="Listenabsatz"/>
        <w:numPr>
          <w:ilvl w:val="0"/>
          <w:numId w:val="22"/>
        </w:numPr>
        <w:spacing w:before="0" w:after="160" w:line="600" w:lineRule="auto"/>
        <w:rPr>
          <w:sz w:val="28"/>
          <w:szCs w:val="28"/>
        </w:rPr>
      </w:pPr>
      <w:r>
        <w:rPr>
          <w:sz w:val="28"/>
          <w:szCs w:val="28"/>
        </w:rPr>
        <w:t>Wie viele 20 Cent Münzen sind 1 Euro? ________</w:t>
      </w:r>
    </w:p>
    <w:p w14:paraId="54B2EC2C" w14:textId="77777777" w:rsidR="001B6BF3" w:rsidRDefault="001B6BF3" w:rsidP="001B6BF3">
      <w:pPr>
        <w:pStyle w:val="Listenabsatz"/>
        <w:numPr>
          <w:ilvl w:val="0"/>
          <w:numId w:val="22"/>
        </w:numPr>
        <w:spacing w:before="0" w:after="160" w:line="600" w:lineRule="auto"/>
        <w:rPr>
          <w:sz w:val="28"/>
          <w:szCs w:val="28"/>
        </w:rPr>
      </w:pPr>
      <w:r>
        <w:rPr>
          <w:sz w:val="28"/>
          <w:szCs w:val="28"/>
        </w:rPr>
        <w:t>Wie viele 5 Cent Münzen sind 10 Cent? ________</w:t>
      </w:r>
    </w:p>
    <w:p w14:paraId="6F1B255B" w14:textId="77777777" w:rsidR="001B6BF3" w:rsidRDefault="001B6BF3" w:rsidP="001B6BF3">
      <w:pPr>
        <w:pStyle w:val="Listenabsatz"/>
        <w:numPr>
          <w:ilvl w:val="0"/>
          <w:numId w:val="22"/>
        </w:numPr>
        <w:spacing w:before="0" w:after="160" w:line="600" w:lineRule="auto"/>
        <w:rPr>
          <w:sz w:val="28"/>
          <w:szCs w:val="28"/>
        </w:rPr>
      </w:pPr>
      <w:r>
        <w:rPr>
          <w:sz w:val="28"/>
          <w:szCs w:val="28"/>
        </w:rPr>
        <w:t>Wie viele 2 Cent Münzen sind 4 Cent?   ________</w:t>
      </w:r>
    </w:p>
    <w:p w14:paraId="7F74F7EF" w14:textId="77777777" w:rsidR="001B6BF3" w:rsidRDefault="001B6BF3" w:rsidP="001B6BF3">
      <w:pPr>
        <w:pStyle w:val="Listenabsatz"/>
        <w:numPr>
          <w:ilvl w:val="0"/>
          <w:numId w:val="22"/>
        </w:numPr>
        <w:spacing w:before="0" w:after="160" w:line="600" w:lineRule="auto"/>
        <w:rPr>
          <w:sz w:val="28"/>
          <w:szCs w:val="28"/>
        </w:rPr>
      </w:pPr>
      <w:r>
        <w:rPr>
          <w:sz w:val="28"/>
          <w:szCs w:val="28"/>
        </w:rPr>
        <w:t>Wie viele 50 Cent Münzen sind 1 Euro? ________</w:t>
      </w:r>
    </w:p>
    <w:p w14:paraId="455890F9" w14:textId="77777777" w:rsidR="001B6BF3" w:rsidRDefault="001B6BF3" w:rsidP="001B6BF3">
      <w:pPr>
        <w:spacing w:line="600" w:lineRule="auto"/>
        <w:rPr>
          <w:sz w:val="36"/>
          <w:szCs w:val="36"/>
        </w:rPr>
      </w:pPr>
    </w:p>
    <w:p w14:paraId="71BE71C0" w14:textId="77777777" w:rsidR="001B6BF3" w:rsidRDefault="001B6BF3" w:rsidP="001B6BF3">
      <w:pPr>
        <w:rPr>
          <w:sz w:val="36"/>
          <w:szCs w:val="36"/>
        </w:rPr>
      </w:pPr>
    </w:p>
    <w:p w14:paraId="321ED607" w14:textId="77777777" w:rsidR="001B6BF3" w:rsidRDefault="001B6BF3" w:rsidP="001B6BF3">
      <w:pPr>
        <w:rPr>
          <w:sz w:val="36"/>
          <w:szCs w:val="36"/>
        </w:rPr>
      </w:pPr>
    </w:p>
    <w:p w14:paraId="64058702" w14:textId="77777777" w:rsidR="001B6BF3" w:rsidRDefault="001B6BF3" w:rsidP="001B6BF3">
      <w:pPr>
        <w:rPr>
          <w:sz w:val="36"/>
          <w:szCs w:val="36"/>
        </w:rPr>
      </w:pPr>
    </w:p>
    <w:p w14:paraId="431947F8" w14:textId="77777777" w:rsidR="001B6BF3" w:rsidRDefault="001B6BF3" w:rsidP="001B6BF3">
      <w:pPr>
        <w:rPr>
          <w:sz w:val="36"/>
          <w:szCs w:val="36"/>
        </w:rPr>
      </w:pPr>
    </w:p>
    <w:p w14:paraId="3BEAD2AE" w14:textId="77777777" w:rsidR="001B6BF3" w:rsidRDefault="001B6BF3" w:rsidP="001B6BF3">
      <w:pPr>
        <w:rPr>
          <w:sz w:val="36"/>
          <w:szCs w:val="36"/>
        </w:rPr>
      </w:pPr>
    </w:p>
    <w:p w14:paraId="3AA13208" w14:textId="77777777" w:rsidR="001B6BF3" w:rsidRDefault="001B6BF3" w:rsidP="001B6BF3">
      <w:pPr>
        <w:tabs>
          <w:tab w:val="left" w:pos="367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5509280F" w14:textId="77777777" w:rsidR="001B6BF3" w:rsidRDefault="001B6BF3" w:rsidP="001B6BF3">
      <w:pPr>
        <w:rPr>
          <w:sz w:val="36"/>
          <w:szCs w:val="36"/>
        </w:rPr>
      </w:pPr>
    </w:p>
    <w:p w14:paraId="5B52A868" w14:textId="77777777" w:rsidR="001B6BF3" w:rsidRPr="009A213F" w:rsidRDefault="001B6BF3" w:rsidP="006E66B9">
      <w:pPr>
        <w:pStyle w:val="berschrift2"/>
      </w:pPr>
      <w:r w:rsidRPr="00E8402C">
        <w:rPr>
          <w:sz w:val="36"/>
        </w:rPr>
        <w:br w:type="page"/>
      </w:r>
      <w:r w:rsidR="006E66B9">
        <w:lastRenderedPageBreak/>
        <w:t>Sc</w:t>
      </w:r>
      <w:r w:rsidRPr="009A213F">
        <w:t xml:space="preserve">hreiben Sie </w:t>
      </w:r>
      <w:r w:rsidR="006E66B9">
        <w:t xml:space="preserve">den Euro-Betrag </w:t>
      </w:r>
      <w:r w:rsidRPr="009A213F">
        <w:t>in die leeren Felder</w:t>
      </w:r>
      <w:r w:rsidR="006E66B9">
        <w:t>.</w:t>
      </w:r>
    </w:p>
    <w:tbl>
      <w:tblPr>
        <w:tblStyle w:val="Tabellenraster"/>
        <w:tblW w:w="9655" w:type="dxa"/>
        <w:tblInd w:w="-431" w:type="dxa"/>
        <w:tblLook w:val="04A0" w:firstRow="1" w:lastRow="0" w:firstColumn="1" w:lastColumn="0" w:noHBand="0" w:noVBand="1"/>
      </w:tblPr>
      <w:tblGrid>
        <w:gridCol w:w="2978"/>
        <w:gridCol w:w="1560"/>
        <w:gridCol w:w="3401"/>
        <w:gridCol w:w="1716"/>
      </w:tblGrid>
      <w:tr w:rsidR="001B6BF3" w14:paraId="5F8C729F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7946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4B94CC32" wp14:editId="45E6431D">
                  <wp:extent cx="695325" cy="685800"/>
                  <wp:effectExtent l="0" t="0" r="9525" b="0"/>
                  <wp:docPr id="279" name="Grafik 279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01D97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0,10 €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F54F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FCB3B2F" wp14:editId="5DDB2470">
                  <wp:extent cx="695325" cy="685800"/>
                  <wp:effectExtent l="0" t="0" r="9525" b="0"/>
                  <wp:docPr id="278" name="Grafik 278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2F6CDB20" wp14:editId="3FD6D980">
                  <wp:extent cx="695325" cy="685800"/>
                  <wp:effectExtent l="0" t="0" r="9525" b="0"/>
                  <wp:docPr id="277" name="Grafik 277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AE2B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0,20 €</w:t>
            </w:r>
          </w:p>
        </w:tc>
      </w:tr>
      <w:tr w:rsidR="001B6BF3" w14:paraId="769EB7C5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63726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A3E782C" wp14:editId="77E55025">
                  <wp:extent cx="495300" cy="485775"/>
                  <wp:effectExtent l="0" t="0" r="0" b="9525"/>
                  <wp:docPr id="276" name="Grafik 276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E6A2C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0,01 €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BEAC2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D8592F4" wp14:editId="35810F38">
                  <wp:extent cx="495300" cy="485775"/>
                  <wp:effectExtent l="0" t="0" r="0" b="9525"/>
                  <wp:docPr id="275" name="Grafik 275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77E9A0E" w:rsidRPr="777E9A0E"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ED971FE" wp14:editId="0CF4365E">
                  <wp:extent cx="495300" cy="485775"/>
                  <wp:effectExtent l="0" t="0" r="0" b="9525"/>
                  <wp:docPr id="274" name="Grafik 274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9E6FA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0,02 €</w:t>
            </w:r>
          </w:p>
        </w:tc>
      </w:tr>
      <w:tr w:rsidR="001B6BF3" w14:paraId="55CCDF38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CEE30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D0832F8" wp14:editId="355FFB25">
                  <wp:extent cx="800100" cy="800100"/>
                  <wp:effectExtent l="0" t="0" r="0" b="0"/>
                  <wp:docPr id="273" name="Grafik 273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A7763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2E38A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3FDE3E8" wp14:editId="34CC8098">
                  <wp:extent cx="800100" cy="800100"/>
                  <wp:effectExtent l="0" t="0" r="0" b="0"/>
                  <wp:docPr id="272" name="Grafik 272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D109450" wp14:editId="2B341EEB">
                  <wp:extent cx="800100" cy="800100"/>
                  <wp:effectExtent l="0" t="0" r="0" b="0"/>
                  <wp:docPr id="271" name="Grafik 271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DF0D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B6BF3" w14:paraId="73C27CC3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C5DF5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E24A2E2" wp14:editId="2920BC34">
                  <wp:extent cx="895350" cy="885825"/>
                  <wp:effectExtent l="0" t="0" r="0" b="9525"/>
                  <wp:docPr id="270" name="Grafik 270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4816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343CB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F0C9816" wp14:editId="3C2B42AF">
                  <wp:extent cx="895350" cy="885825"/>
                  <wp:effectExtent l="0" t="0" r="0" b="9525"/>
                  <wp:docPr id="269" name="Grafik 269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80E63CD" wp14:editId="6659353F">
                  <wp:extent cx="895350" cy="885825"/>
                  <wp:effectExtent l="0" t="0" r="0" b="9525"/>
                  <wp:docPr id="268" name="Grafik 268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8762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B6BF3" w14:paraId="2BAE6797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2D98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97B6A20" wp14:editId="3CDB3864">
                  <wp:extent cx="695325" cy="676275"/>
                  <wp:effectExtent l="0" t="0" r="9525" b="9525"/>
                  <wp:docPr id="267" name="Grafik 267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D14C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8297A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2B822B6" wp14:editId="05F03180">
                  <wp:extent cx="876300" cy="885063"/>
                  <wp:effectExtent l="0" t="0" r="0" b="0"/>
                  <wp:docPr id="266" name="Grafik 266" descr="Euro, Münze, Währung, Europa, Geld, Reichtum, Geschä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2875" r="9981" b="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8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F121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B6BF3" w14:paraId="41C95DD7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D535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44863E91" wp14:editId="32F14813">
                  <wp:extent cx="495300" cy="485775"/>
                  <wp:effectExtent l="0" t="0" r="0" b="9525"/>
                  <wp:docPr id="265" name="Grafik 265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4156E856" wp14:editId="6063874D">
                  <wp:extent cx="495300" cy="485775"/>
                  <wp:effectExtent l="0" t="0" r="0" b="9525"/>
                  <wp:docPr id="264" name="Grafik 264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4BCA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04FB0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30A532A" wp14:editId="688264F6">
                  <wp:extent cx="695325" cy="676275"/>
                  <wp:effectExtent l="0" t="0" r="9525" b="9525"/>
                  <wp:docPr id="263" name="Grafik 263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7F66BFB" wp14:editId="79BE7BEF">
                  <wp:extent cx="695325" cy="676275"/>
                  <wp:effectExtent l="0" t="0" r="9525" b="9525"/>
                  <wp:docPr id="262" name="Grafik 262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DB77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B6BF3" w14:paraId="407B4B5E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D373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8C0214D" wp14:editId="46146166">
                  <wp:extent cx="819150" cy="809625"/>
                  <wp:effectExtent l="0" t="0" r="0" b="9525"/>
                  <wp:docPr id="261" name="Grafik 261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E2955A9" wp14:editId="48809C23">
                  <wp:extent cx="695325" cy="676275"/>
                  <wp:effectExtent l="0" t="0" r="9525" b="9525"/>
                  <wp:docPr id="260" name="Grafik 260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9D484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C1D1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3A279C3" wp14:editId="6DBEF5F6">
                  <wp:extent cx="952500" cy="962025"/>
                  <wp:effectExtent l="0" t="0" r="0" b="9525"/>
                  <wp:docPr id="259" name="Grafik 259" descr="Euro, Münze, Währung, Europa, Geld, Reichtum, Geschä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2875" r="9981" b="5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456A474F" wp14:editId="09DF4890">
                  <wp:extent cx="895350" cy="885825"/>
                  <wp:effectExtent l="0" t="0" r="0" b="9525"/>
                  <wp:docPr id="258" name="Grafik 258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A3E0D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B6BF3" w14:paraId="27B00D4D" w14:textId="77777777" w:rsidTr="777E9A0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3C66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AD188EF" wp14:editId="1E0B13FB">
                  <wp:extent cx="609600" cy="619125"/>
                  <wp:effectExtent l="0" t="0" r="0" b="9525"/>
                  <wp:docPr id="257" name="Grafik 257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5702C56" wp14:editId="0EE2133E">
                  <wp:extent cx="495300" cy="485775"/>
                  <wp:effectExtent l="0" t="0" r="0" b="9525"/>
                  <wp:docPr id="256" name="Grafik 256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FA70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44F4" w14:textId="77777777" w:rsidR="001B6BF3" w:rsidRDefault="001B6BF3" w:rsidP="777E9A0E">
            <w:pPr>
              <w:keepNext/>
              <w:keepLine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008E0AA" wp14:editId="61EE7729">
                  <wp:extent cx="609600" cy="619125"/>
                  <wp:effectExtent l="0" t="0" r="0" b="9525"/>
                  <wp:docPr id="255" name="Grafik 255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8D17342" wp14:editId="4D340E13">
                  <wp:extent cx="609600" cy="619125"/>
                  <wp:effectExtent l="0" t="0" r="0" b="9525"/>
                  <wp:docPr id="254" name="Grafik 254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20A273C" wp14:editId="439FCE2D">
                  <wp:extent cx="609600" cy="619125"/>
                  <wp:effectExtent l="0" t="0" r="0" b="9525"/>
                  <wp:docPr id="253" name="Grafik 253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E2D7" w14:textId="77777777" w:rsidR="001B6BF3" w:rsidRDefault="001B6BF3" w:rsidP="006E66B9">
            <w:pPr>
              <w:keepNext/>
              <w:keepLines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7FB14FB" w14:textId="77777777" w:rsidR="006E66B9" w:rsidRDefault="006E66B9" w:rsidP="006E66B9">
      <w:pPr>
        <w:pStyle w:val="berschrift2"/>
        <w:jc w:val="both"/>
      </w:pPr>
    </w:p>
    <w:p w14:paraId="6660AFBE" w14:textId="77777777" w:rsidR="001B6BF3" w:rsidRPr="009A213F" w:rsidRDefault="001B6BF3" w:rsidP="006E66B9">
      <w:pPr>
        <w:pStyle w:val="berschrift2"/>
        <w:jc w:val="both"/>
      </w:pPr>
      <w:r w:rsidRPr="009A213F">
        <w:lastRenderedPageBreak/>
        <w:t>Zwei Beträge sind gleich. Bitte verbinden Sie diese.</w:t>
      </w:r>
    </w:p>
    <w:p w14:paraId="26430A51" w14:textId="77777777" w:rsidR="001B6BF3" w:rsidRDefault="001B6BF3" w:rsidP="001B6BF3">
      <w:pPr>
        <w:ind w:firstLine="708"/>
        <w:rPr>
          <w:sz w:val="36"/>
          <w:szCs w:val="36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3823"/>
        <w:gridCol w:w="1134"/>
        <w:gridCol w:w="4536"/>
      </w:tblGrid>
      <w:tr w:rsidR="001B6BF3" w14:paraId="0093E3EA" w14:textId="77777777" w:rsidTr="00F2672F">
        <w:trPr>
          <w:trHeight w:val="137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9200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5AEE4785" wp14:editId="023A8F57">
                  <wp:extent cx="704850" cy="704850"/>
                  <wp:effectExtent l="0" t="0" r="0" b="0"/>
                  <wp:docPr id="249" name="Grafik 249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4" descr="Cent, 2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1B999DCD" wp14:editId="6F4786DB">
                  <wp:extent cx="704850" cy="704850"/>
                  <wp:effectExtent l="0" t="0" r="0" b="0"/>
                  <wp:docPr id="248" name="Grafik 248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5" descr="Cent, 2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260D780C" wp14:editId="6DC31AD4">
                  <wp:extent cx="647700" cy="647700"/>
                  <wp:effectExtent l="0" t="0" r="0" b="0"/>
                  <wp:docPr id="247" name="Grafik 247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5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C0FC44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A96B0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70E9393D" wp14:editId="3E45CDAD">
                  <wp:extent cx="647700" cy="647700"/>
                  <wp:effectExtent l="0" t="0" r="0" b="0"/>
                  <wp:docPr id="246" name="Grafik 246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1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F3" w14:paraId="4E05B9B7" w14:textId="77777777" w:rsidTr="00F2672F">
        <w:trPr>
          <w:trHeight w:val="123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B32CB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16F02AB6" wp14:editId="16A338D3">
                  <wp:extent cx="438150" cy="447675"/>
                  <wp:effectExtent l="0" t="0" r="0" b="9525"/>
                  <wp:docPr id="245" name="Grafik 245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0" descr="Cent, Euro, Euro Cent, Münze, Währung, Klein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EC7ACAE" wp14:editId="1D384144">
                  <wp:extent cx="438150" cy="447675"/>
                  <wp:effectExtent l="0" t="0" r="0" b="9525"/>
                  <wp:docPr id="244" name="Grafik 244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7" descr="Cent, Euro, Euro Cent, Münze, Währung, Klein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F864BA" w14:textId="77777777" w:rsidR="001B6BF3" w:rsidRDefault="001B6BF3" w:rsidP="00F2672F">
            <w:pPr>
              <w:rPr>
                <w:sz w:val="36"/>
                <w:szCs w:val="3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CDD62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122C8E12" wp14:editId="5252FD23">
                  <wp:extent cx="619125" cy="609600"/>
                  <wp:effectExtent l="0" t="0" r="9525" b="0"/>
                  <wp:docPr id="243" name="Grafik 243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7" descr="Cent, Euro, Münze, Währung, Kleingeld,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54C6152F" wp14:editId="4E279460">
                  <wp:extent cx="619125" cy="609600"/>
                  <wp:effectExtent l="0" t="0" r="9525" b="0"/>
                  <wp:docPr id="242" name="Grafik 242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8" descr="Cent, Euro, Münze, Währung, Kleingeld,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5F73FAB8" wp14:editId="7F66487F">
                  <wp:extent cx="619125" cy="609600"/>
                  <wp:effectExtent l="0" t="0" r="9525" b="0"/>
                  <wp:docPr id="240" name="Grafik 240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9" descr="Cent, Euro, Münze, Währung, Kleingeld,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F3" w14:paraId="3E0AF455" w14:textId="77777777" w:rsidTr="00F2672F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27566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1F8204F" wp14:editId="3231F0FE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401320</wp:posOffset>
                      </wp:positionV>
                      <wp:extent cx="1019175" cy="2686050"/>
                      <wp:effectExtent l="0" t="0" r="28575" b="19050"/>
                      <wp:wrapNone/>
                      <wp:docPr id="84" name="Gerader Verbinde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19175" cy="2686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F24970" id="Gerader Verbinder 8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31.6pt" to="253.2pt,2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" strokecolor="#bc4542 [3045]"/>
                  </w:pict>
                </mc:Fallback>
              </mc:AlternateContent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42721774" wp14:editId="2DFA83CD">
                  <wp:extent cx="647700" cy="647700"/>
                  <wp:effectExtent l="0" t="0" r="0" b="0"/>
                  <wp:docPr id="226" name="Grafik 226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6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4EB4AD" w14:textId="77777777" w:rsidR="001B6BF3" w:rsidRDefault="001B6BF3" w:rsidP="00F2672F">
            <w:pPr>
              <w:rPr>
                <w:sz w:val="36"/>
                <w:szCs w:val="3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3CE4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7E9F0DF6" wp14:editId="36E782F0">
                  <wp:extent cx="895350" cy="885825"/>
                  <wp:effectExtent l="0" t="0" r="0" b="9525"/>
                  <wp:docPr id="224" name="Grafik 224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" descr="Cent, 5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F3" w14:paraId="670DEAF1" w14:textId="77777777" w:rsidTr="00F2672F">
        <w:trPr>
          <w:trHeight w:val="132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C443C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6A9712AB" wp14:editId="40B41006">
                  <wp:extent cx="619125" cy="609600"/>
                  <wp:effectExtent l="0" t="0" r="9525" b="0"/>
                  <wp:docPr id="31" name="Grafik 31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1" descr="Cent, Euro, Münze, Währung, Kleingeld,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56D79137" wp14:editId="26EADF6C">
                  <wp:extent cx="619125" cy="600075"/>
                  <wp:effectExtent l="0" t="0" r="9525" b="9525"/>
                  <wp:docPr id="30" name="Grafik 30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3" descr="Cent, Euro, Münze, Währung, Kleingeld,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E28618" w14:textId="77777777" w:rsidR="001B6BF3" w:rsidRDefault="001B6BF3" w:rsidP="00F2672F">
            <w:pPr>
              <w:rPr>
                <w:sz w:val="36"/>
                <w:szCs w:val="3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F0775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1B89F00E" wp14:editId="15CAF6F2">
                  <wp:extent cx="647700" cy="647700"/>
                  <wp:effectExtent l="0" t="0" r="0" b="0"/>
                  <wp:docPr id="29" name="Grafik 29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0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26705BB0" wp14:editId="3F7A2423">
                  <wp:extent cx="647700" cy="647700"/>
                  <wp:effectExtent l="0" t="0" r="0" b="0"/>
                  <wp:docPr id="28" name="Grafik 28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7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4BC92B34" wp14:editId="7F8B5795">
                  <wp:extent cx="647700" cy="647700"/>
                  <wp:effectExtent l="0" t="0" r="0" b="0"/>
                  <wp:docPr id="27" name="Grafik 27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9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1FABEC56" wp14:editId="219666CD">
                  <wp:extent cx="647700" cy="647700"/>
                  <wp:effectExtent l="0" t="0" r="0" b="0"/>
                  <wp:docPr id="26" name="Grafik 26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8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F3" w14:paraId="20168FBC" w14:textId="77777777" w:rsidTr="00F2672F">
        <w:trPr>
          <w:trHeight w:val="139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1EC8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21F28BDC" wp14:editId="70EC320A">
                  <wp:extent cx="790575" cy="800100"/>
                  <wp:effectExtent l="0" t="0" r="9525" b="0"/>
                  <wp:docPr id="25" name="Grafik 25" descr="Euro, Münze, Währung, Europa, Geld, Reichtum, Geschä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8" descr="Euro, Münze, Währung, Europa, Geld, Reichtum, Geschä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2875" r="9981" b="5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D8A278" w14:textId="77777777" w:rsidR="001B6BF3" w:rsidRDefault="001B6BF3" w:rsidP="00F2672F">
            <w:pPr>
              <w:rPr>
                <w:sz w:val="36"/>
                <w:szCs w:val="3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D97D5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30488F89" wp14:editId="6AB755CE">
                  <wp:extent cx="438150" cy="428625"/>
                  <wp:effectExtent l="0" t="0" r="0" b="9525"/>
                  <wp:docPr id="24" name="Grafik 24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8" descr="Bildergebnis für euro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1663B447" wp14:editId="0A07C59D">
                  <wp:extent cx="438150" cy="428625"/>
                  <wp:effectExtent l="0" t="0" r="0" b="9525"/>
                  <wp:docPr id="20" name="Grafik 20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8" descr="Bildergebnis für euro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6734C5E4" wp14:editId="6E989BF5">
                  <wp:extent cx="438150" cy="428625"/>
                  <wp:effectExtent l="0" t="0" r="0" b="9525"/>
                  <wp:docPr id="19" name="Grafik 19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9" descr="Bildergebnis für euro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6FA407ED" wp14:editId="02D10E1B">
                  <wp:extent cx="438150" cy="428625"/>
                  <wp:effectExtent l="0" t="0" r="0" b="9525"/>
                  <wp:docPr id="18" name="Grafik 18" descr="Bildergebnis für euro c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7" descr="Bildergebnis für euro c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" t="12685" r="53043" b="2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F3" w14:paraId="1E0A8F3D" w14:textId="77777777" w:rsidTr="00F2672F">
        <w:trPr>
          <w:trHeight w:val="129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4F278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2916D0CA" wp14:editId="6B54AAF3">
                  <wp:extent cx="704850" cy="704850"/>
                  <wp:effectExtent l="0" t="0" r="0" b="0"/>
                  <wp:docPr id="17" name="Grafik 17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6" descr="Cent, 2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2A2F2DC1" wp14:editId="6EFB1A28">
                  <wp:extent cx="704850" cy="704850"/>
                  <wp:effectExtent l="0" t="0" r="0" b="0"/>
                  <wp:docPr id="16" name="Grafik 16" descr="Cent, 2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5" descr="Cent, 2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9" t="12482" r="15193" b="1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26B0E6" w14:textId="77777777" w:rsidR="001B6BF3" w:rsidRDefault="001B6BF3" w:rsidP="00F2672F">
            <w:pPr>
              <w:rPr>
                <w:sz w:val="36"/>
                <w:szCs w:val="3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D3015" w14:textId="77777777" w:rsidR="001B6BF3" w:rsidRDefault="001B6BF3" w:rsidP="00F2672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32275097" wp14:editId="294B859A">
                  <wp:extent cx="438150" cy="447675"/>
                  <wp:effectExtent l="0" t="0" r="0" b="9525"/>
                  <wp:docPr id="14" name="Grafik 14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2" descr="Cent, Euro, Euro Cent, Münze, Währung, Klein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51512921" wp14:editId="31A3BC11">
                  <wp:extent cx="438150" cy="447675"/>
                  <wp:effectExtent l="0" t="0" r="0" b="9525"/>
                  <wp:docPr id="13" name="Grafik 13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3" descr="Cent, Euro, Euro Cent, Münze, Währung, Klein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7172B349" wp14:editId="5854F2ED">
                  <wp:extent cx="438150" cy="447675"/>
                  <wp:effectExtent l="0" t="0" r="0" b="9525"/>
                  <wp:docPr id="12" name="Grafik 12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5" descr="Cent, Euro, Euro Cent, Münze, Währung, Klein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4DF84E3B" wp14:editId="49DE08FF">
                  <wp:extent cx="438150" cy="447675"/>
                  <wp:effectExtent l="0" t="0" r="0" b="9525"/>
                  <wp:docPr id="11" name="Grafik 11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4" descr="Cent, Euro, Euro Cent, Münze, Währung, Klein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660BF720" wp14:editId="74147451">
                  <wp:extent cx="438150" cy="447675"/>
                  <wp:effectExtent l="0" t="0" r="0" b="9525"/>
                  <wp:docPr id="10" name="Grafik 10" descr="Cent, Euro, Euro Cent, Münze, Währung, Klein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6" descr="Cent, Euro, Euro Cent, Münze, Währung, Kleing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9" t="29848" r="30038" b="2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F3" w14:paraId="42639C53" w14:textId="77777777" w:rsidTr="00F2672F">
        <w:trPr>
          <w:trHeight w:val="107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E982" w14:textId="77777777" w:rsidR="001B6BF3" w:rsidRDefault="001B6BF3" w:rsidP="00F2672F">
            <w:pPr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4FBF44A1" wp14:editId="77B8C268">
                  <wp:extent cx="647700" cy="647700"/>
                  <wp:effectExtent l="0" t="0" r="0" b="0"/>
                  <wp:docPr id="9" name="Grafik 9" descr="Cent, 1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0" descr="Cent, 1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t="16805" r="19809" b="1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606FB88" wp14:editId="54EC4BAC">
                  <wp:extent cx="619125" cy="600075"/>
                  <wp:effectExtent l="0" t="0" r="9525" b="9525"/>
                  <wp:docPr id="6" name="Grafik 6" descr="Cent, Euro, Münze, Währung, Kleingeld,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1" descr="Cent, Euro, Münze, Währung, Kleingeld,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4802" r="28142" b="28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7BEB9B" w14:textId="77777777" w:rsidR="001B6BF3" w:rsidRDefault="001B6BF3" w:rsidP="00F2672F">
            <w:pPr>
              <w:rPr>
                <w:sz w:val="36"/>
                <w:szCs w:val="3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A68CE" w14:textId="77777777" w:rsidR="001B6BF3" w:rsidRDefault="001B6BF3" w:rsidP="00F2672F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81FF954" wp14:editId="4DACB7F3">
                  <wp:extent cx="762000" cy="752475"/>
                  <wp:effectExtent l="0" t="0" r="0" b="9525"/>
                  <wp:docPr id="5" name="Grafik 5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9" descr="Cent, 5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7619B419" wp14:editId="531F2695">
                  <wp:extent cx="723900" cy="714375"/>
                  <wp:effectExtent l="0" t="0" r="0" b="9525"/>
                  <wp:docPr id="2" name="Grafik 2" descr="Cent, 50, Euro, Münze, Währung, Europa, Geld, Reich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0" descr="Cent, 50, Euro, Münze, Währung, Europa, Geld, Reich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1234" r="14401" b="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0EECD" w14:textId="77777777" w:rsidR="001B6BF3" w:rsidRDefault="001B6BF3" w:rsidP="001B6BF3">
      <w:pPr>
        <w:ind w:firstLine="708"/>
        <w:rPr>
          <w:sz w:val="36"/>
          <w:szCs w:val="36"/>
        </w:rPr>
      </w:pPr>
      <w:bookmarkStart w:id="0" w:name="_GoBack"/>
      <w:bookmarkEnd w:id="0"/>
    </w:p>
    <w:p w14:paraId="4185EF5C" w14:textId="77777777" w:rsidR="001B6BF3" w:rsidRDefault="001B6BF3" w:rsidP="001B6BF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4A3C81CD" w14:textId="77777777" w:rsidR="001B6BF3" w:rsidRPr="009A213F" w:rsidRDefault="006E66B9" w:rsidP="006E66B9">
      <w:pPr>
        <w:pStyle w:val="berschrift2"/>
        <w:keepNext/>
        <w:keepLines/>
        <w:jc w:val="both"/>
      </w:pPr>
      <w:r>
        <w:rPr>
          <w:rFonts w:asciiTheme="minorHAnsi" w:hAnsiTheme="minorHAnsi" w:cstheme="minorBidi"/>
          <w:noProof/>
          <w:sz w:val="22"/>
          <w:szCs w:val="22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17F393" wp14:editId="4AE83940">
                <wp:simplePos x="0" y="0"/>
                <wp:positionH relativeFrom="column">
                  <wp:posOffset>-16510</wp:posOffset>
                </wp:positionH>
                <wp:positionV relativeFrom="paragraph">
                  <wp:posOffset>656590</wp:posOffset>
                </wp:positionV>
                <wp:extent cx="4480560" cy="733425"/>
                <wp:effectExtent l="0" t="0" r="15240" b="28575"/>
                <wp:wrapNone/>
                <wp:docPr id="7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7334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3000C" w14:textId="77777777" w:rsidR="001B6BF3" w:rsidRDefault="001B6BF3" w:rsidP="001B6BF3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Beispiel:</w:t>
                            </w:r>
                          </w:p>
                          <w:p w14:paraId="14758994" w14:textId="77777777" w:rsidR="001B6BF3" w:rsidRDefault="001B6BF3" w:rsidP="001B6BF3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Sie kaufen eine Jeans um 19,99 €. </w:t>
                            </w:r>
                            <w:r w:rsidR="006E66B9">
                              <w:rPr>
                                <w:szCs w:val="24"/>
                              </w:rPr>
                              <w:t>Das sind 19 € und 99 c.</w:t>
                            </w:r>
                          </w:p>
                          <w:p w14:paraId="7C2BB599" w14:textId="77777777" w:rsidR="001B6BF3" w:rsidRDefault="001B6BF3" w:rsidP="001B6BF3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19,99 € = 19 € 99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29AE1727">
                <v:stroke joinstyle="miter"/>
                <v:path gradientshapeok="t" o:connecttype="rect"/>
              </v:shapetype>
              <v:shape id="Textfeld 72" style="position:absolute;left:0;text-align:left;margin-left:-1.3pt;margin-top:51.7pt;width:352.8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ff9" strokecolor="#8064a2 [3207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">
                <v:textbox>
                  <w:txbxContent>
                    <w:p w:rsidR="001B6BF3" w:rsidP="001B6BF3" w:rsidRDefault="001B6BF3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Beispiel:</w:t>
                      </w:r>
                    </w:p>
                    <w:p w:rsidR="001B6BF3" w:rsidP="001B6BF3" w:rsidRDefault="001B6BF3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Sie kaufen eine Jeans um 19,99 €. </w:t>
                      </w:r>
                      <w:r w:rsidR="006E66B9">
                        <w:rPr>
                          <w:szCs w:val="24"/>
                        </w:rPr>
                        <w:t>Das sind 19 € und 99 c.</w:t>
                      </w:r>
                    </w:p>
                    <w:p w:rsidR="001B6BF3" w:rsidP="001B6BF3" w:rsidRDefault="001B6BF3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19,99 € = 19 € 99 c</w:t>
                      </w:r>
                    </w:p>
                  </w:txbxContent>
                </v:textbox>
              </v:shape>
            </w:pict>
          </mc:Fallback>
        </mc:AlternateContent>
      </w:r>
      <w:r w:rsidR="001B6BF3" w:rsidRPr="009A213F">
        <w:t xml:space="preserve"> </w:t>
      </w:r>
      <w:r w:rsidR="001B6BF3">
        <w:t>S</w:t>
      </w:r>
      <w:r w:rsidR="001B6BF3" w:rsidRPr="009A213F">
        <w:t xml:space="preserve">chreiben Sie den Betrag in Euro (€) und Cent (c) </w:t>
      </w:r>
      <w:r>
        <w:t>um</w:t>
      </w:r>
      <w:r w:rsidR="001B6BF3" w:rsidRPr="009A213F">
        <w:t>.</w:t>
      </w:r>
    </w:p>
    <w:p w14:paraId="0E4C7D1A" w14:textId="73317A83" w:rsidR="001B6BF3" w:rsidRDefault="001B6BF3" w:rsidP="006E66B9">
      <w:pPr>
        <w:keepNext/>
        <w:keepLines/>
        <w:rPr>
          <w:sz w:val="26"/>
          <w:szCs w:val="26"/>
        </w:rPr>
      </w:pPr>
    </w:p>
    <w:p w14:paraId="6AD2715E" w14:textId="77777777" w:rsidR="00021535" w:rsidRDefault="00021535" w:rsidP="006E66B9">
      <w:pPr>
        <w:keepNext/>
        <w:keepLines/>
        <w:rPr>
          <w:sz w:val="26"/>
          <w:szCs w:val="26"/>
        </w:rPr>
      </w:pPr>
    </w:p>
    <w:p w14:paraId="276809F1" w14:textId="77777777" w:rsidR="001B6BF3" w:rsidRDefault="001B6BF3" w:rsidP="006E66B9">
      <w:pPr>
        <w:keepNext/>
        <w:keepLines/>
        <w:rPr>
          <w:sz w:val="26"/>
          <w:szCs w:val="26"/>
        </w:rPr>
      </w:pPr>
    </w:p>
    <w:p w14:paraId="5D521E91" w14:textId="77777777" w:rsidR="001B6BF3" w:rsidRDefault="001B6BF3" w:rsidP="006E66B9">
      <w:pPr>
        <w:keepNext/>
        <w:keepLines/>
        <w:rPr>
          <w:sz w:val="26"/>
          <w:szCs w:val="26"/>
        </w:rPr>
      </w:pPr>
    </w:p>
    <w:p w14:paraId="326B8D79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Neue Sportschuhe kosten 24,90 €</w:t>
      </w:r>
    </w:p>
    <w:p w14:paraId="631F2AE7" w14:textId="77777777" w:rsidR="001B6BF3" w:rsidRDefault="001B6BF3" w:rsidP="006E66B9">
      <w:pPr>
        <w:pStyle w:val="Listenabsatz"/>
        <w:keepNext/>
        <w:keepLines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_____€ ______c</w:t>
      </w:r>
    </w:p>
    <w:p w14:paraId="3DBDD8DA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Sie haben in ihrer Spardose 103,32 €</w:t>
      </w:r>
    </w:p>
    <w:p w14:paraId="3735037B" w14:textId="77777777" w:rsidR="001B6BF3" w:rsidRDefault="001B6BF3" w:rsidP="006E66B9">
      <w:pPr>
        <w:pStyle w:val="Listenabsatz"/>
        <w:keepNext/>
        <w:keepLines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_____€ ______c</w:t>
      </w:r>
    </w:p>
    <w:p w14:paraId="07D348D3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Sie gehen ins Restaurant und müssen 17,88 € bezahlen</w:t>
      </w:r>
    </w:p>
    <w:p w14:paraId="4F9D7089" w14:textId="77777777" w:rsidR="001B6BF3" w:rsidRDefault="001B6BF3" w:rsidP="006E66B9">
      <w:pPr>
        <w:pStyle w:val="Listenabsatz"/>
        <w:keepNext/>
        <w:keepLines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_____€ ______c</w:t>
      </w:r>
    </w:p>
    <w:p w14:paraId="65F32636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Die Lebensmittelrechnung macht 26,78 € aus.</w:t>
      </w:r>
    </w:p>
    <w:p w14:paraId="3C0DDBC8" w14:textId="77777777" w:rsidR="001B6BF3" w:rsidRDefault="001B6BF3" w:rsidP="006E66B9">
      <w:pPr>
        <w:pStyle w:val="Listenabsatz"/>
        <w:keepNext/>
        <w:keepLines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_____€ ______c</w:t>
      </w:r>
    </w:p>
    <w:p w14:paraId="7AB54C4A" w14:textId="77777777" w:rsidR="001B6BF3" w:rsidRDefault="001B6BF3" w:rsidP="001B6BF3">
      <w:pPr>
        <w:rPr>
          <w:szCs w:val="24"/>
        </w:rPr>
      </w:pPr>
    </w:p>
    <w:p w14:paraId="183C9B69" w14:textId="77777777" w:rsidR="001B6BF3" w:rsidRDefault="001B6BF3" w:rsidP="001B6BF3">
      <w:pPr>
        <w:rPr>
          <w:szCs w:val="24"/>
        </w:rPr>
      </w:pPr>
    </w:p>
    <w:p w14:paraId="6822CD9B" w14:textId="77777777" w:rsidR="001B6BF3" w:rsidRPr="00234AA5" w:rsidRDefault="001B6BF3" w:rsidP="006E66B9">
      <w:pPr>
        <w:pStyle w:val="berschrift2"/>
        <w:keepNext/>
        <w:keepLines/>
        <w:jc w:val="both"/>
      </w:pPr>
      <w:r w:rsidRPr="00234AA5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E926FD" wp14:editId="1089907B">
                <wp:simplePos x="0" y="0"/>
                <wp:positionH relativeFrom="column">
                  <wp:posOffset>29210</wp:posOffset>
                </wp:positionH>
                <wp:positionV relativeFrom="paragraph">
                  <wp:posOffset>626745</wp:posOffset>
                </wp:positionV>
                <wp:extent cx="5158740" cy="733425"/>
                <wp:effectExtent l="0" t="0" r="22860" b="28575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740" cy="7334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AA538" w14:textId="77777777" w:rsidR="001B6BF3" w:rsidRDefault="001B6BF3" w:rsidP="001B6BF3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Beispiel:</w:t>
                            </w:r>
                          </w:p>
                          <w:p w14:paraId="6E21043F" w14:textId="77777777" w:rsidR="001B6BF3" w:rsidRDefault="001B6BF3" w:rsidP="001B6BF3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Sie</w:t>
                            </w:r>
                            <w:r w:rsidR="006E66B9">
                              <w:rPr>
                                <w:szCs w:val="24"/>
                              </w:rPr>
                              <w:t xml:space="preserve"> kaufen eine Jeans um 19 € 99 c. Auf dem Preisschild steht 19,99 €.</w:t>
                            </w:r>
                          </w:p>
                          <w:p w14:paraId="03ACD9DB" w14:textId="77777777" w:rsidR="001B6BF3" w:rsidRDefault="001B6BF3" w:rsidP="001B6BF3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19 € 99 c = 19,99 €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feld 73" style="position:absolute;left:0;text-align:left;margin-left:2.3pt;margin-top:49.35pt;width:406.2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#ff9" strokecolor="#8064a2 [3207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" w14:anchorId="1C1DAEE2">
                <v:textbox>
                  <w:txbxContent>
                    <w:p w:rsidR="001B6BF3" w:rsidP="001B6BF3" w:rsidRDefault="001B6BF3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Beispiel:</w:t>
                      </w:r>
                    </w:p>
                    <w:p w:rsidR="001B6BF3" w:rsidP="001B6BF3" w:rsidRDefault="001B6BF3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Sie</w:t>
                      </w:r>
                      <w:r w:rsidR="006E66B9">
                        <w:rPr>
                          <w:szCs w:val="24"/>
                        </w:rPr>
                        <w:t xml:space="preserve"> kaufen eine Jeans um 19 € 99 c. Auf dem Preisschild steht 19,99 €.</w:t>
                      </w:r>
                    </w:p>
                    <w:p w:rsidR="001B6BF3" w:rsidP="001B6BF3" w:rsidRDefault="001B6BF3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19 € 99 c = 19,99 €</w:t>
                      </w:r>
                    </w:p>
                  </w:txbxContent>
                </v:textbox>
              </v:shape>
            </w:pict>
          </mc:Fallback>
        </mc:AlternateContent>
      </w:r>
      <w:r w:rsidR="006E66B9">
        <w:t>S</w:t>
      </w:r>
      <w:r w:rsidRPr="00234AA5">
        <w:t xml:space="preserve">chreiben Sie </w:t>
      </w:r>
      <w:r w:rsidR="006E66B9">
        <w:t xml:space="preserve">den Betrag </w:t>
      </w:r>
      <w:r w:rsidRPr="00234AA5">
        <w:t>als Dezimalzahl</w:t>
      </w:r>
      <w:r w:rsidR="006E66B9">
        <w:t>:</w:t>
      </w:r>
    </w:p>
    <w:p w14:paraId="1A369192" w14:textId="77777777" w:rsidR="001B6BF3" w:rsidRDefault="001B6BF3" w:rsidP="006E66B9">
      <w:pPr>
        <w:keepNext/>
        <w:keepLines/>
        <w:rPr>
          <w:sz w:val="26"/>
          <w:szCs w:val="26"/>
        </w:rPr>
      </w:pPr>
    </w:p>
    <w:p w14:paraId="3A7B54D9" w14:textId="77777777" w:rsidR="001B6BF3" w:rsidRDefault="001B6BF3" w:rsidP="006E66B9">
      <w:pPr>
        <w:keepNext/>
        <w:keepLines/>
        <w:rPr>
          <w:sz w:val="26"/>
          <w:szCs w:val="26"/>
        </w:rPr>
      </w:pPr>
    </w:p>
    <w:p w14:paraId="2872D543" w14:textId="77777777" w:rsidR="001B6BF3" w:rsidRDefault="001B6BF3" w:rsidP="006E66B9">
      <w:pPr>
        <w:pStyle w:val="Listenabsatz"/>
        <w:keepNext/>
        <w:keepLines/>
        <w:spacing w:after="160" w:line="360" w:lineRule="auto"/>
        <w:rPr>
          <w:sz w:val="26"/>
          <w:szCs w:val="26"/>
        </w:rPr>
      </w:pPr>
    </w:p>
    <w:p w14:paraId="586C294E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Für ein Busticket bezahlen Sie einen Euro und dreißig Cent.</w:t>
      </w:r>
    </w:p>
    <w:p w14:paraId="4879777E" w14:textId="77777777" w:rsidR="001B6BF3" w:rsidRDefault="001B6BF3" w:rsidP="006E66B9">
      <w:pPr>
        <w:pStyle w:val="Listenabsatz"/>
        <w:keepNext/>
        <w:keepLines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________€</w:t>
      </w:r>
    </w:p>
    <w:p w14:paraId="76E9F4A9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Sie verkaufen ein gebrauchtes Regal und bekommen 17 € dafür.</w:t>
      </w:r>
    </w:p>
    <w:p w14:paraId="085BFA13" w14:textId="77777777" w:rsidR="001B6BF3" w:rsidRDefault="001B6BF3" w:rsidP="006E66B9">
      <w:pPr>
        <w:pStyle w:val="Listenabsatz"/>
        <w:keepNext/>
        <w:keepLines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________€</w:t>
      </w:r>
    </w:p>
    <w:p w14:paraId="4B9555FC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Im Restaurant bezahlen Sie 12 € 43 c.</w:t>
      </w:r>
    </w:p>
    <w:p w14:paraId="3B108F65" w14:textId="77777777" w:rsidR="001B6BF3" w:rsidRDefault="001B6BF3" w:rsidP="006E66B9">
      <w:pPr>
        <w:pStyle w:val="Listenabsatz"/>
        <w:keepNext/>
        <w:keepLines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________€</w:t>
      </w:r>
    </w:p>
    <w:p w14:paraId="0559F049" w14:textId="77777777" w:rsidR="001B6BF3" w:rsidRDefault="001B6BF3" w:rsidP="006E66B9">
      <w:pPr>
        <w:pStyle w:val="Listenabsatz"/>
        <w:keepNext/>
        <w:keepLines/>
        <w:numPr>
          <w:ilvl w:val="0"/>
          <w:numId w:val="23"/>
        </w:numPr>
        <w:spacing w:before="0" w:after="160" w:line="360" w:lineRule="auto"/>
        <w:rPr>
          <w:sz w:val="26"/>
          <w:szCs w:val="26"/>
        </w:rPr>
      </w:pPr>
      <w:r>
        <w:rPr>
          <w:sz w:val="26"/>
          <w:szCs w:val="26"/>
        </w:rPr>
        <w:t>Die Rechnung im Supermarkt macht 46 Euro und 76 Cent aus.</w:t>
      </w:r>
    </w:p>
    <w:p w14:paraId="6663C4C8" w14:textId="265415F1" w:rsidR="001B6BF3" w:rsidRPr="005D71C2" w:rsidRDefault="001B6BF3" w:rsidP="006E66B9">
      <w:pPr>
        <w:pStyle w:val="Listenabsatz"/>
        <w:keepNext/>
        <w:keepLines/>
        <w:spacing w:line="360" w:lineRule="auto"/>
      </w:pPr>
      <w:r>
        <w:rPr>
          <w:sz w:val="26"/>
          <w:szCs w:val="26"/>
        </w:rPr>
        <w:t>________€</w:t>
      </w:r>
    </w:p>
    <w:sectPr w:rsidR="001B6BF3" w:rsidRPr="005D71C2" w:rsidSect="000C3ADB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5C95F" w14:textId="77777777" w:rsidR="006061CC" w:rsidRDefault="006061CC" w:rsidP="00F759F3">
      <w:r>
        <w:separator/>
      </w:r>
    </w:p>
  </w:endnote>
  <w:endnote w:type="continuationSeparator" w:id="0">
    <w:p w14:paraId="7BC36C2A" w14:textId="77777777" w:rsidR="006061CC" w:rsidRDefault="006061CC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CD177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2B69626" wp14:editId="11AB2BAA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C1886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2815B655" w14:textId="19565F66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56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56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B69626" id="Gruppieren 241" o:spid="_x0000_s1028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610C1886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2815B655" w14:textId="19565F66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56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56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0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F0481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6628FF4" wp14:editId="1E3962E0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C33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3C367EFB" w14:textId="0E46AAF0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56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80B56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FEF64" w14:textId="77777777" w:rsidR="00252271" w:rsidRPr="00F759F3" w:rsidRDefault="001B6BF3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C. Vötter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6061CC">
                                <w:fldChar w:fldCharType="begin"/>
                              </w:r>
                              <w:r w:rsidR="006061CC">
                                <w:instrText xml:space="preserve"> HYPERLINK "http://www.learnforever.at" </w:instrText>
                              </w:r>
                              <w:r w:rsidR="006061CC">
                                <w:fldChar w:fldCharType="separate"/>
                              </w:r>
                              <w:r w:rsidR="00252271" w:rsidRPr="002F3F2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www.learnforever.at</w:t>
                              </w:r>
                              <w:proofErr w:type="spellEnd"/>
                              <w:r w:rsidR="006061CC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creativecommons.org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licenses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by</w:t>
                                </w:r>
                                <w:proofErr w:type="spellEnd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/4.0/</w:t>
                                </w:r>
                                <w:proofErr w:type="spellStart"/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deed.de</w:t>
                                </w:r>
                                <w:proofErr w:type="spellEnd"/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E6FBBD4" w14:textId="77777777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28FF4" id="Gruppieren 232" o:spid="_x0000_s1031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2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0508C33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3C367EFB" w14:textId="0E46AAF0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56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80B56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3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4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7F5FEF64" w14:textId="77777777" w:rsidR="00252271" w:rsidRPr="00F759F3" w:rsidRDefault="001B6BF3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C. Vötter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="006061CC">
                          <w:fldChar w:fldCharType="begin"/>
                        </w:r>
                        <w:r w:rsidR="006061CC">
                          <w:instrText xml:space="preserve"> HYPERLINK "http://www.learnforever.at" </w:instrText>
                        </w:r>
                        <w:r w:rsidR="006061CC">
                          <w:fldChar w:fldCharType="separate"/>
                        </w:r>
                        <w:r w:rsidR="00252271" w:rsidRPr="002F3F24">
                          <w:rPr>
                            <w:rStyle w:val="Hyperlink"/>
                            <w:sz w:val="16"/>
                            <w:szCs w:val="16"/>
                          </w:rPr>
                          <w:t>www.learnforever.at</w:t>
                        </w:r>
                        <w:proofErr w:type="spellEnd"/>
                        <w:r w:rsidR="006061CC">
                          <w:rPr>
                            <w:rStyle w:val="Hyperlink"/>
                            <w:sz w:val="16"/>
                            <w:szCs w:val="16"/>
                          </w:rPr>
                          <w:fldChar w:fldCharType="end"/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3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creativecommons.org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licenses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by</w:t>
                          </w:r>
                          <w:proofErr w:type="spellEnd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/4.0/</w:t>
                          </w:r>
                          <w:proofErr w:type="spellStart"/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deed.de</w:t>
                          </w:r>
                          <w:proofErr w:type="spellEnd"/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E6FBBD4" w14:textId="77777777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5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36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7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191CC03A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DF65A" w14:textId="77777777" w:rsidR="006061CC" w:rsidRDefault="006061CC" w:rsidP="00F759F3">
      <w:r>
        <w:separator/>
      </w:r>
    </w:p>
  </w:footnote>
  <w:footnote w:type="continuationSeparator" w:id="0">
    <w:p w14:paraId="090FD10C" w14:textId="77777777" w:rsidR="006061CC" w:rsidRDefault="006061CC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BEB58" w14:textId="77777777" w:rsidR="005B71B6" w:rsidRDefault="005B71B6" w:rsidP="00577103">
    <w:pPr>
      <w:pStyle w:val="KeinLeerraum"/>
      <w:tabs>
        <w:tab w:val="left" w:pos="9356"/>
      </w:tabs>
    </w:pPr>
  </w:p>
  <w:p w14:paraId="6A00697B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3EEEE2E6" wp14:editId="6D83573C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CDB7DB5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23ABF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6EB6D5E6" wp14:editId="7738BA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947FB1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4FF355A8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65D84"/>
    <w:multiLevelType w:val="hybridMultilevel"/>
    <w:tmpl w:val="BB509B6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C7694"/>
    <w:multiLevelType w:val="hybridMultilevel"/>
    <w:tmpl w:val="DD102D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623CB"/>
    <w:multiLevelType w:val="hybridMultilevel"/>
    <w:tmpl w:val="CA8634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9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2"/>
  </w:num>
  <w:num w:numId="9">
    <w:abstractNumId w:val="20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BF3"/>
    <w:rsid w:val="00000E64"/>
    <w:rsid w:val="000020BB"/>
    <w:rsid w:val="00005F40"/>
    <w:rsid w:val="000069A9"/>
    <w:rsid w:val="00014C1A"/>
    <w:rsid w:val="000163DA"/>
    <w:rsid w:val="00021535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176EB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6BF3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18F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061CC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54E3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66B9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1BDA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0B56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  <w:rsid w:val="777E9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F32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39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cuments\Benutzerdefinierte%20Office-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5DED1-73A8-4AE7-95D8-852C93669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5</Pages>
  <Words>220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2022-03-28T10:04:00Z</dcterms:created>
  <dcterms:modified xsi:type="dcterms:W3CDTF">2022-03-28T10:04:00Z</dcterms:modified>
</cp:coreProperties>
</file>