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39CAC" w14:textId="77777777" w:rsidR="000E4FF2" w:rsidRDefault="00540581" w:rsidP="0012219C">
      <w:pPr>
        <w:pStyle w:val="berschrift1"/>
      </w:pPr>
      <w:r>
        <w:t>Anleitung für Trainer*innen: Rechnungen zum Ausdrucken</w:t>
      </w:r>
    </w:p>
    <w:p w14:paraId="74DE2668" w14:textId="77777777" w:rsidR="00540581" w:rsidRDefault="00540581" w:rsidP="00540581"/>
    <w:p w14:paraId="09745F44" w14:textId="3BCA3D84" w:rsidR="001E29D4" w:rsidRDefault="001E29D4" w:rsidP="001E29D4">
      <w:pPr>
        <w:jc w:val="both"/>
      </w:pPr>
      <w:r>
        <w:t>Auf den folgenden Seiten finden Sie Kopien von Kassenzettel</w:t>
      </w:r>
      <w:r w:rsidR="008C5F20">
        <w:t>n</w:t>
      </w:r>
      <w:r>
        <w:t>:</w:t>
      </w:r>
    </w:p>
    <w:p w14:paraId="5077745E" w14:textId="58A6CF10" w:rsidR="001E29D4" w:rsidRDefault="001E29D4" w:rsidP="001E29D4">
      <w:pPr>
        <w:jc w:val="both"/>
      </w:pPr>
      <w:r>
        <w:t xml:space="preserve">Diese können Sie für Teilnehmende kopieren und ausdrucken. Sie können diese verwenden als </w:t>
      </w:r>
    </w:p>
    <w:p w14:paraId="11B80AA0" w14:textId="53C33CCC" w:rsidR="001E29D4" w:rsidRDefault="001E29D4" w:rsidP="00A143D8">
      <w:pPr>
        <w:pStyle w:val="Listenabsatz"/>
        <w:numPr>
          <w:ilvl w:val="0"/>
          <w:numId w:val="21"/>
        </w:numPr>
        <w:jc w:val="both"/>
      </w:pPr>
      <w:r>
        <w:t xml:space="preserve">Begleitmaterial zum Video: </w:t>
      </w:r>
      <w:r w:rsidR="00A143D8">
        <w:t xml:space="preserve">Der Kassenzettel. Was steht drauf und wie heißen diese Bestandteile: </w:t>
      </w:r>
      <w:hyperlink r:id="rId8" w:history="1">
        <w:r w:rsidR="00A143D8" w:rsidRPr="00A143D8">
          <w:rPr>
            <w:rStyle w:val="Hyperlink"/>
          </w:rPr>
          <w:t>https://youtu.be/0IZUh4-W7kQ</w:t>
        </w:r>
      </w:hyperlink>
      <w:bookmarkStart w:id="0" w:name="_GoBack"/>
      <w:bookmarkEnd w:id="0"/>
    </w:p>
    <w:p w14:paraId="5C7C52BF" w14:textId="77777777" w:rsidR="001E29D4" w:rsidRPr="004B09A1" w:rsidRDefault="001E29D4" w:rsidP="001E29D4">
      <w:pPr>
        <w:pStyle w:val="Listenabsatz"/>
        <w:numPr>
          <w:ilvl w:val="0"/>
          <w:numId w:val="21"/>
        </w:numPr>
        <w:jc w:val="both"/>
      </w:pPr>
      <w:r>
        <w:t>als vertiefende Übung zum „</w:t>
      </w:r>
      <w:r w:rsidRPr="001E29D4">
        <w:rPr>
          <w:rFonts w:eastAsia="Calibri"/>
          <w:lang w:eastAsia="en-US"/>
        </w:rPr>
        <w:t>Arbeitsblatt: Fragen-zum-Kassenzettel“</w:t>
      </w:r>
    </w:p>
    <w:p w14:paraId="287F5330" w14:textId="6C71AC9A" w:rsidR="004B09A1" w:rsidRPr="004B09A1" w:rsidRDefault="004B09A1" w:rsidP="001E29D4">
      <w:pPr>
        <w:pStyle w:val="Listenabsatz"/>
        <w:numPr>
          <w:ilvl w:val="0"/>
          <w:numId w:val="21"/>
        </w:numPr>
        <w:jc w:val="both"/>
      </w:pPr>
      <w:r>
        <w:rPr>
          <w:rFonts w:eastAsia="Calibri"/>
          <w:lang w:eastAsia="en-US"/>
        </w:rPr>
        <w:t>Sie können aber auch ausgeschnitten werden, um sie anschließend nach Kostenarten (Lebensmittel, Freizeit, Körperpflege, Wohnen…)</w:t>
      </w:r>
      <w:r w:rsidR="008C5F20" w:rsidRPr="008C5F20">
        <w:rPr>
          <w:rFonts w:eastAsia="Calibri"/>
          <w:lang w:eastAsia="en-US"/>
        </w:rPr>
        <w:t xml:space="preserve"> </w:t>
      </w:r>
      <w:r w:rsidR="008C5F20">
        <w:rPr>
          <w:rFonts w:eastAsia="Calibri"/>
          <w:lang w:eastAsia="en-US"/>
        </w:rPr>
        <w:t>zu sortieren.</w:t>
      </w:r>
    </w:p>
    <w:p w14:paraId="6C7B96EB" w14:textId="77777777" w:rsidR="001E29D4" w:rsidRDefault="001E29D4" w:rsidP="001E29D4">
      <w:pPr>
        <w:jc w:val="both"/>
      </w:pPr>
    </w:p>
    <w:p w14:paraId="5C59B8A5" w14:textId="77777777" w:rsidR="00540581" w:rsidRDefault="00540581" w:rsidP="001E29D4">
      <w:pPr>
        <w:jc w:val="both"/>
      </w:pPr>
      <w:r>
        <w:br w:type="page"/>
      </w:r>
    </w:p>
    <w:p w14:paraId="790D74C5" w14:textId="77777777" w:rsidR="001E29D4" w:rsidRDefault="001E29D4" w:rsidP="001E29D4">
      <w:pPr>
        <w:jc w:val="both"/>
      </w:pPr>
    </w:p>
    <w:p w14:paraId="144599D0" w14:textId="77777777" w:rsidR="00540581" w:rsidRDefault="00540581" w:rsidP="00540581">
      <w:r>
        <w:rPr>
          <w:noProof/>
          <w:lang w:val="de-AT" w:eastAsia="de-AT"/>
        </w:rPr>
        <w:drawing>
          <wp:inline distT="0" distB="0" distL="0" distR="0" wp14:anchorId="4A679A6A" wp14:editId="039BB000">
            <wp:extent cx="5979187" cy="2552700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22578" r="2985" b="22920"/>
                    <a:stretch/>
                  </pic:blipFill>
                  <pic:spPr bwMode="auto">
                    <a:xfrm>
                      <a:off x="0" y="0"/>
                      <a:ext cx="597918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06BB9B2A" wp14:editId="663C3F58">
            <wp:extent cx="2487550" cy="5997740"/>
            <wp:effectExtent l="0" t="2540" r="571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4" t="3361" r="27823" b="19676"/>
                    <a:stretch/>
                  </pic:blipFill>
                  <pic:spPr bwMode="auto">
                    <a:xfrm rot="5400000">
                      <a:off x="0" y="0"/>
                      <a:ext cx="2493929" cy="60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30570FCD" wp14:editId="1705F67B">
            <wp:extent cx="2858019" cy="6087232"/>
            <wp:effectExtent l="4445" t="0" r="4445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r="19886"/>
                    <a:stretch/>
                  </pic:blipFill>
                  <pic:spPr bwMode="auto">
                    <a:xfrm rot="5400000">
                      <a:off x="0" y="0"/>
                      <a:ext cx="2871357" cy="61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A77EF" w14:textId="77777777" w:rsidR="00540581" w:rsidRDefault="00540581" w:rsidP="00540581">
      <w:pPr>
        <w:ind w:left="-284"/>
        <w:rPr>
          <w:noProof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ACD7957" wp14:editId="17B4E256">
            <wp:extent cx="2943615" cy="6630789"/>
            <wp:effectExtent l="4128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4" r="15813"/>
                    <a:stretch/>
                  </pic:blipFill>
                  <pic:spPr bwMode="auto">
                    <a:xfrm rot="5400000">
                      <a:off x="0" y="0"/>
                      <a:ext cx="2968513" cy="66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de-AT" w:eastAsia="de-AT"/>
        </w:rPr>
        <w:drawing>
          <wp:inline distT="0" distB="0" distL="0" distR="0" wp14:anchorId="115BCE05" wp14:editId="09FB41F4">
            <wp:extent cx="5548085" cy="28765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21224" r="13" b="30333"/>
                    <a:stretch/>
                  </pic:blipFill>
                  <pic:spPr bwMode="auto">
                    <a:xfrm>
                      <a:off x="0" y="0"/>
                      <a:ext cx="5592892" cy="289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071DE098" wp14:editId="203DEE7A">
            <wp:extent cx="2634777" cy="5069481"/>
            <wp:effectExtent l="1905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5" r="21234"/>
                    <a:stretch/>
                  </pic:blipFill>
                  <pic:spPr bwMode="auto">
                    <a:xfrm rot="5400000">
                      <a:off x="0" y="0"/>
                      <a:ext cx="2658727" cy="51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 wp14:anchorId="02F28E33" wp14:editId="2E45DFC5">
            <wp:extent cx="2802398" cy="6302218"/>
            <wp:effectExtent l="2858" t="0" r="952" b="953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6" r="24678" b="17071"/>
                    <a:stretch/>
                  </pic:blipFill>
                  <pic:spPr bwMode="auto">
                    <a:xfrm rot="5400000">
                      <a:off x="0" y="0"/>
                      <a:ext cx="2822531" cy="63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49A6469C" wp14:editId="0AEFA871">
            <wp:extent cx="2538951" cy="4672045"/>
            <wp:effectExtent l="317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3" r="11051"/>
                    <a:stretch/>
                  </pic:blipFill>
                  <pic:spPr bwMode="auto">
                    <a:xfrm rot="5400000">
                      <a:off x="0" y="0"/>
                      <a:ext cx="2561542" cy="47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271D9B65" wp14:editId="35DF28D7">
            <wp:extent cx="3203257" cy="4934299"/>
            <wp:effectExtent l="0" t="8255" r="8255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/>
                    <a:stretch/>
                  </pic:blipFill>
                  <pic:spPr bwMode="auto">
                    <a:xfrm rot="5400000">
                      <a:off x="0" y="0"/>
                      <a:ext cx="3226447" cy="49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 wp14:anchorId="4D2E8DF5" wp14:editId="0E08BF48">
            <wp:extent cx="2541261" cy="6250462"/>
            <wp:effectExtent l="0" t="6985" r="508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1" r="17041"/>
                    <a:stretch/>
                  </pic:blipFill>
                  <pic:spPr bwMode="auto">
                    <a:xfrm rot="5400000">
                      <a:off x="0" y="0"/>
                      <a:ext cx="2559262" cy="629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009EE761" wp14:editId="6B1F2CE2">
            <wp:extent cx="2350869" cy="6462286"/>
            <wp:effectExtent l="1905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6" r="29919"/>
                    <a:stretch/>
                  </pic:blipFill>
                  <pic:spPr bwMode="auto">
                    <a:xfrm rot="5400000">
                      <a:off x="0" y="0"/>
                      <a:ext cx="2360487" cy="64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2609C03B" wp14:editId="5F206CA0">
            <wp:extent cx="2653965" cy="6301854"/>
            <wp:effectExtent l="4763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4" r="14495"/>
                    <a:stretch/>
                  </pic:blipFill>
                  <pic:spPr bwMode="auto">
                    <a:xfrm rot="5400000">
                      <a:off x="0" y="0"/>
                      <a:ext cx="2668765" cy="63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7EE94" w14:textId="77777777" w:rsidR="00540581" w:rsidRDefault="00540581" w:rsidP="00540581">
      <w:r>
        <w:rPr>
          <w:noProof/>
          <w:lang w:val="de-AT" w:eastAsia="de-AT"/>
        </w:rPr>
        <w:lastRenderedPageBreak/>
        <w:drawing>
          <wp:inline distT="0" distB="0" distL="0" distR="0" wp14:anchorId="79F4241E" wp14:editId="261A859E">
            <wp:extent cx="2791792" cy="5613606"/>
            <wp:effectExtent l="0" t="1270" r="7620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0" r="20935"/>
                    <a:stretch/>
                  </pic:blipFill>
                  <pic:spPr bwMode="auto">
                    <a:xfrm rot="5400000">
                      <a:off x="0" y="0"/>
                      <a:ext cx="2813523" cy="565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6284B578" wp14:editId="1832A9D8">
            <wp:extent cx="2841026" cy="5996281"/>
            <wp:effectExtent l="3810" t="0" r="1270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3" r="19886"/>
                    <a:stretch/>
                  </pic:blipFill>
                  <pic:spPr bwMode="auto">
                    <a:xfrm rot="5400000">
                      <a:off x="0" y="0"/>
                      <a:ext cx="2853307" cy="602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88D0A" w14:textId="77777777" w:rsidR="00540581" w:rsidRPr="00540581" w:rsidRDefault="00540581" w:rsidP="00540581"/>
    <w:sectPr w:rsidR="00540581" w:rsidRPr="00540581" w:rsidSect="000C3ADB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2E9DE" w14:textId="77777777" w:rsidR="00B566B1" w:rsidRDefault="00B566B1" w:rsidP="00F759F3">
      <w:r>
        <w:separator/>
      </w:r>
    </w:p>
  </w:endnote>
  <w:endnote w:type="continuationSeparator" w:id="0">
    <w:p w14:paraId="5AF24920" w14:textId="77777777" w:rsidR="00B566B1" w:rsidRDefault="00B566B1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FBCE4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6C09119" wp14:editId="748B32A9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025BC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0A48BF8" w14:textId="0C0D4D96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143D8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143D8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C09119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50B025BC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0A48BF8" w14:textId="0C0D4D96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143D8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143D8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190C5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7054F8" wp14:editId="69788C6D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EEBF6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12EFFA8" w14:textId="188A38BC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143D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143D8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29C67" w14:textId="77777777" w:rsidR="00252271" w:rsidRPr="00F759F3" w:rsidRDefault="00540581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Conny Vötter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252271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E66C59A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7054F8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257EEBF6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12EFFA8" w14:textId="188A38BC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143D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143D8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08F29C67" w14:textId="77777777" w:rsidR="00252271" w:rsidRPr="00F759F3" w:rsidRDefault="00540581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Conny Vötter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252271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E66C59A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7F0BC31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F4062" w14:textId="77777777" w:rsidR="00B566B1" w:rsidRDefault="00B566B1" w:rsidP="00F759F3">
      <w:r>
        <w:separator/>
      </w:r>
    </w:p>
  </w:footnote>
  <w:footnote w:type="continuationSeparator" w:id="0">
    <w:p w14:paraId="0B4C35A2" w14:textId="77777777" w:rsidR="00B566B1" w:rsidRDefault="00B566B1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89001" w14:textId="77777777" w:rsidR="005B71B6" w:rsidRDefault="005B71B6" w:rsidP="00577103">
    <w:pPr>
      <w:pStyle w:val="KeinLeerraum"/>
      <w:tabs>
        <w:tab w:val="left" w:pos="9356"/>
      </w:tabs>
    </w:pPr>
  </w:p>
  <w:p w14:paraId="220967F5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48922DD5" wp14:editId="2AF51202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DE5E391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A3E7D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1B2381A5" wp14:editId="3C3161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C0E4A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64DCEE4B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11163"/>
    <w:multiLevelType w:val="hybridMultilevel"/>
    <w:tmpl w:val="507C0D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removePersonalInformation/>
  <w:removeDateAndTime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581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4463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29D4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751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1FF4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09A1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0581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073D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2E54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C5F20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3D8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66B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90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IZUh4-W7kQ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8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F836F-37C2-4FF5-92CF-28C55550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6</Pages>
  <Words>83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2022-03-28T10:40:00Z</dcterms:created>
  <dcterms:modified xsi:type="dcterms:W3CDTF">2022-04-12T08:55:00Z</dcterms:modified>
</cp:coreProperties>
</file>