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8B08F8" w14:textId="77777777" w:rsidR="002A000B" w:rsidRPr="00244D13" w:rsidRDefault="00702A59" w:rsidP="002A000B">
      <w:pPr>
        <w:pStyle w:val="berschrift1"/>
        <w:rPr>
          <w:b w:val="0"/>
          <w:bCs w:val="0"/>
          <w:sz w:val="24"/>
          <w:szCs w:val="24"/>
        </w:rPr>
      </w:pPr>
      <w:bookmarkStart w:id="0" w:name="_GoBack"/>
      <w:bookmarkEnd w:id="0"/>
      <w:r>
        <w:t xml:space="preserve">Infoblatt: </w:t>
      </w:r>
      <w:r w:rsidR="002A000B" w:rsidRPr="00244D13">
        <w:t xml:space="preserve">Bargeld </w:t>
      </w:r>
      <w:r w:rsidR="002A000B" w:rsidRPr="00244D13">
        <w:rPr>
          <w:b w:val="0"/>
          <w:bCs w:val="0"/>
          <w:sz w:val="24"/>
          <w:szCs w:val="24"/>
        </w:rPr>
        <w:t>(©</w:t>
      </w:r>
      <w:proofErr w:type="spellStart"/>
      <w:r w:rsidR="002A000B" w:rsidRPr="00244D13">
        <w:rPr>
          <w:b w:val="0"/>
          <w:bCs w:val="0"/>
          <w:sz w:val="24"/>
          <w:szCs w:val="24"/>
        </w:rPr>
        <w:t>OeNB</w:t>
      </w:r>
      <w:proofErr w:type="spellEnd"/>
      <w:r w:rsidR="002A000B" w:rsidRPr="00244D13">
        <w:rPr>
          <w:b w:val="0"/>
          <w:bCs w:val="0"/>
          <w:sz w:val="24"/>
          <w:szCs w:val="24"/>
        </w:rPr>
        <w:t>, ©</w:t>
      </w:r>
      <w:proofErr w:type="spellStart"/>
      <w:r w:rsidR="002A000B" w:rsidRPr="00244D13">
        <w:rPr>
          <w:b w:val="0"/>
          <w:bCs w:val="0"/>
          <w:sz w:val="24"/>
          <w:szCs w:val="24"/>
        </w:rPr>
        <w:t>Capito</w:t>
      </w:r>
      <w:proofErr w:type="spellEnd"/>
      <w:r w:rsidR="002A000B" w:rsidRPr="00244D13">
        <w:rPr>
          <w:b w:val="0"/>
          <w:bCs w:val="0"/>
          <w:sz w:val="24"/>
          <w:szCs w:val="24"/>
        </w:rPr>
        <w:t>)</w:t>
      </w:r>
    </w:p>
    <w:p w14:paraId="43E402B6" w14:textId="77777777" w:rsidR="002A000B" w:rsidRPr="00702A59" w:rsidRDefault="002A000B" w:rsidP="00702A59">
      <w:pPr>
        <w:pStyle w:val="berschrift3"/>
        <w:rPr>
          <w:sz w:val="28"/>
        </w:rPr>
      </w:pPr>
      <w:r w:rsidRPr="00702A59">
        <w:rPr>
          <w:sz w:val="28"/>
        </w:rPr>
        <w:t>Was ist Bargeld?</w:t>
      </w:r>
    </w:p>
    <w:p w14:paraId="1D48DA42" w14:textId="77777777" w:rsidR="002A000B" w:rsidRPr="00D4045E" w:rsidRDefault="002A000B" w:rsidP="002A000B">
      <w:pPr>
        <w:spacing w:before="100" w:beforeAutospacing="1" w:after="100" w:afterAutospacing="1" w:line="360" w:lineRule="auto"/>
        <w:rPr>
          <w:szCs w:val="24"/>
        </w:rPr>
      </w:pPr>
      <w:r w:rsidRPr="00D4045E">
        <w:rPr>
          <w:szCs w:val="24"/>
        </w:rPr>
        <w:t>Bargeld ist das Geld, das Sie in der Geldbörse oder Brieftasche haben. Das sind Münzen und Geldscheine.</w:t>
      </w:r>
    </w:p>
    <w:p w14:paraId="0EE9DD29" w14:textId="77777777" w:rsidR="002A000B" w:rsidRPr="00D4045E" w:rsidRDefault="002A000B" w:rsidP="002A000B">
      <w:pPr>
        <w:spacing w:before="100" w:beforeAutospacing="1" w:after="100" w:afterAutospacing="1" w:line="360" w:lineRule="auto"/>
        <w:rPr>
          <w:szCs w:val="24"/>
        </w:rPr>
      </w:pPr>
      <w:r w:rsidRPr="00D4045E">
        <w:rPr>
          <w:szCs w:val="24"/>
        </w:rPr>
        <w:t>Bankomat-Karten und Kredit-Karten werden immer beliebter.</w:t>
      </w:r>
      <w:r w:rsidRPr="00D4045E">
        <w:rPr>
          <w:szCs w:val="24"/>
        </w:rPr>
        <w:br/>
        <w:t>Trotzdem bezahlen die meisten Menschen mit Bargeld.</w:t>
      </w:r>
    </w:p>
    <w:p w14:paraId="3CD636CD" w14:textId="77777777" w:rsidR="002A000B" w:rsidRPr="00702A59" w:rsidRDefault="002A000B" w:rsidP="00702A59">
      <w:pPr>
        <w:pStyle w:val="berschrift3"/>
        <w:rPr>
          <w:sz w:val="28"/>
        </w:rPr>
      </w:pPr>
      <w:r w:rsidRPr="00702A59">
        <w:rPr>
          <w:sz w:val="28"/>
        </w:rPr>
        <w:t xml:space="preserve">Warum ist </w:t>
      </w:r>
      <w:r w:rsidRPr="00702A59">
        <w:t>B</w:t>
      </w:r>
      <w:r w:rsidRPr="00702A59">
        <w:rPr>
          <w:sz w:val="28"/>
        </w:rPr>
        <w:t>argeld so beliebt?</w:t>
      </w:r>
    </w:p>
    <w:p w14:paraId="01012633" w14:textId="77777777" w:rsidR="002A000B" w:rsidRPr="00702A59" w:rsidRDefault="002A000B" w:rsidP="00702A59">
      <w:pPr>
        <w:pStyle w:val="Listenabsatz"/>
        <w:numPr>
          <w:ilvl w:val="0"/>
          <w:numId w:val="23"/>
        </w:numPr>
        <w:spacing w:before="100" w:beforeAutospacing="1" w:after="100" w:afterAutospacing="1" w:line="360" w:lineRule="auto"/>
        <w:rPr>
          <w:szCs w:val="24"/>
        </w:rPr>
      </w:pPr>
      <w:r w:rsidRPr="00702A59">
        <w:rPr>
          <w:szCs w:val="24"/>
        </w:rPr>
        <w:t>Bargeld ist praktisch. Man kann damit überall bezahlen.</w:t>
      </w:r>
    </w:p>
    <w:p w14:paraId="24233032" w14:textId="77777777" w:rsidR="002A000B" w:rsidRPr="00702A59" w:rsidRDefault="002A000B" w:rsidP="00702A59">
      <w:pPr>
        <w:pStyle w:val="Listenabsatz"/>
        <w:numPr>
          <w:ilvl w:val="0"/>
          <w:numId w:val="23"/>
        </w:numPr>
        <w:spacing w:before="100" w:beforeAutospacing="1" w:after="100" w:afterAutospacing="1" w:line="360" w:lineRule="auto"/>
        <w:rPr>
          <w:szCs w:val="24"/>
        </w:rPr>
      </w:pPr>
      <w:r w:rsidRPr="00702A59">
        <w:rPr>
          <w:szCs w:val="24"/>
        </w:rPr>
        <w:t>Bargeld ist billig. Bankomat-Karten und Kredit-Karten kosten etwas.</w:t>
      </w:r>
    </w:p>
    <w:p w14:paraId="74FCB472" w14:textId="5167EAE5" w:rsidR="002A000B" w:rsidRPr="00702A59" w:rsidRDefault="002A000B" w:rsidP="00702A59">
      <w:pPr>
        <w:pStyle w:val="Listenabsatz"/>
        <w:numPr>
          <w:ilvl w:val="0"/>
          <w:numId w:val="23"/>
        </w:numPr>
        <w:spacing w:before="100" w:beforeAutospacing="1" w:after="100" w:afterAutospacing="1" w:line="360" w:lineRule="auto"/>
        <w:rPr>
          <w:szCs w:val="24"/>
        </w:rPr>
      </w:pPr>
      <w:r w:rsidRPr="00702A59">
        <w:rPr>
          <w:szCs w:val="24"/>
        </w:rPr>
        <w:t>Bargeld ist für alle Menschen da</w:t>
      </w:r>
      <w:r w:rsidR="00AC26B9">
        <w:rPr>
          <w:szCs w:val="24"/>
        </w:rPr>
        <w:t>, a</w:t>
      </w:r>
      <w:r w:rsidRPr="00702A59">
        <w:rPr>
          <w:szCs w:val="24"/>
        </w:rPr>
        <w:t xml:space="preserve">uch für </w:t>
      </w:r>
      <w:r w:rsidR="00293372">
        <w:rPr>
          <w:szCs w:val="24"/>
        </w:rPr>
        <w:t>die</w:t>
      </w:r>
      <w:r w:rsidRPr="00702A59">
        <w:rPr>
          <w:szCs w:val="24"/>
        </w:rPr>
        <w:t>, die kein Bank</w:t>
      </w:r>
      <w:r w:rsidR="00293372">
        <w:rPr>
          <w:szCs w:val="24"/>
        </w:rPr>
        <w:t>k</w:t>
      </w:r>
      <w:r w:rsidRPr="00702A59">
        <w:rPr>
          <w:szCs w:val="24"/>
        </w:rPr>
        <w:t>onto haben.</w:t>
      </w:r>
    </w:p>
    <w:p w14:paraId="1DA36D4B" w14:textId="77777777" w:rsidR="002A000B" w:rsidRPr="00702A59" w:rsidRDefault="002A000B" w:rsidP="00702A59">
      <w:pPr>
        <w:pStyle w:val="Listenabsatz"/>
        <w:numPr>
          <w:ilvl w:val="0"/>
          <w:numId w:val="23"/>
        </w:numPr>
        <w:spacing w:before="100" w:beforeAutospacing="1" w:after="100" w:afterAutospacing="1" w:line="360" w:lineRule="auto"/>
        <w:rPr>
          <w:szCs w:val="24"/>
        </w:rPr>
      </w:pPr>
      <w:r w:rsidRPr="00702A59">
        <w:rPr>
          <w:szCs w:val="24"/>
        </w:rPr>
        <w:t>Bargeld schützt davor, dass man zu viel Geld ausgibt.</w:t>
      </w:r>
    </w:p>
    <w:p w14:paraId="21A49975" w14:textId="77777777" w:rsidR="002A000B" w:rsidRPr="00702A59" w:rsidRDefault="002A000B" w:rsidP="00702A59">
      <w:pPr>
        <w:pStyle w:val="Listenabsatz"/>
        <w:numPr>
          <w:ilvl w:val="0"/>
          <w:numId w:val="23"/>
        </w:numPr>
        <w:spacing w:before="100" w:beforeAutospacing="1" w:after="100" w:afterAutospacing="1" w:line="360" w:lineRule="auto"/>
        <w:rPr>
          <w:szCs w:val="24"/>
        </w:rPr>
      </w:pPr>
      <w:r w:rsidRPr="00702A59">
        <w:rPr>
          <w:szCs w:val="24"/>
        </w:rPr>
        <w:t>Bargeld ist eine gute Not-Reserve. Man kann es zu Hause aufbewahren und im Notfall verwenden.</w:t>
      </w:r>
    </w:p>
    <w:p w14:paraId="429FF4B8" w14:textId="77777777" w:rsidR="002A000B" w:rsidRPr="00702A59" w:rsidRDefault="002A000B" w:rsidP="00702A59">
      <w:pPr>
        <w:pStyle w:val="Listenabsatz"/>
        <w:numPr>
          <w:ilvl w:val="0"/>
          <w:numId w:val="23"/>
        </w:numPr>
        <w:spacing w:before="100" w:beforeAutospacing="1" w:after="100" w:afterAutospacing="1" w:line="360" w:lineRule="auto"/>
        <w:rPr>
          <w:szCs w:val="24"/>
        </w:rPr>
      </w:pPr>
      <w:r w:rsidRPr="00702A59">
        <w:rPr>
          <w:szCs w:val="24"/>
        </w:rPr>
        <w:t>Bargeld ist ziemlich sicher. Man kann es nicht so leicht fälschen.</w:t>
      </w:r>
    </w:p>
    <w:p w14:paraId="0D7C212C" w14:textId="77777777" w:rsidR="00702A59" w:rsidRPr="00702A59" w:rsidRDefault="00702A59" w:rsidP="00702A59">
      <w:pPr>
        <w:pStyle w:val="berschrift3"/>
        <w:rPr>
          <w:sz w:val="28"/>
        </w:rPr>
      </w:pPr>
      <w:r w:rsidRPr="00702A59">
        <w:rPr>
          <w:sz w:val="28"/>
        </w:rPr>
        <w:t>Euro-Banknoten</w:t>
      </w:r>
    </w:p>
    <w:p w14:paraId="6E113ECB" w14:textId="77777777" w:rsidR="00702A59" w:rsidRPr="007F1A3F" w:rsidRDefault="00702A59" w:rsidP="00702A59">
      <w:pPr>
        <w:spacing w:before="100" w:beforeAutospacing="1" w:after="100" w:afterAutospacing="1" w:line="360" w:lineRule="auto"/>
        <w:rPr>
          <w:szCs w:val="24"/>
        </w:rPr>
      </w:pPr>
      <w:r w:rsidRPr="00D4045E">
        <w:rPr>
          <w:szCs w:val="24"/>
        </w:rPr>
        <w:t>Banknoten sind Geldscheine.</w:t>
      </w:r>
      <w:r w:rsidRPr="00D4045E">
        <w:rPr>
          <w:szCs w:val="24"/>
        </w:rPr>
        <w:br/>
        <w:t>Alle Euro-Länder haben die gleichen Geldscheine.</w:t>
      </w:r>
    </w:p>
    <w:p w14:paraId="26A2D939" w14:textId="77777777" w:rsidR="00702A59" w:rsidRPr="00D4045E" w:rsidRDefault="00702A59" w:rsidP="00702A59">
      <w:pPr>
        <w:spacing w:before="100" w:beforeAutospacing="1" w:after="100" w:afterAutospacing="1" w:line="360" w:lineRule="auto"/>
        <w:rPr>
          <w:szCs w:val="24"/>
        </w:rPr>
      </w:pPr>
      <w:r w:rsidRPr="00D4045E">
        <w:rPr>
          <w:szCs w:val="24"/>
        </w:rPr>
        <w:t>Es gibt Geldscheine für</w:t>
      </w:r>
    </w:p>
    <w:p w14:paraId="507433B3" w14:textId="77777777" w:rsidR="00702A59" w:rsidRDefault="00702A59" w:rsidP="00702A59">
      <w:pPr>
        <w:pStyle w:val="Listenabsatz"/>
        <w:numPr>
          <w:ilvl w:val="0"/>
          <w:numId w:val="22"/>
        </w:numPr>
        <w:spacing w:before="100" w:beforeAutospacing="1" w:after="100" w:afterAutospacing="1" w:line="360" w:lineRule="auto"/>
        <w:rPr>
          <w:szCs w:val="24"/>
        </w:rPr>
      </w:pPr>
      <w:r>
        <w:rPr>
          <w:szCs w:val="24"/>
        </w:rPr>
        <w:t>5 Euro</w:t>
      </w:r>
    </w:p>
    <w:p w14:paraId="14F04B9F" w14:textId="77777777" w:rsidR="00702A59" w:rsidRDefault="00702A59" w:rsidP="00702A59">
      <w:pPr>
        <w:pStyle w:val="Listenabsatz"/>
        <w:numPr>
          <w:ilvl w:val="0"/>
          <w:numId w:val="22"/>
        </w:numPr>
        <w:spacing w:before="100" w:beforeAutospacing="1" w:after="100" w:afterAutospacing="1" w:line="360" w:lineRule="auto"/>
        <w:rPr>
          <w:szCs w:val="24"/>
        </w:rPr>
      </w:pPr>
      <w:r>
        <w:rPr>
          <w:szCs w:val="24"/>
        </w:rPr>
        <w:t>10 Euro</w:t>
      </w:r>
    </w:p>
    <w:p w14:paraId="6191D452" w14:textId="77777777" w:rsidR="00702A59" w:rsidRDefault="00702A59" w:rsidP="00702A59">
      <w:pPr>
        <w:pStyle w:val="Listenabsatz"/>
        <w:numPr>
          <w:ilvl w:val="0"/>
          <w:numId w:val="22"/>
        </w:numPr>
        <w:spacing w:before="100" w:beforeAutospacing="1" w:after="100" w:afterAutospacing="1" w:line="360" w:lineRule="auto"/>
        <w:rPr>
          <w:szCs w:val="24"/>
        </w:rPr>
      </w:pPr>
      <w:r>
        <w:rPr>
          <w:szCs w:val="24"/>
        </w:rPr>
        <w:t>20 Euro</w:t>
      </w:r>
    </w:p>
    <w:p w14:paraId="328B4B85" w14:textId="77777777" w:rsidR="00702A59" w:rsidRDefault="00702A59" w:rsidP="00702A59">
      <w:pPr>
        <w:pStyle w:val="Listenabsatz"/>
        <w:numPr>
          <w:ilvl w:val="0"/>
          <w:numId w:val="22"/>
        </w:numPr>
        <w:spacing w:before="100" w:beforeAutospacing="1" w:after="100" w:afterAutospacing="1" w:line="360" w:lineRule="auto"/>
        <w:rPr>
          <w:szCs w:val="24"/>
        </w:rPr>
      </w:pPr>
      <w:r>
        <w:rPr>
          <w:szCs w:val="24"/>
        </w:rPr>
        <w:t>50 Euro</w:t>
      </w:r>
    </w:p>
    <w:p w14:paraId="24DCFF37" w14:textId="77777777" w:rsidR="00702A59" w:rsidRDefault="00702A59" w:rsidP="00702A59">
      <w:pPr>
        <w:pStyle w:val="Listenabsatz"/>
        <w:numPr>
          <w:ilvl w:val="0"/>
          <w:numId w:val="22"/>
        </w:numPr>
        <w:spacing w:before="100" w:beforeAutospacing="1" w:after="100" w:afterAutospacing="1" w:line="360" w:lineRule="auto"/>
        <w:rPr>
          <w:szCs w:val="24"/>
        </w:rPr>
      </w:pPr>
      <w:r>
        <w:rPr>
          <w:szCs w:val="24"/>
        </w:rPr>
        <w:t>100 Euro</w:t>
      </w:r>
    </w:p>
    <w:p w14:paraId="4D37A8E9" w14:textId="77777777" w:rsidR="00702A59" w:rsidRPr="00702A59" w:rsidRDefault="00702A59" w:rsidP="00702A59">
      <w:pPr>
        <w:pStyle w:val="Listenabsatz"/>
        <w:numPr>
          <w:ilvl w:val="0"/>
          <w:numId w:val="22"/>
        </w:numPr>
        <w:spacing w:before="100" w:beforeAutospacing="1" w:after="100" w:afterAutospacing="1" w:line="360" w:lineRule="auto"/>
        <w:rPr>
          <w:szCs w:val="24"/>
        </w:rPr>
      </w:pPr>
      <w:r>
        <w:rPr>
          <w:szCs w:val="24"/>
        </w:rPr>
        <w:t>200 Euro</w:t>
      </w:r>
    </w:p>
    <w:p w14:paraId="6B57DADE" w14:textId="77777777" w:rsidR="00702A59" w:rsidRPr="00702A59" w:rsidRDefault="00702A59" w:rsidP="00702A59">
      <w:pPr>
        <w:pStyle w:val="berschrift3"/>
        <w:rPr>
          <w:sz w:val="28"/>
        </w:rPr>
      </w:pPr>
      <w:r w:rsidRPr="00702A59">
        <w:rPr>
          <w:sz w:val="28"/>
        </w:rPr>
        <w:lastRenderedPageBreak/>
        <w:t>Wie sehen die Euro-Banknoten aus?</w:t>
      </w:r>
    </w:p>
    <w:p w14:paraId="247469E4" w14:textId="1CA299C2" w:rsidR="00702A59" w:rsidRDefault="00702A59" w:rsidP="00702A59">
      <w:pPr>
        <w:spacing w:before="100" w:beforeAutospacing="1" w:after="100" w:afterAutospacing="1" w:line="360" w:lineRule="auto"/>
        <w:rPr>
          <w:szCs w:val="24"/>
        </w:rPr>
      </w:pPr>
      <w:r w:rsidRPr="00D4045E">
        <w:rPr>
          <w:szCs w:val="24"/>
        </w:rPr>
        <w:t>Die Banknoten haben auf beiden Seiten Bilder.</w:t>
      </w:r>
      <w:r w:rsidRPr="00D4045E">
        <w:rPr>
          <w:szCs w:val="24"/>
        </w:rPr>
        <w:br/>
        <w:t>Auf der Vorderseite sind Fenster oder Tore</w:t>
      </w:r>
      <w:r w:rsidR="00AC26B9">
        <w:rPr>
          <w:szCs w:val="24"/>
        </w:rPr>
        <w:t xml:space="preserve"> abgebildet</w:t>
      </w:r>
      <w:r w:rsidRPr="00D4045E">
        <w:rPr>
          <w:szCs w:val="24"/>
        </w:rPr>
        <w:t xml:space="preserve">. Auf der Rückseite </w:t>
      </w:r>
      <w:r w:rsidR="00AC26B9">
        <w:rPr>
          <w:szCs w:val="24"/>
        </w:rPr>
        <w:t>befinden sich</w:t>
      </w:r>
      <w:r w:rsidRPr="00D4045E">
        <w:rPr>
          <w:szCs w:val="24"/>
        </w:rPr>
        <w:t xml:space="preserve"> Brücken.</w:t>
      </w:r>
      <w:r w:rsidRPr="00D4045E">
        <w:rPr>
          <w:szCs w:val="24"/>
        </w:rPr>
        <w:br/>
        <w:t xml:space="preserve">Diese Bilder stellen </w:t>
      </w:r>
      <w:r>
        <w:rPr>
          <w:szCs w:val="24"/>
        </w:rPr>
        <w:t xml:space="preserve">die </w:t>
      </w:r>
      <w:r w:rsidRPr="00D4045E">
        <w:rPr>
          <w:szCs w:val="24"/>
        </w:rPr>
        <w:t>Offenheit und Zusammenarbeit in Europa dar.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395"/>
      </w:tblGrid>
      <w:tr w:rsidR="00702A59" w:rsidRPr="00AC26B9" w14:paraId="36CC6EA1" w14:textId="77777777" w:rsidTr="00702A59">
        <w:tc>
          <w:tcPr>
            <w:tcW w:w="5665" w:type="dxa"/>
          </w:tcPr>
          <w:p w14:paraId="210F1165" w14:textId="77777777" w:rsidR="00702A59" w:rsidRPr="00D4045E" w:rsidRDefault="00702A59" w:rsidP="00702A59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D4045E">
              <w:rPr>
                <w:szCs w:val="24"/>
              </w:rPr>
              <w:t>Auf den Banknoten ist noch mehr zu sehen.</w:t>
            </w:r>
            <w:r w:rsidRPr="00AC26B9">
              <w:rPr>
                <w:szCs w:val="24"/>
              </w:rPr>
              <w:t xml:space="preserve"> </w:t>
            </w:r>
            <w:r w:rsidRPr="00D4045E">
              <w:rPr>
                <w:szCs w:val="24"/>
              </w:rPr>
              <w:br/>
              <w:t>Zum Beispiel:</w:t>
            </w:r>
          </w:p>
          <w:p w14:paraId="5A1B00B1" w14:textId="77777777" w:rsidR="00702A59" w:rsidRPr="00D4045E" w:rsidRDefault="00702A59" w:rsidP="00702A59">
            <w:pPr>
              <w:numPr>
                <w:ilvl w:val="0"/>
                <w:numId w:val="21"/>
              </w:numPr>
              <w:spacing w:before="100" w:beforeAutospacing="1" w:after="100" w:afterAutospacing="1" w:line="360" w:lineRule="auto"/>
              <w:rPr>
                <w:szCs w:val="24"/>
              </w:rPr>
            </w:pPr>
            <w:r w:rsidRPr="00D4045E">
              <w:rPr>
                <w:szCs w:val="24"/>
              </w:rPr>
              <w:t>die 12 Sterne der Europäischen Union</w:t>
            </w:r>
          </w:p>
          <w:p w14:paraId="58F67E8F" w14:textId="77777777" w:rsidR="00702A59" w:rsidRPr="00D4045E" w:rsidRDefault="00702A59" w:rsidP="00702A59">
            <w:pPr>
              <w:numPr>
                <w:ilvl w:val="0"/>
                <w:numId w:val="21"/>
              </w:numPr>
              <w:spacing w:before="100" w:beforeAutospacing="1" w:after="100" w:afterAutospacing="1" w:line="360" w:lineRule="auto"/>
              <w:rPr>
                <w:szCs w:val="24"/>
              </w:rPr>
            </w:pPr>
            <w:r w:rsidRPr="00D4045E">
              <w:rPr>
                <w:szCs w:val="24"/>
              </w:rPr>
              <w:t>eine Landkarte von Europa</w:t>
            </w:r>
          </w:p>
          <w:p w14:paraId="0362223F" w14:textId="77777777" w:rsidR="00702A59" w:rsidRDefault="00702A59" w:rsidP="00702A59">
            <w:pPr>
              <w:spacing w:before="100" w:beforeAutospacing="1" w:after="100" w:afterAutospacing="1" w:line="360" w:lineRule="auto"/>
              <w:rPr>
                <w:szCs w:val="24"/>
              </w:rPr>
            </w:pPr>
          </w:p>
        </w:tc>
        <w:tc>
          <w:tcPr>
            <w:tcW w:w="3395" w:type="dxa"/>
          </w:tcPr>
          <w:p w14:paraId="66C88CBF" w14:textId="77777777" w:rsidR="00702A59" w:rsidRDefault="00702A59" w:rsidP="00702A59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AC26B9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68E25F99" wp14:editId="4F7A5A75">
                  <wp:extent cx="1836420" cy="991083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579" cy="101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CD7E6" w14:textId="77777777" w:rsidR="00702A59" w:rsidRPr="00D4045E" w:rsidRDefault="00702A59" w:rsidP="00702A59">
      <w:pPr>
        <w:spacing w:before="100" w:beforeAutospacing="1" w:after="100" w:afterAutospacing="1" w:line="360" w:lineRule="auto"/>
        <w:rPr>
          <w:szCs w:val="24"/>
        </w:rPr>
      </w:pPr>
      <w:r w:rsidRPr="00D4045E">
        <w:rPr>
          <w:szCs w:val="24"/>
        </w:rPr>
        <w:t>Der österreichische Künstler Robert Kalina hatte die Idee zu den Bildern und Mustern auf den Banknoten.</w:t>
      </w:r>
    </w:p>
    <w:p w14:paraId="76B38258" w14:textId="77777777" w:rsidR="00702A59" w:rsidRPr="00D4045E" w:rsidRDefault="00702A59" w:rsidP="00702A59">
      <w:pPr>
        <w:spacing w:before="100" w:beforeAutospacing="1" w:after="100" w:afterAutospacing="1" w:line="360" w:lineRule="auto"/>
        <w:rPr>
          <w:szCs w:val="24"/>
        </w:rPr>
      </w:pPr>
      <w:r w:rsidRPr="00D4045E">
        <w:rPr>
          <w:szCs w:val="24"/>
        </w:rPr>
        <w:t>Die Banknoten sind verschieden groß.</w:t>
      </w:r>
      <w:r w:rsidRPr="00D4045E">
        <w:rPr>
          <w:szCs w:val="24"/>
        </w:rPr>
        <w:br/>
        <w:t>Die 5 Euro-Banknoten sind am kleinsten.</w:t>
      </w:r>
      <w:r w:rsidRPr="00D4045E">
        <w:rPr>
          <w:szCs w:val="24"/>
        </w:rPr>
        <w:br/>
        <w:t>Die 10 Euro-Banknoten sind größer.</w:t>
      </w:r>
      <w:r>
        <w:rPr>
          <w:szCs w:val="24"/>
        </w:rPr>
        <w:br/>
        <w:t>Die 200 Euro-Banknoten sind am größten.</w:t>
      </w:r>
      <w:r w:rsidRPr="00D4045E">
        <w:rPr>
          <w:szCs w:val="24"/>
        </w:rPr>
        <w:br/>
        <w:t>So können auch blinde Menschen die Banknoten erkennen.</w:t>
      </w:r>
    </w:p>
    <w:p w14:paraId="5F9C6A78" w14:textId="77777777" w:rsidR="00702A59" w:rsidRDefault="00702A59" w:rsidP="00702A59">
      <w:pPr>
        <w:spacing w:before="100" w:beforeAutospacing="1" w:after="100" w:afterAutospacing="1" w:line="360" w:lineRule="auto"/>
        <w:rPr>
          <w:szCs w:val="24"/>
        </w:rPr>
      </w:pPr>
      <w:r w:rsidRPr="00D4045E">
        <w:rPr>
          <w:szCs w:val="24"/>
        </w:rPr>
        <w:t>Seit dem Jahr 2013 gibt es neue Banknoten.</w:t>
      </w:r>
      <w:r w:rsidRPr="00D4045E">
        <w:rPr>
          <w:szCs w:val="24"/>
        </w:rPr>
        <w:br/>
        <w:t>Diese Banknoten sehen ein bisschen anders aus als die alten.</w:t>
      </w:r>
      <w:r w:rsidRPr="00D4045E">
        <w:rPr>
          <w:szCs w:val="24"/>
        </w:rPr>
        <w:br/>
        <w:t>Warum? Weil sie noch sicherer sind gegen Fälschungen.</w:t>
      </w:r>
      <w:r w:rsidRPr="00D4045E">
        <w:rPr>
          <w:szCs w:val="24"/>
        </w:rPr>
        <w:br/>
        <w:t>Die alten Banknoten gelten aber immer noch.</w:t>
      </w:r>
      <w:r>
        <w:rPr>
          <w:szCs w:val="24"/>
        </w:rPr>
        <w:t xml:space="preserve"> </w:t>
      </w:r>
    </w:p>
    <w:p w14:paraId="0EAD6B38" w14:textId="77777777" w:rsidR="00702A59" w:rsidRDefault="00702A59" w:rsidP="00702A59">
      <w:pPr>
        <w:spacing w:before="100" w:beforeAutospacing="1" w:after="100" w:afterAutospacing="1" w:line="360" w:lineRule="auto"/>
        <w:rPr>
          <w:szCs w:val="24"/>
        </w:rPr>
      </w:pPr>
    </w:p>
    <w:p w14:paraId="2DF6ECDB" w14:textId="77777777" w:rsidR="002A000B" w:rsidRPr="009A5CE5" w:rsidRDefault="00702A59" w:rsidP="00702A59">
      <w:pPr>
        <w:jc w:val="both"/>
        <w:rPr>
          <w:color w:val="4F6228" w:themeColor="accent3" w:themeShade="80"/>
          <w:sz w:val="28"/>
          <w:szCs w:val="28"/>
        </w:rPr>
      </w:pPr>
      <w:r w:rsidRPr="00D4045E">
        <w:rPr>
          <w:sz w:val="6"/>
          <w:szCs w:val="6"/>
        </w:rPr>
        <w:br/>
      </w:r>
      <w:r w:rsidRPr="009A5CE5">
        <w:rPr>
          <w:color w:val="4F6228" w:themeColor="accent3" w:themeShade="80"/>
          <w:sz w:val="28"/>
          <w:szCs w:val="28"/>
        </w:rPr>
        <w:t>Info: Sie können mit alten oder neuen Banknoten bezahlen.</w:t>
      </w:r>
    </w:p>
    <w:p w14:paraId="74E95929" w14:textId="77777777" w:rsidR="00702A59" w:rsidRDefault="00702A59" w:rsidP="00702A59">
      <w:pPr>
        <w:jc w:val="both"/>
        <w:rPr>
          <w:sz w:val="28"/>
          <w:szCs w:val="28"/>
        </w:rPr>
      </w:pPr>
    </w:p>
    <w:p w14:paraId="337862C1" w14:textId="77777777" w:rsidR="00293372" w:rsidRDefault="00293372">
      <w:pPr>
        <w:spacing w:before="0" w:after="200"/>
        <w:rPr>
          <w:rFonts w:eastAsia="Arial"/>
          <w:b/>
          <w:bCs/>
          <w:iCs/>
          <w:color w:val="993366"/>
          <w:sz w:val="28"/>
          <w:szCs w:val="36"/>
        </w:rPr>
      </w:pPr>
      <w:r>
        <w:rPr>
          <w:sz w:val="28"/>
        </w:rPr>
        <w:br w:type="page"/>
      </w:r>
    </w:p>
    <w:p w14:paraId="370E5E4D" w14:textId="1AAB2A09" w:rsidR="00702A59" w:rsidRPr="009A5CE5" w:rsidRDefault="009A5CE5" w:rsidP="009A5CE5">
      <w:pPr>
        <w:pStyle w:val="berschrift3"/>
        <w:rPr>
          <w:sz w:val="28"/>
        </w:rPr>
      </w:pPr>
      <w:r w:rsidRPr="009A5CE5">
        <w:rPr>
          <w:sz w:val="28"/>
        </w:rPr>
        <w:lastRenderedPageBreak/>
        <w:t>Neue Banknoten</w:t>
      </w:r>
    </w:p>
    <w:p w14:paraId="3D4472BC" w14:textId="77777777" w:rsidR="00702A59" w:rsidRPr="00E51D6B" w:rsidRDefault="00702A59" w:rsidP="00702A59">
      <w:pPr>
        <w:spacing w:before="100" w:beforeAutospacing="1" w:after="100" w:afterAutospacing="1" w:line="240" w:lineRule="auto"/>
        <w:outlineLvl w:val="1"/>
        <w:rPr>
          <w:b/>
          <w:bCs/>
          <w:color w:val="365F91" w:themeColor="accent1" w:themeShade="BF"/>
          <w:sz w:val="16"/>
          <w:szCs w:val="16"/>
        </w:rPr>
      </w:pPr>
    </w:p>
    <w:tbl>
      <w:tblPr>
        <w:tblStyle w:val="Tabellenraster"/>
        <w:tblW w:w="85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6"/>
        <w:gridCol w:w="4302"/>
      </w:tblGrid>
      <w:tr w:rsidR="00702A59" w:rsidRPr="00151CD3" w14:paraId="72CDEE35" w14:textId="77777777" w:rsidTr="00F2672F">
        <w:trPr>
          <w:trHeight w:val="113"/>
          <w:jc w:val="center"/>
        </w:trPr>
        <w:tc>
          <w:tcPr>
            <w:tcW w:w="4395" w:type="dxa"/>
            <w:vAlign w:val="center"/>
          </w:tcPr>
          <w:p w14:paraId="05F26A12" w14:textId="77777777" w:rsidR="00702A59" w:rsidRPr="00244D13" w:rsidRDefault="00702A59" w:rsidP="00F2672F">
            <w:pPr>
              <w:spacing w:before="100" w:beforeAutospacing="1" w:after="100" w:afterAutospacing="1"/>
              <w:jc w:val="center"/>
              <w:outlineLvl w:val="1"/>
              <w:rPr>
                <w:bCs/>
                <w:color w:val="993366"/>
                <w:sz w:val="36"/>
                <w:szCs w:val="36"/>
              </w:rPr>
            </w:pPr>
            <w:r w:rsidRPr="00244D13">
              <w:rPr>
                <w:bCs/>
                <w:color w:val="993366"/>
                <w:sz w:val="36"/>
                <w:szCs w:val="36"/>
              </w:rPr>
              <w:t>vorne</w:t>
            </w:r>
          </w:p>
        </w:tc>
        <w:tc>
          <w:tcPr>
            <w:tcW w:w="4110" w:type="dxa"/>
            <w:vAlign w:val="center"/>
          </w:tcPr>
          <w:p w14:paraId="3FDBEADD" w14:textId="77777777" w:rsidR="00702A59" w:rsidRPr="00244D13" w:rsidRDefault="00702A59" w:rsidP="00F2672F">
            <w:pPr>
              <w:spacing w:before="100" w:beforeAutospacing="1" w:after="100" w:afterAutospacing="1"/>
              <w:jc w:val="center"/>
              <w:outlineLvl w:val="1"/>
              <w:rPr>
                <w:bCs/>
                <w:color w:val="993366"/>
                <w:sz w:val="36"/>
                <w:szCs w:val="36"/>
              </w:rPr>
            </w:pPr>
            <w:r w:rsidRPr="00244D13">
              <w:rPr>
                <w:bCs/>
                <w:color w:val="993366"/>
                <w:sz w:val="36"/>
                <w:szCs w:val="36"/>
              </w:rPr>
              <w:t>hinten</w:t>
            </w:r>
          </w:p>
        </w:tc>
      </w:tr>
      <w:tr w:rsidR="00702A59" w14:paraId="1B992DDC" w14:textId="77777777" w:rsidTr="00F2672F">
        <w:trPr>
          <w:trHeight w:val="450"/>
          <w:jc w:val="center"/>
        </w:trPr>
        <w:tc>
          <w:tcPr>
            <w:tcW w:w="4395" w:type="dxa"/>
            <w:vAlign w:val="center"/>
          </w:tcPr>
          <w:p w14:paraId="613863DC" w14:textId="77777777" w:rsidR="00702A59" w:rsidRDefault="00702A59" w:rsidP="00F2672F">
            <w:pPr>
              <w:spacing w:before="100" w:beforeAutospacing="1" w:after="100" w:afterAutospacing="1"/>
              <w:jc w:val="center"/>
              <w:outlineLvl w:val="1"/>
              <w:rPr>
                <w:b/>
                <w:bCs/>
                <w:color w:val="365F91" w:themeColor="accent1" w:themeShade="BF"/>
                <w:sz w:val="36"/>
                <w:szCs w:val="36"/>
              </w:rPr>
            </w:pPr>
            <w:r w:rsidRPr="005E084F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23ED073C" wp14:editId="573B3C46">
                  <wp:extent cx="1885950" cy="965974"/>
                  <wp:effectExtent l="0" t="0" r="0" b="5715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22" cy="98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14:paraId="4B5BCB75" w14:textId="77777777" w:rsidR="00702A59" w:rsidRDefault="00702A59" w:rsidP="00F2672F">
            <w:pPr>
              <w:spacing w:before="100" w:beforeAutospacing="1" w:after="100" w:afterAutospacing="1"/>
              <w:jc w:val="center"/>
              <w:outlineLvl w:val="1"/>
              <w:rPr>
                <w:b/>
                <w:bCs/>
                <w:color w:val="365F91" w:themeColor="accent1" w:themeShade="BF"/>
                <w:sz w:val="36"/>
                <w:szCs w:val="36"/>
              </w:rPr>
            </w:pPr>
            <w:r w:rsidRPr="005E084F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16841B1B" wp14:editId="65108DD5">
                  <wp:extent cx="1896835" cy="971550"/>
                  <wp:effectExtent l="0" t="0" r="825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663" cy="98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A59" w14:paraId="4487F42E" w14:textId="77777777" w:rsidTr="00F2672F">
        <w:trPr>
          <w:trHeight w:val="483"/>
          <w:jc w:val="center"/>
        </w:trPr>
        <w:tc>
          <w:tcPr>
            <w:tcW w:w="4395" w:type="dxa"/>
            <w:vAlign w:val="center"/>
          </w:tcPr>
          <w:p w14:paraId="5E81090B" w14:textId="77777777" w:rsidR="00702A59" w:rsidRPr="005E084F" w:rsidRDefault="00702A59" w:rsidP="00F2672F">
            <w:pPr>
              <w:spacing w:before="100" w:beforeAutospacing="1" w:after="100" w:afterAutospacing="1"/>
              <w:jc w:val="center"/>
              <w:outlineLvl w:val="1"/>
              <w:rPr>
                <w:noProof/>
                <w:szCs w:val="24"/>
              </w:rPr>
            </w:pPr>
            <w:r w:rsidRPr="005E084F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471E18F8" wp14:editId="68B0ADD8">
                  <wp:extent cx="2028825" cy="1064630"/>
                  <wp:effectExtent l="0" t="0" r="0" b="254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65" cy="108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14:paraId="1744C6B6" w14:textId="77777777" w:rsidR="00702A59" w:rsidRPr="005E084F" w:rsidRDefault="00702A59" w:rsidP="00F2672F">
            <w:pPr>
              <w:spacing w:before="100" w:beforeAutospacing="1" w:after="100" w:afterAutospacing="1"/>
              <w:jc w:val="center"/>
              <w:outlineLvl w:val="1"/>
              <w:rPr>
                <w:noProof/>
                <w:szCs w:val="24"/>
              </w:rPr>
            </w:pPr>
            <w:r w:rsidRPr="005E084F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5D0A29CF" wp14:editId="69F2CB14">
                  <wp:extent cx="2039620" cy="1063564"/>
                  <wp:effectExtent l="0" t="0" r="0" b="381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34" cy="10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A59" w14:paraId="062023A3" w14:textId="77777777" w:rsidTr="00F2672F">
        <w:trPr>
          <w:trHeight w:val="530"/>
          <w:jc w:val="center"/>
        </w:trPr>
        <w:tc>
          <w:tcPr>
            <w:tcW w:w="4395" w:type="dxa"/>
            <w:vAlign w:val="center"/>
          </w:tcPr>
          <w:p w14:paraId="2EAF6E2A" w14:textId="77777777" w:rsidR="00702A59" w:rsidRPr="005E084F" w:rsidRDefault="00702A59" w:rsidP="00F2672F">
            <w:pPr>
              <w:spacing w:before="100" w:beforeAutospacing="1" w:after="100" w:afterAutospacing="1"/>
              <w:jc w:val="center"/>
              <w:outlineLvl w:val="1"/>
              <w:rPr>
                <w:noProof/>
                <w:szCs w:val="24"/>
              </w:rPr>
            </w:pPr>
            <w:r w:rsidRPr="005E084F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2265B926" wp14:editId="337CBC73">
                  <wp:extent cx="2171700" cy="1172030"/>
                  <wp:effectExtent l="0" t="0" r="0" b="952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37" cy="119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14:paraId="1B2218DA" w14:textId="77777777" w:rsidR="00702A59" w:rsidRPr="005E084F" w:rsidRDefault="00702A59" w:rsidP="00F2672F">
            <w:pPr>
              <w:spacing w:before="100" w:beforeAutospacing="1" w:after="100" w:afterAutospacing="1"/>
              <w:jc w:val="center"/>
              <w:outlineLvl w:val="1"/>
              <w:rPr>
                <w:noProof/>
                <w:szCs w:val="24"/>
              </w:rPr>
            </w:pPr>
            <w:r w:rsidRPr="005E084F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535652DB" wp14:editId="31B5758C">
                  <wp:extent cx="2172970" cy="1172713"/>
                  <wp:effectExtent l="0" t="0" r="0" b="8890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672" cy="118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A59" w14:paraId="00DA400B" w14:textId="77777777" w:rsidTr="00F2672F">
        <w:trPr>
          <w:trHeight w:val="552"/>
          <w:jc w:val="center"/>
        </w:trPr>
        <w:tc>
          <w:tcPr>
            <w:tcW w:w="4395" w:type="dxa"/>
            <w:vAlign w:val="center"/>
          </w:tcPr>
          <w:p w14:paraId="1A03DFC9" w14:textId="77777777" w:rsidR="00702A59" w:rsidRPr="005E084F" w:rsidRDefault="00702A59" w:rsidP="00F2672F">
            <w:pPr>
              <w:spacing w:before="100" w:beforeAutospacing="1" w:after="100" w:afterAutospacing="1"/>
              <w:jc w:val="center"/>
              <w:outlineLvl w:val="1"/>
              <w:rPr>
                <w:noProof/>
                <w:szCs w:val="24"/>
              </w:rPr>
            </w:pPr>
            <w:r w:rsidRPr="005E084F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196B5B78" wp14:editId="46A0DBBE">
                  <wp:extent cx="2314575" cy="1236745"/>
                  <wp:effectExtent l="0" t="0" r="0" b="190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96" cy="125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14:paraId="21ACE502" w14:textId="77777777" w:rsidR="00702A59" w:rsidRPr="005E084F" w:rsidRDefault="00702A59" w:rsidP="00F2672F">
            <w:pPr>
              <w:spacing w:before="100" w:beforeAutospacing="1" w:after="100" w:afterAutospacing="1"/>
              <w:jc w:val="center"/>
              <w:outlineLvl w:val="1"/>
              <w:rPr>
                <w:noProof/>
                <w:szCs w:val="24"/>
              </w:rPr>
            </w:pPr>
            <w:r w:rsidRPr="005E084F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241AD700" wp14:editId="34B6DFB6">
                  <wp:extent cx="2385136" cy="1274445"/>
                  <wp:effectExtent l="0" t="0" r="0" b="1905"/>
                  <wp:docPr id="95" name="Grafi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903" cy="128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A59" w14:paraId="5BC2E53A" w14:textId="77777777" w:rsidTr="00F2672F">
        <w:trPr>
          <w:trHeight w:val="556"/>
          <w:jc w:val="center"/>
        </w:trPr>
        <w:tc>
          <w:tcPr>
            <w:tcW w:w="4395" w:type="dxa"/>
            <w:vAlign w:val="center"/>
          </w:tcPr>
          <w:p w14:paraId="4FD78FF5" w14:textId="77777777" w:rsidR="00702A59" w:rsidRPr="005E084F" w:rsidRDefault="00702A59" w:rsidP="00F2672F">
            <w:pPr>
              <w:spacing w:before="100" w:beforeAutospacing="1" w:after="100" w:afterAutospacing="1"/>
              <w:jc w:val="center"/>
              <w:outlineLvl w:val="1"/>
              <w:rPr>
                <w:noProof/>
                <w:szCs w:val="24"/>
              </w:rPr>
            </w:pPr>
            <w:r w:rsidRPr="005E084F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66B1123F" wp14:editId="3215DF84">
                  <wp:extent cx="2390775" cy="1232850"/>
                  <wp:effectExtent l="0" t="0" r="0" b="5715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909" cy="124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14:paraId="1BBA790F" w14:textId="77777777" w:rsidR="00702A59" w:rsidRPr="005E084F" w:rsidRDefault="00702A59" w:rsidP="00F2672F">
            <w:pPr>
              <w:spacing w:before="100" w:beforeAutospacing="1" w:after="100" w:afterAutospacing="1"/>
              <w:jc w:val="center"/>
              <w:outlineLvl w:val="1"/>
              <w:rPr>
                <w:noProof/>
                <w:szCs w:val="24"/>
              </w:rPr>
            </w:pPr>
            <w:r w:rsidRPr="005E084F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0C2CA29F" wp14:editId="2767752C">
                  <wp:extent cx="2499360" cy="1288844"/>
                  <wp:effectExtent l="0" t="0" r="0" b="6985"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492" cy="129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A59" w14:paraId="33C8A3EE" w14:textId="77777777" w:rsidTr="00F2672F">
        <w:trPr>
          <w:trHeight w:val="666"/>
          <w:jc w:val="center"/>
        </w:trPr>
        <w:tc>
          <w:tcPr>
            <w:tcW w:w="4395" w:type="dxa"/>
            <w:vAlign w:val="center"/>
          </w:tcPr>
          <w:p w14:paraId="5EE0C56C" w14:textId="77777777" w:rsidR="00702A59" w:rsidRPr="005E084F" w:rsidRDefault="00702A59" w:rsidP="00F2672F">
            <w:pPr>
              <w:spacing w:before="100" w:beforeAutospacing="1" w:after="100" w:afterAutospacing="1"/>
              <w:jc w:val="center"/>
              <w:outlineLvl w:val="1"/>
              <w:rPr>
                <w:noProof/>
                <w:szCs w:val="24"/>
              </w:rPr>
            </w:pPr>
            <w:r w:rsidRPr="00A91806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4706D06E" wp14:editId="6B76F5AF">
                  <wp:extent cx="2552700" cy="1265802"/>
                  <wp:effectExtent l="0" t="0" r="0" b="0"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52" cy="127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14:paraId="7002BAE4" w14:textId="77777777" w:rsidR="00702A59" w:rsidRPr="005E084F" w:rsidRDefault="00702A59" w:rsidP="00F2672F">
            <w:pPr>
              <w:spacing w:before="100" w:beforeAutospacing="1" w:after="100" w:afterAutospacing="1"/>
              <w:jc w:val="center"/>
              <w:outlineLvl w:val="1"/>
              <w:rPr>
                <w:noProof/>
                <w:szCs w:val="24"/>
              </w:rPr>
            </w:pPr>
            <w:r w:rsidRPr="00A91806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4DBC1FBA" wp14:editId="451A04CD">
                  <wp:extent cx="2594610" cy="1286584"/>
                  <wp:effectExtent l="0" t="0" r="0" b="889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811" cy="129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45B8E7" w14:textId="77777777" w:rsidR="00702A59" w:rsidRDefault="00702A59" w:rsidP="00702A59">
      <w:pPr>
        <w:spacing w:before="100" w:beforeAutospacing="1" w:after="100" w:afterAutospacing="1" w:line="360" w:lineRule="auto"/>
        <w:outlineLvl w:val="1"/>
        <w:rPr>
          <w:b/>
          <w:bCs/>
          <w:color w:val="365F91" w:themeColor="accent1" w:themeShade="BF"/>
          <w:sz w:val="36"/>
          <w:szCs w:val="36"/>
        </w:rPr>
      </w:pPr>
    </w:p>
    <w:p w14:paraId="14D34EC9" w14:textId="77777777" w:rsidR="00702A59" w:rsidRPr="009A5CE5" w:rsidRDefault="009A5CE5" w:rsidP="009A5CE5">
      <w:pPr>
        <w:pStyle w:val="berschrift3"/>
        <w:rPr>
          <w:sz w:val="28"/>
        </w:rPr>
      </w:pPr>
      <w:r w:rsidRPr="009A5CE5">
        <w:rPr>
          <w:sz w:val="28"/>
        </w:rPr>
        <w:lastRenderedPageBreak/>
        <w:t>Alte Banknoten</w:t>
      </w:r>
    </w:p>
    <w:tbl>
      <w:tblPr>
        <w:tblStyle w:val="Tabellenraster"/>
        <w:tblW w:w="8362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0"/>
        <w:gridCol w:w="4252"/>
      </w:tblGrid>
      <w:tr w:rsidR="00702A59" w:rsidRPr="00151CD3" w14:paraId="7EA347C0" w14:textId="77777777" w:rsidTr="00F2672F">
        <w:trPr>
          <w:trHeight w:val="113"/>
        </w:trPr>
        <w:tc>
          <w:tcPr>
            <w:tcW w:w="4110" w:type="dxa"/>
            <w:vAlign w:val="center"/>
          </w:tcPr>
          <w:p w14:paraId="098238D5" w14:textId="77777777" w:rsidR="00702A59" w:rsidRPr="00244D13" w:rsidRDefault="00702A59" w:rsidP="00F2672F">
            <w:pPr>
              <w:spacing w:after="100" w:afterAutospacing="1"/>
              <w:jc w:val="center"/>
              <w:outlineLvl w:val="1"/>
              <w:rPr>
                <w:bCs/>
                <w:color w:val="993366"/>
                <w:sz w:val="36"/>
                <w:szCs w:val="36"/>
              </w:rPr>
            </w:pPr>
            <w:r w:rsidRPr="00244D13">
              <w:rPr>
                <w:bCs/>
                <w:color w:val="993366"/>
                <w:sz w:val="36"/>
                <w:szCs w:val="36"/>
              </w:rPr>
              <w:t>vorne</w:t>
            </w:r>
          </w:p>
        </w:tc>
        <w:tc>
          <w:tcPr>
            <w:tcW w:w="4252" w:type="dxa"/>
            <w:vAlign w:val="center"/>
          </w:tcPr>
          <w:p w14:paraId="63CB059D" w14:textId="77777777" w:rsidR="00702A59" w:rsidRPr="00244D13" w:rsidRDefault="00702A59" w:rsidP="00F2672F">
            <w:pPr>
              <w:spacing w:after="100" w:afterAutospacing="1"/>
              <w:jc w:val="center"/>
              <w:outlineLvl w:val="1"/>
              <w:rPr>
                <w:bCs/>
                <w:color w:val="993366"/>
                <w:sz w:val="36"/>
                <w:szCs w:val="36"/>
              </w:rPr>
            </w:pPr>
            <w:r w:rsidRPr="00244D13">
              <w:rPr>
                <w:bCs/>
                <w:color w:val="993366"/>
                <w:sz w:val="36"/>
                <w:szCs w:val="36"/>
              </w:rPr>
              <w:t>hinten</w:t>
            </w:r>
          </w:p>
        </w:tc>
      </w:tr>
      <w:tr w:rsidR="00702A59" w14:paraId="2D056FED" w14:textId="77777777" w:rsidTr="00F2672F">
        <w:trPr>
          <w:trHeight w:val="450"/>
        </w:trPr>
        <w:tc>
          <w:tcPr>
            <w:tcW w:w="4110" w:type="dxa"/>
            <w:vAlign w:val="center"/>
          </w:tcPr>
          <w:p w14:paraId="59048A48" w14:textId="77777777" w:rsidR="00702A59" w:rsidRDefault="00702A59" w:rsidP="00F2672F">
            <w:pPr>
              <w:spacing w:after="100" w:afterAutospacing="1"/>
              <w:jc w:val="center"/>
              <w:outlineLvl w:val="1"/>
              <w:rPr>
                <w:b/>
                <w:bCs/>
                <w:color w:val="365F91" w:themeColor="accent1" w:themeShade="BF"/>
                <w:sz w:val="36"/>
                <w:szCs w:val="36"/>
              </w:rPr>
            </w:pPr>
            <w:r w:rsidRPr="00DF44AD">
              <w:rPr>
                <w:b/>
                <w:bCs/>
                <w:noProof/>
                <w:color w:val="365F91" w:themeColor="accent1" w:themeShade="BF"/>
                <w:sz w:val="36"/>
                <w:szCs w:val="36"/>
                <w:lang w:val="de-AT" w:eastAsia="de-AT"/>
              </w:rPr>
              <w:drawing>
                <wp:inline distT="0" distB="0" distL="0" distR="0" wp14:anchorId="12370B56" wp14:editId="64BA9411">
                  <wp:extent cx="1457325" cy="746436"/>
                  <wp:effectExtent l="0" t="0" r="0" b="0"/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33" cy="77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1E39DDFA" w14:textId="77777777" w:rsidR="00702A59" w:rsidRDefault="00702A59" w:rsidP="00F2672F">
            <w:pPr>
              <w:spacing w:after="100" w:afterAutospacing="1"/>
              <w:jc w:val="center"/>
              <w:outlineLvl w:val="1"/>
              <w:rPr>
                <w:b/>
                <w:bCs/>
                <w:color w:val="365F91" w:themeColor="accent1" w:themeShade="BF"/>
                <w:sz w:val="36"/>
                <w:szCs w:val="36"/>
              </w:rPr>
            </w:pPr>
            <w:r w:rsidRPr="00DF44AD">
              <w:rPr>
                <w:b/>
                <w:bCs/>
                <w:noProof/>
                <w:color w:val="365F91" w:themeColor="accent1" w:themeShade="BF"/>
                <w:sz w:val="36"/>
                <w:szCs w:val="36"/>
                <w:lang w:val="de-AT" w:eastAsia="de-AT"/>
              </w:rPr>
              <w:drawing>
                <wp:inline distT="0" distB="0" distL="0" distR="0" wp14:anchorId="64CF485C" wp14:editId="7F17D8BF">
                  <wp:extent cx="1457325" cy="746435"/>
                  <wp:effectExtent l="0" t="0" r="0" b="0"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53" cy="76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A59" w14:paraId="7C95C2F5" w14:textId="77777777" w:rsidTr="00F2672F">
        <w:trPr>
          <w:trHeight w:val="483"/>
        </w:trPr>
        <w:tc>
          <w:tcPr>
            <w:tcW w:w="4110" w:type="dxa"/>
            <w:vAlign w:val="center"/>
          </w:tcPr>
          <w:p w14:paraId="44A3A21A" w14:textId="77777777" w:rsidR="00702A59" w:rsidRPr="005E084F" w:rsidRDefault="00702A59" w:rsidP="00F2672F">
            <w:pPr>
              <w:spacing w:after="100" w:afterAutospacing="1"/>
              <w:jc w:val="center"/>
              <w:outlineLvl w:val="1"/>
              <w:rPr>
                <w:noProof/>
                <w:szCs w:val="24"/>
              </w:rPr>
            </w:pPr>
            <w:r w:rsidRPr="00DF44AD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50E303BB" wp14:editId="30130FF3">
                  <wp:extent cx="1628775" cy="849328"/>
                  <wp:effectExtent l="0" t="0" r="0" b="8255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504" cy="87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548E9277" w14:textId="77777777" w:rsidR="00702A59" w:rsidRPr="005E084F" w:rsidRDefault="00702A59" w:rsidP="00F2672F">
            <w:pPr>
              <w:spacing w:after="100" w:afterAutospacing="1"/>
              <w:jc w:val="center"/>
              <w:outlineLvl w:val="1"/>
              <w:rPr>
                <w:noProof/>
                <w:szCs w:val="24"/>
              </w:rPr>
            </w:pPr>
            <w:r w:rsidRPr="00151CD3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6657B025" wp14:editId="4D0D7799">
                  <wp:extent cx="1638300" cy="854295"/>
                  <wp:effectExtent l="0" t="0" r="0" b="3175"/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47" cy="87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A59" w14:paraId="52E50375" w14:textId="77777777" w:rsidTr="00F2672F">
        <w:trPr>
          <w:trHeight w:val="530"/>
        </w:trPr>
        <w:tc>
          <w:tcPr>
            <w:tcW w:w="4110" w:type="dxa"/>
            <w:vAlign w:val="center"/>
          </w:tcPr>
          <w:p w14:paraId="18652825" w14:textId="77777777" w:rsidR="00702A59" w:rsidRPr="005E084F" w:rsidRDefault="00702A59" w:rsidP="00F2672F">
            <w:pPr>
              <w:spacing w:after="100" w:afterAutospacing="1"/>
              <w:jc w:val="center"/>
              <w:outlineLvl w:val="1"/>
              <w:rPr>
                <w:noProof/>
                <w:szCs w:val="24"/>
              </w:rPr>
            </w:pPr>
            <w:r w:rsidRPr="00151CD3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18B20199" wp14:editId="7FF41C53">
                  <wp:extent cx="1771650" cy="956128"/>
                  <wp:effectExtent l="0" t="0" r="0" b="0"/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303" cy="97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7BC1BFB9" w14:textId="77777777" w:rsidR="00702A59" w:rsidRPr="005E084F" w:rsidRDefault="00702A59" w:rsidP="00F2672F">
            <w:pPr>
              <w:spacing w:after="100" w:afterAutospacing="1"/>
              <w:jc w:val="center"/>
              <w:outlineLvl w:val="1"/>
              <w:rPr>
                <w:noProof/>
                <w:szCs w:val="24"/>
              </w:rPr>
            </w:pPr>
            <w:r w:rsidRPr="00151CD3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52EFA2DF" wp14:editId="4E4835A1">
                  <wp:extent cx="1685925" cy="909864"/>
                  <wp:effectExtent l="0" t="0" r="0" b="5080"/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51" cy="94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A59" w14:paraId="5BAC51E9" w14:textId="77777777" w:rsidTr="00F2672F">
        <w:trPr>
          <w:trHeight w:val="552"/>
        </w:trPr>
        <w:tc>
          <w:tcPr>
            <w:tcW w:w="4110" w:type="dxa"/>
            <w:vAlign w:val="center"/>
          </w:tcPr>
          <w:p w14:paraId="36C28508" w14:textId="77777777" w:rsidR="00702A59" w:rsidRPr="005E084F" w:rsidRDefault="00702A59" w:rsidP="00F2672F">
            <w:pPr>
              <w:spacing w:after="100" w:afterAutospacing="1"/>
              <w:jc w:val="center"/>
              <w:outlineLvl w:val="1"/>
              <w:rPr>
                <w:noProof/>
                <w:szCs w:val="24"/>
              </w:rPr>
            </w:pPr>
            <w:r w:rsidRPr="00151CD3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433E3B8D" wp14:editId="457F76CD">
                  <wp:extent cx="1952625" cy="1060829"/>
                  <wp:effectExtent l="0" t="0" r="0" b="6350"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382" cy="109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5F766277" w14:textId="77777777" w:rsidR="00702A59" w:rsidRPr="005E084F" w:rsidRDefault="00702A59" w:rsidP="00F2672F">
            <w:pPr>
              <w:spacing w:after="100" w:afterAutospacing="1"/>
              <w:jc w:val="center"/>
              <w:outlineLvl w:val="1"/>
              <w:rPr>
                <w:noProof/>
                <w:szCs w:val="24"/>
              </w:rPr>
            </w:pPr>
            <w:r w:rsidRPr="00151CD3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45FD6380" wp14:editId="24DEF4DA">
                  <wp:extent cx="1981200" cy="1076354"/>
                  <wp:effectExtent l="0" t="0" r="0" b="9525"/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50" cy="110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A59" w14:paraId="50A3B0F4" w14:textId="77777777" w:rsidTr="00F2672F">
        <w:trPr>
          <w:trHeight w:val="556"/>
        </w:trPr>
        <w:tc>
          <w:tcPr>
            <w:tcW w:w="4110" w:type="dxa"/>
            <w:vAlign w:val="center"/>
          </w:tcPr>
          <w:p w14:paraId="7CCF39F2" w14:textId="77777777" w:rsidR="00702A59" w:rsidRPr="005E084F" w:rsidRDefault="00702A59" w:rsidP="00F2672F">
            <w:pPr>
              <w:spacing w:after="100" w:afterAutospacing="1"/>
              <w:jc w:val="center"/>
              <w:outlineLvl w:val="1"/>
              <w:rPr>
                <w:noProof/>
                <w:szCs w:val="24"/>
              </w:rPr>
            </w:pPr>
            <w:r w:rsidRPr="00151CD3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18641063" wp14:editId="51D55A7D">
                  <wp:extent cx="2095500" cy="1080585"/>
                  <wp:effectExtent l="0" t="0" r="0" b="5715"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6" cy="110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34EF051B" w14:textId="77777777" w:rsidR="00702A59" w:rsidRPr="005E084F" w:rsidRDefault="00702A59" w:rsidP="00F2672F">
            <w:pPr>
              <w:spacing w:after="100" w:afterAutospacing="1"/>
              <w:jc w:val="center"/>
              <w:outlineLvl w:val="1"/>
              <w:rPr>
                <w:noProof/>
                <w:szCs w:val="24"/>
              </w:rPr>
            </w:pPr>
            <w:r w:rsidRPr="00151CD3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00FD53EB" wp14:editId="1188FE12">
                  <wp:extent cx="1876425" cy="967615"/>
                  <wp:effectExtent l="0" t="0" r="0" b="4445"/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176" cy="97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A59" w14:paraId="283BAD6F" w14:textId="77777777" w:rsidTr="00F2672F">
        <w:trPr>
          <w:trHeight w:val="666"/>
        </w:trPr>
        <w:tc>
          <w:tcPr>
            <w:tcW w:w="4110" w:type="dxa"/>
            <w:vAlign w:val="center"/>
          </w:tcPr>
          <w:p w14:paraId="32C859CE" w14:textId="77777777" w:rsidR="00702A59" w:rsidRPr="005E084F" w:rsidRDefault="00702A59" w:rsidP="00F2672F">
            <w:pPr>
              <w:spacing w:after="100" w:afterAutospacing="1"/>
              <w:jc w:val="center"/>
              <w:outlineLvl w:val="1"/>
              <w:rPr>
                <w:noProof/>
                <w:szCs w:val="24"/>
              </w:rPr>
            </w:pPr>
            <w:r w:rsidRPr="00151CD3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4F87A5A5" wp14:editId="21EA9D9F">
                  <wp:extent cx="2219325" cy="1186086"/>
                  <wp:effectExtent l="0" t="0" r="0" b="0"/>
                  <wp:docPr id="136" name="Grafi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587" cy="119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4B2A1385" w14:textId="77777777" w:rsidR="00702A59" w:rsidRPr="005E084F" w:rsidRDefault="00702A59" w:rsidP="00F2672F">
            <w:pPr>
              <w:spacing w:after="100" w:afterAutospacing="1"/>
              <w:jc w:val="center"/>
              <w:outlineLvl w:val="1"/>
              <w:rPr>
                <w:noProof/>
                <w:szCs w:val="24"/>
              </w:rPr>
            </w:pPr>
            <w:r w:rsidRPr="00151CD3">
              <w:rPr>
                <w:noProof/>
                <w:szCs w:val="24"/>
                <w:lang w:val="de-AT" w:eastAsia="de-AT"/>
              </w:rPr>
              <w:drawing>
                <wp:inline distT="0" distB="0" distL="0" distR="0" wp14:anchorId="40ADA37F" wp14:editId="60660498">
                  <wp:extent cx="2143125" cy="1145362"/>
                  <wp:effectExtent l="0" t="0" r="0" b="0"/>
                  <wp:docPr id="137" name="Grafi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92" cy="116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A59" w14:paraId="324BB2B8" w14:textId="77777777" w:rsidTr="00F2672F">
        <w:tblPrEx>
          <w:jc w:val="center"/>
          <w:tblInd w:w="0" w:type="dxa"/>
        </w:tblPrEx>
        <w:trPr>
          <w:trHeight w:val="483"/>
          <w:jc w:val="center"/>
        </w:trPr>
        <w:tc>
          <w:tcPr>
            <w:tcW w:w="4110" w:type="dxa"/>
            <w:vAlign w:val="center"/>
          </w:tcPr>
          <w:p w14:paraId="1479462E" w14:textId="77777777" w:rsidR="00702A59" w:rsidRPr="005E084F" w:rsidRDefault="00702A59" w:rsidP="00F2672F">
            <w:pPr>
              <w:spacing w:after="100" w:afterAutospacing="1"/>
              <w:jc w:val="center"/>
              <w:outlineLvl w:val="1"/>
              <w:rPr>
                <w:noProof/>
                <w:szCs w:val="24"/>
              </w:rPr>
            </w:pPr>
          </w:p>
        </w:tc>
        <w:tc>
          <w:tcPr>
            <w:tcW w:w="4252" w:type="dxa"/>
            <w:vAlign w:val="center"/>
          </w:tcPr>
          <w:p w14:paraId="0B8617CC" w14:textId="77777777" w:rsidR="00702A59" w:rsidRPr="005E084F" w:rsidRDefault="00702A59" w:rsidP="00F2672F">
            <w:pPr>
              <w:spacing w:after="100" w:afterAutospacing="1"/>
              <w:jc w:val="center"/>
              <w:outlineLvl w:val="1"/>
              <w:rPr>
                <w:noProof/>
                <w:szCs w:val="24"/>
              </w:rPr>
            </w:pPr>
          </w:p>
        </w:tc>
      </w:tr>
    </w:tbl>
    <w:p w14:paraId="1D140CDF" w14:textId="77777777" w:rsidR="00702A59" w:rsidRPr="005D71C2" w:rsidRDefault="00702A59" w:rsidP="00702A59">
      <w:pPr>
        <w:jc w:val="both"/>
      </w:pPr>
    </w:p>
    <w:p w14:paraId="253E7A31" w14:textId="77777777" w:rsidR="00393B0D" w:rsidRPr="005D71C2" w:rsidRDefault="00393B0D" w:rsidP="00AA485C">
      <w:pPr>
        <w:jc w:val="both"/>
      </w:pPr>
    </w:p>
    <w:sectPr w:rsidR="00393B0D" w:rsidRPr="005D71C2" w:rsidSect="000C3ADB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4122F2" w14:textId="77777777" w:rsidR="00C23E7A" w:rsidRDefault="00C23E7A" w:rsidP="00F759F3">
      <w:r>
        <w:separator/>
      </w:r>
    </w:p>
  </w:endnote>
  <w:endnote w:type="continuationSeparator" w:id="0">
    <w:p w14:paraId="1C7BB990" w14:textId="77777777" w:rsidR="00C23E7A" w:rsidRDefault="00C23E7A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2F49D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9F49067" wp14:editId="3654CBC2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62D49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313434BE" w14:textId="12ED2D39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47511E">
                              <w:rPr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47511E">
                              <w:rPr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F49067" id="Gruppieren 241" o:spid="_x0000_s1026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5AF62D49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313434BE" w14:textId="12ED2D39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47511E">
                        <w:rPr>
                          <w:noProof/>
                          <w:sz w:val="18"/>
                          <w:szCs w:val="18"/>
                        </w:rPr>
                        <w:t>4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47511E">
                        <w:rPr>
                          <w:noProof/>
                          <w:sz w:val="18"/>
                          <w:szCs w:val="18"/>
                        </w:rPr>
                        <w:t>4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2F0B0" w14:textId="77777777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4275C73" wp14:editId="7512528F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332BF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9CE7B70" w14:textId="34EB9798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47511E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47511E">
                              <w:rPr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CCE38C" w14:textId="77777777" w:rsidR="00252271" w:rsidRPr="00F759F3" w:rsidRDefault="00702A59" w:rsidP="00252271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Conny Vötter</w:t>
                              </w:r>
                              <w:r w:rsidR="00252271" w:rsidRPr="00C721AF">
                                <w:rPr>
                                  <w:sz w:val="16"/>
                                  <w:szCs w:val="16"/>
                                </w:rPr>
                                <w:t>/Bildungszentrum Saalfelden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spellStart"/>
                              <w:r w:rsidR="00C23E7A">
                                <w:fldChar w:fldCharType="begin"/>
                              </w:r>
                              <w:r w:rsidR="00C23E7A">
                                <w:instrText xml:space="preserve"> HYPERLINK "http://www.learnforever.at" </w:instrText>
                              </w:r>
                              <w:r w:rsidR="00C23E7A">
                                <w:fldChar w:fldCharType="separate"/>
                              </w:r>
                              <w:r w:rsidR="00252271" w:rsidRPr="002F3F2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www.learnforever.at</w:t>
                              </w:r>
                              <w:proofErr w:type="spellEnd"/>
                              <w:r w:rsidR="00C23E7A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" w:history="1"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252271"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10423FF0" w14:textId="77777777" w:rsidR="005B71B6" w:rsidRPr="00F759F3" w:rsidRDefault="005B71B6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275C73" id="Gruppieren 232" o:spid="_x0000_s1029" style="position:absolute;margin-left:-.1pt;margin-top:-.55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135332BF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9CE7B70" w14:textId="34EB9798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47511E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47511E">
                        <w:rPr>
                          <w:noProof/>
                          <w:sz w:val="18"/>
                          <w:szCs w:val="18"/>
                        </w:rPr>
                        <w:t>4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35CCE38C" w14:textId="77777777" w:rsidR="00252271" w:rsidRPr="00F759F3" w:rsidRDefault="00702A59" w:rsidP="00252271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Conny Vötter</w:t>
                        </w:r>
                        <w:r w:rsidR="00252271" w:rsidRPr="00C721AF">
                          <w:rPr>
                            <w:sz w:val="16"/>
                            <w:szCs w:val="16"/>
                          </w:rPr>
                          <w:t>/Bildungszentrum Saalfelden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spellStart"/>
                        <w:r w:rsidR="00C23E7A">
                          <w:fldChar w:fldCharType="begin"/>
                        </w:r>
                        <w:r w:rsidR="00C23E7A">
                          <w:instrText xml:space="preserve"> HYPERLINK "http://www.learnforever.at" </w:instrText>
                        </w:r>
                        <w:r w:rsidR="00C23E7A">
                          <w:fldChar w:fldCharType="separate"/>
                        </w:r>
                        <w:r w:rsidR="00252271" w:rsidRPr="002F3F24">
                          <w:rPr>
                            <w:rStyle w:val="Hyperlink"/>
                            <w:sz w:val="16"/>
                            <w:szCs w:val="16"/>
                          </w:rPr>
                          <w:t>www.learnforever.at</w:t>
                        </w:r>
                        <w:proofErr w:type="spellEnd"/>
                        <w:r w:rsidR="00C23E7A">
                          <w:rPr>
                            <w:rStyle w:val="Hyperlink"/>
                            <w:sz w:val="16"/>
                            <w:szCs w:val="16"/>
                          </w:rPr>
                          <w:fldChar w:fldCharType="end"/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3" w:history="1"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252271"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10423FF0" w14:textId="77777777" w:rsidR="005B71B6" w:rsidRPr="00F759F3" w:rsidRDefault="005B71B6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4" o:title=""/>
                  <v:path arrowok="t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3A584E6E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46BA2F" w14:textId="77777777" w:rsidR="00C23E7A" w:rsidRDefault="00C23E7A" w:rsidP="00F759F3">
      <w:r>
        <w:separator/>
      </w:r>
    </w:p>
  </w:footnote>
  <w:footnote w:type="continuationSeparator" w:id="0">
    <w:p w14:paraId="00F150AA" w14:textId="77777777" w:rsidR="00C23E7A" w:rsidRDefault="00C23E7A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1B56F" w14:textId="77777777" w:rsidR="005B71B6" w:rsidRDefault="005B71B6" w:rsidP="00577103">
    <w:pPr>
      <w:pStyle w:val="KeinLeerraum"/>
      <w:tabs>
        <w:tab w:val="left" w:pos="9356"/>
      </w:tabs>
    </w:pPr>
  </w:p>
  <w:p w14:paraId="341A45B5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5D7936B0" wp14:editId="0E33F2C1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EF0F72F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DA21D" w14:textId="7777777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6E19B38E" wp14:editId="6B0A45D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710329" w14:textId="77777777" w:rsidR="005B71B6" w:rsidRDefault="005B71B6" w:rsidP="000C3ADB">
    <w:pPr>
      <w:pStyle w:val="KeinLeerraum"/>
      <w:tabs>
        <w:tab w:val="left" w:pos="9356"/>
      </w:tabs>
      <w:jc w:val="right"/>
    </w:pPr>
  </w:p>
  <w:p w14:paraId="7B930073" w14:textId="77777777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8B3138"/>
    <w:multiLevelType w:val="multilevel"/>
    <w:tmpl w:val="F282E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FD34EA"/>
    <w:multiLevelType w:val="hybridMultilevel"/>
    <w:tmpl w:val="6F9053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7E623B1E"/>
    <w:multiLevelType w:val="hybridMultilevel"/>
    <w:tmpl w:val="62CA4EE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11"/>
  </w:num>
  <w:num w:numId="4">
    <w:abstractNumId w:val="18"/>
  </w:num>
  <w:num w:numId="5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0"/>
  </w:num>
  <w:num w:numId="8">
    <w:abstractNumId w:val="12"/>
  </w:num>
  <w:num w:numId="9">
    <w:abstractNumId w:val="19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3"/>
  </w:num>
  <w:num w:numId="22">
    <w:abstractNumId w:val="21"/>
  </w:num>
  <w:num w:numId="23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00B"/>
    <w:rsid w:val="00000E64"/>
    <w:rsid w:val="000020BB"/>
    <w:rsid w:val="00005F40"/>
    <w:rsid w:val="000069A9"/>
    <w:rsid w:val="00014C1A"/>
    <w:rsid w:val="000163DA"/>
    <w:rsid w:val="00022130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6C7E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87B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877F2"/>
    <w:rsid w:val="00290D8A"/>
    <w:rsid w:val="00293372"/>
    <w:rsid w:val="002937D7"/>
    <w:rsid w:val="00293E26"/>
    <w:rsid w:val="002947EB"/>
    <w:rsid w:val="002A000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3297"/>
    <w:rsid w:val="003D53D1"/>
    <w:rsid w:val="003D5CBD"/>
    <w:rsid w:val="003D5E9B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7511E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059A3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42CD"/>
    <w:rsid w:val="00636B73"/>
    <w:rsid w:val="006437DE"/>
    <w:rsid w:val="00643C3C"/>
    <w:rsid w:val="00644EA4"/>
    <w:rsid w:val="00646918"/>
    <w:rsid w:val="0064744B"/>
    <w:rsid w:val="00652668"/>
    <w:rsid w:val="00653B4C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6AAC"/>
    <w:rsid w:val="006E7491"/>
    <w:rsid w:val="006F0D26"/>
    <w:rsid w:val="006F226F"/>
    <w:rsid w:val="006F2F19"/>
    <w:rsid w:val="006F478F"/>
    <w:rsid w:val="006F75A2"/>
    <w:rsid w:val="006F7C41"/>
    <w:rsid w:val="00702A59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0B57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00E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2043B"/>
    <w:rsid w:val="00931904"/>
    <w:rsid w:val="00937A0A"/>
    <w:rsid w:val="009438BC"/>
    <w:rsid w:val="00951EA0"/>
    <w:rsid w:val="0096059C"/>
    <w:rsid w:val="00961335"/>
    <w:rsid w:val="00961B09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5CE5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75098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26B9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25EB2"/>
    <w:rsid w:val="00B30CF4"/>
    <w:rsid w:val="00B311D2"/>
    <w:rsid w:val="00B31858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6537E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665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3E7A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0AAF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5656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1DC4"/>
    <w:rsid w:val="00F03FC2"/>
    <w:rsid w:val="00F10ACD"/>
    <w:rsid w:val="00F11151"/>
    <w:rsid w:val="00F11B72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0041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C0FA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de" TargetMode="External"/><Relationship Id="rId2" Type="http://schemas.openxmlformats.org/officeDocument/2006/relationships/image" Target="media/image27.png"/><Relationship Id="rId1" Type="http://schemas.openxmlformats.org/officeDocument/2006/relationships/hyperlink" Target="https://creativecommons.org/licenses/by/4.0/deed.de" TargetMode="External"/><Relationship Id="rId4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Documents\Benutzerdefinierte%20Office-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A7D31-BF72-44F7-A83F-592C86D45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lfe-uebungsblatt.dotx</Template>
  <TotalTime>0</TotalTime>
  <Pages>4</Pages>
  <Words>266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2022-03-28T10:03:00Z</dcterms:created>
  <dcterms:modified xsi:type="dcterms:W3CDTF">2022-03-28T10:03:00Z</dcterms:modified>
</cp:coreProperties>
</file>