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F9E13" w14:textId="6E5AB006" w:rsidR="00912CCF" w:rsidRDefault="00BB3275" w:rsidP="00912CCF">
      <w:pPr>
        <w:pStyle w:val="berschrift1"/>
      </w:pPr>
      <w:bookmarkStart w:id="0" w:name="_Toc88137499"/>
      <w:bookmarkStart w:id="1" w:name="_Toc88137591"/>
      <w:r>
        <w:t>Skriptum</w:t>
      </w:r>
      <w:r w:rsidR="00912CCF">
        <w:t>: E-Mails verwalten mit der Gmail-App</w:t>
      </w:r>
      <w:bookmarkEnd w:id="0"/>
      <w:bookmarkEnd w:id="1"/>
    </w:p>
    <w:p w14:paraId="4E5BDB74" w14:textId="760E18CA" w:rsidR="00912CCF" w:rsidRDefault="00912CCF" w:rsidP="00912CCF">
      <w:pPr>
        <w:jc w:val="both"/>
      </w:pPr>
      <w:r>
        <w:t>Sie können E-Mails mit unterschiedlichen Geräten und E-Mail-Apps aus dem Internet herunterladen, lesen und auch schreiben.</w:t>
      </w:r>
    </w:p>
    <w:p w14:paraId="34FEDEB0" w14:textId="6D9F1DB6" w:rsidR="00912CCF" w:rsidRDefault="00912CCF" w:rsidP="00912CCF">
      <w:pPr>
        <w:jc w:val="both"/>
      </w:pPr>
      <w:r>
        <w:t>Wenn Sie auf Ihrem Gerät ein Google-Konto eingerichtet haben, ist in der Gmail-App automatisch auch Ihre E-Mail-Adresse eingerichtet und Sie können sofort damit arbeiten.</w:t>
      </w:r>
    </w:p>
    <w:p w14:paraId="152F3973" w14:textId="6669DAC7" w:rsidR="00EF5B74" w:rsidRDefault="001403D0" w:rsidP="00725E5D">
      <w:r>
        <w:t xml:space="preserve">In diesem Skriptum erfahren Sie, wie Sie </w:t>
      </w:r>
    </w:p>
    <w:p w14:paraId="3CACE190" w14:textId="63D831FB" w:rsidR="001403D0" w:rsidRDefault="001403D0" w:rsidP="001403D0">
      <w:pPr>
        <w:pStyle w:val="Listenabsatz"/>
        <w:numPr>
          <w:ilvl w:val="0"/>
          <w:numId w:val="25"/>
        </w:numPr>
      </w:pPr>
      <w:bookmarkStart w:id="2" w:name="_Ref88137762"/>
      <w:r>
        <w:t>E-Mails öffnen können (Seite</w:t>
      </w:r>
      <w:bookmarkEnd w:id="2"/>
      <w:r>
        <w:t xml:space="preserve"> </w:t>
      </w:r>
      <w:r>
        <w:fldChar w:fldCharType="begin"/>
      </w:r>
      <w:r>
        <w:instrText xml:space="preserve"> PAGEREF _Ref88137762 \h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)</w:t>
      </w:r>
    </w:p>
    <w:p w14:paraId="3979B303" w14:textId="18F4CB25" w:rsidR="001403D0" w:rsidRDefault="001403D0" w:rsidP="001403D0">
      <w:pPr>
        <w:pStyle w:val="Listenabsatz"/>
        <w:numPr>
          <w:ilvl w:val="0"/>
          <w:numId w:val="25"/>
        </w:numPr>
      </w:pPr>
      <w:r>
        <w:t xml:space="preserve">E-Mails beantworten oder weiterleiten können (Seite </w:t>
      </w:r>
      <w:r>
        <w:fldChar w:fldCharType="begin"/>
      </w:r>
      <w:r>
        <w:instrText xml:space="preserve"> PAGEREF _Ref88137885 \h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)</w:t>
      </w:r>
    </w:p>
    <w:p w14:paraId="52FF7039" w14:textId="1D0C5D35" w:rsidR="001403D0" w:rsidRDefault="001403D0" w:rsidP="001403D0">
      <w:pPr>
        <w:pStyle w:val="Listenabsatz"/>
        <w:numPr>
          <w:ilvl w:val="0"/>
          <w:numId w:val="25"/>
        </w:numPr>
      </w:pPr>
      <w:r>
        <w:t xml:space="preserve">E-Mails bearbeiten können (Seite </w:t>
      </w:r>
      <w:r>
        <w:fldChar w:fldCharType="begin"/>
      </w:r>
      <w:r>
        <w:instrText xml:space="preserve"> PAGEREF _Ref88138038 \h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)</w:t>
      </w:r>
    </w:p>
    <w:p w14:paraId="347CD012" w14:textId="1C6C7DA8" w:rsidR="001403D0" w:rsidRDefault="001403D0" w:rsidP="001403D0">
      <w:pPr>
        <w:pStyle w:val="Listenabsatz"/>
        <w:numPr>
          <w:ilvl w:val="0"/>
          <w:numId w:val="25"/>
        </w:numPr>
      </w:pPr>
      <w:r>
        <w:t xml:space="preserve">die Ablagebereiche der App nutzen können (Seite </w:t>
      </w:r>
      <w:r>
        <w:fldChar w:fldCharType="begin"/>
      </w:r>
      <w:r>
        <w:instrText xml:space="preserve"> PAGEREF _Ref88137958 \h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)</w:t>
      </w:r>
    </w:p>
    <w:p w14:paraId="091D65C2" w14:textId="6ACDBAAA" w:rsidR="001403D0" w:rsidRDefault="00BB3275" w:rsidP="001403D0">
      <w:pPr>
        <w:pStyle w:val="Listenabsatz"/>
        <w:numPr>
          <w:ilvl w:val="0"/>
          <w:numId w:val="25"/>
        </w:numPr>
      </w:pPr>
      <w:r>
        <w:t>nach</w:t>
      </w:r>
      <w:r w:rsidR="001403D0">
        <w:t xml:space="preserve"> E-Mails </w:t>
      </w:r>
      <w:r>
        <w:t>in der Gmail</w:t>
      </w:r>
      <w:r w:rsidR="00B36CFD">
        <w:t>-</w:t>
      </w:r>
      <w:r>
        <w:t xml:space="preserve">App </w:t>
      </w:r>
      <w:r w:rsidR="001403D0">
        <w:t>suchen können</w:t>
      </w:r>
      <w:r w:rsidR="00AA6B91">
        <w:t xml:space="preserve"> (Seite </w:t>
      </w:r>
      <w:r w:rsidR="00AA6B91">
        <w:fldChar w:fldCharType="begin"/>
      </w:r>
      <w:r w:rsidR="00AA6B91">
        <w:instrText xml:space="preserve"> PAGEREF _Ref88142060 \h </w:instrText>
      </w:r>
      <w:r w:rsidR="00AA6B91">
        <w:fldChar w:fldCharType="separate"/>
      </w:r>
      <w:r w:rsidR="00AA6B91">
        <w:rPr>
          <w:noProof/>
        </w:rPr>
        <w:t>11</w:t>
      </w:r>
      <w:r w:rsidR="00AA6B91">
        <w:fldChar w:fldCharType="end"/>
      </w:r>
      <w:r w:rsidR="00AA6B91">
        <w:t>)</w:t>
      </w:r>
    </w:p>
    <w:p w14:paraId="0BADC5E4" w14:textId="31442CBF" w:rsidR="002353C2" w:rsidRDefault="002353C2" w:rsidP="002353C2">
      <w:pPr>
        <w:tabs>
          <w:tab w:val="left" w:pos="8190"/>
        </w:tabs>
      </w:pPr>
      <w:bookmarkStart w:id="3" w:name="_Toc88137592"/>
    </w:p>
    <w:p w14:paraId="4F5D7C2C" w14:textId="4EC7DFAE" w:rsidR="001403D0" w:rsidRDefault="001403D0" w:rsidP="00AA1272">
      <w:pPr>
        <w:rPr>
          <w:rFonts w:eastAsia="Arial"/>
          <w:color w:val="993366"/>
          <w:sz w:val="32"/>
          <w:szCs w:val="36"/>
        </w:rPr>
      </w:pPr>
      <w:r w:rsidRPr="002353C2">
        <w:br w:type="page"/>
      </w:r>
    </w:p>
    <w:p w14:paraId="78D05B39" w14:textId="36074136" w:rsidR="00EF5B74" w:rsidRPr="00D66940" w:rsidRDefault="00EF5B74" w:rsidP="00D66940">
      <w:pPr>
        <w:pStyle w:val="berschrift2"/>
        <w:numPr>
          <w:ilvl w:val="0"/>
          <w:numId w:val="23"/>
        </w:numPr>
        <w:ind w:left="0" w:firstLine="0"/>
        <w:jc w:val="both"/>
        <w:rPr>
          <w:rFonts w:cs="Arial"/>
          <w:lang w:val="de-DE" w:eastAsia="de-DE"/>
        </w:rPr>
      </w:pPr>
      <w:r w:rsidRPr="00D66940">
        <w:rPr>
          <w:rFonts w:cs="Arial"/>
          <w:lang w:val="de-DE" w:eastAsia="de-DE"/>
        </w:rPr>
        <w:lastRenderedPageBreak/>
        <w:t>E-Mails öffnen</w:t>
      </w:r>
      <w:bookmarkEnd w:id="3"/>
    </w:p>
    <w:p w14:paraId="1C2044AA" w14:textId="17086406" w:rsidR="00912CCF" w:rsidRDefault="00EA3665" w:rsidP="00EA3665">
      <w:pPr>
        <w:keepNext/>
        <w:keepLines/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3ACE5F" wp14:editId="17CB0D7E">
                <wp:simplePos x="0" y="0"/>
                <wp:positionH relativeFrom="column">
                  <wp:posOffset>566420</wp:posOffset>
                </wp:positionH>
                <wp:positionV relativeFrom="paragraph">
                  <wp:posOffset>429895</wp:posOffset>
                </wp:positionV>
                <wp:extent cx="933450" cy="774700"/>
                <wp:effectExtent l="38100" t="19050" r="19050" b="4445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774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B197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44.6pt;margin-top:33.85pt;width:73.5pt;height:6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" strokecolor="#936" strokeweight="2.25pt">
                <v:stroke endarrow="block"/>
              </v:shape>
            </w:pict>
          </mc:Fallback>
        </mc:AlternateContent>
      </w:r>
      <w:r w:rsidR="00AB3B06">
        <w:t>Nach dem Starten der</w:t>
      </w:r>
      <w:r w:rsidR="00882028">
        <w:t xml:space="preserve"> App sehen Sie </w:t>
      </w:r>
      <w:r w:rsidR="00127FBC">
        <w:t>eine Liste mit E-Mails, die Sie erhalten haben</w:t>
      </w:r>
      <w:r w:rsidR="002871B2">
        <w:t>.</w:t>
      </w:r>
      <w:r w:rsidR="00B774B3">
        <w:t xml:space="preserve"> Sie sehen Ihren „Posteingang“.</w:t>
      </w:r>
    </w:p>
    <w:p w14:paraId="1B0B58A8" w14:textId="474198D8" w:rsidR="00EA3665" w:rsidRDefault="00EA3665" w:rsidP="00EA3665">
      <w:pPr>
        <w:keepNext/>
        <w:keepLines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12D9459" wp14:editId="5C4D9440">
            <wp:simplePos x="920750" y="1720850"/>
            <wp:positionH relativeFrom="column">
              <wp:align>left</wp:align>
            </wp:positionH>
            <wp:positionV relativeFrom="paragraph">
              <wp:align>top</wp:align>
            </wp:positionV>
            <wp:extent cx="2263775" cy="4070350"/>
            <wp:effectExtent l="19050" t="19050" r="22225" b="2540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0703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anchor>
        </w:drawing>
      </w:r>
    </w:p>
    <w:p w14:paraId="2E850FBF" w14:textId="77777777" w:rsidR="00EA3665" w:rsidRDefault="00EA3665" w:rsidP="00EA3665">
      <w:pPr>
        <w:keepNext/>
        <w:keepLines/>
        <w:ind w:left="4254"/>
      </w:pPr>
    </w:p>
    <w:p w14:paraId="5F1314D6" w14:textId="77777777" w:rsidR="00EA3665" w:rsidRDefault="00EA3665" w:rsidP="00EA3665">
      <w:pPr>
        <w:keepNext/>
        <w:keepLines/>
        <w:ind w:left="4254"/>
      </w:pPr>
    </w:p>
    <w:p w14:paraId="1B3BBADB" w14:textId="27CC2E25" w:rsidR="00B774B3" w:rsidRDefault="00EA3665" w:rsidP="00EA3665">
      <w:pPr>
        <w:keepNext/>
        <w:keepLines/>
        <w:ind w:left="4254"/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30648A" wp14:editId="62D5AFB6">
                <wp:simplePos x="0" y="0"/>
                <wp:positionH relativeFrom="column">
                  <wp:posOffset>1271270</wp:posOffset>
                </wp:positionH>
                <wp:positionV relativeFrom="paragraph">
                  <wp:posOffset>84455</wp:posOffset>
                </wp:positionV>
                <wp:extent cx="1314450" cy="222250"/>
                <wp:effectExtent l="0" t="76200" r="19050" b="2540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0" cy="222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DB93BB" id="Gerade Verbindung mit Pfeil 11" o:spid="_x0000_s1026" type="#_x0000_t32" style="position:absolute;margin-left:100.1pt;margin-top:6.65pt;width:103.5pt;height:17.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" strokecolor="#936" strokeweight="2.25pt">
                <v:stroke endarrow="block"/>
              </v:shape>
            </w:pict>
          </mc:Fallback>
        </mc:AlternateContent>
      </w:r>
      <w:r w:rsidR="00B774B3">
        <w:t xml:space="preserve">An der </w:t>
      </w:r>
      <w:r>
        <w:t>„fetten“ schwarzen Schrift erkennen Sie E-Mails, die Sie noch nicht geöffnet haben.</w:t>
      </w:r>
    </w:p>
    <w:p w14:paraId="1EBF88A6" w14:textId="0CB39107" w:rsidR="00EA3665" w:rsidRDefault="00EA3665" w:rsidP="00EA3665">
      <w:pPr>
        <w:keepNext/>
        <w:keepLines/>
        <w:ind w:left="4254"/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604314" wp14:editId="318CD611">
                <wp:simplePos x="0" y="0"/>
                <wp:positionH relativeFrom="column">
                  <wp:posOffset>1258570</wp:posOffset>
                </wp:positionH>
                <wp:positionV relativeFrom="paragraph">
                  <wp:posOffset>32385</wp:posOffset>
                </wp:positionV>
                <wp:extent cx="1314450" cy="222250"/>
                <wp:effectExtent l="0" t="76200" r="19050" b="2540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0" cy="222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36294F" id="Gerade Verbindung mit Pfeil 17" o:spid="_x0000_s1026" type="#_x0000_t32" style="position:absolute;margin-left:99.1pt;margin-top:2.55pt;width:103.5pt;height:17.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" strokecolor="#936" strokeweight="2.25pt">
                <v:stroke endarrow="block"/>
              </v:shape>
            </w:pict>
          </mc:Fallback>
        </mc:AlternateContent>
      </w:r>
      <w:r>
        <w:t>Grau dagegen sind E-Mails in der Liste, die Sie bereits geöffnet haben.</w:t>
      </w:r>
    </w:p>
    <w:p w14:paraId="5FCF6B98" w14:textId="409483FF" w:rsidR="00EA3665" w:rsidRDefault="00EA3665" w:rsidP="00EA3665">
      <w:pPr>
        <w:keepNext/>
        <w:keepLines/>
        <w:ind w:left="4254"/>
      </w:pPr>
    </w:p>
    <w:p w14:paraId="15270AF8" w14:textId="7968956B" w:rsidR="00EA3665" w:rsidRDefault="00AB3B06" w:rsidP="00EA3665">
      <w:pPr>
        <w:keepNext/>
        <w:keepLines/>
        <w:ind w:left="4254"/>
      </w:pPr>
      <w:r>
        <w:t xml:space="preserve">Zum Ansehen des </w:t>
      </w:r>
      <w:r w:rsidR="00EA3665">
        <w:t>Inhalt</w:t>
      </w:r>
      <w:r>
        <w:t>s</w:t>
      </w:r>
      <w:r w:rsidR="00EA3665">
        <w:t xml:space="preserve"> einer </w:t>
      </w:r>
      <w:r w:rsidR="002808BD">
        <w:t>E-Mail</w:t>
      </w:r>
      <w:r w:rsidR="00EA3665">
        <w:t>, müssen Sie diese öffnen</w:t>
      </w:r>
      <w:r w:rsidR="00725E5D">
        <w:t>.</w:t>
      </w:r>
      <w:r>
        <w:t xml:space="preserve"> </w:t>
      </w:r>
      <w:r w:rsidR="00725E5D">
        <w:t xml:space="preserve">Tippen Sie auf diese </w:t>
      </w:r>
      <w:r w:rsidR="002808BD">
        <w:t>E-Mail</w:t>
      </w:r>
      <w:r w:rsidR="00725E5D">
        <w:t>.</w:t>
      </w:r>
      <w:r w:rsidR="00EA3665">
        <w:t xml:space="preserve"> </w:t>
      </w:r>
    </w:p>
    <w:p w14:paraId="1C98A5C1" w14:textId="77777777" w:rsidR="00EA3665" w:rsidRDefault="00EA3665" w:rsidP="00EA3665">
      <w:pPr>
        <w:keepNext/>
        <w:keepLines/>
        <w:ind w:left="4254"/>
      </w:pPr>
    </w:p>
    <w:p w14:paraId="66E481E1" w14:textId="4409AFD5" w:rsidR="002871B2" w:rsidRDefault="002871B2" w:rsidP="00AB3B06">
      <w:pPr>
        <w:keepNext/>
        <w:keepLines/>
      </w:pPr>
    </w:p>
    <w:p w14:paraId="0232268A" w14:textId="507B32FA" w:rsidR="002871B2" w:rsidRDefault="002871B2" w:rsidP="00AB3B06">
      <w:pPr>
        <w:keepNext/>
        <w:keepLines/>
      </w:pPr>
    </w:p>
    <w:p w14:paraId="5AEABEE8" w14:textId="77777777" w:rsidR="00C51416" w:rsidRDefault="00C51416" w:rsidP="002871B2"/>
    <w:p w14:paraId="6ED8A66C" w14:textId="5CC2FFAF" w:rsidR="002871B2" w:rsidRDefault="002871B2" w:rsidP="00C51416">
      <w:pPr>
        <w:keepNext/>
        <w:keepLines/>
      </w:pPr>
      <w:r>
        <w:lastRenderedPageBreak/>
        <w:t>Wenn Sie mit einem Tablet arbeiten</w:t>
      </w:r>
      <w:r w:rsidR="00D55E0B">
        <w:t xml:space="preserve"> und dieses quer</w:t>
      </w:r>
      <w:r w:rsidR="00AA6B91">
        <w:t xml:space="preserve"> </w:t>
      </w:r>
      <w:r w:rsidR="00D55E0B">
        <w:t>gestellt haben, zeigt die App von Anfang an zwei Bereiche:</w:t>
      </w:r>
    </w:p>
    <w:p w14:paraId="6358EA33" w14:textId="167F1BCC" w:rsidR="00D55E0B" w:rsidRDefault="00B0757E" w:rsidP="00C51416">
      <w:pPr>
        <w:keepNext/>
        <w:keepLines/>
        <w:jc w:val="both"/>
        <w:rPr>
          <w:rFonts w:eastAsia="Arial"/>
        </w:rPr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EF241C" wp14:editId="33698F15">
                <wp:simplePos x="0" y="0"/>
                <wp:positionH relativeFrom="column">
                  <wp:posOffset>471170</wp:posOffset>
                </wp:positionH>
                <wp:positionV relativeFrom="paragraph">
                  <wp:posOffset>219075</wp:posOffset>
                </wp:positionV>
                <wp:extent cx="815340" cy="1379220"/>
                <wp:effectExtent l="19050" t="19050" r="60960" b="4953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13792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9C840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37.1pt;margin-top:17.25pt;width:64.2pt;height:10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" strokecolor="#936" strokeweight="2.25pt">
                <v:stroke endarrow="block"/>
              </v:shape>
            </w:pict>
          </mc:Fallback>
        </mc:AlternateContent>
      </w:r>
      <w:r w:rsidR="00D55E0B"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920096" wp14:editId="0D9B0D94">
                <wp:simplePos x="0" y="0"/>
                <wp:positionH relativeFrom="column">
                  <wp:posOffset>3732530</wp:posOffset>
                </wp:positionH>
                <wp:positionV relativeFrom="paragraph">
                  <wp:posOffset>440055</wp:posOffset>
                </wp:positionV>
                <wp:extent cx="1760220" cy="1676400"/>
                <wp:effectExtent l="38100" t="19050" r="30480" b="381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0220" cy="1676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4E9867" id="Gerade Verbindung mit Pfeil 6" o:spid="_x0000_s1026" type="#_x0000_t32" style="position:absolute;margin-left:293.9pt;margin-top:34.65pt;width:138.6pt;height:13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" strokecolor="#936" strokeweight="2.25pt">
                <v:stroke endarrow="block"/>
              </v:shape>
            </w:pict>
          </mc:Fallback>
        </mc:AlternateContent>
      </w:r>
      <w:r w:rsidR="00D55E0B">
        <w:rPr>
          <w:rFonts w:eastAsia="Arial"/>
        </w:rPr>
        <w:t xml:space="preserve">Im </w:t>
      </w:r>
      <w:r w:rsidR="00D55E0B" w:rsidRPr="00D55E0B">
        <w:rPr>
          <w:rFonts w:eastAsia="Arial"/>
          <w:u w:val="single"/>
        </w:rPr>
        <w:t xml:space="preserve">linken </w:t>
      </w:r>
      <w:r w:rsidR="00D55E0B" w:rsidRPr="00D55E0B">
        <w:rPr>
          <w:rFonts w:eastAsia="Arial"/>
        </w:rPr>
        <w:t>Bereich</w:t>
      </w:r>
      <w:r w:rsidR="00D55E0B">
        <w:rPr>
          <w:rFonts w:eastAsia="Arial"/>
        </w:rPr>
        <w:t xml:space="preserve"> sehen Sie eine Liste von E-Mails, die Sie erhalt</w:t>
      </w:r>
      <w:r w:rsidR="00EF5B74">
        <w:rPr>
          <w:rFonts w:eastAsia="Arial"/>
        </w:rPr>
        <w:t xml:space="preserve">en haben. Durch das Tippen auf </w:t>
      </w:r>
      <w:r w:rsidR="00D55E0B">
        <w:rPr>
          <w:rFonts w:eastAsia="Arial"/>
        </w:rPr>
        <w:t xml:space="preserve">eine dieser </w:t>
      </w:r>
      <w:r w:rsidR="002808BD">
        <w:rPr>
          <w:rFonts w:eastAsia="Arial"/>
        </w:rPr>
        <w:t>E-Mails</w:t>
      </w:r>
      <w:r w:rsidR="00D55E0B">
        <w:rPr>
          <w:rFonts w:eastAsia="Arial"/>
        </w:rPr>
        <w:t xml:space="preserve"> wird sie blau und die </w:t>
      </w:r>
      <w:r w:rsidR="002808BD">
        <w:rPr>
          <w:rFonts w:eastAsia="Arial"/>
        </w:rPr>
        <w:t>E-Mail</w:t>
      </w:r>
      <w:r w:rsidR="00D55E0B">
        <w:rPr>
          <w:rFonts w:eastAsia="Arial"/>
        </w:rPr>
        <w:t xml:space="preserve"> wird im </w:t>
      </w:r>
      <w:r w:rsidR="00D55E0B" w:rsidRPr="00D55E0B">
        <w:rPr>
          <w:rFonts w:eastAsia="Arial"/>
          <w:u w:val="single"/>
        </w:rPr>
        <w:t xml:space="preserve">rechten </w:t>
      </w:r>
      <w:r w:rsidR="00D55E0B">
        <w:rPr>
          <w:rFonts w:eastAsia="Arial"/>
        </w:rPr>
        <w:t xml:space="preserve">Bereich angezeigt. </w:t>
      </w:r>
    </w:p>
    <w:p w14:paraId="2114EFC6" w14:textId="43902A8D" w:rsidR="00912CCF" w:rsidRDefault="00912CCF" w:rsidP="00C51416">
      <w:pPr>
        <w:keepNext/>
        <w:keepLines/>
        <w:jc w:val="center"/>
      </w:pPr>
      <w:r>
        <w:rPr>
          <w:noProof/>
        </w:rPr>
        <w:drawing>
          <wp:inline distT="0" distB="0" distL="0" distR="0" wp14:anchorId="7DBDBEDA" wp14:editId="1EB04B8D">
            <wp:extent cx="3986605" cy="2491740"/>
            <wp:effectExtent l="19050" t="19050" r="13970" b="2286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Startbildschi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04" cy="2491302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0CBD4382" w14:textId="77777777" w:rsidR="00D66940" w:rsidRDefault="00D66940" w:rsidP="00EA3665">
      <w:pPr>
        <w:keepNext/>
        <w:keepLines/>
        <w:jc w:val="center"/>
      </w:pPr>
    </w:p>
    <w:p w14:paraId="3B3F491C" w14:textId="7221E13D" w:rsidR="00912CCF" w:rsidRPr="00D66940" w:rsidRDefault="00EF5B74" w:rsidP="00D66940">
      <w:pPr>
        <w:pStyle w:val="berschrift2"/>
        <w:numPr>
          <w:ilvl w:val="0"/>
          <w:numId w:val="23"/>
        </w:numPr>
        <w:ind w:left="0" w:firstLine="0"/>
        <w:jc w:val="both"/>
        <w:rPr>
          <w:rFonts w:cs="Arial"/>
          <w:lang w:val="de-DE" w:eastAsia="de-DE"/>
        </w:rPr>
      </w:pPr>
      <w:bookmarkStart w:id="4" w:name="_Toc88137593"/>
      <w:bookmarkStart w:id="5" w:name="_Ref88137885"/>
      <w:r w:rsidRPr="00D66940">
        <w:rPr>
          <w:rFonts w:cs="Arial"/>
          <w:lang w:val="de-DE" w:eastAsia="de-DE"/>
        </w:rPr>
        <w:t xml:space="preserve">E-Mails </w:t>
      </w:r>
      <w:r w:rsidR="001403D0" w:rsidRPr="00D66940">
        <w:rPr>
          <w:rFonts w:cs="Arial"/>
          <w:lang w:val="de-DE" w:eastAsia="de-DE"/>
        </w:rPr>
        <w:t>beantworten oder weiterleiten</w:t>
      </w:r>
      <w:bookmarkEnd w:id="4"/>
      <w:bookmarkEnd w:id="5"/>
    </w:p>
    <w:p w14:paraId="5E95A0B3" w14:textId="3E0E9FBC" w:rsidR="00EF5B74" w:rsidRPr="00EF5B74" w:rsidRDefault="00EF5B74" w:rsidP="00EF5B74">
      <w:pPr>
        <w:keepNext/>
        <w:keepLines/>
        <w:rPr>
          <w:rFonts w:eastAsia="Arial"/>
        </w:rPr>
      </w:pPr>
      <w:r w:rsidRPr="00EF5B74">
        <w:rPr>
          <w:rFonts w:eastAsia="Arial"/>
        </w:rPr>
        <w:t>Wenn Sie in der geöffneten E-Mail an das unterste Ende wischen, sehen Sie eine weitere Symbolleiste:</w:t>
      </w:r>
    </w:p>
    <w:p w14:paraId="2D42C932" w14:textId="77777777" w:rsidR="00EF5B74" w:rsidRPr="00EF5B74" w:rsidRDefault="00EF5B74" w:rsidP="00EF5B74">
      <w:pPr>
        <w:keepNext/>
        <w:keepLines/>
        <w:jc w:val="center"/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 wp14:anchorId="64FEBD4D" wp14:editId="1BB11DD3">
            <wp:extent cx="3375660" cy="601813"/>
            <wp:effectExtent l="19050" t="19050" r="15240" b="273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worten-weiterleiten_leis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916" cy="60168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44AF0889" w14:textId="47BF42D7" w:rsidR="00EF5B74" w:rsidRPr="00EF5B74" w:rsidRDefault="00EF5B74" w:rsidP="00EF5B74">
      <w:pPr>
        <w:rPr>
          <w:rFonts w:eastAsia="Arial"/>
        </w:rPr>
      </w:pPr>
      <w:r w:rsidRPr="00EF5B74">
        <w:rPr>
          <w:rFonts w:eastAsia="Arial"/>
        </w:rPr>
        <w:t xml:space="preserve">Damit können Sie diese </w:t>
      </w:r>
      <w:r w:rsidR="002808BD">
        <w:rPr>
          <w:rFonts w:eastAsia="Arial"/>
        </w:rPr>
        <w:t>E-Mail</w:t>
      </w:r>
      <w:r w:rsidRPr="00EF5B74">
        <w:rPr>
          <w:rFonts w:eastAsia="Arial"/>
        </w:rPr>
        <w:t xml:space="preserve"> beantworten oder an eine andere E-Mail-Adresse weiterleiten. Wenn Sie eine Möglichkeit auswählen, öffnet sich ein Fenster zum Schreiben einer E-Mail-Nachricht.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3"/>
      </w:tblGrid>
      <w:tr w:rsidR="00EF5B74" w14:paraId="4CA36462" w14:textId="77777777" w:rsidTr="00AB3B06">
        <w:tc>
          <w:tcPr>
            <w:tcW w:w="2547" w:type="dxa"/>
            <w:vAlign w:val="center"/>
          </w:tcPr>
          <w:p w14:paraId="09E75201" w14:textId="77777777" w:rsidR="00EF5B74" w:rsidRDefault="00EF5B74" w:rsidP="00AB3B06">
            <w:pPr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74D1DBE0" wp14:editId="31ED115E">
                  <wp:extent cx="1343025" cy="647700"/>
                  <wp:effectExtent l="0" t="0" r="952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3" w:type="dxa"/>
            <w:vAlign w:val="center"/>
          </w:tcPr>
          <w:p w14:paraId="262AA25C" w14:textId="59E2467A" w:rsidR="00EF5B74" w:rsidRDefault="00EF5B74" w:rsidP="00AB3B06">
            <w:pPr>
              <w:rPr>
                <w:rFonts w:eastAsia="Arial"/>
              </w:rPr>
            </w:pPr>
            <w:r>
              <w:rPr>
                <w:rFonts w:eastAsia="Arial"/>
              </w:rPr>
              <w:t>Nur die Absenderin oder der Absender erh</w:t>
            </w:r>
            <w:r w:rsidR="0090568F">
              <w:rPr>
                <w:rFonts w:eastAsia="Arial"/>
              </w:rPr>
              <w:t>ält</w:t>
            </w:r>
            <w:r>
              <w:rPr>
                <w:rFonts w:eastAsia="Arial"/>
              </w:rPr>
              <w:t xml:space="preserve"> eine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von Ihnen.</w:t>
            </w:r>
            <w:r w:rsidR="00AB3B06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Diese E-Mail-Adresse wird automatisch eingefügt.</w:t>
            </w:r>
            <w:r w:rsidR="00AB3B06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Im Betreff wird anfangs ein „Re:“ eingefügt.</w:t>
            </w:r>
          </w:p>
        </w:tc>
      </w:tr>
      <w:tr w:rsidR="00EF5B74" w14:paraId="229F5B19" w14:textId="77777777" w:rsidTr="00AB3B06">
        <w:tc>
          <w:tcPr>
            <w:tcW w:w="2547" w:type="dxa"/>
            <w:vAlign w:val="center"/>
          </w:tcPr>
          <w:p w14:paraId="334EEFF3" w14:textId="77777777" w:rsidR="00EF5B74" w:rsidRDefault="00EF5B74" w:rsidP="00AB3B06">
            <w:pPr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6EC019B0" wp14:editId="5AA66D45">
                  <wp:extent cx="1333500" cy="695325"/>
                  <wp:effectExtent l="0" t="0" r="0" b="952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3" w:type="dxa"/>
          </w:tcPr>
          <w:p w14:paraId="727C38E3" w14:textId="014D63C4" w:rsidR="00EF5B74" w:rsidRDefault="00EF5B74" w:rsidP="00AB3B06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Alle Personen, die die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bekommen haben, erhalten eine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von Ihnen.</w:t>
            </w:r>
            <w:r w:rsidR="00AB3B06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Alle E-Mail-Adressen werden automatisch eingefügt. Im Betreff wird anfangs ein „Re:“ eingefügt.</w:t>
            </w:r>
          </w:p>
        </w:tc>
      </w:tr>
      <w:tr w:rsidR="00EF5B74" w14:paraId="770A8503" w14:textId="77777777" w:rsidTr="00AB3B06">
        <w:tc>
          <w:tcPr>
            <w:tcW w:w="2547" w:type="dxa"/>
            <w:vAlign w:val="center"/>
          </w:tcPr>
          <w:p w14:paraId="567680A8" w14:textId="77777777" w:rsidR="00EF5B74" w:rsidRDefault="00EF5B74" w:rsidP="00AB3B06">
            <w:pPr>
              <w:rPr>
                <w:rFonts w:eastAsia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BAE57B" wp14:editId="46026B5C">
                  <wp:extent cx="1400175" cy="695325"/>
                  <wp:effectExtent l="0" t="0" r="9525" b="952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3" w:type="dxa"/>
          </w:tcPr>
          <w:p w14:paraId="70FEB8F5" w14:textId="3C8A1690" w:rsidR="00EF5B74" w:rsidRDefault="00EF5B74" w:rsidP="00D66940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Sie schicken die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an eine andere Person weiter.</w:t>
            </w:r>
            <w:r w:rsidR="00D66940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Dazu müssen Sie im E-Mail-Fenster die entsprechende E-Mail-Adresse eintragen.</w:t>
            </w:r>
            <w:r w:rsidR="00D66940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Im Betreff wird anfangs ein „Fwd:“ eingefügt.</w:t>
            </w:r>
          </w:p>
        </w:tc>
      </w:tr>
    </w:tbl>
    <w:p w14:paraId="7A4E3A11" w14:textId="77777777" w:rsidR="00C51416" w:rsidRDefault="00C51416" w:rsidP="00C51416">
      <w:pPr>
        <w:pStyle w:val="berschrift2"/>
        <w:ind w:left="425"/>
        <w:jc w:val="both"/>
        <w:rPr>
          <w:rFonts w:cs="Arial"/>
          <w:lang w:val="de-DE" w:eastAsia="de-DE"/>
        </w:rPr>
      </w:pPr>
      <w:bookmarkStart w:id="6" w:name="_Toc88137594"/>
      <w:bookmarkStart w:id="7" w:name="_Ref88138038"/>
      <w:bookmarkStart w:id="8" w:name="_Ref88142270"/>
    </w:p>
    <w:p w14:paraId="7A264912" w14:textId="338E6F3D" w:rsidR="000F1601" w:rsidRPr="00D66940" w:rsidRDefault="00EF5B74" w:rsidP="00C51416">
      <w:pPr>
        <w:pStyle w:val="berschrift2"/>
        <w:numPr>
          <w:ilvl w:val="0"/>
          <w:numId w:val="23"/>
        </w:numPr>
        <w:jc w:val="both"/>
        <w:rPr>
          <w:rFonts w:cs="Arial"/>
          <w:lang w:val="de-DE" w:eastAsia="de-DE"/>
        </w:rPr>
      </w:pPr>
      <w:r w:rsidRPr="00D66940">
        <w:rPr>
          <w:rFonts w:cs="Arial"/>
          <w:lang w:val="de-DE" w:eastAsia="de-DE"/>
        </w:rPr>
        <w:t>E-Mails bearbeiten</w:t>
      </w:r>
      <w:bookmarkEnd w:id="6"/>
      <w:bookmarkEnd w:id="7"/>
      <w:bookmarkEnd w:id="8"/>
      <w:r w:rsidRPr="00D66940">
        <w:rPr>
          <w:rFonts w:cs="Arial"/>
          <w:lang w:val="de-DE" w:eastAsia="de-DE"/>
        </w:rPr>
        <w:t xml:space="preserve"> </w:t>
      </w:r>
    </w:p>
    <w:p w14:paraId="0467BD3D" w14:textId="53D3955D" w:rsidR="00B774B3" w:rsidRDefault="00D66940" w:rsidP="00EF5B74">
      <w:pPr>
        <w:keepNext/>
        <w:keepLines/>
      </w:pPr>
      <w:r>
        <w:t xml:space="preserve">Eine geöffnete </w:t>
      </w:r>
      <w:r w:rsidR="002808BD">
        <w:t>E-Mail</w:t>
      </w:r>
      <w:r w:rsidR="00EF5B74">
        <w:t xml:space="preserve"> </w:t>
      </w:r>
      <w:r w:rsidR="00B774B3">
        <w:t xml:space="preserve">können Sie lesen, beantworten oder in einem </w:t>
      </w:r>
      <w:r w:rsidR="008C4A74">
        <w:t>Ablagebereich/Label</w:t>
      </w:r>
      <w:r w:rsidR="00B774B3">
        <w:t xml:space="preserve"> </w:t>
      </w:r>
      <w:r w:rsidR="00EA3665">
        <w:t xml:space="preserve">in der App </w:t>
      </w:r>
      <w:r w:rsidR="00B774B3">
        <w:t xml:space="preserve">ablegen. Tippen Sie auf eine </w:t>
      </w:r>
      <w:r w:rsidR="002808BD">
        <w:t>E-Mail</w:t>
      </w:r>
      <w:r w:rsidR="00B774B3">
        <w:t xml:space="preserve">, um diese zu öffnen. </w:t>
      </w:r>
    </w:p>
    <w:p w14:paraId="1600CA1B" w14:textId="0000CC4F" w:rsidR="00B0757E" w:rsidRDefault="00EF5B74" w:rsidP="00C51416">
      <w:pPr>
        <w:keepNext/>
        <w:keepLines/>
      </w:pPr>
      <w:r>
        <w:t>Im</w:t>
      </w:r>
      <w:r w:rsidR="005E1D26">
        <w:t xml:space="preserve"> unteren Bereich </w:t>
      </w:r>
      <w:r>
        <w:t xml:space="preserve">des Fensters sehen Sie </w:t>
      </w:r>
      <w:r w:rsidR="005E1D26">
        <w:t xml:space="preserve">den Inhalt der </w:t>
      </w:r>
      <w:r w:rsidR="002808BD">
        <w:t>E-Mail</w:t>
      </w:r>
      <w:r w:rsidR="005E1D26">
        <w:t>. Oben sehen Sie mehrere Symbolleisten:</w:t>
      </w:r>
    </w:p>
    <w:p w14:paraId="78FB8424" w14:textId="60AAEB52" w:rsidR="005E1D26" w:rsidRPr="00B0757E" w:rsidRDefault="005E1D26" w:rsidP="00C51416">
      <w:pPr>
        <w:keepNext/>
        <w:keepLines/>
      </w:pPr>
      <w:r>
        <w:rPr>
          <w:noProof/>
        </w:rPr>
        <w:drawing>
          <wp:inline distT="0" distB="0" distL="0" distR="0" wp14:anchorId="18129A88" wp14:editId="7BEA6A29">
            <wp:extent cx="2578100" cy="1564873"/>
            <wp:effectExtent l="19050" t="19050" r="12700" b="1651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3496" cy="1574218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30D56512" w14:textId="2E5D706D" w:rsidR="00912CCF" w:rsidRDefault="00912CCF" w:rsidP="00D66940">
      <w:pPr>
        <w:rPr>
          <w:rFonts w:eastAsia="Arial"/>
        </w:rPr>
      </w:pPr>
    </w:p>
    <w:p w14:paraId="49848C01" w14:textId="6BE4405C" w:rsidR="006259F8" w:rsidRDefault="005E1D26" w:rsidP="00C51416">
      <w:pPr>
        <w:pStyle w:val="berschrift3"/>
      </w:pPr>
      <w:r w:rsidRPr="00D66940">
        <w:t>Was bedeuten diese Symbole?</w:t>
      </w:r>
      <w:r w:rsidR="008C4A74" w:rsidRPr="00D66940">
        <w:t xml:space="preserve"> </w:t>
      </w:r>
    </w:p>
    <w:p w14:paraId="67994BF5" w14:textId="1A9C12F8" w:rsidR="00C768FA" w:rsidRPr="00C768FA" w:rsidRDefault="00C768FA" w:rsidP="00C768FA">
      <w:pPr>
        <w:rPr>
          <w:b/>
          <w:bCs/>
          <w:u w:val="single"/>
        </w:rPr>
      </w:pPr>
      <w:r w:rsidRPr="00C768FA">
        <w:rPr>
          <w:b/>
          <w:bCs/>
          <w:u w:val="single"/>
        </w:rPr>
        <w:t xml:space="preserve">Der </w:t>
      </w:r>
      <w:r>
        <w:rPr>
          <w:b/>
          <w:bCs/>
          <w:u w:val="single"/>
        </w:rPr>
        <w:t>obere</w:t>
      </w:r>
      <w:r w:rsidRPr="00C768FA">
        <w:rPr>
          <w:b/>
          <w:bCs/>
          <w:u w:val="single"/>
        </w:rPr>
        <w:t xml:space="preserve"> Bereich </w:t>
      </w:r>
    </w:p>
    <w:p w14:paraId="3200F3E9" w14:textId="4841A4EA" w:rsidR="005E1D26" w:rsidRDefault="005E1D26" w:rsidP="00912CCF">
      <w:pPr>
        <w:rPr>
          <w:rFonts w:eastAsia="Arial"/>
        </w:rPr>
      </w:pPr>
      <w:r>
        <w:rPr>
          <w:noProof/>
        </w:rPr>
        <w:drawing>
          <wp:inline distT="0" distB="0" distL="0" distR="0" wp14:anchorId="19607CD4" wp14:editId="3037F4AC">
            <wp:extent cx="2463800" cy="411524"/>
            <wp:effectExtent l="19050" t="19050" r="12700" b="266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3738" cy="41652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9"/>
        <w:gridCol w:w="6391"/>
      </w:tblGrid>
      <w:tr w:rsidR="005E1D26" w14:paraId="1AAA0AEC" w14:textId="77777777" w:rsidTr="00D66940">
        <w:trPr>
          <w:trHeight w:val="751"/>
        </w:trPr>
        <w:tc>
          <w:tcPr>
            <w:tcW w:w="2669" w:type="dxa"/>
            <w:vAlign w:val="center"/>
          </w:tcPr>
          <w:p w14:paraId="4254112A" w14:textId="56314783" w:rsidR="005E1D26" w:rsidRDefault="005E1D26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914DEC" wp14:editId="5EC6490B">
                  <wp:extent cx="373063" cy="349250"/>
                  <wp:effectExtent l="0" t="0" r="8255" b="0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0" cy="35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2E2348BB" w14:textId="2579292F" w:rsidR="005E1D26" w:rsidRDefault="005E1D26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Gehe </w:t>
            </w:r>
            <w:r w:rsidRPr="00D66940">
              <w:rPr>
                <w:rFonts w:eastAsia="Arial"/>
                <w:b/>
                <w:bCs/>
              </w:rPr>
              <w:t>zurück zum vorhergehenden Fenster</w:t>
            </w:r>
            <w:r>
              <w:rPr>
                <w:rFonts w:eastAsia="Arial"/>
              </w:rPr>
              <w:t>: Sie kommen also zurück zu Ihrem Posteingang.</w:t>
            </w:r>
          </w:p>
        </w:tc>
      </w:tr>
      <w:tr w:rsidR="00541245" w14:paraId="5DB7EF14" w14:textId="77777777" w:rsidTr="00D66940">
        <w:trPr>
          <w:trHeight w:val="1204"/>
        </w:trPr>
        <w:tc>
          <w:tcPr>
            <w:tcW w:w="2669" w:type="dxa"/>
            <w:vAlign w:val="center"/>
          </w:tcPr>
          <w:p w14:paraId="02E53691" w14:textId="77777777" w:rsidR="005E1D26" w:rsidRDefault="005E1D26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5BC640" wp14:editId="7FD18C58">
                  <wp:extent cx="384714" cy="387706"/>
                  <wp:effectExtent l="0" t="0" r="0" b="0"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ail-Startbildschirm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6" r="82609"/>
                          <a:stretch/>
                        </pic:blipFill>
                        <pic:spPr bwMode="auto">
                          <a:xfrm>
                            <a:off x="0" y="0"/>
                            <a:ext cx="390250" cy="39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2E6B1957" w14:textId="3C160AB0" w:rsidR="005E1D26" w:rsidRPr="00BE15AE" w:rsidRDefault="005E1D26" w:rsidP="00D66940">
            <w:pPr>
              <w:spacing w:before="120" w:after="120"/>
            </w:pPr>
            <w:r>
              <w:rPr>
                <w:rStyle w:val="e24kjd"/>
              </w:rPr>
              <w:t>Sie können Ihren „</w:t>
            </w:r>
            <w:r w:rsidRPr="00D66940">
              <w:rPr>
                <w:rStyle w:val="e24kjd"/>
                <w:b/>
                <w:bCs/>
              </w:rPr>
              <w:t>Posteingang</w:t>
            </w:r>
            <w:r>
              <w:rPr>
                <w:rStyle w:val="e24kjd"/>
              </w:rPr>
              <w:t xml:space="preserve">“ aufräumen, ohne eine E-Mail zu löschen. </w:t>
            </w:r>
            <w:r w:rsidR="00D66940">
              <w:rPr>
                <w:rStyle w:val="e24kjd"/>
              </w:rPr>
              <w:t>Dur</w:t>
            </w:r>
            <w:r w:rsidR="00C51416">
              <w:rPr>
                <w:rStyle w:val="e24kjd"/>
              </w:rPr>
              <w:t>ch</w:t>
            </w:r>
            <w:r w:rsidR="00D66940">
              <w:rPr>
                <w:rStyle w:val="e24kjd"/>
              </w:rPr>
              <w:t xml:space="preserve"> das Tippen auf</w:t>
            </w:r>
            <w:r>
              <w:rPr>
                <w:rStyle w:val="e24kjd"/>
              </w:rPr>
              <w:t xml:space="preserve"> das Symbol „Archivieren“ wird die E-Mail in den Bereich „Alle E-Mails“ verschoben.</w:t>
            </w:r>
          </w:p>
        </w:tc>
      </w:tr>
      <w:tr w:rsidR="00912CCF" w14:paraId="14D2ED08" w14:textId="77777777" w:rsidTr="00D66940">
        <w:trPr>
          <w:trHeight w:val="751"/>
        </w:trPr>
        <w:tc>
          <w:tcPr>
            <w:tcW w:w="2669" w:type="dxa"/>
            <w:vAlign w:val="center"/>
          </w:tcPr>
          <w:p w14:paraId="33C63363" w14:textId="77777777" w:rsidR="00912CCF" w:rsidRDefault="00912CCF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B63F19" wp14:editId="239F6093">
                  <wp:extent cx="316879" cy="307239"/>
                  <wp:effectExtent l="0" t="0" r="6985" b="0"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ail-Startbildschirm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5" t="13404" r="62898" b="17395"/>
                          <a:stretch/>
                        </pic:blipFill>
                        <pic:spPr bwMode="auto">
                          <a:xfrm>
                            <a:off x="0" y="0"/>
                            <a:ext cx="322300" cy="3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55AE251F" w14:textId="42B4A20B" w:rsidR="00912CCF" w:rsidRDefault="00D66940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Zum Löschen der </w:t>
            </w:r>
            <w:r w:rsidR="002808BD">
              <w:rPr>
                <w:rFonts w:eastAsia="Arial"/>
              </w:rPr>
              <w:t>E-Mail</w:t>
            </w:r>
            <w:r w:rsidR="00912CCF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tippen Sie auf den</w:t>
            </w:r>
            <w:r w:rsidR="00912CCF">
              <w:rPr>
                <w:rFonts w:eastAsia="Arial"/>
              </w:rPr>
              <w:t xml:space="preserve"> </w:t>
            </w:r>
            <w:r>
              <w:rPr>
                <w:rFonts w:eastAsia="Arial"/>
              </w:rPr>
              <w:t>„</w:t>
            </w:r>
            <w:r w:rsidR="00912CCF" w:rsidRPr="00D66940">
              <w:rPr>
                <w:rFonts w:eastAsia="Arial"/>
                <w:b/>
                <w:bCs/>
              </w:rPr>
              <w:t>Papierkorb</w:t>
            </w:r>
            <w:r>
              <w:rPr>
                <w:rFonts w:eastAsia="Arial"/>
              </w:rPr>
              <w:t>“.</w:t>
            </w:r>
          </w:p>
        </w:tc>
      </w:tr>
      <w:tr w:rsidR="00541245" w14:paraId="3E76B306" w14:textId="77777777" w:rsidTr="00D66940">
        <w:trPr>
          <w:trHeight w:val="980"/>
        </w:trPr>
        <w:tc>
          <w:tcPr>
            <w:tcW w:w="2669" w:type="dxa"/>
            <w:vAlign w:val="center"/>
          </w:tcPr>
          <w:p w14:paraId="608E5225" w14:textId="77777777" w:rsidR="00F90271" w:rsidRDefault="00F90271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BEC2E5" wp14:editId="3347C39A">
                  <wp:extent cx="471528" cy="424281"/>
                  <wp:effectExtent l="0" t="0" r="5080" b="0"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ail-Startbildschirm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r="40478" b="12930"/>
                          <a:stretch/>
                        </pic:blipFill>
                        <pic:spPr bwMode="auto">
                          <a:xfrm>
                            <a:off x="0" y="0"/>
                            <a:ext cx="474340" cy="42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0DFAC223" w14:textId="2F0294B4" w:rsidR="00F90271" w:rsidRDefault="00F90271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Mit diesem Symbol können Sie eine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als „</w:t>
            </w:r>
            <w:r w:rsidRPr="0021738C">
              <w:rPr>
                <w:rFonts w:eastAsia="Arial"/>
                <w:b/>
                <w:bCs/>
              </w:rPr>
              <w:t>ungelesen</w:t>
            </w:r>
            <w:r>
              <w:rPr>
                <w:rFonts w:eastAsia="Arial"/>
              </w:rPr>
              <w:t xml:space="preserve">“ markieren. </w:t>
            </w:r>
          </w:p>
          <w:p w14:paraId="4EF23F64" w14:textId="21253D11" w:rsidR="00F90271" w:rsidRDefault="00F90271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Das nächste Mal, wenn Sie die Gmail-App öffnen, sieht die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aus wie eine neue</w:t>
            </w:r>
            <w:r w:rsidR="0021738C">
              <w:rPr>
                <w:rFonts w:eastAsia="Arial"/>
              </w:rPr>
              <w:t>, noch nicht gelesene</w:t>
            </w:r>
            <w:r>
              <w:rPr>
                <w:rFonts w:eastAsia="Arial"/>
              </w:rPr>
              <w:t xml:space="preserve"> </w:t>
            </w:r>
            <w:r w:rsidR="00D66940">
              <w:rPr>
                <w:rFonts w:eastAsia="Arial"/>
              </w:rPr>
              <w:t>E-Mail.</w:t>
            </w:r>
          </w:p>
        </w:tc>
      </w:tr>
      <w:tr w:rsidR="00912CCF" w14:paraId="201563CC" w14:textId="77777777" w:rsidTr="00D66940">
        <w:trPr>
          <w:trHeight w:val="705"/>
        </w:trPr>
        <w:tc>
          <w:tcPr>
            <w:tcW w:w="2669" w:type="dxa"/>
            <w:vAlign w:val="center"/>
          </w:tcPr>
          <w:p w14:paraId="7ADC0C6B" w14:textId="25C79E0B" w:rsidR="00912CCF" w:rsidRDefault="00F90271" w:rsidP="00D66940">
            <w:pPr>
              <w:spacing w:before="120" w:after="120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05D4196" wp14:editId="5344A9FC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238125</wp:posOffset>
                  </wp:positionV>
                  <wp:extent cx="440690" cy="335915"/>
                  <wp:effectExtent l="0" t="0" r="0" b="6985"/>
                  <wp:wrapSquare wrapText="bothSides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beiten-symbo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3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91" w:type="dxa"/>
            <w:vAlign w:val="center"/>
          </w:tcPr>
          <w:p w14:paraId="7773D4F7" w14:textId="617CFF42" w:rsidR="00912CCF" w:rsidRDefault="00912CCF" w:rsidP="00D66940">
            <w:pPr>
              <w:spacing w:before="120" w:after="120"/>
              <w:rPr>
                <w:noProof/>
              </w:rPr>
            </w:pPr>
            <w:r>
              <w:rPr>
                <w:rFonts w:eastAsia="Arial"/>
              </w:rPr>
              <w:t xml:space="preserve">Das </w:t>
            </w:r>
            <w:r w:rsidRPr="0021738C">
              <w:rPr>
                <w:rFonts w:eastAsia="Arial"/>
                <w:b/>
                <w:bCs/>
              </w:rPr>
              <w:t>Drei-Punkt-Menü</w:t>
            </w:r>
            <w:r>
              <w:rPr>
                <w:rFonts w:eastAsia="Arial"/>
              </w:rPr>
              <w:t xml:space="preserve"> </w:t>
            </w:r>
            <w:r>
              <w:rPr>
                <w:noProof/>
              </w:rPr>
              <w:t>öffne</w:t>
            </w:r>
            <w:r w:rsidR="00EC0FB3">
              <w:rPr>
                <w:noProof/>
              </w:rPr>
              <w:t>t</w:t>
            </w:r>
            <w:r>
              <w:rPr>
                <w:noProof/>
              </w:rPr>
              <w:t xml:space="preserve"> ein Fenster mit weiteren Funktionen</w:t>
            </w:r>
            <w:r w:rsidR="00F90271">
              <w:rPr>
                <w:noProof/>
              </w:rPr>
              <w:t>:</w:t>
            </w:r>
          </w:p>
          <w:p w14:paraId="66D54DC5" w14:textId="4707EF0C" w:rsidR="00F90271" w:rsidRPr="00E856A7" w:rsidRDefault="00F90271" w:rsidP="00D66940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6A6D10" wp14:editId="1A133DF7">
                  <wp:extent cx="1314450" cy="2609132"/>
                  <wp:effectExtent l="19050" t="19050" r="19050" b="20320"/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98" cy="26157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CCF" w14:paraId="06D50069" w14:textId="77777777" w:rsidTr="00D66940">
        <w:trPr>
          <w:trHeight w:val="697"/>
        </w:trPr>
        <w:tc>
          <w:tcPr>
            <w:tcW w:w="2669" w:type="dxa"/>
            <w:vAlign w:val="center"/>
          </w:tcPr>
          <w:p w14:paraId="0D1667E1" w14:textId="396F391C" w:rsidR="00912CCF" w:rsidRDefault="008C4A74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EC8A6" wp14:editId="35949492">
                  <wp:extent cx="828675" cy="295275"/>
                  <wp:effectExtent l="0" t="0" r="9525" b="9525"/>
                  <wp:docPr id="228" name="Grafi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2F9BCB5A" w14:textId="0D16C49C" w:rsidR="00912CCF" w:rsidRDefault="008C4A74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Sie können sich diese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später noch einmal als „neue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>“ anzeigen lassen.</w:t>
            </w:r>
          </w:p>
        </w:tc>
      </w:tr>
      <w:tr w:rsidR="0046245F" w14:paraId="231007CE" w14:textId="77777777" w:rsidTr="00D66940">
        <w:trPr>
          <w:trHeight w:val="697"/>
        </w:trPr>
        <w:tc>
          <w:tcPr>
            <w:tcW w:w="2669" w:type="dxa"/>
            <w:vAlign w:val="center"/>
          </w:tcPr>
          <w:p w14:paraId="1EC6CB13" w14:textId="50F7F996" w:rsidR="0046245F" w:rsidRDefault="0046245F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2ED4F2" wp14:editId="1B3866D3">
                  <wp:extent cx="971550" cy="280930"/>
                  <wp:effectExtent l="0" t="0" r="0" b="5080"/>
                  <wp:docPr id="229" name="Grafi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3" cy="2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4B6955DE" w14:textId="6EC93DF2" w:rsidR="0046245F" w:rsidRDefault="0046245F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>Mit „</w:t>
            </w:r>
            <w:r w:rsidRPr="0021738C">
              <w:rPr>
                <w:rFonts w:eastAsia="Arial"/>
                <w:b/>
                <w:bCs/>
              </w:rPr>
              <w:t>Labels ändern</w:t>
            </w:r>
            <w:r>
              <w:rPr>
                <w:rFonts w:eastAsia="Arial"/>
              </w:rPr>
              <w:t xml:space="preserve">“ können Sie die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in ein andere</w:t>
            </w:r>
            <w:r w:rsidR="00C707C8">
              <w:rPr>
                <w:rFonts w:eastAsia="Arial"/>
              </w:rPr>
              <w:t>s</w:t>
            </w:r>
            <w:r>
              <w:rPr>
                <w:rFonts w:eastAsia="Arial"/>
              </w:rPr>
              <w:t xml:space="preserve"> Ablage</w:t>
            </w:r>
            <w:r w:rsidR="00C707C8">
              <w:rPr>
                <w:rFonts w:eastAsia="Arial"/>
              </w:rPr>
              <w:t>label</w:t>
            </w:r>
            <w:r>
              <w:rPr>
                <w:rFonts w:eastAsia="Arial"/>
              </w:rPr>
              <w:t xml:space="preserve"> in der App verschieben.</w:t>
            </w:r>
          </w:p>
        </w:tc>
      </w:tr>
      <w:tr w:rsidR="0046245F" w14:paraId="6E965CDF" w14:textId="77777777" w:rsidTr="00D66940">
        <w:trPr>
          <w:trHeight w:val="697"/>
        </w:trPr>
        <w:tc>
          <w:tcPr>
            <w:tcW w:w="2669" w:type="dxa"/>
            <w:vAlign w:val="center"/>
          </w:tcPr>
          <w:p w14:paraId="0414B71A" w14:textId="49A71274" w:rsidR="0046245F" w:rsidRDefault="0046245F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7BBB6B" wp14:editId="12CA3B30">
                  <wp:extent cx="1136650" cy="251424"/>
                  <wp:effectExtent l="0" t="0" r="6350" b="0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80" cy="26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29C1102D" w14:textId="0049F17B" w:rsidR="0046245F" w:rsidRDefault="0046245F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Damit scheint die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in der Liste im Ablage</w:t>
            </w:r>
            <w:r w:rsidR="00C707C8">
              <w:rPr>
                <w:rFonts w:eastAsia="Arial"/>
              </w:rPr>
              <w:t>l</w:t>
            </w:r>
            <w:r>
              <w:rPr>
                <w:rFonts w:eastAsia="Arial"/>
              </w:rPr>
              <w:t>abel „Wichtig“ auf.</w:t>
            </w:r>
          </w:p>
        </w:tc>
      </w:tr>
      <w:tr w:rsidR="0046245F" w14:paraId="18C54AA8" w14:textId="77777777" w:rsidTr="00D66940">
        <w:trPr>
          <w:trHeight w:val="697"/>
        </w:trPr>
        <w:tc>
          <w:tcPr>
            <w:tcW w:w="2669" w:type="dxa"/>
            <w:vAlign w:val="center"/>
          </w:tcPr>
          <w:p w14:paraId="7A1E2716" w14:textId="0D75A29A" w:rsidR="0046245F" w:rsidRDefault="0046245F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EBAB75" wp14:editId="34EFF566">
                  <wp:extent cx="635000" cy="263292"/>
                  <wp:effectExtent l="0" t="0" r="0" b="3810"/>
                  <wp:docPr id="231" name="Grafik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57" cy="26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2F99F6ED" w14:textId="051A705D" w:rsidR="0046245F" w:rsidRDefault="0046245F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>Wenn die E-Mail für Sie nicht wichtig ist, Sie diese aber nicht sofort löschen möchten, können Sie diese mit „</w:t>
            </w:r>
            <w:r w:rsidRPr="0021738C">
              <w:rPr>
                <w:rFonts w:eastAsia="Arial"/>
                <w:b/>
                <w:bCs/>
              </w:rPr>
              <w:t>Ignorieren</w:t>
            </w:r>
            <w:r>
              <w:rPr>
                <w:rFonts w:eastAsia="Arial"/>
              </w:rPr>
              <w:t xml:space="preserve">“ im </w:t>
            </w:r>
            <w:r w:rsidR="00C707C8">
              <w:rPr>
                <w:rFonts w:eastAsia="Arial"/>
              </w:rPr>
              <w:t>Ablagel</w:t>
            </w:r>
            <w:r>
              <w:rPr>
                <w:rFonts w:eastAsia="Arial"/>
              </w:rPr>
              <w:t>abel „Alle E-Mails“ ablegen.</w:t>
            </w:r>
          </w:p>
          <w:p w14:paraId="71CE7757" w14:textId="1D049FC5" w:rsidR="00C707C8" w:rsidRDefault="00C707C8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Es hat dieselbe Funktion wie das Symbol </w:t>
            </w:r>
            <w:r>
              <w:rPr>
                <w:noProof/>
              </w:rPr>
              <w:drawing>
                <wp:inline distT="0" distB="0" distL="0" distR="0" wp14:anchorId="238299EA" wp14:editId="3EA7DE53">
                  <wp:extent cx="241299" cy="215900"/>
                  <wp:effectExtent l="0" t="0" r="6985" b="0"/>
                  <wp:docPr id="237" name="Grafi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ail-Startbildschirm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2" t="28081" r="85915" b="24868"/>
                          <a:stretch/>
                        </pic:blipFill>
                        <pic:spPr bwMode="auto">
                          <a:xfrm>
                            <a:off x="0" y="0"/>
                            <a:ext cx="245115" cy="21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/>
              </w:rPr>
              <w:t>.</w:t>
            </w:r>
          </w:p>
        </w:tc>
      </w:tr>
      <w:tr w:rsidR="00C707C8" w14:paraId="3D436A79" w14:textId="77777777" w:rsidTr="00D66940">
        <w:trPr>
          <w:trHeight w:val="697"/>
        </w:trPr>
        <w:tc>
          <w:tcPr>
            <w:tcW w:w="2669" w:type="dxa"/>
            <w:vAlign w:val="center"/>
          </w:tcPr>
          <w:p w14:paraId="7F480B88" w14:textId="124CB454" w:rsidR="00C707C8" w:rsidRDefault="00C707C8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AEA8E6" wp14:editId="7E9243BC">
                  <wp:extent cx="581025" cy="257175"/>
                  <wp:effectExtent l="0" t="0" r="9525" b="9525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09EF52AD" w14:textId="14B735E9" w:rsidR="00C707C8" w:rsidRDefault="00C707C8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>Mit „</w:t>
            </w:r>
            <w:r w:rsidRPr="0021738C">
              <w:rPr>
                <w:rFonts w:eastAsia="Arial"/>
                <w:b/>
                <w:bCs/>
              </w:rPr>
              <w:t>Drucken</w:t>
            </w:r>
            <w:r>
              <w:rPr>
                <w:rFonts w:eastAsia="Arial"/>
              </w:rPr>
              <w:t xml:space="preserve">“ können Sie diese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ausdrucken.</w:t>
            </w:r>
          </w:p>
        </w:tc>
      </w:tr>
      <w:tr w:rsidR="00C707C8" w14:paraId="0B30C9B0" w14:textId="77777777" w:rsidTr="00D66940">
        <w:trPr>
          <w:trHeight w:val="697"/>
        </w:trPr>
        <w:tc>
          <w:tcPr>
            <w:tcW w:w="2669" w:type="dxa"/>
            <w:vAlign w:val="center"/>
          </w:tcPr>
          <w:p w14:paraId="1B9EA33A" w14:textId="18B2B88E" w:rsidR="00C707C8" w:rsidRDefault="00C707C8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5ECCC5" wp14:editId="053AB0AB">
                  <wp:extent cx="939800" cy="262005"/>
                  <wp:effectExtent l="0" t="0" r="0" b="5080"/>
                  <wp:docPr id="242" name="Grafik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36" cy="26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56665959" w14:textId="77777777" w:rsidR="0021738C" w:rsidRDefault="0021738C" w:rsidP="0021738C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Stellen Sie fest, dass eine E-Mail unerwünschte Werbung ist, können Sie diese als „Spam melden“. Sie wird dann automatisch in den Ablageordner „Spamverdacht“ verschoben. </w:t>
            </w:r>
          </w:p>
          <w:p w14:paraId="2FE8A5E3" w14:textId="5F2E720F" w:rsidR="00C707C8" w:rsidRDefault="00C707C8" w:rsidP="00D66940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Weitere E-Mails von dieser E-Mail-Adresse landen das nächste </w:t>
            </w:r>
            <w:r w:rsidR="00541245">
              <w:rPr>
                <w:rFonts w:eastAsia="Arial"/>
              </w:rPr>
              <w:t>M</w:t>
            </w:r>
            <w:r>
              <w:rPr>
                <w:rFonts w:eastAsia="Arial"/>
              </w:rPr>
              <w:t>al nicht zuerst im „Posteingang“, sondern automatisch im Label „Spam“.</w:t>
            </w:r>
          </w:p>
        </w:tc>
      </w:tr>
      <w:tr w:rsidR="00541245" w14:paraId="5D041896" w14:textId="77777777" w:rsidTr="00D66940">
        <w:trPr>
          <w:trHeight w:val="697"/>
        </w:trPr>
        <w:tc>
          <w:tcPr>
            <w:tcW w:w="2669" w:type="dxa"/>
            <w:vAlign w:val="center"/>
          </w:tcPr>
          <w:p w14:paraId="5A78FD54" w14:textId="75FEEEB9" w:rsidR="00541245" w:rsidRDefault="00541245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1927B1" wp14:editId="7D6F8582">
                  <wp:extent cx="1219200" cy="265797"/>
                  <wp:effectExtent l="0" t="0" r="0" b="127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59" cy="27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6E9B75D3" w14:textId="2CA47BD6" w:rsidR="00541245" w:rsidRDefault="00541245" w:rsidP="00D66940">
            <w:pPr>
              <w:rPr>
                <w:rFonts w:eastAsia="Arial"/>
              </w:rPr>
            </w:pPr>
            <w:r>
              <w:rPr>
                <w:rFonts w:eastAsia="Arial"/>
              </w:rPr>
              <w:t>Um diese Funktion nutzen zu können, müssten Sie die App „Google Tasks“ installiert haben.</w:t>
            </w:r>
          </w:p>
        </w:tc>
      </w:tr>
      <w:tr w:rsidR="008B4566" w:rsidRPr="008B4566" w14:paraId="13564F6A" w14:textId="77777777" w:rsidTr="00D66940">
        <w:tc>
          <w:tcPr>
            <w:tcW w:w="2669" w:type="dxa"/>
            <w:vAlign w:val="center"/>
          </w:tcPr>
          <w:p w14:paraId="63E9395C" w14:textId="77777777" w:rsidR="008B4566" w:rsidRDefault="008B4566" w:rsidP="00D6694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15F89" wp14:editId="0E2AF64C">
                  <wp:extent cx="1038225" cy="266700"/>
                  <wp:effectExtent l="0" t="0" r="9525" b="0"/>
                  <wp:docPr id="245" name="Grafi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054A6D78" w14:textId="1FC18A58" w:rsidR="008B4566" w:rsidRPr="008B4566" w:rsidRDefault="0021738C" w:rsidP="00D66940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t>Durch das Tippen auf „Hilfe und Feedback“</w:t>
            </w:r>
            <w:r w:rsidR="008B4566" w:rsidRPr="008B4566">
              <w:rPr>
                <w:noProof/>
              </w:rPr>
              <w:t xml:space="preserve"> gelangen </w:t>
            </w:r>
            <w:r>
              <w:rPr>
                <w:noProof/>
              </w:rPr>
              <w:t xml:space="preserve">Sie </w:t>
            </w:r>
            <w:r w:rsidR="008B4566" w:rsidRPr="008B4566">
              <w:rPr>
                <w:noProof/>
              </w:rPr>
              <w:t xml:space="preserve">zu einer Internetseite, auf der Sie weitere nützliche Informationen </w:t>
            </w:r>
            <w:r w:rsidR="008B4566">
              <w:rPr>
                <w:noProof/>
              </w:rPr>
              <w:t>zur Benutzung der</w:t>
            </w:r>
            <w:r w:rsidR="008B4566" w:rsidRPr="008B4566">
              <w:rPr>
                <w:noProof/>
              </w:rPr>
              <w:t xml:space="preserve"> Gmail-App finden.</w:t>
            </w:r>
          </w:p>
        </w:tc>
      </w:tr>
    </w:tbl>
    <w:p w14:paraId="347D5EEA" w14:textId="7C6B5DF0" w:rsidR="00912CCF" w:rsidRDefault="00912CCF" w:rsidP="00912CCF">
      <w:pPr>
        <w:rPr>
          <w:rFonts w:eastAsia="Arial"/>
        </w:rPr>
      </w:pPr>
    </w:p>
    <w:p w14:paraId="3DFFCD94" w14:textId="77777777" w:rsidR="00C51416" w:rsidRDefault="00C51416" w:rsidP="00912CCF">
      <w:pPr>
        <w:rPr>
          <w:rFonts w:eastAsia="Arial"/>
        </w:rPr>
      </w:pPr>
    </w:p>
    <w:p w14:paraId="7B075728" w14:textId="758C8656" w:rsidR="002C3F76" w:rsidRPr="00C768FA" w:rsidRDefault="002852B2" w:rsidP="00C768FA">
      <w:pPr>
        <w:rPr>
          <w:b/>
          <w:bCs/>
          <w:u w:val="single"/>
        </w:rPr>
      </w:pPr>
      <w:r w:rsidRPr="00C768FA">
        <w:rPr>
          <w:b/>
          <w:bCs/>
          <w:u w:val="single"/>
        </w:rPr>
        <w:t xml:space="preserve">Der mittlere Bereich </w:t>
      </w:r>
    </w:p>
    <w:p w14:paraId="42E0BA7F" w14:textId="1693153B" w:rsidR="006E7279" w:rsidRDefault="002852B2" w:rsidP="00EF5B74">
      <w:pPr>
        <w:rPr>
          <w:rFonts w:eastAsia="Arial"/>
        </w:rPr>
      </w:pPr>
      <w:r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A24756" wp14:editId="7A1A9435">
                <wp:simplePos x="0" y="0"/>
                <wp:positionH relativeFrom="column">
                  <wp:posOffset>39370</wp:posOffset>
                </wp:positionH>
                <wp:positionV relativeFrom="paragraph">
                  <wp:posOffset>33020</wp:posOffset>
                </wp:positionV>
                <wp:extent cx="1371600" cy="488950"/>
                <wp:effectExtent l="0" t="0" r="19050" b="25400"/>
                <wp:wrapNone/>
                <wp:docPr id="254" name="Abgerundetes Rechtec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88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ED9714" id="Abgerundetes Rechteck 254" o:spid="_x0000_s1026" style="position:absolute;margin-left:3.1pt;margin-top:2.6pt;width:108pt;height:3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" filled="f" strokecolor="#936" strokeweight="2pt"/>
            </w:pict>
          </mc:Fallback>
        </mc:AlternateContent>
      </w:r>
      <w:r w:rsidR="006E7279"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19FCC2" wp14:editId="5DDA8102">
                <wp:simplePos x="0" y="0"/>
                <wp:positionH relativeFrom="margin">
                  <wp:posOffset>2179320</wp:posOffset>
                </wp:positionH>
                <wp:positionV relativeFrom="paragraph">
                  <wp:posOffset>374650</wp:posOffset>
                </wp:positionV>
                <wp:extent cx="2844800" cy="234950"/>
                <wp:effectExtent l="0" t="95250" r="12700" b="31750"/>
                <wp:wrapNone/>
                <wp:docPr id="250" name="Gerade Verbindung mit Pfei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4800" cy="234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E7DC9B" id="Gerade Verbindung mit Pfeil 250" o:spid="_x0000_s1026" type="#_x0000_t32" style="position:absolute;margin-left:171.6pt;margin-top:29.5pt;width:224pt;height:18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" strokecolor="#936" strokeweight="2.25pt">
                <v:stroke endarrow="block"/>
                <w10:wrap anchorx="margin"/>
              </v:shape>
            </w:pict>
          </mc:Fallback>
        </mc:AlternateContent>
      </w:r>
      <w:r w:rsidR="006E7279"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AFFBC8" wp14:editId="196DB778">
                <wp:simplePos x="0" y="0"/>
                <wp:positionH relativeFrom="column">
                  <wp:posOffset>922020</wp:posOffset>
                </wp:positionH>
                <wp:positionV relativeFrom="paragraph">
                  <wp:posOffset>400050</wp:posOffset>
                </wp:positionV>
                <wp:extent cx="133350" cy="298450"/>
                <wp:effectExtent l="57150" t="38100" r="19050" b="25400"/>
                <wp:wrapNone/>
                <wp:docPr id="249" name="Gerade Verbindung mit Pfei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298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314393" id="Gerade Verbindung mit Pfeil 249" o:spid="_x0000_s1026" type="#_x0000_t32" style="position:absolute;margin-left:72.6pt;margin-top:31.5pt;width:10.5pt;height:23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" strokecolor="#936" strokeweight="2.25pt">
                <v:stroke endarrow="block"/>
              </v:shape>
            </w:pict>
          </mc:Fallback>
        </mc:AlternateContent>
      </w:r>
      <w:r w:rsidR="006E7279">
        <w:rPr>
          <w:noProof/>
        </w:rPr>
        <w:drawing>
          <wp:inline distT="0" distB="0" distL="0" distR="0" wp14:anchorId="196ECBE0" wp14:editId="3F8BE239">
            <wp:extent cx="2476500" cy="473449"/>
            <wp:effectExtent l="19050" t="19050" r="19050" b="22225"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9443" cy="479747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24252F09" w14:textId="130E43A5" w:rsidR="006E7279" w:rsidRDefault="006E7279" w:rsidP="00EF5B74">
      <w:pPr>
        <w:rPr>
          <w:rFonts w:eastAsia="Arial"/>
        </w:rPr>
      </w:pPr>
      <w:r>
        <w:rPr>
          <w:rFonts w:eastAsia="Arial"/>
        </w:rPr>
        <w:t xml:space="preserve">Neben dem „Betreff“ der </w:t>
      </w:r>
      <w:r w:rsidR="002808BD">
        <w:rPr>
          <w:rFonts w:eastAsia="Arial"/>
        </w:rPr>
        <w:t>E-Mail</w:t>
      </w:r>
      <w:r>
        <w:rPr>
          <w:rFonts w:eastAsia="Arial"/>
        </w:rPr>
        <w:t xml:space="preserve"> sehen Sie, dass diese </w:t>
      </w:r>
      <w:r w:rsidR="002808BD">
        <w:rPr>
          <w:rFonts w:eastAsia="Arial"/>
        </w:rPr>
        <w:t>E-Mail</w:t>
      </w:r>
      <w:r>
        <w:rPr>
          <w:rFonts w:eastAsia="Arial"/>
        </w:rPr>
        <w:t xml:space="preserve"> im „Posteingang“ liegt.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9"/>
        <w:gridCol w:w="6391"/>
      </w:tblGrid>
      <w:tr w:rsidR="006E7279" w:rsidRPr="008B4566" w14:paraId="4A5B5F3F" w14:textId="77777777" w:rsidTr="002852B2">
        <w:tc>
          <w:tcPr>
            <w:tcW w:w="2669" w:type="dxa"/>
          </w:tcPr>
          <w:p w14:paraId="67CADC88" w14:textId="77777777" w:rsidR="006E7279" w:rsidRDefault="006259F8" w:rsidP="00EF5B7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9627A4" wp14:editId="4C7BAF7F">
                  <wp:extent cx="457200" cy="390525"/>
                  <wp:effectExtent l="0" t="0" r="0" b="9525"/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9301C" w14:textId="76012195" w:rsidR="006259F8" w:rsidRDefault="006259F8" w:rsidP="00EF5B74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72566E" wp14:editId="7CB2DC4B">
                  <wp:extent cx="406400" cy="340416"/>
                  <wp:effectExtent l="0" t="0" r="0" b="2540"/>
                  <wp:docPr id="253" name="Grafi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4334" t="15229" r="22491" b="9804"/>
                          <a:stretch/>
                        </pic:blipFill>
                        <pic:spPr bwMode="auto">
                          <a:xfrm>
                            <a:off x="0" y="0"/>
                            <a:ext cx="415372" cy="347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</w:tcPr>
          <w:p w14:paraId="577B12F8" w14:textId="55364BD4" w:rsidR="006E7279" w:rsidRDefault="006259F8" w:rsidP="00EF5B74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t>Das Sternsymbol ermöglicht es, E-Mails als besonders zu markieren. In den Ablagefächern/Labels scheint der Stern dann blau auf.</w:t>
            </w:r>
          </w:p>
          <w:p w14:paraId="6037739E" w14:textId="08BC4A40" w:rsidR="006259F8" w:rsidRPr="008B4566" w:rsidRDefault="00C768FA" w:rsidP="00EF5B74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t xml:space="preserve">Durch das tippen </w:t>
            </w:r>
            <w:r w:rsidR="006259F8">
              <w:rPr>
                <w:noProof/>
              </w:rPr>
              <w:t>auf einen blauen Stern wird dieser wieder schwarz/weiß.</w:t>
            </w:r>
          </w:p>
        </w:tc>
      </w:tr>
    </w:tbl>
    <w:p w14:paraId="6A09989D" w14:textId="77777777" w:rsidR="00C768FA" w:rsidRDefault="00C768FA" w:rsidP="00C768FA">
      <w:pPr>
        <w:rPr>
          <w:b/>
          <w:bCs/>
          <w:u w:val="single"/>
        </w:rPr>
      </w:pPr>
    </w:p>
    <w:p w14:paraId="58730DAF" w14:textId="49660639" w:rsidR="00C768FA" w:rsidRPr="00C768FA" w:rsidRDefault="00C768FA" w:rsidP="00C768FA">
      <w:pPr>
        <w:rPr>
          <w:b/>
          <w:bCs/>
          <w:u w:val="single"/>
        </w:rPr>
      </w:pPr>
      <w:r w:rsidRPr="00C768FA">
        <w:rPr>
          <w:b/>
          <w:bCs/>
          <w:u w:val="single"/>
        </w:rPr>
        <w:t xml:space="preserve">Der </w:t>
      </w:r>
      <w:r>
        <w:rPr>
          <w:b/>
          <w:bCs/>
          <w:u w:val="single"/>
        </w:rPr>
        <w:t>untere</w:t>
      </w:r>
      <w:r w:rsidRPr="00C768FA">
        <w:rPr>
          <w:b/>
          <w:bCs/>
          <w:u w:val="single"/>
        </w:rPr>
        <w:t xml:space="preserve"> Bereich </w:t>
      </w:r>
    </w:p>
    <w:p w14:paraId="494ABFBA" w14:textId="760EA1C9" w:rsidR="002852B2" w:rsidRDefault="002852B2" w:rsidP="00EF5B74">
      <w:pPr>
        <w:keepNext/>
        <w:keepLines/>
      </w:pPr>
      <w:r>
        <w:rPr>
          <w:noProof/>
        </w:rPr>
        <w:drawing>
          <wp:inline distT="0" distB="0" distL="0" distR="0" wp14:anchorId="0108130F" wp14:editId="2E83ED37">
            <wp:extent cx="2842381" cy="508000"/>
            <wp:effectExtent l="19050" t="19050" r="15240" b="25400"/>
            <wp:docPr id="255" name="Grafi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2355" cy="51157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9"/>
        <w:gridCol w:w="6391"/>
      </w:tblGrid>
      <w:tr w:rsidR="002852B2" w14:paraId="20B1C16A" w14:textId="77777777" w:rsidTr="00C768FA">
        <w:trPr>
          <w:trHeight w:val="751"/>
        </w:trPr>
        <w:tc>
          <w:tcPr>
            <w:tcW w:w="2669" w:type="dxa"/>
            <w:vAlign w:val="center"/>
          </w:tcPr>
          <w:p w14:paraId="39BA2235" w14:textId="4AF6A55B" w:rsidR="002852B2" w:rsidRDefault="006B5D97" w:rsidP="00C768FA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32674D" wp14:editId="17A36781">
                  <wp:extent cx="394335" cy="304712"/>
                  <wp:effectExtent l="0" t="0" r="5715" b="635"/>
                  <wp:docPr id="313" name="Grafik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0130"/>
                          <a:stretch/>
                        </pic:blipFill>
                        <pic:spPr bwMode="auto">
                          <a:xfrm>
                            <a:off x="0" y="0"/>
                            <a:ext cx="395882" cy="30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4644A63B" w14:textId="424122DD" w:rsidR="002852B2" w:rsidRDefault="006B5D97" w:rsidP="00C768FA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Wenn Sie auf die eckige Klammer nach unten tippen, erhalten Sie weitere Informationen zu dieser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: </w:t>
            </w:r>
          </w:p>
          <w:p w14:paraId="0BAA4E68" w14:textId="4A9494B1" w:rsidR="006B5D97" w:rsidRDefault="006B5D97" w:rsidP="00C768FA">
            <w:pPr>
              <w:spacing w:before="120" w:after="120"/>
              <w:rPr>
                <w:rFonts w:eastAsia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C98C2B9" wp14:editId="73C0657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20320</wp:posOffset>
                  </wp:positionV>
                  <wp:extent cx="2159000" cy="1745381"/>
                  <wp:effectExtent l="19050" t="19050" r="12700" b="26670"/>
                  <wp:wrapSquare wrapText="bothSides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7453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B47B29" w14:textId="77777777" w:rsidR="006B5D97" w:rsidRDefault="006B5D97" w:rsidP="00C768FA">
            <w:pPr>
              <w:spacing w:before="120" w:after="120"/>
              <w:rPr>
                <w:rFonts w:eastAsia="Arial"/>
              </w:rPr>
            </w:pPr>
            <w:r w:rsidRPr="00907FFE">
              <w:rPr>
                <w:noProof/>
                <w:color w:val="99336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5FF4F2B" wp14:editId="411476DE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92710</wp:posOffset>
                      </wp:positionV>
                      <wp:extent cx="1441450" cy="762000"/>
                      <wp:effectExtent l="38100" t="38100" r="25400" b="19050"/>
                      <wp:wrapNone/>
                      <wp:docPr id="314" name="Gerade Verbindung mit Pfeil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41450" cy="762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993366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B046240" id="Gerade Verbindung mit Pfeil 314" o:spid="_x0000_s1026" type="#_x0000_t32" style="position:absolute;margin-left:69pt;margin-top:7.3pt;width:113.5pt;height:60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" strokecolor="#936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eastAsia="Arial"/>
              </w:rPr>
              <w:t>Dieses Fenster schließt sich wieder, wenn Sie auf die eckige Klammer nach oben tippen.</w:t>
            </w:r>
          </w:p>
          <w:p w14:paraId="34BF0F11" w14:textId="19AEE994" w:rsidR="006B5D97" w:rsidRDefault="006B5D97" w:rsidP="00C768FA">
            <w:pPr>
              <w:spacing w:before="120" w:after="120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66439034" wp14:editId="1C4D6E4B">
                  <wp:extent cx="273050" cy="228600"/>
                  <wp:effectExtent l="0" t="0" r="0" b="0"/>
                  <wp:docPr id="315" name="Grafik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8868" r="27044" b="29412"/>
                          <a:stretch/>
                        </pic:blipFill>
                        <pic:spPr bwMode="auto">
                          <a:xfrm>
                            <a:off x="0" y="0"/>
                            <a:ext cx="27305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2B2" w14:paraId="6A96E8CE" w14:textId="77777777" w:rsidTr="00C768FA">
        <w:trPr>
          <w:trHeight w:val="1204"/>
        </w:trPr>
        <w:tc>
          <w:tcPr>
            <w:tcW w:w="2669" w:type="dxa"/>
            <w:vAlign w:val="center"/>
          </w:tcPr>
          <w:p w14:paraId="5E55C8DC" w14:textId="31E69E32" w:rsidR="002852B2" w:rsidRDefault="006B5D97" w:rsidP="00C768FA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4FB1A3" wp14:editId="475EB360">
                  <wp:extent cx="704850" cy="476250"/>
                  <wp:effectExtent l="0" t="0" r="0" b="0"/>
                  <wp:docPr id="316" name="Grafik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1B9D4103" w14:textId="1CDCE84C" w:rsidR="006B5D97" w:rsidRDefault="006B5D97" w:rsidP="00C768FA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Tippen Sie darauf, wenn Sie eine Antwort auf diese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schreiben wollen. Es öffnet sich ein Fenster mit einer </w:t>
            </w:r>
            <w:r w:rsidR="00EE4F4E">
              <w:rPr>
                <w:rFonts w:eastAsia="Arial"/>
              </w:rPr>
              <w:t>n</w:t>
            </w:r>
            <w:r>
              <w:rPr>
                <w:rFonts w:eastAsia="Arial"/>
              </w:rPr>
              <w:t xml:space="preserve">euen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>.</w:t>
            </w:r>
          </w:p>
          <w:p w14:paraId="263E028A" w14:textId="77777777" w:rsidR="002852B2" w:rsidRDefault="006B5D97" w:rsidP="00C768FA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>Im Feld An: ist automatisch die Absender:innenadresse eingefügt.</w:t>
            </w:r>
          </w:p>
          <w:p w14:paraId="1C079975" w14:textId="2881BBD5" w:rsidR="006B5D97" w:rsidRPr="00BE15AE" w:rsidRDefault="006B5D97" w:rsidP="00C768FA">
            <w:pPr>
              <w:spacing w:before="120" w:after="120"/>
            </w:pPr>
            <w:r>
              <w:rPr>
                <w:rFonts w:eastAsia="Arial"/>
              </w:rPr>
              <w:t>Auch der Betreff wird übernommen, hat allerdings am Anfang ein „Re:“ eingefügt. Re ist eine Abkürzung vom englischen reply, das heißt: Antwort.</w:t>
            </w:r>
          </w:p>
        </w:tc>
      </w:tr>
      <w:tr w:rsidR="002852B2" w14:paraId="0A56E875" w14:textId="77777777" w:rsidTr="00C768FA">
        <w:trPr>
          <w:trHeight w:val="705"/>
        </w:trPr>
        <w:tc>
          <w:tcPr>
            <w:tcW w:w="2669" w:type="dxa"/>
            <w:vAlign w:val="center"/>
          </w:tcPr>
          <w:p w14:paraId="06E0797F" w14:textId="77777777" w:rsidR="002852B2" w:rsidRDefault="002852B2" w:rsidP="00C768FA">
            <w:pPr>
              <w:spacing w:before="120" w:after="120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CD00D5E" wp14:editId="249D8A7F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238125</wp:posOffset>
                  </wp:positionV>
                  <wp:extent cx="440690" cy="335915"/>
                  <wp:effectExtent l="0" t="0" r="0" b="6985"/>
                  <wp:wrapSquare wrapText="bothSides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beiten-symbo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3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A1A290" w14:textId="77777777" w:rsidR="002852B2" w:rsidRDefault="002852B2" w:rsidP="00C768FA">
            <w:pPr>
              <w:spacing w:before="120" w:after="120"/>
              <w:jc w:val="center"/>
              <w:rPr>
                <w:rFonts w:eastAsia="Arial"/>
              </w:rPr>
            </w:pPr>
          </w:p>
        </w:tc>
        <w:tc>
          <w:tcPr>
            <w:tcW w:w="6391" w:type="dxa"/>
            <w:vAlign w:val="center"/>
          </w:tcPr>
          <w:p w14:paraId="0FE650F5" w14:textId="3DBD2F43" w:rsidR="002852B2" w:rsidRDefault="002852B2" w:rsidP="00C768FA">
            <w:pPr>
              <w:spacing w:before="120" w:after="120"/>
              <w:rPr>
                <w:noProof/>
              </w:rPr>
            </w:pPr>
            <w:r>
              <w:rPr>
                <w:rFonts w:eastAsia="Arial"/>
              </w:rPr>
              <w:t xml:space="preserve">Das Drei-Punkt-Menü </w:t>
            </w:r>
            <w:r>
              <w:rPr>
                <w:noProof/>
              </w:rPr>
              <w:t>öffne</w:t>
            </w:r>
            <w:r w:rsidR="00EC0FB3">
              <w:rPr>
                <w:noProof/>
              </w:rPr>
              <w:t>t</w:t>
            </w:r>
            <w:r>
              <w:rPr>
                <w:noProof/>
              </w:rPr>
              <w:t xml:space="preserve"> ein Fenster mit weiteren Funktionen:</w:t>
            </w:r>
          </w:p>
          <w:p w14:paraId="11BC92C2" w14:textId="147C2F8F" w:rsidR="002852B2" w:rsidRPr="00E856A7" w:rsidRDefault="00EC0FB3" w:rsidP="00C768FA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39377E" wp14:editId="50203F75">
                  <wp:extent cx="1603375" cy="1676400"/>
                  <wp:effectExtent l="19050" t="19050" r="15875" b="19050"/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809"/>
                          <a:stretch/>
                        </pic:blipFill>
                        <pic:spPr bwMode="auto">
                          <a:xfrm>
                            <a:off x="0" y="0"/>
                            <a:ext cx="1603375" cy="167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2B2" w14:paraId="68EC5DAB" w14:textId="77777777" w:rsidTr="00C768FA">
        <w:trPr>
          <w:trHeight w:val="697"/>
        </w:trPr>
        <w:tc>
          <w:tcPr>
            <w:tcW w:w="2669" w:type="dxa"/>
            <w:vAlign w:val="center"/>
          </w:tcPr>
          <w:p w14:paraId="43208B06" w14:textId="46F2147B" w:rsidR="002852B2" w:rsidRDefault="00EC0FB3" w:rsidP="00C768FA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089D75" wp14:editId="758D651F">
                  <wp:extent cx="933450" cy="285750"/>
                  <wp:effectExtent l="0" t="0" r="0" b="0"/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528239B3" w14:textId="77088F81" w:rsidR="002852B2" w:rsidRDefault="00DC7FAD" w:rsidP="00C768FA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>Wenn diese E-Mail an mehrere Adressen verschickt wurde, können Sie mit „</w:t>
            </w:r>
            <w:r w:rsidRPr="00C768FA">
              <w:rPr>
                <w:rFonts w:eastAsia="Arial"/>
                <w:b/>
                <w:bCs/>
              </w:rPr>
              <w:t>Allen antworten</w:t>
            </w:r>
            <w:r>
              <w:rPr>
                <w:rFonts w:eastAsia="Arial"/>
              </w:rPr>
              <w:t>“ Ihre Antwort gleich an alle diese E-Mail-Adressen verschicken.</w:t>
            </w:r>
          </w:p>
        </w:tc>
      </w:tr>
      <w:tr w:rsidR="002852B2" w14:paraId="68890994" w14:textId="77777777" w:rsidTr="00C768FA">
        <w:trPr>
          <w:trHeight w:val="697"/>
        </w:trPr>
        <w:tc>
          <w:tcPr>
            <w:tcW w:w="2669" w:type="dxa"/>
            <w:vAlign w:val="center"/>
          </w:tcPr>
          <w:p w14:paraId="4ED25A90" w14:textId="58DDB154" w:rsidR="002852B2" w:rsidRDefault="00EC0FB3" w:rsidP="00C768FA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8CCCA" wp14:editId="06F9B187">
                  <wp:extent cx="571500" cy="237590"/>
                  <wp:effectExtent l="0" t="0" r="0" b="0"/>
                  <wp:docPr id="319" name="Grafik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09" cy="23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76E9204C" w14:textId="69FB6E7A" w:rsidR="002852B2" w:rsidRDefault="00DC7FAD" w:rsidP="00C768FA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>„</w:t>
            </w:r>
            <w:r w:rsidRPr="00C768FA">
              <w:rPr>
                <w:rFonts w:eastAsia="Arial"/>
                <w:b/>
                <w:bCs/>
              </w:rPr>
              <w:t>Markieren</w:t>
            </w:r>
            <w:r>
              <w:rPr>
                <w:rFonts w:eastAsia="Arial"/>
              </w:rPr>
              <w:t>“ hat die gleiche Funktion wie das „Sternsymbol“: Dieser wird blau, wenn Sie hier auf „Markieren“ tippen.</w:t>
            </w:r>
          </w:p>
        </w:tc>
      </w:tr>
      <w:tr w:rsidR="002852B2" w14:paraId="262641D7" w14:textId="77777777" w:rsidTr="00C768FA">
        <w:trPr>
          <w:trHeight w:val="697"/>
        </w:trPr>
        <w:tc>
          <w:tcPr>
            <w:tcW w:w="2669" w:type="dxa"/>
            <w:vAlign w:val="center"/>
          </w:tcPr>
          <w:p w14:paraId="1DC1B860" w14:textId="77777777" w:rsidR="002852B2" w:rsidRDefault="002852B2" w:rsidP="00C768FA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86457A" wp14:editId="15240C33">
                  <wp:extent cx="581025" cy="257175"/>
                  <wp:effectExtent l="0" t="0" r="9525" b="9525"/>
                  <wp:docPr id="309" name="Grafik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2BCB025C" w14:textId="4A282962" w:rsidR="002852B2" w:rsidRDefault="002852B2" w:rsidP="00C768FA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Mit „Drucken“ können Sie diese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ausdrucken.</w:t>
            </w:r>
          </w:p>
        </w:tc>
      </w:tr>
      <w:tr w:rsidR="002852B2" w14:paraId="4D187E58" w14:textId="77777777" w:rsidTr="00C768FA">
        <w:trPr>
          <w:trHeight w:val="697"/>
        </w:trPr>
        <w:tc>
          <w:tcPr>
            <w:tcW w:w="2669" w:type="dxa"/>
            <w:vAlign w:val="center"/>
          </w:tcPr>
          <w:p w14:paraId="24B89459" w14:textId="2D6DCE22" w:rsidR="002852B2" w:rsidRDefault="00EC0FB3" w:rsidP="00C768FA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89C557" wp14:editId="7F2127CC">
                  <wp:extent cx="1492250" cy="254774"/>
                  <wp:effectExtent l="0" t="0" r="0" b="0"/>
                  <wp:docPr id="320" name="Grafik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739" cy="26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58E7BBB2" w14:textId="483EEC86" w:rsidR="002852B2" w:rsidRDefault="00DC7FAD" w:rsidP="00C768FA">
            <w:pPr>
              <w:spacing w:before="120" w:after="120"/>
              <w:rPr>
                <w:rFonts w:eastAsia="Arial"/>
              </w:rPr>
            </w:pPr>
            <w:r>
              <w:rPr>
                <w:rFonts w:eastAsia="Arial"/>
              </w:rPr>
              <w:t xml:space="preserve">Die </w:t>
            </w:r>
            <w:r w:rsidR="002808BD">
              <w:rPr>
                <w:rFonts w:eastAsia="Arial"/>
              </w:rPr>
              <w:t>E-Mail</w:t>
            </w:r>
            <w:r>
              <w:rPr>
                <w:rFonts w:eastAsia="Arial"/>
              </w:rPr>
              <w:t xml:space="preserve"> erscheint anschließend im Posteingang als „ungeöffnet“</w:t>
            </w:r>
            <w:r w:rsidR="00C768FA">
              <w:rPr>
                <w:rFonts w:eastAsia="Arial"/>
              </w:rPr>
              <w:t>, s</w:t>
            </w:r>
            <w:r>
              <w:rPr>
                <w:rFonts w:eastAsia="Arial"/>
              </w:rPr>
              <w:t xml:space="preserve">o wie beim Symbol </w:t>
            </w:r>
            <w:r>
              <w:rPr>
                <w:noProof/>
              </w:rPr>
              <w:drawing>
                <wp:inline distT="0" distB="0" distL="0" distR="0" wp14:anchorId="11F4C6BD" wp14:editId="5DDB67A3">
                  <wp:extent cx="254000" cy="222250"/>
                  <wp:effectExtent l="0" t="0" r="0" b="6350"/>
                  <wp:docPr id="322" name="Grafik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ail-Startbildschirm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3" t="27387" r="44575" b="26900"/>
                          <a:stretch/>
                        </pic:blipFill>
                        <pic:spPr bwMode="auto">
                          <a:xfrm>
                            <a:off x="0" y="0"/>
                            <a:ext cx="256093" cy="22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/>
              </w:rPr>
              <w:t xml:space="preserve"> in der obersten Symbolzeile.</w:t>
            </w:r>
          </w:p>
        </w:tc>
      </w:tr>
      <w:tr w:rsidR="002852B2" w14:paraId="5DF4470B" w14:textId="77777777" w:rsidTr="00C768FA">
        <w:trPr>
          <w:trHeight w:val="697"/>
        </w:trPr>
        <w:tc>
          <w:tcPr>
            <w:tcW w:w="2669" w:type="dxa"/>
            <w:vAlign w:val="center"/>
          </w:tcPr>
          <w:p w14:paraId="3FB3D846" w14:textId="70DCB904" w:rsidR="002852B2" w:rsidRDefault="00DC7FAD" w:rsidP="00C768FA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2CCDB" wp14:editId="15D06E90">
                  <wp:extent cx="1314450" cy="279400"/>
                  <wp:effectExtent l="0" t="0" r="0" b="6350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199" cy="27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vAlign w:val="center"/>
          </w:tcPr>
          <w:p w14:paraId="326DA18F" w14:textId="5AA89188" w:rsidR="002852B2" w:rsidRDefault="00C768FA" w:rsidP="00C768FA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Durch das Blockieren </w:t>
            </w:r>
            <w:r w:rsidR="00DC7FAD">
              <w:rPr>
                <w:rFonts w:eastAsia="Arial"/>
              </w:rPr>
              <w:t>eine</w:t>
            </w:r>
            <w:r>
              <w:rPr>
                <w:rFonts w:eastAsia="Arial"/>
              </w:rPr>
              <w:t>r</w:t>
            </w:r>
            <w:r w:rsidR="00DC7FAD">
              <w:rPr>
                <w:rFonts w:eastAsia="Arial"/>
              </w:rPr>
              <w:t xml:space="preserve"> E-Mail-Adresse werden </w:t>
            </w:r>
            <w:r w:rsidR="002808BD">
              <w:rPr>
                <w:rFonts w:eastAsia="Arial"/>
              </w:rPr>
              <w:t>E-Mails</w:t>
            </w:r>
            <w:r w:rsidR="00DC7FAD">
              <w:rPr>
                <w:rFonts w:eastAsia="Arial"/>
              </w:rPr>
              <w:t xml:space="preserve"> von dieser Adresse sofort ins Ablagelabel „Spam“ umgeleitet. Sie scheinen dann im „Posteingang“ nicht mehr auf.</w:t>
            </w:r>
          </w:p>
          <w:p w14:paraId="717CDB41" w14:textId="1C402B86" w:rsidR="00DC7FAD" w:rsidRDefault="00440A36" w:rsidP="00C768FA">
            <w:pPr>
              <w:rPr>
                <w:rFonts w:eastAsia="Arial"/>
              </w:rPr>
            </w:pPr>
            <w:r>
              <w:rPr>
                <w:rFonts w:eastAsia="Arial"/>
              </w:rPr>
              <w:t>Im Ablagelabel „Spam“ können Sie die Blockierung wieder aufheben. (Siehe weiter unten)</w:t>
            </w:r>
          </w:p>
        </w:tc>
      </w:tr>
    </w:tbl>
    <w:p w14:paraId="3272CD3B" w14:textId="77777777" w:rsidR="002852B2" w:rsidRPr="002852B2" w:rsidRDefault="002852B2" w:rsidP="002852B2"/>
    <w:p w14:paraId="27641A14" w14:textId="2FAE1E53" w:rsidR="00912CCF" w:rsidRPr="00C768FA" w:rsidRDefault="00912CCF" w:rsidP="00C51416">
      <w:pPr>
        <w:pStyle w:val="berschrift2"/>
        <w:keepNext/>
        <w:numPr>
          <w:ilvl w:val="0"/>
          <w:numId w:val="23"/>
        </w:numPr>
        <w:ind w:left="0" w:firstLine="0"/>
        <w:jc w:val="both"/>
        <w:rPr>
          <w:rFonts w:cs="Arial"/>
          <w:lang w:val="de-DE" w:eastAsia="de-DE"/>
        </w:rPr>
      </w:pPr>
      <w:bookmarkStart w:id="9" w:name="_Toc88137595"/>
      <w:bookmarkStart w:id="10" w:name="_Ref88137958"/>
      <w:r w:rsidRPr="00C768FA">
        <w:rPr>
          <w:rFonts w:cs="Arial"/>
          <w:lang w:val="de-DE" w:eastAsia="de-DE"/>
        </w:rPr>
        <w:lastRenderedPageBreak/>
        <w:t>Ablage</w:t>
      </w:r>
      <w:r w:rsidR="00EF5B74" w:rsidRPr="00C768FA">
        <w:rPr>
          <w:rFonts w:cs="Arial"/>
          <w:lang w:val="de-DE" w:eastAsia="de-DE"/>
        </w:rPr>
        <w:t>bereiche</w:t>
      </w:r>
      <w:r w:rsidRPr="00C768FA">
        <w:rPr>
          <w:rFonts w:cs="Arial"/>
          <w:lang w:val="de-DE" w:eastAsia="de-DE"/>
        </w:rPr>
        <w:t xml:space="preserve"> in der Gmail-App</w:t>
      </w:r>
      <w:r w:rsidR="00EF5B74" w:rsidRPr="00C768FA">
        <w:rPr>
          <w:rFonts w:cs="Arial"/>
          <w:lang w:val="de-DE" w:eastAsia="de-DE"/>
        </w:rPr>
        <w:t>: Labels</w:t>
      </w:r>
      <w:bookmarkEnd w:id="9"/>
      <w:bookmarkEnd w:id="10"/>
    </w:p>
    <w:p w14:paraId="0A0889B5" w14:textId="11B6FA29" w:rsidR="00D10756" w:rsidRDefault="00D10756" w:rsidP="00C51416">
      <w:pPr>
        <w:keepNext/>
        <w:jc w:val="both"/>
      </w:pPr>
      <w:r>
        <w:t xml:space="preserve">Alle E-Mail-Apps speichern die E-Mails, die Sie bekommen und versendet haben. Sie speichern auch E-Mails, die Sie zu schreiben begonnen haben und noch nicht versendet haben. </w:t>
      </w:r>
    </w:p>
    <w:p w14:paraId="02327ABF" w14:textId="388D7548" w:rsidR="00912CCF" w:rsidRDefault="00912CCF" w:rsidP="00912CCF">
      <w:pPr>
        <w:jc w:val="both"/>
      </w:pPr>
      <w:r>
        <w:t>Jede E-Mail-App bietet verschiedene Ablage</w:t>
      </w:r>
      <w:r w:rsidR="00C533C9">
        <w:t>bereiche</w:t>
      </w:r>
      <w:r>
        <w:t xml:space="preserve">, um die E-Mails zu sortieren. </w:t>
      </w:r>
      <w:r>
        <w:rPr>
          <w:rFonts w:eastAsia="Arial"/>
        </w:rPr>
        <w:t>In der Gmail-App heißen diese Ablage</w:t>
      </w:r>
      <w:r w:rsidR="00C533C9">
        <w:rPr>
          <w:rFonts w:eastAsia="Arial"/>
        </w:rPr>
        <w:t>bereiche</w:t>
      </w:r>
      <w:r>
        <w:rPr>
          <w:rFonts w:eastAsia="Arial"/>
        </w:rPr>
        <w:t xml:space="preserve"> „Labels“.</w:t>
      </w:r>
    </w:p>
    <w:p w14:paraId="659BA9A8" w14:textId="31913DC4" w:rsidR="00912CCF" w:rsidRDefault="00C533C9" w:rsidP="00C533C9">
      <w:pPr>
        <w:keepNext/>
        <w:keepLines/>
        <w:jc w:val="both"/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33DA6E" wp14:editId="3137549A">
                <wp:simplePos x="0" y="0"/>
                <wp:positionH relativeFrom="column">
                  <wp:posOffset>1628140</wp:posOffset>
                </wp:positionH>
                <wp:positionV relativeFrom="paragraph">
                  <wp:posOffset>387985</wp:posOffset>
                </wp:positionV>
                <wp:extent cx="45719" cy="255270"/>
                <wp:effectExtent l="57150" t="19050" r="50165" b="4953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55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D58BF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" o:spid="_x0000_s1026" type="#_x0000_t32" style="position:absolute;margin-left:128.2pt;margin-top:30.55pt;width:3.6pt;height:20.1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" strokecolor="#936" strokeweight="2.25pt">
                <v:stroke endarrow="block"/>
              </v:shape>
            </w:pict>
          </mc:Fallback>
        </mc:AlternateContent>
      </w:r>
      <w:r>
        <w:t xml:space="preserve">Um zu den </w:t>
      </w:r>
      <w:r w:rsidR="00912CCF">
        <w:t xml:space="preserve">unterschiedlichen Labels zu gelangen, tippen Sie auf </w:t>
      </w:r>
      <w:r>
        <w:t>das 3-Striche-Symbol oben</w:t>
      </w:r>
      <w:r w:rsidR="00912CCF">
        <w:t xml:space="preserve"> links neben „In </w:t>
      </w:r>
      <w:r>
        <w:t>E-Mails</w:t>
      </w:r>
      <w:r w:rsidR="00912CCF">
        <w:t xml:space="preserve"> </w:t>
      </w:r>
      <w:r>
        <w:t>suchen“:</w:t>
      </w:r>
    </w:p>
    <w:p w14:paraId="7FB1A130" w14:textId="5B1E3983" w:rsidR="00912CCF" w:rsidRDefault="00C533C9" w:rsidP="00C533C9">
      <w:pPr>
        <w:keepNext/>
        <w:keepLines/>
        <w:spacing w:before="120" w:after="120"/>
        <w:jc w:val="center"/>
        <w:rPr>
          <w:rFonts w:eastAsia="Arial" w:cs="Arial"/>
          <w:iCs/>
          <w:szCs w:val="24"/>
        </w:rPr>
      </w:pPr>
      <w:r>
        <w:rPr>
          <w:rFonts w:eastAsia="Arial" w:cs="Arial"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DC5AF5" wp14:editId="4C3F07B2">
                <wp:simplePos x="0" y="0"/>
                <wp:positionH relativeFrom="column">
                  <wp:posOffset>1335405</wp:posOffset>
                </wp:positionH>
                <wp:positionV relativeFrom="paragraph">
                  <wp:posOffset>152400</wp:posOffset>
                </wp:positionV>
                <wp:extent cx="527050" cy="386715"/>
                <wp:effectExtent l="0" t="0" r="25400" b="1333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867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C5E6DC7" id="Ellipse 16" o:spid="_x0000_s1026" style="position:absolute;margin-left:105.15pt;margin-top:12pt;width:41.5pt;height:3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" filled="f" strokecolor="#936" strokeweight="2pt"/>
            </w:pict>
          </mc:Fallback>
        </mc:AlternateContent>
      </w:r>
      <w:r w:rsidRPr="00C533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033CBC" wp14:editId="5F303B60">
            <wp:extent cx="3230880" cy="681680"/>
            <wp:effectExtent l="0" t="0" r="762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80119" cy="69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2C1BD" w14:textId="0D54DFF1" w:rsidR="00912CCF" w:rsidRDefault="00912CCF" w:rsidP="00912CCF"/>
    <w:p w14:paraId="1FD2F4E1" w14:textId="7B458887" w:rsidR="003D6F5F" w:rsidRDefault="003D6F5F" w:rsidP="00912CCF">
      <w:r>
        <w:rPr>
          <w:noProof/>
        </w:rPr>
        <w:drawing>
          <wp:anchor distT="0" distB="0" distL="114300" distR="114300" simplePos="0" relativeHeight="251702272" behindDoc="0" locked="0" layoutInCell="1" allowOverlap="1" wp14:anchorId="78A3B55E" wp14:editId="157436A8">
            <wp:simplePos x="0" y="0"/>
            <wp:positionH relativeFrom="column">
              <wp:posOffset>20320</wp:posOffset>
            </wp:positionH>
            <wp:positionV relativeFrom="paragraph">
              <wp:posOffset>19050</wp:posOffset>
            </wp:positionV>
            <wp:extent cx="1838325" cy="4476750"/>
            <wp:effectExtent l="19050" t="19050" r="28575" b="1905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4767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Sie sehen</w:t>
      </w:r>
      <w:r>
        <w:t xml:space="preserve"> eine Liste, in der die oberste Zeile blau markiert ist. </w:t>
      </w:r>
    </w:p>
    <w:p w14:paraId="7E2F31D2" w14:textId="578E4D77" w:rsidR="00912CCF" w:rsidRDefault="003D6F5F" w:rsidP="00912CCF">
      <w:r>
        <w:t xml:space="preserve">Das heißt, es werden Ihnen gerade die E-Mails angezeigt, die im Ablagelabel „Posteingang“ liegen. Das sind alle E-Mails, die Sie bekommen und die </w:t>
      </w:r>
      <w:r w:rsidR="00E54A53">
        <w:t>S</w:t>
      </w:r>
      <w:r>
        <w:t>ie noch nicht in einem anderen Ablagelabel abgelegt haben.</w:t>
      </w:r>
    </w:p>
    <w:p w14:paraId="6E3719DA" w14:textId="050EEAA0" w:rsidR="003D6F5F" w:rsidRDefault="003D6F5F" w:rsidP="00912CCF">
      <w:r>
        <w:t xml:space="preserve">Die Zahl neben dem Posteingang zeigt, wie viele ungelesen </w:t>
      </w:r>
      <w:r w:rsidR="002808BD">
        <w:t>E-Mails</w:t>
      </w:r>
      <w:r>
        <w:t xml:space="preserve"> </w:t>
      </w:r>
      <w:r w:rsidR="00D100C8">
        <w:t xml:space="preserve">sich </w:t>
      </w:r>
      <w:r>
        <w:t xml:space="preserve">im Posteingang </w:t>
      </w:r>
      <w:r w:rsidR="00D100C8">
        <w:t>befinden</w:t>
      </w:r>
      <w:r>
        <w:t xml:space="preserve">. </w:t>
      </w:r>
    </w:p>
    <w:p w14:paraId="58E47540" w14:textId="79E430B9" w:rsidR="003D6F5F" w:rsidRDefault="003D6F5F" w:rsidP="00912CCF"/>
    <w:p w14:paraId="422E2942" w14:textId="78FE0D29" w:rsidR="003D6F5F" w:rsidRDefault="003D6F5F" w:rsidP="00912CCF">
      <w:r>
        <w:t>Darunter aufgelistet finden Sie alle Labels, die Gmail anbietet. Eventuell müssen Sie nach oben wischen, um die restlichen Labels zu sehen.</w:t>
      </w:r>
    </w:p>
    <w:p w14:paraId="38EC9E0E" w14:textId="77777777" w:rsidR="003D6F5F" w:rsidRDefault="003D6F5F" w:rsidP="00912CCF"/>
    <w:p w14:paraId="4013E6E4" w14:textId="76D4028F" w:rsidR="003D6F5F" w:rsidRDefault="003D6F5F" w:rsidP="00912CCF">
      <w:pPr>
        <w:rPr>
          <w:rFonts w:eastAsia="Arial"/>
        </w:rPr>
      </w:pPr>
      <w:r>
        <w:t xml:space="preserve">Zahlen neben einigen Labels zeigen, wie viele </w:t>
      </w:r>
      <w:r w:rsidR="002808BD">
        <w:t>E-Mails</w:t>
      </w:r>
      <w:r>
        <w:t xml:space="preserve"> zu diesem Label gehören. </w:t>
      </w:r>
    </w:p>
    <w:p w14:paraId="73972E09" w14:textId="5F558BCE" w:rsidR="00912CCF" w:rsidRDefault="00912CCF" w:rsidP="00912CCF">
      <w:pPr>
        <w:rPr>
          <w:rFonts w:eastAsia="Arial"/>
        </w:rPr>
      </w:pPr>
    </w:p>
    <w:p w14:paraId="09CE0D14" w14:textId="77777777" w:rsidR="00912CCF" w:rsidRDefault="00912CCF" w:rsidP="00912CCF">
      <w:pPr>
        <w:rPr>
          <w:rFonts w:eastAsia="Arial"/>
        </w:rPr>
      </w:pPr>
    </w:p>
    <w:p w14:paraId="3C9A03E1" w14:textId="321F8967" w:rsidR="00912CCF" w:rsidRDefault="00912CCF" w:rsidP="00912CCF">
      <w:pPr>
        <w:rPr>
          <w:rFonts w:eastAsia="Arial"/>
        </w:rPr>
      </w:pPr>
    </w:p>
    <w:p w14:paraId="5E72EBEB" w14:textId="5FBDF0DD" w:rsidR="003D6F5F" w:rsidRDefault="00450E88" w:rsidP="00450E88">
      <w:pPr>
        <w:keepNext/>
        <w:keepLines/>
      </w:pPr>
      <w:r w:rsidRPr="00D100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BEA466" wp14:editId="0F9E791E">
                <wp:simplePos x="0" y="0"/>
                <wp:positionH relativeFrom="column">
                  <wp:posOffset>433070</wp:posOffset>
                </wp:positionH>
                <wp:positionV relativeFrom="paragraph">
                  <wp:posOffset>624840</wp:posOffset>
                </wp:positionV>
                <wp:extent cx="742950" cy="558800"/>
                <wp:effectExtent l="38100" t="19050" r="19050" b="50800"/>
                <wp:wrapNone/>
                <wp:docPr id="247" name="Gerade Verbindung mit Pfei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558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FCFA3A" id="Gerade Verbindung mit Pfeil 247" o:spid="_x0000_s1026" type="#_x0000_t32" style="position:absolute;margin-left:34.1pt;margin-top:49.2pt;width:58.5pt;height:44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" strokecolor="#936" strokeweight="2.25pt">
                <v:stroke endarrow="block"/>
              </v:shape>
            </w:pict>
          </mc:Fallback>
        </mc:AlternateContent>
      </w:r>
      <w:r w:rsidR="00D100C8" w:rsidRPr="00D100C8">
        <w:t>Durch das Tippen auf ein</w:t>
      </w:r>
      <w:r w:rsidR="003D6F5F">
        <w:t xml:space="preserve"> Label werden die </w:t>
      </w:r>
      <w:r w:rsidR="002808BD">
        <w:t>E-Mails</w:t>
      </w:r>
      <w:r w:rsidR="003D6F5F">
        <w:t>, die diesem Ablagelabel zugeordnet wurden, angezeigt</w:t>
      </w:r>
      <w:r>
        <w:t xml:space="preserve">. </w:t>
      </w:r>
      <w:r w:rsidR="00AA6B91">
        <w:t>Oberhalb</w:t>
      </w:r>
      <w:r>
        <w:t xml:space="preserve"> der Liste sehen Sie den Namen des Labels, in dem Sie sich befinden. Hier ist es </w:t>
      </w:r>
      <w:r w:rsidR="00AA6B91">
        <w:t xml:space="preserve">das Label </w:t>
      </w:r>
      <w:r>
        <w:t>„Entwürfe“.</w:t>
      </w:r>
    </w:p>
    <w:p w14:paraId="0C522581" w14:textId="0E0B0BE6" w:rsidR="00450E88" w:rsidRDefault="00450E88" w:rsidP="00450E88">
      <w:pPr>
        <w:keepNext/>
        <w:keepLines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7A4EB44" wp14:editId="036DFCE4">
            <wp:simplePos x="0" y="0"/>
            <wp:positionH relativeFrom="column">
              <wp:posOffset>20320</wp:posOffset>
            </wp:positionH>
            <wp:positionV relativeFrom="paragraph">
              <wp:posOffset>20320</wp:posOffset>
            </wp:positionV>
            <wp:extent cx="2779071" cy="2851150"/>
            <wp:effectExtent l="19050" t="19050" r="21590" b="25400"/>
            <wp:wrapSquare wrapText="bothSides"/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071" cy="28511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39E62" w14:textId="4A37F848" w:rsidR="00912CCF" w:rsidRDefault="00450E88" w:rsidP="00450E88">
      <w:pPr>
        <w:keepNext/>
        <w:keepLines/>
        <w:rPr>
          <w:rFonts w:eastAsia="Arial"/>
        </w:rPr>
      </w:pPr>
      <w:r>
        <w:rPr>
          <w:rFonts w:eastAsia="Arial"/>
        </w:rPr>
        <w:t>Das 3-Striche-Symbol links oben bringt Sie wieder zurück zur Label-Übersicht.</w:t>
      </w:r>
    </w:p>
    <w:p w14:paraId="603CBDA4" w14:textId="4BFF912E" w:rsidR="00450E88" w:rsidRDefault="00450E88" w:rsidP="00450E88">
      <w:pPr>
        <w:keepNext/>
        <w:keepLines/>
        <w:rPr>
          <w:rFonts w:eastAsia="Arial"/>
        </w:rPr>
      </w:pPr>
      <w:r>
        <w:rPr>
          <w:rFonts w:eastAsia="Arial"/>
        </w:rPr>
        <w:t xml:space="preserve">Wenn Sie auf eine </w:t>
      </w:r>
      <w:r w:rsidR="002808BD">
        <w:rPr>
          <w:rFonts w:eastAsia="Arial"/>
        </w:rPr>
        <w:t>E-Mail</w:t>
      </w:r>
      <w:r>
        <w:rPr>
          <w:rFonts w:eastAsia="Arial"/>
        </w:rPr>
        <w:t xml:space="preserve"> aus der Liste tippen, öffnen Sie diese und können </w:t>
      </w:r>
      <w:r w:rsidR="00D100C8">
        <w:rPr>
          <w:rFonts w:eastAsia="Arial"/>
        </w:rPr>
        <w:t>diese</w:t>
      </w:r>
      <w:r>
        <w:rPr>
          <w:rFonts w:eastAsia="Arial"/>
        </w:rPr>
        <w:t xml:space="preserve"> dann bearbeiten.</w:t>
      </w:r>
      <w:r>
        <w:rPr>
          <w:rFonts w:eastAsia="Arial"/>
        </w:rPr>
        <w:br/>
        <w:t>Das wurde im</w:t>
      </w:r>
      <w:r w:rsidR="00D100C8">
        <w:rPr>
          <w:rFonts w:eastAsia="Arial"/>
        </w:rPr>
        <w:t xml:space="preserve"> obigen</w:t>
      </w:r>
      <w:r>
        <w:rPr>
          <w:rFonts w:eastAsia="Arial"/>
        </w:rPr>
        <w:t xml:space="preserve"> Kapitel beschrieben.</w:t>
      </w:r>
    </w:p>
    <w:p w14:paraId="69301906" w14:textId="77777777" w:rsidR="00912CCF" w:rsidRDefault="00912CCF" w:rsidP="00450E88">
      <w:pPr>
        <w:keepNext/>
        <w:keepLines/>
        <w:rPr>
          <w:rFonts w:eastAsia="Arial"/>
        </w:rPr>
      </w:pPr>
    </w:p>
    <w:p w14:paraId="753CEC18" w14:textId="77777777" w:rsidR="00912CCF" w:rsidRDefault="00912CCF" w:rsidP="00450E88">
      <w:pPr>
        <w:keepNext/>
        <w:keepLines/>
        <w:rPr>
          <w:rFonts w:eastAsia="Arial"/>
        </w:rPr>
      </w:pPr>
    </w:p>
    <w:p w14:paraId="3D3A4AA8" w14:textId="77777777" w:rsidR="00912CCF" w:rsidRDefault="00912CCF" w:rsidP="00912CCF">
      <w:pPr>
        <w:rPr>
          <w:rFonts w:eastAsia="Arial"/>
        </w:rPr>
      </w:pPr>
    </w:p>
    <w:p w14:paraId="6AD2B3E3" w14:textId="77777777" w:rsidR="00D100C8" w:rsidRDefault="00D100C8" w:rsidP="00D100C8"/>
    <w:p w14:paraId="0FE898D9" w14:textId="26717CEF" w:rsidR="00912CCF" w:rsidRPr="00D100C8" w:rsidRDefault="00450E88" w:rsidP="00D100C8">
      <w:pPr>
        <w:rPr>
          <w:b/>
          <w:bCs/>
          <w:u w:val="single"/>
        </w:rPr>
      </w:pPr>
      <w:r w:rsidRPr="00D100C8">
        <w:rPr>
          <w:b/>
          <w:bCs/>
          <w:u w:val="single"/>
        </w:rPr>
        <w:t>Was bedeuten die Labels in der Gmail App?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2972"/>
        <w:gridCol w:w="7059"/>
      </w:tblGrid>
      <w:tr w:rsidR="00450E88" w:rsidRPr="00740F8C" w14:paraId="27CD01A2" w14:textId="77777777" w:rsidTr="00872930">
        <w:tc>
          <w:tcPr>
            <w:tcW w:w="2972" w:type="dxa"/>
            <w:vAlign w:val="center"/>
          </w:tcPr>
          <w:p w14:paraId="7C29FA7C" w14:textId="1CD038D3" w:rsidR="00450E88" w:rsidRPr="00740F8C" w:rsidRDefault="00DC3A38" w:rsidP="00D100C8">
            <w:pPr>
              <w:spacing w:before="240" w:after="240"/>
              <w:ind w:left="17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20B9DC" wp14:editId="70AED4CB">
                  <wp:extent cx="1607820" cy="328872"/>
                  <wp:effectExtent l="0" t="0" r="0" b="0"/>
                  <wp:docPr id="252" name="Grafik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762" cy="33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vAlign w:val="center"/>
          </w:tcPr>
          <w:p w14:paraId="717B71E3" w14:textId="07625437" w:rsidR="00450E88" w:rsidRPr="00740F8C" w:rsidRDefault="00740F8C" w:rsidP="00872930">
            <w:pPr>
              <w:spacing w:before="120" w:after="120"/>
              <w:ind w:left="170"/>
              <w:rPr>
                <w:noProof/>
              </w:rPr>
            </w:pPr>
            <w:r w:rsidRPr="00740F8C">
              <w:rPr>
                <w:noProof/>
              </w:rPr>
              <w:t xml:space="preserve">In diesem </w:t>
            </w:r>
            <w:r w:rsidR="00AA6B91">
              <w:rPr>
                <w:noProof/>
              </w:rPr>
              <w:t>Ablagelabel</w:t>
            </w:r>
            <w:r w:rsidRPr="00740F8C">
              <w:rPr>
                <w:noProof/>
              </w:rPr>
              <w:t xml:space="preserve"> finden Sie alle E-Mails, die Sie mit dem </w:t>
            </w:r>
            <w:r>
              <w:rPr>
                <w:noProof/>
              </w:rPr>
              <w:drawing>
                <wp:inline distT="0" distB="0" distL="0" distR="0" wp14:anchorId="5A1F61E3" wp14:editId="2911E0D0">
                  <wp:extent cx="253999" cy="279400"/>
                  <wp:effectExtent l="0" t="0" r="0" b="6350"/>
                  <wp:docPr id="308" name="Grafi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7169" t="15230" r="33340" b="23230"/>
                          <a:stretch/>
                        </pic:blipFill>
                        <pic:spPr bwMode="auto">
                          <a:xfrm>
                            <a:off x="0" y="0"/>
                            <a:ext cx="259649" cy="28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0F8C">
              <w:rPr>
                <w:noProof/>
              </w:rPr>
              <w:t xml:space="preserve"> markiert haben. </w:t>
            </w:r>
            <w:r w:rsidRPr="00740F8C">
              <w:rPr>
                <w:noProof/>
              </w:rPr>
              <w:br/>
              <w:t xml:space="preserve">Das können z. B. E-Mails sein, die Sie noch beantworten </w:t>
            </w:r>
            <w:r>
              <w:rPr>
                <w:noProof/>
              </w:rPr>
              <w:t>wollen</w:t>
            </w:r>
            <w:r w:rsidRPr="00740F8C">
              <w:rPr>
                <w:noProof/>
              </w:rPr>
              <w:t>.</w:t>
            </w:r>
          </w:p>
        </w:tc>
      </w:tr>
      <w:tr w:rsidR="00450E88" w:rsidRPr="00740F8C" w14:paraId="31047041" w14:textId="77777777" w:rsidTr="00872930">
        <w:tc>
          <w:tcPr>
            <w:tcW w:w="2972" w:type="dxa"/>
            <w:vAlign w:val="center"/>
          </w:tcPr>
          <w:p w14:paraId="380BA828" w14:textId="7C85F407" w:rsidR="00450E88" w:rsidRPr="00740F8C" w:rsidRDefault="00DC3A38" w:rsidP="00D100C8">
            <w:pPr>
              <w:spacing w:before="240" w:after="240"/>
              <w:ind w:left="17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EFA5BB" wp14:editId="1101DD74">
                  <wp:extent cx="1676400" cy="311230"/>
                  <wp:effectExtent l="0" t="0" r="0" b="0"/>
                  <wp:docPr id="290" name="Grafi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09" cy="31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vAlign w:val="center"/>
          </w:tcPr>
          <w:p w14:paraId="323EDF2C" w14:textId="3E17F57C" w:rsidR="00450E88" w:rsidRPr="00740F8C" w:rsidRDefault="00740F8C" w:rsidP="00872930">
            <w:pPr>
              <w:spacing w:before="120" w:after="120"/>
              <w:ind w:left="170"/>
              <w:rPr>
                <w:noProof/>
              </w:rPr>
            </w:pPr>
            <w:r>
              <w:rPr>
                <w:noProof/>
              </w:rPr>
              <w:t>Darin finden Sie E-Mails, die zu einem späteren Zeitpunkt erneut als „ungeöffnet“ im Posteingang aufscheinen.</w:t>
            </w:r>
          </w:p>
        </w:tc>
      </w:tr>
      <w:tr w:rsidR="00450E88" w:rsidRPr="00740F8C" w14:paraId="7DA66049" w14:textId="77777777" w:rsidTr="00872930">
        <w:tc>
          <w:tcPr>
            <w:tcW w:w="2972" w:type="dxa"/>
            <w:vAlign w:val="center"/>
          </w:tcPr>
          <w:p w14:paraId="6A562314" w14:textId="09FB3F41" w:rsidR="00450E88" w:rsidRPr="00740F8C" w:rsidRDefault="00DC3A38" w:rsidP="00D100C8">
            <w:pPr>
              <w:spacing w:before="240" w:after="240"/>
              <w:ind w:left="17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B64628" wp14:editId="5C3E3428">
                  <wp:extent cx="1531620" cy="292076"/>
                  <wp:effectExtent l="0" t="0" r="0" b="0"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69" cy="29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vAlign w:val="center"/>
          </w:tcPr>
          <w:p w14:paraId="058C97C0" w14:textId="5E5A396D" w:rsidR="00AA6B91" w:rsidRPr="00740F8C" w:rsidRDefault="00740F8C" w:rsidP="00872930">
            <w:pPr>
              <w:spacing w:before="120" w:after="120"/>
              <w:ind w:left="170"/>
              <w:rPr>
                <w:noProof/>
              </w:rPr>
            </w:pPr>
            <w:r>
              <w:rPr>
                <w:noProof/>
              </w:rPr>
              <w:t>Hier finden Sie E-Mails, die Sie als „wichtig“ gekennzeichnet haben. Das können E-Mails sein, die wichtige Informationen enthalten</w:t>
            </w:r>
            <w:r w:rsidR="00AA6B91">
              <w:rPr>
                <w:noProof/>
              </w:rPr>
              <w:t>.</w:t>
            </w:r>
          </w:p>
        </w:tc>
      </w:tr>
      <w:tr w:rsidR="00DC3A38" w:rsidRPr="00740F8C" w14:paraId="3453C74D" w14:textId="77777777" w:rsidTr="00872930">
        <w:tc>
          <w:tcPr>
            <w:tcW w:w="2972" w:type="dxa"/>
            <w:vAlign w:val="center"/>
          </w:tcPr>
          <w:p w14:paraId="71839598" w14:textId="77777777" w:rsidR="00DC3A38" w:rsidRPr="00740F8C" w:rsidRDefault="00DC3A38" w:rsidP="00D100C8">
            <w:pPr>
              <w:spacing w:before="240" w:after="240"/>
              <w:ind w:left="17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11915E" wp14:editId="51B85CF3">
                  <wp:extent cx="1455420" cy="260373"/>
                  <wp:effectExtent l="0" t="0" r="0" b="6350"/>
                  <wp:docPr id="295" name="Grafi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56" cy="26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vAlign w:val="center"/>
          </w:tcPr>
          <w:p w14:paraId="600ED6D0" w14:textId="77777777" w:rsidR="00DC3A38" w:rsidRPr="00740F8C" w:rsidRDefault="00DC3A38" w:rsidP="00872930">
            <w:pPr>
              <w:spacing w:before="120" w:after="120"/>
              <w:ind w:left="170"/>
              <w:rPr>
                <w:noProof/>
              </w:rPr>
            </w:pPr>
            <w:r w:rsidRPr="00740F8C">
              <w:rPr>
                <w:noProof/>
              </w:rPr>
              <w:t>Unter diesem Label finden Sie alle E-Mails, die Sie versendet haben.</w:t>
            </w:r>
          </w:p>
        </w:tc>
      </w:tr>
      <w:tr w:rsidR="00450E88" w:rsidRPr="00740F8C" w14:paraId="5C33D2EB" w14:textId="77777777" w:rsidTr="00872930">
        <w:tc>
          <w:tcPr>
            <w:tcW w:w="2972" w:type="dxa"/>
            <w:vAlign w:val="center"/>
          </w:tcPr>
          <w:p w14:paraId="36534034" w14:textId="75568BE2" w:rsidR="00450E88" w:rsidRPr="00740F8C" w:rsidRDefault="00DC3A38" w:rsidP="00D100C8">
            <w:pPr>
              <w:spacing w:before="240" w:after="240"/>
              <w:ind w:left="17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4145C8" wp14:editId="3E4793C8">
                  <wp:extent cx="1513976" cy="276875"/>
                  <wp:effectExtent l="0" t="0" r="0" b="8890"/>
                  <wp:docPr id="296" name="Grafik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16" cy="28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vAlign w:val="center"/>
          </w:tcPr>
          <w:p w14:paraId="67231FB2" w14:textId="1F11356D" w:rsidR="00E313CE" w:rsidRDefault="00740F8C" w:rsidP="00872930">
            <w:pPr>
              <w:spacing w:before="120" w:after="120"/>
              <w:ind w:left="170"/>
              <w:rPr>
                <w:noProof/>
              </w:rPr>
            </w:pPr>
            <w:r>
              <w:rPr>
                <w:noProof/>
              </w:rPr>
              <w:t xml:space="preserve">Wenn Sie neue </w:t>
            </w:r>
            <w:r w:rsidR="002808BD">
              <w:rPr>
                <w:noProof/>
              </w:rPr>
              <w:t>E-Mails</w:t>
            </w:r>
            <w:r>
              <w:rPr>
                <w:noProof/>
              </w:rPr>
              <w:t xml:space="preserve"> schreiben, können Sie mit der Gmail-App einen genauen Zeitpunkt festlegen, wann diese E-Mail </w:t>
            </w:r>
            <w:r w:rsidR="00E313CE">
              <w:rPr>
                <w:noProof/>
              </w:rPr>
              <w:t>vers</w:t>
            </w:r>
            <w:r w:rsidR="00872930">
              <w:rPr>
                <w:noProof/>
              </w:rPr>
              <w:t>endet</w:t>
            </w:r>
            <w:r w:rsidR="00E313CE">
              <w:rPr>
                <w:noProof/>
              </w:rPr>
              <w:t xml:space="preserve"> wird. </w:t>
            </w:r>
          </w:p>
          <w:p w14:paraId="32D2CDF4" w14:textId="4AD99E2A" w:rsidR="00E313CE" w:rsidRPr="00740F8C" w:rsidRDefault="00E313CE" w:rsidP="00872930">
            <w:pPr>
              <w:spacing w:before="120" w:after="120"/>
              <w:ind w:left="170"/>
              <w:rPr>
                <w:noProof/>
              </w:rPr>
            </w:pPr>
            <w:r>
              <w:rPr>
                <w:noProof/>
              </w:rPr>
              <w:t xml:space="preserve">(Das können Sie festlegen, wenn Sie beim Schreiben einer neuen </w:t>
            </w:r>
            <w:r w:rsidR="002808BD">
              <w:rPr>
                <w:noProof/>
              </w:rPr>
              <w:t>E-Mail</w:t>
            </w:r>
            <w:r>
              <w:rPr>
                <w:noProof/>
              </w:rPr>
              <w:t xml:space="preserve"> statt auf das Senden-Symbol auf das 3-Punkte-</w:t>
            </w:r>
            <w:r>
              <w:rPr>
                <w:noProof/>
              </w:rPr>
              <w:lastRenderedPageBreak/>
              <w:t>Symbol rechts oben tippen und dann „Senden planen“ auswählen.)</w:t>
            </w:r>
          </w:p>
        </w:tc>
      </w:tr>
      <w:tr w:rsidR="00DC3A38" w:rsidRPr="00740F8C" w14:paraId="429853B8" w14:textId="77777777" w:rsidTr="00872930">
        <w:tc>
          <w:tcPr>
            <w:tcW w:w="2972" w:type="dxa"/>
            <w:vAlign w:val="center"/>
          </w:tcPr>
          <w:p w14:paraId="6A45ED3C" w14:textId="77777777" w:rsidR="00DC3A38" w:rsidRPr="00740F8C" w:rsidRDefault="00DC3A38" w:rsidP="00D100C8">
            <w:pPr>
              <w:spacing w:before="240" w:after="240"/>
              <w:ind w:left="17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D0964E" wp14:editId="135794CD">
                  <wp:extent cx="1708785" cy="320899"/>
                  <wp:effectExtent l="0" t="0" r="5715" b="3175"/>
                  <wp:docPr id="300" name="Grafi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577" cy="3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vAlign w:val="center"/>
          </w:tcPr>
          <w:p w14:paraId="1A0B67C3" w14:textId="4A9F4F87" w:rsidR="00DC3A38" w:rsidRPr="00740F8C" w:rsidRDefault="00E313CE" w:rsidP="00872930">
            <w:pPr>
              <w:spacing w:before="120" w:after="120"/>
              <w:ind w:left="170"/>
              <w:rPr>
                <w:noProof/>
              </w:rPr>
            </w:pPr>
            <w:r w:rsidRPr="00E313CE">
              <w:rPr>
                <w:noProof/>
              </w:rPr>
              <w:t xml:space="preserve">Sie können E-Mails auch schreiben, wenn Sie gerade keine Internet-Verbindung haben. Diese E-Mails werden im Ordner „Postausgang“ abgelegt, sobald Sie auf „Senden“ tippen. Sobald Sie mit dem Internet verbunden sind und die </w:t>
            </w:r>
            <w:r w:rsidR="00872930">
              <w:rPr>
                <w:noProof/>
              </w:rPr>
              <w:t>Gmail</w:t>
            </w:r>
            <w:r w:rsidRPr="00E313CE">
              <w:rPr>
                <w:noProof/>
              </w:rPr>
              <w:t>-App starten, werden die E-Mail</w:t>
            </w:r>
            <w:r w:rsidR="00E54A53">
              <w:rPr>
                <w:noProof/>
              </w:rPr>
              <w:t>s</w:t>
            </w:r>
            <w:r w:rsidRPr="00E313CE">
              <w:rPr>
                <w:noProof/>
              </w:rPr>
              <w:t xml:space="preserve"> weggeschickt. </w:t>
            </w:r>
            <w:r w:rsidRPr="00E313CE">
              <w:rPr>
                <w:noProof/>
              </w:rPr>
              <w:br/>
              <w:t>Die E-Mails finden Sie dann im Ordner „Gesendet“.</w:t>
            </w:r>
          </w:p>
        </w:tc>
      </w:tr>
      <w:tr w:rsidR="00DC3A38" w:rsidRPr="00740F8C" w14:paraId="1907E1DA" w14:textId="77777777" w:rsidTr="00872930">
        <w:tc>
          <w:tcPr>
            <w:tcW w:w="2972" w:type="dxa"/>
            <w:vAlign w:val="center"/>
          </w:tcPr>
          <w:p w14:paraId="0D283CDE" w14:textId="77777777" w:rsidR="00DC3A38" w:rsidRPr="00740F8C" w:rsidRDefault="00DC3A38" w:rsidP="00D100C8">
            <w:pPr>
              <w:spacing w:before="240" w:after="240"/>
              <w:ind w:left="17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7037FE" wp14:editId="24F601A8">
                  <wp:extent cx="1463040" cy="282713"/>
                  <wp:effectExtent l="0" t="0" r="3810" b="3175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588" cy="28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vAlign w:val="center"/>
          </w:tcPr>
          <w:p w14:paraId="5BB3BA88" w14:textId="6AEAA68D" w:rsidR="00DC3A38" w:rsidRPr="00740F8C" w:rsidRDefault="00DC3A38" w:rsidP="00872930">
            <w:pPr>
              <w:spacing w:before="120" w:after="120"/>
              <w:ind w:left="170"/>
              <w:rPr>
                <w:noProof/>
              </w:rPr>
            </w:pPr>
            <w:r w:rsidRPr="00740F8C">
              <w:rPr>
                <w:noProof/>
              </w:rPr>
              <w:t xml:space="preserve">Wenn Sie E-Mails zu schreiben begonnen haben und noch nicht auf „Senden“ getippt haben, werden diese begonnenen </w:t>
            </w:r>
            <w:r w:rsidR="002808BD">
              <w:rPr>
                <w:noProof/>
              </w:rPr>
              <w:t>E-Mails</w:t>
            </w:r>
            <w:r w:rsidRPr="00740F8C">
              <w:rPr>
                <w:noProof/>
              </w:rPr>
              <w:t xml:space="preserve"> im Label „Entwürfe“ zwischengelagert. Sobald Sie eine </w:t>
            </w:r>
            <w:r w:rsidR="002808BD">
              <w:rPr>
                <w:noProof/>
              </w:rPr>
              <w:t>E-Mail</w:t>
            </w:r>
            <w:r w:rsidRPr="00740F8C">
              <w:rPr>
                <w:noProof/>
              </w:rPr>
              <w:t xml:space="preserve"> aus diesem Bereich antippen, können Sie weiterschreiben oder den „Entwurf“ auch löschen.</w:t>
            </w:r>
          </w:p>
        </w:tc>
      </w:tr>
      <w:tr w:rsidR="00450E88" w:rsidRPr="00740F8C" w14:paraId="017AE116" w14:textId="77777777" w:rsidTr="00872930">
        <w:tc>
          <w:tcPr>
            <w:tcW w:w="2972" w:type="dxa"/>
            <w:vAlign w:val="center"/>
          </w:tcPr>
          <w:p w14:paraId="7759C38E" w14:textId="22BBB3BE" w:rsidR="00450E88" w:rsidRPr="00740F8C" w:rsidRDefault="00DC3A38" w:rsidP="00D100C8">
            <w:pPr>
              <w:spacing w:before="240" w:after="240"/>
              <w:ind w:left="17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B44CF" wp14:editId="5AFE269A">
                  <wp:extent cx="1927860" cy="276372"/>
                  <wp:effectExtent l="0" t="0" r="0" b="9525"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992" cy="27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vAlign w:val="center"/>
          </w:tcPr>
          <w:p w14:paraId="3DFEB9A3" w14:textId="08F70A00" w:rsidR="00FB030B" w:rsidRPr="00FB030B" w:rsidRDefault="00FB030B" w:rsidP="00872930">
            <w:pPr>
              <w:spacing w:before="120" w:after="120"/>
              <w:ind w:left="170"/>
              <w:rPr>
                <w:noProof/>
              </w:rPr>
            </w:pPr>
            <w:r>
              <w:rPr>
                <w:noProof/>
              </w:rPr>
              <w:t>Im Label</w:t>
            </w:r>
            <w:r w:rsidRPr="00FB030B">
              <w:rPr>
                <w:noProof/>
              </w:rPr>
              <w:t xml:space="preserve"> „Alle E-Mails“ </w:t>
            </w:r>
            <w:r w:rsidR="0067140B">
              <w:rPr>
                <w:noProof/>
              </w:rPr>
              <w:t>finden Sie</w:t>
            </w:r>
            <w:r w:rsidRPr="00FB030B">
              <w:rPr>
                <w:noProof/>
              </w:rPr>
              <w:t xml:space="preserve"> alle E-Mails, die sie </w:t>
            </w:r>
            <w:r w:rsidR="0067140B">
              <w:rPr>
                <w:noProof/>
              </w:rPr>
              <w:t xml:space="preserve">erhalten, </w:t>
            </w:r>
            <w:r w:rsidRPr="00FB030B">
              <w:rPr>
                <w:noProof/>
              </w:rPr>
              <w:t xml:space="preserve">geschrieben, zu schreiben begonnen oder gesendet haben. </w:t>
            </w:r>
          </w:p>
          <w:p w14:paraId="70248558" w14:textId="77777777" w:rsidR="00FB030B" w:rsidRPr="00FB030B" w:rsidRDefault="00FB030B" w:rsidP="00872930">
            <w:pPr>
              <w:spacing w:before="120" w:after="120"/>
              <w:ind w:left="170"/>
              <w:rPr>
                <w:noProof/>
              </w:rPr>
            </w:pPr>
            <w:r w:rsidRPr="00FB030B">
              <w:rPr>
                <w:noProof/>
              </w:rPr>
              <w:t>Diese sind nach Datum sortiert.</w:t>
            </w:r>
          </w:p>
          <w:p w14:paraId="49B009F5" w14:textId="70905255" w:rsidR="00450E88" w:rsidRPr="00740F8C" w:rsidRDefault="00FB030B" w:rsidP="00872930">
            <w:pPr>
              <w:spacing w:before="120" w:after="120"/>
              <w:ind w:left="170"/>
              <w:rPr>
                <w:noProof/>
              </w:rPr>
            </w:pPr>
            <w:r w:rsidRPr="00FB030B">
              <w:rPr>
                <w:noProof/>
              </w:rPr>
              <w:t xml:space="preserve">E-Mails, die im Papierkorb liegen, werden </w:t>
            </w:r>
            <w:r w:rsidR="0067140B">
              <w:rPr>
                <w:noProof/>
              </w:rPr>
              <w:t>nicht mehr in diesem Label angezeigt.</w:t>
            </w:r>
          </w:p>
        </w:tc>
      </w:tr>
      <w:tr w:rsidR="00450E88" w:rsidRPr="0067140B" w14:paraId="7086F8A3" w14:textId="77777777" w:rsidTr="00872930">
        <w:tc>
          <w:tcPr>
            <w:tcW w:w="2972" w:type="dxa"/>
            <w:vAlign w:val="center"/>
          </w:tcPr>
          <w:p w14:paraId="0A963632" w14:textId="225F7D4F" w:rsidR="00450E88" w:rsidRPr="0067140B" w:rsidRDefault="00DC3A38" w:rsidP="00D100C8">
            <w:pPr>
              <w:spacing w:before="240" w:after="240"/>
              <w:ind w:left="17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703CF" wp14:editId="490CE7FE">
                  <wp:extent cx="1615440" cy="285520"/>
                  <wp:effectExtent l="0" t="0" r="3810" b="635"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75" cy="28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vAlign w:val="center"/>
          </w:tcPr>
          <w:p w14:paraId="0F50A0E6" w14:textId="399EDFC5" w:rsidR="0067140B" w:rsidRPr="0067140B" w:rsidRDefault="0067140B" w:rsidP="00872930">
            <w:pPr>
              <w:spacing w:before="120" w:after="120"/>
              <w:ind w:left="170"/>
              <w:rPr>
                <w:noProof/>
              </w:rPr>
            </w:pPr>
            <w:r w:rsidRPr="0067140B">
              <w:rPr>
                <w:noProof/>
              </w:rPr>
              <w:t xml:space="preserve">In diesem </w:t>
            </w:r>
            <w:r>
              <w:rPr>
                <w:noProof/>
              </w:rPr>
              <w:t>Label</w:t>
            </w:r>
            <w:r w:rsidRPr="0067140B">
              <w:rPr>
                <w:noProof/>
              </w:rPr>
              <w:t xml:space="preserve"> werden E-Mails automatisch gespeichert, die von </w:t>
            </w:r>
            <w:r>
              <w:rPr>
                <w:noProof/>
              </w:rPr>
              <w:t>Gmail</w:t>
            </w:r>
            <w:r w:rsidRPr="0067140B">
              <w:rPr>
                <w:noProof/>
              </w:rPr>
              <w:t xml:space="preserve"> als E-Mails mit bösen Absichten eingestuft werden.</w:t>
            </w:r>
          </w:p>
          <w:p w14:paraId="23394171" w14:textId="5922BC7B" w:rsidR="0067140B" w:rsidRDefault="0067140B" w:rsidP="00872930">
            <w:pPr>
              <w:spacing w:before="120" w:after="120"/>
              <w:ind w:left="170"/>
              <w:rPr>
                <w:noProof/>
              </w:rPr>
            </w:pPr>
            <w:r w:rsidRPr="0067140B">
              <w:rPr>
                <w:noProof/>
              </w:rPr>
              <w:t xml:space="preserve">Mit „Spam melden“ über das 3-Punkte-Symbol können Sie unerwünschte E-Mails aus anderen Ordnern selbst auch hier ablegen. </w:t>
            </w:r>
          </w:p>
          <w:p w14:paraId="3FA9CF6A" w14:textId="5CBAD5F8" w:rsidR="00450E88" w:rsidRPr="0067140B" w:rsidRDefault="0067140B" w:rsidP="00872930">
            <w:pPr>
              <w:spacing w:before="120" w:after="120"/>
              <w:ind w:left="170"/>
              <w:rPr>
                <w:noProof/>
              </w:rPr>
            </w:pPr>
            <w:r>
              <w:rPr>
                <w:noProof/>
              </w:rPr>
              <w:t xml:space="preserve">Wenn eine E-Mail irrtümlich im Label „Spam“ landet, können Sie die </w:t>
            </w:r>
            <w:r w:rsidR="002808BD">
              <w:rPr>
                <w:noProof/>
              </w:rPr>
              <w:t>E-Mail</w:t>
            </w:r>
            <w:r>
              <w:rPr>
                <w:noProof/>
              </w:rPr>
              <w:t xml:space="preserve"> wieder in den Posteingang verschieben.Tippen Sie dazu auf „Kein Spam“. </w:t>
            </w:r>
          </w:p>
        </w:tc>
      </w:tr>
      <w:tr w:rsidR="00912CCF" w14:paraId="39A564AB" w14:textId="77777777" w:rsidTr="00872930">
        <w:tc>
          <w:tcPr>
            <w:tcW w:w="2972" w:type="dxa"/>
            <w:vAlign w:val="center"/>
          </w:tcPr>
          <w:p w14:paraId="03FC459E" w14:textId="6DC6FEEB" w:rsidR="00912CCF" w:rsidRDefault="00DC3A38" w:rsidP="00D100C8">
            <w:pPr>
              <w:spacing w:before="240" w:after="240"/>
              <w:ind w:left="170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062E76C2" wp14:editId="76477B76">
                  <wp:extent cx="1664087" cy="276225"/>
                  <wp:effectExtent l="0" t="0" r="0" b="0"/>
                  <wp:docPr id="305" name="Grafi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687" cy="28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  <w:vAlign w:val="center"/>
          </w:tcPr>
          <w:p w14:paraId="00077879" w14:textId="73D04C53" w:rsidR="00912CCF" w:rsidRDefault="00912CCF" w:rsidP="00872930">
            <w:pPr>
              <w:spacing w:before="120" w:after="120"/>
              <w:ind w:left="170"/>
              <w:rPr>
                <w:rFonts w:eastAsia="Arial"/>
              </w:rPr>
            </w:pPr>
            <w:r>
              <w:rPr>
                <w:rFonts w:eastAsia="Arial"/>
              </w:rPr>
              <w:t xml:space="preserve">Eine E-Mail, die Sie </w:t>
            </w:r>
            <w:r w:rsidR="00614505">
              <w:rPr>
                <w:rFonts w:eastAsia="Arial"/>
              </w:rPr>
              <w:t>in den Papierkorb gelegt</w:t>
            </w:r>
            <w:r>
              <w:rPr>
                <w:rFonts w:eastAsia="Arial"/>
              </w:rPr>
              <w:t xml:space="preserve"> haben, bleibt noch einen Monat lang im </w:t>
            </w:r>
            <w:r w:rsidR="002808BD">
              <w:rPr>
                <w:rFonts w:eastAsia="Arial"/>
              </w:rPr>
              <w:t xml:space="preserve">Label </w:t>
            </w:r>
            <w:r>
              <w:rPr>
                <w:rFonts w:eastAsia="Arial"/>
              </w:rPr>
              <w:t>Papierkorb erhalten. Erst dann löscht die Gmail-App die E-Mail endgültig.</w:t>
            </w:r>
          </w:p>
        </w:tc>
      </w:tr>
    </w:tbl>
    <w:p w14:paraId="7A6D333E" w14:textId="46BCB69E" w:rsidR="00393B0D" w:rsidRDefault="00393B0D" w:rsidP="00912CCF"/>
    <w:p w14:paraId="5BE3CBF2" w14:textId="399A98AC" w:rsidR="00BB3275" w:rsidRPr="00872930" w:rsidRDefault="00BB3275" w:rsidP="00872930">
      <w:pPr>
        <w:pStyle w:val="berschrift2"/>
        <w:numPr>
          <w:ilvl w:val="0"/>
          <w:numId w:val="23"/>
        </w:numPr>
        <w:ind w:left="0" w:firstLine="0"/>
        <w:jc w:val="both"/>
        <w:rPr>
          <w:rFonts w:cs="Arial"/>
          <w:lang w:val="de-DE" w:eastAsia="de-DE"/>
        </w:rPr>
      </w:pPr>
      <w:bookmarkStart w:id="11" w:name="_Ref88142060"/>
      <w:r w:rsidRPr="00872930">
        <w:rPr>
          <w:rFonts w:cs="Arial"/>
          <w:lang w:val="de-DE" w:eastAsia="de-DE"/>
        </w:rPr>
        <w:t>Nach bestimmten E-Mails suchen</w:t>
      </w:r>
      <w:bookmarkEnd w:id="11"/>
    </w:p>
    <w:p w14:paraId="5BDC6DCB" w14:textId="4C722572" w:rsidR="006D34A6" w:rsidRDefault="006D34A6" w:rsidP="006D34A6">
      <w:r>
        <w:t>Manchmal suchen Sie nach einer Information und wissen nicht mehr genau, in welcher E-Mail diese Information stand.</w:t>
      </w:r>
      <w:r w:rsidRPr="00BB3275">
        <w:t xml:space="preserve"> </w:t>
      </w:r>
      <w:r>
        <w:t>Wenn Sie nach einer solchen E-Mail suchen, hilft Ihnen die Suchfunktion.</w:t>
      </w:r>
    </w:p>
    <w:p w14:paraId="6F4CE02D" w14:textId="007677BE" w:rsidR="00BB3275" w:rsidRDefault="00BB3275" w:rsidP="00BB3275">
      <w:r>
        <w:t>.</w:t>
      </w:r>
    </w:p>
    <w:p w14:paraId="1178D475" w14:textId="28E535F3" w:rsidR="003C2649" w:rsidRDefault="00027E60" w:rsidP="00BB3275">
      <w:r>
        <w:lastRenderedPageBreak/>
        <w:t>Mit der Suchfunktion durchsucht</w:t>
      </w:r>
      <w:r w:rsidR="003C2649">
        <w:t xml:space="preserve"> die Gmail</w:t>
      </w:r>
      <w:r w:rsidR="002C06CF">
        <w:t>-</w:t>
      </w:r>
      <w:r w:rsidR="003C2649">
        <w:t xml:space="preserve">App alle E-Mails in </w:t>
      </w:r>
      <w:r>
        <w:t>einem</w:t>
      </w:r>
      <w:r w:rsidR="003C2649">
        <w:t xml:space="preserve"> Label nach den von Ihnen eingegebenen Wörtern. Die App sucht in den E-Mail-Adressen, den „Betreff“-Zeilen und im Inhalt der E-M</w:t>
      </w:r>
      <w:r>
        <w:t>ails</w:t>
      </w:r>
      <w:r w:rsidR="00C32D06">
        <w:t>. Das Ergebnis</w:t>
      </w:r>
      <w:r w:rsidR="002C06CF">
        <w:t xml:space="preserve"> wird</w:t>
      </w:r>
      <w:r w:rsidR="00C32D06">
        <w:t xml:space="preserve"> </w:t>
      </w:r>
      <w:r>
        <w:t>als Liste mit allen E-Mails an</w:t>
      </w:r>
      <w:r w:rsidR="00C32D06">
        <w:t>gezeigt</w:t>
      </w:r>
      <w:r>
        <w:t>, in denen dieses Wort vorkommt.</w:t>
      </w:r>
    </w:p>
    <w:p w14:paraId="481FA9BB" w14:textId="372A6C35" w:rsidR="003C2649" w:rsidRDefault="003C2649" w:rsidP="00BB3275">
      <w:r>
        <w:t xml:space="preserve">Das heißt, wenn Sie z. B. den Namen „Andrea“ als Suche eingeben, wird Ihnen eine Liste mit E-Mails angezeigt, in denen „Andrea“ </w:t>
      </w:r>
      <w:r w:rsidR="00E44E86">
        <w:t>in einer E-Mail-Adresse oder im Betreff oder auch im Inhalt einer Nachricht</w:t>
      </w:r>
      <w:r w:rsidR="006D34A6">
        <w:t xml:space="preserve"> enthalten ist</w:t>
      </w:r>
      <w:r w:rsidR="00E44E86">
        <w:t>. Gleiches gilt für Ortsnamen, aber auch für jedes andere Wort.</w:t>
      </w:r>
    </w:p>
    <w:p w14:paraId="01E22B8B" w14:textId="0A910248" w:rsidR="00BB3275" w:rsidRDefault="00BB3275" w:rsidP="00912CCF">
      <w:r>
        <w:t xml:space="preserve">Sie können die Suchfunktion </w:t>
      </w:r>
      <w:r w:rsidR="00E44E86">
        <w:t>in jedem</w:t>
      </w:r>
      <w:r>
        <w:t xml:space="preserve"> Label nutzen, am besten aber </w:t>
      </w:r>
      <w:r w:rsidR="00E44E86">
        <w:t xml:space="preserve">beginnen </w:t>
      </w:r>
      <w:r>
        <w:t xml:space="preserve">Sie </w:t>
      </w:r>
      <w:r w:rsidR="00E44E86">
        <w:t>die Suche im</w:t>
      </w:r>
      <w:r>
        <w:t xml:space="preserve"> Label „Alle E-Mails“</w:t>
      </w:r>
      <w:r w:rsidR="003C6A96">
        <w:t xml:space="preserve">. </w:t>
      </w:r>
    </w:p>
    <w:p w14:paraId="1E795C78" w14:textId="43004F2A" w:rsidR="003C6A96" w:rsidRDefault="003C2649" w:rsidP="00912CCF">
      <w:r>
        <w:t>Öffnen</w:t>
      </w:r>
      <w:r w:rsidR="003C6A96">
        <w:t xml:space="preserve"> Sie </w:t>
      </w:r>
      <w:r>
        <w:t>die</w:t>
      </w:r>
      <w:r w:rsidR="003C6A96">
        <w:t xml:space="preserve"> Gmail-App</w:t>
      </w:r>
      <w:r>
        <w:t xml:space="preserve">. Tippen Sie </w:t>
      </w:r>
      <w:r w:rsidR="003C6A96">
        <w:t>auf das 3-Striche-Symbol links oben, um zur Label-Übersicht zu gelangen. Wählen Sie das Label „Alle E-Mails“.</w:t>
      </w:r>
    </w:p>
    <w:p w14:paraId="348D4B8F" w14:textId="45E34DFF" w:rsidR="003C2649" w:rsidRDefault="003C2649" w:rsidP="00FE77AA">
      <w:pPr>
        <w:keepLines/>
      </w:pPr>
      <w:r>
        <w:t>Tippen Sie nun auf die Wörter „In E-Mails-suchen“.</w:t>
      </w:r>
    </w:p>
    <w:p w14:paraId="315D642A" w14:textId="3519C820" w:rsidR="00BB3275" w:rsidRDefault="003C2649" w:rsidP="00FE77AA">
      <w:pPr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0E7A7F" wp14:editId="5DED3A1B">
                <wp:simplePos x="0" y="0"/>
                <wp:positionH relativeFrom="column">
                  <wp:posOffset>433070</wp:posOffset>
                </wp:positionH>
                <wp:positionV relativeFrom="paragraph">
                  <wp:posOffset>209550</wp:posOffset>
                </wp:positionV>
                <wp:extent cx="1238250" cy="514350"/>
                <wp:effectExtent l="0" t="0" r="19050" b="19050"/>
                <wp:wrapNone/>
                <wp:docPr id="311" name="Ellips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D673069" id="Ellipse 311" o:spid="_x0000_s1026" style="position:absolute;margin-left:34.1pt;margin-top:16.5pt;width:97.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" filled="f" strokecolor="#936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C33D5F" wp14:editId="2FAF5BAE">
            <wp:extent cx="3020520" cy="1054100"/>
            <wp:effectExtent l="19050" t="19050" r="27940" b="12700"/>
            <wp:docPr id="310" name="Grafi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30481" cy="1057576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3E4497F6" w14:textId="77777777" w:rsidR="00FE77AA" w:rsidRDefault="00FE77AA" w:rsidP="003C2649">
      <w:pPr>
        <w:keepNext/>
        <w:keepLines/>
      </w:pPr>
    </w:p>
    <w:p w14:paraId="76E5290E" w14:textId="30C166E7" w:rsidR="003C2649" w:rsidRDefault="003C2649" w:rsidP="00FE77AA">
      <w:pPr>
        <w:keepLines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5A016AE" wp14:editId="41562563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795145" cy="3187700"/>
            <wp:effectExtent l="19050" t="19050" r="14605" b="12700"/>
            <wp:wrapSquare wrapText="bothSides"/>
            <wp:docPr id="312" name="Grafi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877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B11A7" w14:textId="62BCA79F" w:rsidR="003C2649" w:rsidRDefault="003C2649" w:rsidP="00FE77AA">
      <w:pPr>
        <w:keepLines/>
      </w:pPr>
      <w:r>
        <w:t xml:space="preserve">Ein neues Fenster öffnet sich und die Bildschirmtastatur wird angezeigt. </w:t>
      </w:r>
    </w:p>
    <w:p w14:paraId="7A775D65" w14:textId="36E8DADA" w:rsidR="00E44E86" w:rsidRDefault="00E44E86" w:rsidP="00FE77AA">
      <w:pPr>
        <w:keepLines/>
      </w:pPr>
    </w:p>
    <w:p w14:paraId="1E20A8A7" w14:textId="77777777" w:rsidR="00E44E86" w:rsidRDefault="00E44E86" w:rsidP="00FE77AA">
      <w:pPr>
        <w:keepLines/>
      </w:pPr>
    </w:p>
    <w:p w14:paraId="733091AB" w14:textId="167533AC" w:rsidR="003C2649" w:rsidRDefault="00E44E86" w:rsidP="00FE77AA">
      <w:pPr>
        <w:keepLines/>
      </w:pPr>
      <w:r>
        <w:t xml:space="preserve">Tippen Sie Ihr Suchwort auf der Tastatur ein. </w:t>
      </w:r>
    </w:p>
    <w:p w14:paraId="7023DCA4" w14:textId="2F5D7A36" w:rsidR="00E44E86" w:rsidRDefault="00E44E86" w:rsidP="00FE77AA">
      <w:pPr>
        <w:keepLines/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3C9DDA" wp14:editId="57DB0BF6">
                <wp:simplePos x="0" y="0"/>
                <wp:positionH relativeFrom="column">
                  <wp:posOffset>1734820</wp:posOffset>
                </wp:positionH>
                <wp:positionV relativeFrom="paragraph">
                  <wp:posOffset>226060</wp:posOffset>
                </wp:positionV>
                <wp:extent cx="3194050" cy="946150"/>
                <wp:effectExtent l="19050" t="19050" r="6350" b="63500"/>
                <wp:wrapNone/>
                <wp:docPr id="323" name="Gerade Verbindung mit Pfei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4050" cy="946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A8C5E5" id="Gerade Verbindung mit Pfeil 323" o:spid="_x0000_s1026" type="#_x0000_t32" style="position:absolute;margin-left:136.6pt;margin-top:17.8pt;width:251.5pt;height:74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" strokecolor="#936" strokeweight="2.25pt">
                <v:stroke endarrow="block"/>
              </v:shape>
            </w:pict>
          </mc:Fallback>
        </mc:AlternateContent>
      </w:r>
      <w:r>
        <w:t>Zum Start der Suche tippen Sie auf das Symbol „Lupe“.</w:t>
      </w:r>
    </w:p>
    <w:p w14:paraId="30264674" w14:textId="25E16E1B" w:rsidR="00E44E86" w:rsidRDefault="00E44E86" w:rsidP="00FE77AA">
      <w:pPr>
        <w:keepLines/>
      </w:pPr>
    </w:p>
    <w:p w14:paraId="51AC06E5" w14:textId="3431B294" w:rsidR="00FE77AA" w:rsidRDefault="00FE77AA" w:rsidP="003C2649">
      <w:pPr>
        <w:keepNext/>
        <w:keepLines/>
      </w:pPr>
      <w:r>
        <w:lastRenderedPageBreak/>
        <w:t xml:space="preserve">Gmail zeigt Ihnen nun eine Liste mit E-Mails, in denen das gesuchte Wort vorkommt. Die Stelle, </w:t>
      </w:r>
      <w:r w:rsidR="006D34A6">
        <w:t>an der</w:t>
      </w:r>
      <w:r>
        <w:t xml:space="preserve"> das Wort vorkommt, ist markiert.</w:t>
      </w:r>
    </w:p>
    <w:p w14:paraId="5449DBA6" w14:textId="3B9CEA9C" w:rsidR="00E44E86" w:rsidRDefault="00FE77AA" w:rsidP="00C32D06">
      <w:pPr>
        <w:keepNext/>
        <w:keepLines/>
      </w:pPr>
      <w:r>
        <w:t>Hier sehen Sie das Beispiel von einer Suche nach dem Wort „Konto“:</w:t>
      </w:r>
    </w:p>
    <w:p w14:paraId="0E7E9DA2" w14:textId="51CDEB2D" w:rsidR="00FE77AA" w:rsidRDefault="00C32D06" w:rsidP="00C32D06">
      <w:pPr>
        <w:keepNext/>
        <w:keepLines/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486217" wp14:editId="244E4B3D">
                <wp:simplePos x="0" y="0"/>
                <wp:positionH relativeFrom="column">
                  <wp:posOffset>312420</wp:posOffset>
                </wp:positionH>
                <wp:positionV relativeFrom="paragraph">
                  <wp:posOffset>249555</wp:posOffset>
                </wp:positionV>
                <wp:extent cx="4400550" cy="1441450"/>
                <wp:effectExtent l="19050" t="57150" r="19050" b="25400"/>
                <wp:wrapNone/>
                <wp:docPr id="327" name="Gerade Verbindung mit Pfei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00550" cy="144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AA208D" id="Gerade Verbindung mit Pfeil 327" o:spid="_x0000_s1026" type="#_x0000_t32" style="position:absolute;margin-left:24.6pt;margin-top:19.65pt;width:346.5pt;height:113.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" strokecolor="#936" strokeweight="2.25pt">
                <v:stroke endarrow="block"/>
              </v:shape>
            </w:pict>
          </mc:Fallback>
        </mc:AlternateContent>
      </w:r>
      <w:r w:rsidR="00FE77AA">
        <w:rPr>
          <w:noProof/>
        </w:rPr>
        <w:drawing>
          <wp:anchor distT="0" distB="0" distL="114300" distR="114300" simplePos="0" relativeHeight="251711488" behindDoc="0" locked="0" layoutInCell="1" allowOverlap="1" wp14:anchorId="3E099F0B" wp14:editId="4B35F416">
            <wp:simplePos x="0" y="0"/>
            <wp:positionH relativeFrom="column">
              <wp:posOffset>20320</wp:posOffset>
            </wp:positionH>
            <wp:positionV relativeFrom="paragraph">
              <wp:posOffset>19050</wp:posOffset>
            </wp:positionV>
            <wp:extent cx="2210606" cy="2857500"/>
            <wp:effectExtent l="19050" t="19050" r="18415" b="19050"/>
            <wp:wrapSquare wrapText="bothSides"/>
            <wp:docPr id="326" name="Grafi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606" cy="28575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36629" w14:textId="464B4CCB" w:rsidR="00FE77AA" w:rsidRDefault="00FE77AA" w:rsidP="00C32D06">
      <w:pPr>
        <w:keepNext/>
        <w:keepLines/>
      </w:pPr>
      <w:r>
        <w:t xml:space="preserve">Wenn Sie auf eine </w:t>
      </w:r>
      <w:r w:rsidR="00C32D06">
        <w:t>der</w:t>
      </w:r>
      <w:r>
        <w:t xml:space="preserve"> E-Mails </w:t>
      </w:r>
      <w:r w:rsidR="00C32D06">
        <w:t xml:space="preserve">aus der Liste </w:t>
      </w:r>
      <w:r>
        <w:t>tippen, wird die E-Mail geöffnet und Sie können sie bearbeiten.</w:t>
      </w:r>
    </w:p>
    <w:p w14:paraId="4739D532" w14:textId="1E46CD57" w:rsidR="00FE77AA" w:rsidRDefault="00FE77AA" w:rsidP="00C32D06">
      <w:pPr>
        <w:keepNext/>
        <w:keepLines/>
      </w:pPr>
    </w:p>
    <w:p w14:paraId="1146D790" w14:textId="3A94EDE9" w:rsidR="00FE77AA" w:rsidRDefault="00FE77AA" w:rsidP="00C32D06">
      <w:pPr>
        <w:keepNext/>
        <w:keepLines/>
      </w:pPr>
    </w:p>
    <w:p w14:paraId="1D0A55FF" w14:textId="557E8573" w:rsidR="00FE77AA" w:rsidRDefault="00FE77AA" w:rsidP="00C32D06">
      <w:pPr>
        <w:keepNext/>
        <w:keepLines/>
      </w:pPr>
      <w:r>
        <w:t>Um wieder zurück zum Label „Alle E-Mails“ zu gelangen, tippen Sie links oben auf den Pfeil</w:t>
      </w:r>
      <w:r w:rsidR="00C32D06">
        <w:t xml:space="preserve"> nach links</w:t>
      </w:r>
      <w:r>
        <w:t>.</w:t>
      </w:r>
    </w:p>
    <w:p w14:paraId="6922335F" w14:textId="4D957D30" w:rsidR="00FE77AA" w:rsidRDefault="00FE77AA" w:rsidP="003C2649">
      <w:pPr>
        <w:keepNext/>
        <w:keepLines/>
      </w:pPr>
    </w:p>
    <w:p w14:paraId="7224D0DB" w14:textId="0D649CF1" w:rsidR="00FE77AA" w:rsidRDefault="00FE77AA" w:rsidP="003C2649">
      <w:pPr>
        <w:keepNext/>
        <w:keepLines/>
      </w:pPr>
    </w:p>
    <w:p w14:paraId="67E587D0" w14:textId="77777777" w:rsidR="00C51416" w:rsidRDefault="00C51416" w:rsidP="003C2649">
      <w:pPr>
        <w:keepNext/>
        <w:keepLines/>
      </w:pPr>
    </w:p>
    <w:p w14:paraId="08F6B7D5" w14:textId="0682B9F3" w:rsidR="00E44E86" w:rsidRDefault="00FE77AA" w:rsidP="00C32D06">
      <w:pPr>
        <w:keepNext/>
        <w:keepLines/>
      </w:pPr>
      <w:r>
        <w:t>Unten sehen Sie das Ergebnis einer nicht erfolgreichen Suche. In diesem Fall gibt es keine E-Mail mit dem Wort „Schlüssel“.</w:t>
      </w:r>
    </w:p>
    <w:p w14:paraId="00A354C7" w14:textId="489206DA" w:rsidR="00E44E86" w:rsidRDefault="00FE77AA" w:rsidP="00C32D06">
      <w:pPr>
        <w:keepNext/>
        <w:keepLines/>
      </w:pPr>
      <w:bookmarkStart w:id="12" w:name="_GoBack"/>
      <w:bookmarkEnd w:id="12"/>
      <w:r>
        <w:rPr>
          <w:noProof/>
        </w:rPr>
        <w:drawing>
          <wp:anchor distT="0" distB="0" distL="114300" distR="114300" simplePos="0" relativeHeight="251714560" behindDoc="0" locked="0" layoutInCell="1" allowOverlap="1" wp14:anchorId="40B0BB68" wp14:editId="018F393F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2256155" cy="2921000"/>
            <wp:effectExtent l="19050" t="19050" r="10795" b="1270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29210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84A2E" w14:textId="506EA57F" w:rsidR="00E44E86" w:rsidRDefault="00F37B2E" w:rsidP="00C32D06">
      <w:pPr>
        <w:keepNext/>
        <w:keepLines/>
      </w:pP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3857D1" wp14:editId="62827415">
                <wp:simplePos x="0" y="0"/>
                <wp:positionH relativeFrom="column">
                  <wp:posOffset>350520</wp:posOffset>
                </wp:positionH>
                <wp:positionV relativeFrom="paragraph">
                  <wp:posOffset>137160</wp:posOffset>
                </wp:positionV>
                <wp:extent cx="4349750" cy="488950"/>
                <wp:effectExtent l="0" t="95250" r="12700" b="25400"/>
                <wp:wrapNone/>
                <wp:docPr id="328" name="Gerade Verbindung mit Pfei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49750" cy="488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F3C746" id="Gerade Verbindung mit Pfeil 328" o:spid="_x0000_s1026" type="#_x0000_t32" style="position:absolute;margin-left:27.6pt;margin-top:10.8pt;width:342.5pt;height:38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" strokecolor="#936" strokeweight="2.25pt">
                <v:stroke endarrow="block"/>
              </v:shape>
            </w:pict>
          </mc:Fallback>
        </mc:AlternateContent>
      </w:r>
    </w:p>
    <w:p w14:paraId="77E2A069" w14:textId="451BEA44" w:rsidR="00F37B2E" w:rsidRDefault="00F37B2E" w:rsidP="00C32D06">
      <w:pPr>
        <w:keepNext/>
        <w:keepLines/>
      </w:pPr>
    </w:p>
    <w:p w14:paraId="3D54A4FB" w14:textId="697DD08D" w:rsidR="00F37B2E" w:rsidRDefault="00F37B2E" w:rsidP="00C32D06">
      <w:pPr>
        <w:keepNext/>
        <w:keepLines/>
      </w:pPr>
      <w:r>
        <w:t>Um wieder zurück zum Label „Alle E-Mails“ zu gelangen, tippen Sie links oben auf den Pfeil. Dann können Sie eine neue Suche starten.</w:t>
      </w:r>
    </w:p>
    <w:p w14:paraId="6EC66719" w14:textId="5EA650DF" w:rsidR="00F37B2E" w:rsidRDefault="00F37B2E" w:rsidP="00F37B2E">
      <w:pPr>
        <w:keepLines/>
      </w:pPr>
    </w:p>
    <w:p w14:paraId="2D79676F" w14:textId="72B8DF81" w:rsidR="00F37B2E" w:rsidRDefault="00F37B2E" w:rsidP="00F37B2E">
      <w:pPr>
        <w:keepLines/>
      </w:pPr>
    </w:p>
    <w:p w14:paraId="3963536C" w14:textId="3AD31D81" w:rsidR="00F37B2E" w:rsidRDefault="00F37B2E" w:rsidP="00F37B2E">
      <w:pPr>
        <w:keepLines/>
      </w:pPr>
    </w:p>
    <w:p w14:paraId="501FA246" w14:textId="52DB7799" w:rsidR="00F37B2E" w:rsidRDefault="00F37B2E" w:rsidP="00F37B2E">
      <w:pPr>
        <w:keepLines/>
      </w:pPr>
    </w:p>
    <w:sectPr w:rsidR="00F37B2E" w:rsidSect="000C3ADB">
      <w:headerReference w:type="default" r:id="rId58"/>
      <w:footerReference w:type="default" r:id="rId59"/>
      <w:headerReference w:type="first" r:id="rId60"/>
      <w:footerReference w:type="first" r:id="rId61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89DDF" w14:textId="77777777" w:rsidR="006E05BA" w:rsidRDefault="006E05BA" w:rsidP="00F759F3">
      <w:r>
        <w:separator/>
      </w:r>
    </w:p>
  </w:endnote>
  <w:endnote w:type="continuationSeparator" w:id="0">
    <w:p w14:paraId="34E0866C" w14:textId="77777777" w:rsidR="006E05BA" w:rsidRDefault="006E05BA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E342B" w14:textId="77777777" w:rsidR="003C6A96" w:rsidRPr="00DC18C9" w:rsidRDefault="003C6A96" w:rsidP="00F759F3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7FA2759" wp14:editId="5E34063E">
              <wp:simplePos x="0" y="0"/>
              <wp:positionH relativeFrom="column">
                <wp:posOffset>5347970</wp:posOffset>
              </wp:positionH>
              <wp:positionV relativeFrom="paragraph">
                <wp:posOffset>-260985</wp:posOffset>
              </wp:positionV>
              <wp:extent cx="655319" cy="661585"/>
              <wp:effectExtent l="0" t="0" r="1206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19" cy="661585"/>
                        <a:chOff x="0" y="0"/>
                        <a:chExt cx="655319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4" y="91288"/>
                          <a:ext cx="588645" cy="5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F23CF" w14:textId="77777777" w:rsidR="003C6A96" w:rsidRPr="00F759F3" w:rsidRDefault="003C6A96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82D954A" w14:textId="10B45D10" w:rsidR="003C6A96" w:rsidRPr="00F759F3" w:rsidRDefault="003C6A96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51416">
                              <w:rPr>
                                <w:noProof/>
                                <w:sz w:val="18"/>
                                <w:szCs w:val="18"/>
                              </w:rPr>
                              <w:t>12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51416">
                              <w:rPr>
                                <w:noProof/>
                                <w:sz w:val="18"/>
                                <w:szCs w:val="18"/>
                              </w:rPr>
                              <w:t>12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FA2759" id="Gruppieren 241" o:spid="_x0000_s1026" style="position:absolute;margin-left:421.1pt;margin-top:-20.55pt;width:51.6pt;height:52.1pt;z-index:251656704;mso-width-relative:margin" coordsize="6553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912;width:5887;height: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349F23CF" w14:textId="77777777" w:rsidR="003C6A96" w:rsidRPr="00F759F3" w:rsidRDefault="003C6A96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82D954A" w14:textId="10B45D10" w:rsidR="003C6A96" w:rsidRPr="00F759F3" w:rsidRDefault="003C6A96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51416">
                        <w:rPr>
                          <w:noProof/>
                          <w:sz w:val="18"/>
                          <w:szCs w:val="18"/>
                        </w:rPr>
                        <w:t>12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51416">
                        <w:rPr>
                          <w:noProof/>
                          <w:sz w:val="18"/>
                          <w:szCs w:val="18"/>
                        </w:rPr>
                        <w:t>12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58B19" w14:textId="77777777" w:rsidR="003C6A96" w:rsidRPr="00DC18C9" w:rsidRDefault="003C6A96" w:rsidP="000C3ADB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962B746" wp14:editId="73A9C1D9">
              <wp:simplePos x="0" y="0"/>
              <wp:positionH relativeFrom="margin">
                <wp:posOffset>1270</wp:posOffset>
              </wp:positionH>
              <wp:positionV relativeFrom="paragraph">
                <wp:posOffset>-5715</wp:posOffset>
              </wp:positionV>
              <wp:extent cx="6286500" cy="662571"/>
              <wp:effectExtent l="0" t="0" r="0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662571"/>
                        <a:chOff x="0" y="34506"/>
                        <a:chExt cx="6286500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186" y="123298"/>
                          <a:ext cx="869314" cy="552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A99D2" w14:textId="77777777" w:rsidR="003C6A96" w:rsidRPr="00F759F3" w:rsidRDefault="003C6A96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2D8BD7C5" w14:textId="27D486A0" w:rsidR="003C6A96" w:rsidRPr="00F759F3" w:rsidRDefault="003C6A96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51416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51416">
                              <w:rPr>
                                <w:noProof/>
                                <w:sz w:val="18"/>
                                <w:szCs w:val="18"/>
                              </w:rPr>
                              <w:t>12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C9733" w14:textId="77777777" w:rsidR="003C6A96" w:rsidRPr="00F759F3" w:rsidRDefault="003C6A96" w:rsidP="00252271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>Anna Stiftinger/Bildungszentrum Saalfelden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E914DAD" w14:textId="77777777" w:rsidR="003C6A96" w:rsidRPr="00F759F3" w:rsidRDefault="003C6A96" w:rsidP="008F317E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62B746" id="Gruppieren 232" o:spid="_x0000_s1029" style="position:absolute;margin-left:.1pt;margin-top:-.45pt;width:495pt;height:52.15pt;z-index:251657728;mso-position-horizontal-relative:margin;mso-width-relative:margin;mso-height-relative:margin" coordorigin=",345" coordsize="62865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1;top:1232;width:8694;height:5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0E1A99D2" w14:textId="77777777" w:rsidR="003C6A96" w:rsidRPr="00F759F3" w:rsidRDefault="003C6A96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2D8BD7C5" w14:textId="27D486A0" w:rsidR="003C6A96" w:rsidRPr="00F759F3" w:rsidRDefault="003C6A96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51416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51416">
                        <w:rPr>
                          <w:noProof/>
                          <w:sz w:val="18"/>
                          <w:szCs w:val="18"/>
                        </w:rPr>
                        <w:t>12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2A8C9733" w14:textId="77777777" w:rsidR="003C6A96" w:rsidRPr="00F759F3" w:rsidRDefault="003C6A96" w:rsidP="00252271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C721AF">
                          <w:rPr>
                            <w:sz w:val="16"/>
                            <w:szCs w:val="16"/>
                          </w:rPr>
                          <w:t>Anna Stiftinger/Bildungszentrum Saalfelden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E914DAD" w14:textId="77777777" w:rsidR="003C6A96" w:rsidRPr="00F759F3" w:rsidRDefault="003C6A96" w:rsidP="008F317E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43461E71" w14:textId="77777777" w:rsidR="003C6A96" w:rsidRDefault="003C6A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D647F" w14:textId="77777777" w:rsidR="006E05BA" w:rsidRDefault="006E05BA" w:rsidP="00F759F3">
      <w:r>
        <w:separator/>
      </w:r>
    </w:p>
  </w:footnote>
  <w:footnote w:type="continuationSeparator" w:id="0">
    <w:p w14:paraId="4A3D07FF" w14:textId="77777777" w:rsidR="006E05BA" w:rsidRDefault="006E05BA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6BCBB" w14:textId="77777777" w:rsidR="003C6A96" w:rsidRDefault="003C6A96" w:rsidP="00577103">
    <w:pPr>
      <w:pStyle w:val="KeinLeerraum"/>
      <w:tabs>
        <w:tab w:val="left" w:pos="9356"/>
      </w:tabs>
    </w:pPr>
  </w:p>
  <w:p w14:paraId="06C33F68" w14:textId="77777777" w:rsidR="003C6A96" w:rsidRDefault="003C6A9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4FAF54D9" wp14:editId="1456FB7A">
          <wp:extent cx="987425" cy="219710"/>
          <wp:effectExtent l="0" t="0" r="3175" b="8890"/>
          <wp:docPr id="324" name="Grafik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B643ACC" w14:textId="77777777" w:rsidR="003C6A96" w:rsidRDefault="003C6A9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498A9" w14:textId="77777777" w:rsidR="003C6A96" w:rsidRDefault="003C6A96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4465BC13" wp14:editId="0DED084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325" name="Grafik 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B137E7" w14:textId="77777777" w:rsidR="003C6A96" w:rsidRDefault="003C6A96" w:rsidP="000C3ADB">
    <w:pPr>
      <w:pStyle w:val="KeinLeerraum"/>
      <w:tabs>
        <w:tab w:val="left" w:pos="9356"/>
      </w:tabs>
      <w:jc w:val="right"/>
    </w:pPr>
  </w:p>
  <w:p w14:paraId="74BA6EB5" w14:textId="77777777" w:rsidR="003C6A96" w:rsidRPr="000C3ADB" w:rsidRDefault="003C6A9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2EC0D83"/>
    <w:multiLevelType w:val="hybridMultilevel"/>
    <w:tmpl w:val="F3DE1AE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1218EC"/>
    <w:multiLevelType w:val="hybridMultilevel"/>
    <w:tmpl w:val="85E8B4F0"/>
    <w:lvl w:ilvl="0" w:tplc="E5F6AFF2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75F2B"/>
    <w:multiLevelType w:val="hybridMultilevel"/>
    <w:tmpl w:val="73064C5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01176"/>
    <w:multiLevelType w:val="hybridMultilevel"/>
    <w:tmpl w:val="082494D2"/>
    <w:lvl w:ilvl="0" w:tplc="0C07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64046B6"/>
    <w:multiLevelType w:val="hybridMultilevel"/>
    <w:tmpl w:val="E8B28FCE"/>
    <w:lvl w:ilvl="0" w:tplc="6D2CA0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11"/>
  </w:num>
  <w:num w:numId="4">
    <w:abstractNumId w:val="20"/>
  </w:num>
  <w:num w:numId="5">
    <w:abstractNumId w:val="1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0"/>
  </w:num>
  <w:num w:numId="8">
    <w:abstractNumId w:val="13"/>
  </w:num>
  <w:num w:numId="9">
    <w:abstractNumId w:val="22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5"/>
  </w:num>
  <w:num w:numId="22">
    <w:abstractNumId w:val="12"/>
  </w:num>
  <w:num w:numId="23">
    <w:abstractNumId w:val="17"/>
  </w:num>
  <w:num w:numId="24">
    <w:abstractNumId w:val="21"/>
  </w:num>
  <w:num w:numId="25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CF"/>
    <w:rsid w:val="00000E64"/>
    <w:rsid w:val="000020BB"/>
    <w:rsid w:val="00003155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27E60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1601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6C54"/>
    <w:rsid w:val="00107DA1"/>
    <w:rsid w:val="00111541"/>
    <w:rsid w:val="0011455F"/>
    <w:rsid w:val="0011619F"/>
    <w:rsid w:val="00116A10"/>
    <w:rsid w:val="0012219C"/>
    <w:rsid w:val="001233DB"/>
    <w:rsid w:val="00126A42"/>
    <w:rsid w:val="00127FBC"/>
    <w:rsid w:val="0013037B"/>
    <w:rsid w:val="00135ED7"/>
    <w:rsid w:val="00137633"/>
    <w:rsid w:val="001403D0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1738C"/>
    <w:rsid w:val="00221221"/>
    <w:rsid w:val="002249F7"/>
    <w:rsid w:val="0022525B"/>
    <w:rsid w:val="0022624F"/>
    <w:rsid w:val="00227375"/>
    <w:rsid w:val="00231C45"/>
    <w:rsid w:val="00233B9C"/>
    <w:rsid w:val="002353C2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08BD"/>
    <w:rsid w:val="002818FF"/>
    <w:rsid w:val="00281A66"/>
    <w:rsid w:val="00284FAA"/>
    <w:rsid w:val="00285250"/>
    <w:rsid w:val="002852B2"/>
    <w:rsid w:val="002865B8"/>
    <w:rsid w:val="00286BDD"/>
    <w:rsid w:val="002871B2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06CF"/>
    <w:rsid w:val="002C1225"/>
    <w:rsid w:val="002C355E"/>
    <w:rsid w:val="002C3985"/>
    <w:rsid w:val="002C3F76"/>
    <w:rsid w:val="002C6EBC"/>
    <w:rsid w:val="002C7C9C"/>
    <w:rsid w:val="002D38CE"/>
    <w:rsid w:val="002E2147"/>
    <w:rsid w:val="002E2D1E"/>
    <w:rsid w:val="002E78D7"/>
    <w:rsid w:val="002F0010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5C43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649"/>
    <w:rsid w:val="003C27DA"/>
    <w:rsid w:val="003C6A96"/>
    <w:rsid w:val="003D0DE0"/>
    <w:rsid w:val="003D3297"/>
    <w:rsid w:val="003D53D1"/>
    <w:rsid w:val="003D5CBD"/>
    <w:rsid w:val="003D5E9B"/>
    <w:rsid w:val="003D6C95"/>
    <w:rsid w:val="003D6F5F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0A36"/>
    <w:rsid w:val="00447B3C"/>
    <w:rsid w:val="00450E88"/>
    <w:rsid w:val="0045778A"/>
    <w:rsid w:val="00460971"/>
    <w:rsid w:val="00460DF6"/>
    <w:rsid w:val="0046245F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2626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245"/>
    <w:rsid w:val="00541381"/>
    <w:rsid w:val="0054164C"/>
    <w:rsid w:val="005419BC"/>
    <w:rsid w:val="005453AF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684"/>
    <w:rsid w:val="005E0CE0"/>
    <w:rsid w:val="005E1D26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14505"/>
    <w:rsid w:val="00621D2F"/>
    <w:rsid w:val="00621E20"/>
    <w:rsid w:val="00624158"/>
    <w:rsid w:val="0062534A"/>
    <w:rsid w:val="006259F8"/>
    <w:rsid w:val="006272FE"/>
    <w:rsid w:val="00627CE0"/>
    <w:rsid w:val="006342CD"/>
    <w:rsid w:val="00636B73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7140B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5D97"/>
    <w:rsid w:val="006B67C7"/>
    <w:rsid w:val="006C1C3B"/>
    <w:rsid w:val="006C32B4"/>
    <w:rsid w:val="006C643D"/>
    <w:rsid w:val="006D2C8E"/>
    <w:rsid w:val="006D34A6"/>
    <w:rsid w:val="006D3F91"/>
    <w:rsid w:val="006E05BA"/>
    <w:rsid w:val="006E0707"/>
    <w:rsid w:val="006E3701"/>
    <w:rsid w:val="006E7279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5E5D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0F8C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4E4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2930"/>
    <w:rsid w:val="00877436"/>
    <w:rsid w:val="00877AF5"/>
    <w:rsid w:val="00882028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4566"/>
    <w:rsid w:val="008B5414"/>
    <w:rsid w:val="008B6B10"/>
    <w:rsid w:val="008B7754"/>
    <w:rsid w:val="008B7E1F"/>
    <w:rsid w:val="008C0744"/>
    <w:rsid w:val="008C42E1"/>
    <w:rsid w:val="008C4A74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E5F67"/>
    <w:rsid w:val="008F017B"/>
    <w:rsid w:val="008F317E"/>
    <w:rsid w:val="008F3CEE"/>
    <w:rsid w:val="0090362E"/>
    <w:rsid w:val="00903A02"/>
    <w:rsid w:val="009044F9"/>
    <w:rsid w:val="0090568F"/>
    <w:rsid w:val="00905B7F"/>
    <w:rsid w:val="0090630E"/>
    <w:rsid w:val="00906C06"/>
    <w:rsid w:val="00907FFE"/>
    <w:rsid w:val="0091069C"/>
    <w:rsid w:val="009113FA"/>
    <w:rsid w:val="00912757"/>
    <w:rsid w:val="00912CCF"/>
    <w:rsid w:val="00914D28"/>
    <w:rsid w:val="009178CE"/>
    <w:rsid w:val="00931904"/>
    <w:rsid w:val="0093481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0E60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1272"/>
    <w:rsid w:val="00AA27CD"/>
    <w:rsid w:val="00AA485C"/>
    <w:rsid w:val="00AA6B91"/>
    <w:rsid w:val="00AB0F90"/>
    <w:rsid w:val="00AB3B06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0757E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5E5D"/>
    <w:rsid w:val="00B36A9B"/>
    <w:rsid w:val="00B36CFD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5BA7"/>
    <w:rsid w:val="00B77457"/>
    <w:rsid w:val="00B774B3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3275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3AE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2D06"/>
    <w:rsid w:val="00C33182"/>
    <w:rsid w:val="00C362D9"/>
    <w:rsid w:val="00C36651"/>
    <w:rsid w:val="00C41016"/>
    <w:rsid w:val="00C41EDA"/>
    <w:rsid w:val="00C42287"/>
    <w:rsid w:val="00C51416"/>
    <w:rsid w:val="00C51A38"/>
    <w:rsid w:val="00C533C9"/>
    <w:rsid w:val="00C53C8E"/>
    <w:rsid w:val="00C557F5"/>
    <w:rsid w:val="00C5593F"/>
    <w:rsid w:val="00C60D3D"/>
    <w:rsid w:val="00C61DCA"/>
    <w:rsid w:val="00C622A0"/>
    <w:rsid w:val="00C66969"/>
    <w:rsid w:val="00C707C8"/>
    <w:rsid w:val="00C745A0"/>
    <w:rsid w:val="00C75662"/>
    <w:rsid w:val="00C768FA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932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00C8"/>
    <w:rsid w:val="00D10756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55E0B"/>
    <w:rsid w:val="00D62AC3"/>
    <w:rsid w:val="00D62CB5"/>
    <w:rsid w:val="00D633CC"/>
    <w:rsid w:val="00D64C33"/>
    <w:rsid w:val="00D66940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3A38"/>
    <w:rsid w:val="00DC6290"/>
    <w:rsid w:val="00DC7FAD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3CE"/>
    <w:rsid w:val="00E31FBF"/>
    <w:rsid w:val="00E32C53"/>
    <w:rsid w:val="00E32EC3"/>
    <w:rsid w:val="00E34DF7"/>
    <w:rsid w:val="00E361C6"/>
    <w:rsid w:val="00E41088"/>
    <w:rsid w:val="00E42D1D"/>
    <w:rsid w:val="00E4384B"/>
    <w:rsid w:val="00E44E86"/>
    <w:rsid w:val="00E45A6E"/>
    <w:rsid w:val="00E4771F"/>
    <w:rsid w:val="00E5390B"/>
    <w:rsid w:val="00E53BEA"/>
    <w:rsid w:val="00E54352"/>
    <w:rsid w:val="00E54A53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665"/>
    <w:rsid w:val="00EA3EE1"/>
    <w:rsid w:val="00EA4CAC"/>
    <w:rsid w:val="00EA615A"/>
    <w:rsid w:val="00EB1645"/>
    <w:rsid w:val="00EB3620"/>
    <w:rsid w:val="00EB3A45"/>
    <w:rsid w:val="00EB5917"/>
    <w:rsid w:val="00EC0E61"/>
    <w:rsid w:val="00EC0FB3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4F4E"/>
    <w:rsid w:val="00EE6A1B"/>
    <w:rsid w:val="00EE704C"/>
    <w:rsid w:val="00EE7D8B"/>
    <w:rsid w:val="00EF07EA"/>
    <w:rsid w:val="00EF0A5C"/>
    <w:rsid w:val="00EF3236"/>
    <w:rsid w:val="00EF5B74"/>
    <w:rsid w:val="00EF6F0D"/>
    <w:rsid w:val="00EF737B"/>
    <w:rsid w:val="00F01DC4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B2E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0271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030B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E77AA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CC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12CCF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912CCF"/>
    <w:pPr>
      <w:spacing w:before="120" w:after="120"/>
    </w:pPr>
    <w:rPr>
      <w:rFonts w:eastAsia="Arial" w:cs="Arial"/>
      <w:b/>
      <w:bCs/>
      <w:iCs/>
      <w:color w:val="993366"/>
      <w:sz w:val="36"/>
      <w:szCs w:val="36"/>
    </w:rPr>
  </w:style>
  <w:style w:type="paragraph" w:customStyle="1" w:styleId="Formatvorlage2">
    <w:name w:val="Formatvorlage2"/>
    <w:basedOn w:val="Formatvorlage1"/>
    <w:link w:val="Formatvorlage2Zchn"/>
    <w:qFormat/>
    <w:rsid w:val="00912CCF"/>
    <w:rPr>
      <w:sz w:val="28"/>
      <w:szCs w:val="28"/>
    </w:rPr>
  </w:style>
  <w:style w:type="character" w:customStyle="1" w:styleId="Formatvorlage1Zchn">
    <w:name w:val="Formatvorlage1 Zchn"/>
    <w:basedOn w:val="Absatz-Standardschriftart"/>
    <w:link w:val="Formatvorlage1"/>
    <w:rsid w:val="00912CCF"/>
    <w:rPr>
      <w:rFonts w:ascii="Arial" w:eastAsia="Arial" w:hAnsi="Arial" w:cs="Arial"/>
      <w:b/>
      <w:bCs/>
      <w:iCs/>
      <w:color w:val="993366"/>
      <w:sz w:val="36"/>
      <w:szCs w:val="36"/>
    </w:rPr>
  </w:style>
  <w:style w:type="character" w:customStyle="1" w:styleId="Formatvorlage2Zchn">
    <w:name w:val="Formatvorlage2 Zchn"/>
    <w:basedOn w:val="Formatvorlage1Zchn"/>
    <w:link w:val="Formatvorlage2"/>
    <w:rsid w:val="00912CCF"/>
    <w:rPr>
      <w:rFonts w:ascii="Arial" w:eastAsia="Arial" w:hAnsi="Arial" w:cs="Arial"/>
      <w:b/>
      <w:bCs/>
      <w:iCs/>
      <w:color w:val="993366"/>
      <w:sz w:val="28"/>
      <w:szCs w:val="28"/>
    </w:rPr>
  </w:style>
  <w:style w:type="character" w:customStyle="1" w:styleId="e24kjd">
    <w:name w:val="e24kjd"/>
    <w:basedOn w:val="Absatz-Standardschriftart"/>
    <w:rsid w:val="00912CCF"/>
  </w:style>
  <w:style w:type="paragraph" w:styleId="berarbeitung">
    <w:name w:val="Revision"/>
    <w:hidden/>
    <w:uiPriority w:val="99"/>
    <w:semiHidden/>
    <w:rsid w:val="00C533C9"/>
    <w:pPr>
      <w:spacing w:after="0" w:line="240" w:lineRule="auto"/>
    </w:pPr>
    <w:rPr>
      <w:rFonts w:ascii="Arial" w:hAnsi="Arial"/>
      <w:sz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2808B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2808BD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3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54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96340-04B6-4B57-B470-FE46CF14B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12</Pages>
  <Words>1597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2022-01-21T19:29:00Z</dcterms:created>
  <dcterms:modified xsi:type="dcterms:W3CDTF">2022-01-21T19:35:00Z</dcterms:modified>
</cp:coreProperties>
</file>