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000E4FF2" w:rsidP="0012219C" w:rsidRDefault="008B0798" w14:paraId="273861A7" w14:textId="4E7C83F1">
      <w:pPr>
        <w:pStyle w:val="berschrift1"/>
      </w:pPr>
      <w:r>
        <w:rPr>
          <w:noProof/>
        </w:rPr>
        <w:drawing>
          <wp:anchor distT="0" distB="0" distL="114300" distR="114300" simplePos="0" relativeHeight="251670528" behindDoc="1" locked="0" layoutInCell="1" allowOverlap="1" wp14:anchorId="30296DDB" wp14:editId="37F9E295">
            <wp:simplePos x="0" y="0"/>
            <wp:positionH relativeFrom="column">
              <wp:posOffset>3538220</wp:posOffset>
            </wp:positionH>
            <wp:positionV relativeFrom="paragraph">
              <wp:posOffset>247015</wp:posOffset>
            </wp:positionV>
            <wp:extent cx="449580" cy="435610"/>
            <wp:effectExtent l="0" t="0" r="7620" b="2540"/>
            <wp:wrapTight wrapText="bothSides">
              <wp:wrapPolygon edited="0">
                <wp:start x="0" y="0"/>
                <wp:lineTo x="0" y="20781"/>
                <wp:lineTo x="4576" y="20781"/>
                <wp:lineTo x="5492" y="20781"/>
                <wp:lineTo x="21051" y="11335"/>
                <wp:lineTo x="20136" y="8501"/>
                <wp:lineTo x="4576" y="0"/>
                <wp:lineTo x="0" y="0"/>
              </wp:wrapPolygon>
            </wp:wrapTight>
            <wp:docPr id="13" name="Grafik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8">
                      <a:extLst>
                        <a:ext uri="{28A0092B-C50C-407E-A947-70E740481C1C}">
                          <a14:useLocalDpi xmlns:a14="http://schemas.microsoft.com/office/drawing/2010/main" val="0"/>
                        </a:ext>
                      </a:extLst>
                    </a:blip>
                    <a:srcRect r="76110"/>
                    <a:stretch/>
                  </pic:blipFill>
                  <pic:spPr bwMode="auto">
                    <a:xfrm>
                      <a:off x="0" y="0"/>
                      <a:ext cx="449580" cy="435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E3B">
        <w:t>Infoblatt: Google Play Store</w:t>
      </w:r>
    </w:p>
    <w:p w:rsidR="00B35E3B" w:rsidP="00B35E3B" w:rsidRDefault="00B35E3B" w14:paraId="016C705F" w14:textId="698D8CD9"/>
    <w:p w:rsidR="00B35E3B" w:rsidP="00D761B3" w:rsidRDefault="00B35E3B" w14:paraId="3D83CCC3" w14:textId="688CC54C">
      <w:pPr>
        <w:spacing w:after="240"/>
        <w:jc w:val="both"/>
      </w:pPr>
      <w:r>
        <w:t>Mit dem Google Play Store können Sie Apps (</w:t>
      </w:r>
      <w:r w:rsidR="00754A5A">
        <w:t xml:space="preserve">kurz für </w:t>
      </w:r>
      <w:proofErr w:type="spellStart"/>
      <w:r>
        <w:t>application</w:t>
      </w:r>
      <w:proofErr w:type="spellEnd"/>
      <w:r>
        <w:t xml:space="preserve"> = Anwendung) auf </w:t>
      </w:r>
      <w:r w:rsidR="00C03EF8">
        <w:t>I</w:t>
      </w:r>
      <w:r>
        <w:t xml:space="preserve">hr Smartphone oder Tablet herunterladen. Eine App ist ein </w:t>
      </w:r>
      <w:r w:rsidR="005E2BEE">
        <w:t>P</w:t>
      </w:r>
      <w:r>
        <w:t xml:space="preserve">rogramm, mit dem </w:t>
      </w:r>
      <w:r w:rsidR="00447505">
        <w:t xml:space="preserve">zusätzliche Funktionen auf Ihr Smartphone oder Tablet installieren </w:t>
      </w:r>
      <w:r w:rsidR="008B0798">
        <w:t xml:space="preserve">werden </w:t>
      </w:r>
      <w:r w:rsidR="00447505">
        <w:t>können.</w:t>
      </w:r>
    </w:p>
    <w:p w:rsidR="00AD282F" w:rsidP="00AD282F" w:rsidRDefault="00AD282F" w14:paraId="4758E2EA" w14:textId="77777777">
      <w:pPr>
        <w:pStyle w:val="berschrift2"/>
      </w:pPr>
      <w:r>
        <w:t>Voraussetzungen zum Benutzen des Google Play Stores</w:t>
      </w:r>
    </w:p>
    <w:p w:rsidRPr="0064295C" w:rsidR="00447505" w:rsidP="00D761B3" w:rsidRDefault="00447505" w14:paraId="37B7F67D" w14:textId="0772C95D">
      <w:pPr>
        <w:spacing w:after="240"/>
        <w:jc w:val="both"/>
      </w:pPr>
      <w:r>
        <w:rPr>
          <w:noProof/>
        </w:rPr>
        <w:drawing>
          <wp:anchor distT="0" distB="0" distL="114300" distR="114300" simplePos="0" relativeHeight="251674624" behindDoc="1" locked="0" layoutInCell="1" allowOverlap="1" wp14:anchorId="27BD61FA" wp14:editId="087641C1">
            <wp:simplePos x="0" y="0"/>
            <wp:positionH relativeFrom="column">
              <wp:posOffset>2183765</wp:posOffset>
            </wp:positionH>
            <wp:positionV relativeFrom="paragraph">
              <wp:posOffset>454025</wp:posOffset>
            </wp:positionV>
            <wp:extent cx="227965" cy="220980"/>
            <wp:effectExtent l="0" t="0" r="635" b="7620"/>
            <wp:wrapTight wrapText="bothSides">
              <wp:wrapPolygon edited="0">
                <wp:start x="0" y="0"/>
                <wp:lineTo x="0" y="20483"/>
                <wp:lineTo x="7220" y="20483"/>
                <wp:lineTo x="19855" y="13034"/>
                <wp:lineTo x="19855" y="7448"/>
                <wp:lineTo x="7220" y="0"/>
                <wp:lineTo x="0" y="0"/>
              </wp:wrapPolygon>
            </wp:wrapTight>
            <wp:docPr id="9" name="Grafik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6110"/>
                    <a:stretch/>
                  </pic:blipFill>
                  <pic:spPr bwMode="auto">
                    <a:xfrm>
                      <a:off x="0" y="0"/>
                      <a:ext cx="227965" cy="22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7505" w:rsidR="00B35E3B">
        <w:t xml:space="preserve">Die </w:t>
      </w:r>
      <w:r w:rsidR="008B0798">
        <w:t xml:space="preserve">Google </w:t>
      </w:r>
      <w:r w:rsidRPr="00447505" w:rsidR="00B35E3B">
        <w:t>Play Store</w:t>
      </w:r>
      <w:r w:rsidRPr="00447505">
        <w:t xml:space="preserve"> </w:t>
      </w:r>
      <w:r w:rsidRPr="00447505" w:rsidR="00B35E3B">
        <w:t xml:space="preserve">App ist von Anfang an auf dem Tablet bzw. Smartphone installiert. </w:t>
      </w:r>
      <w:r w:rsidR="0064295C">
        <w:t>Wenn</w:t>
      </w:r>
      <w:r w:rsidRPr="00447505" w:rsidR="00B35E3B">
        <w:t xml:space="preserve"> Sie eine neue App auf Ihr Gerät laden möchten, tippen Sie auf </w:t>
      </w:r>
      <w:r w:rsidRPr="00447505">
        <w:t xml:space="preserve">das </w:t>
      </w:r>
      <w:r w:rsidR="008B0798">
        <w:t>Symbol für die Google Play Store App:</w:t>
      </w:r>
    </w:p>
    <w:p w:rsidR="000E4E49" w:rsidP="00D761B3" w:rsidRDefault="00B35E3B" w14:paraId="46FC1719" w14:textId="4471FF1D">
      <w:pPr>
        <w:spacing w:after="240"/>
        <w:jc w:val="both"/>
      </w:pPr>
      <w:r w:rsidRPr="008B0798">
        <w:t>Um eine neue App auf Ihr Gerät zu laden, brauchen Sie eine</w:t>
      </w:r>
      <w:r w:rsidRPr="008B0798" w:rsidR="008B0798">
        <w:t xml:space="preserve"> bestehende Internet-Verbindung. Das kann über WLAN oder über mobile Daten erfolgen.</w:t>
      </w:r>
      <w:r w:rsidRPr="008B0798">
        <w:t xml:space="preserve"> </w:t>
      </w:r>
    </w:p>
    <w:p w:rsidR="00B35E3B" w:rsidP="00D761B3" w:rsidRDefault="00B35E3B" w14:paraId="070D8BD6" w14:textId="6AF9798C">
      <w:pPr>
        <w:spacing w:after="240"/>
        <w:jc w:val="both"/>
      </w:pPr>
      <w:r w:rsidR="47777DBC">
        <w:rPr/>
        <w:t>Im Play Store können Sie nach Apps suchen und diese herunterladen bzw. installieren. Dort finden Sie Spiele, Filme, Serien, Bücher, Musik usw. Alles, was Sie vom Play Store herunterladen, befindet sich anschließend auf Ihrem Smartphone bzw. auf Ihrem Tablet.</w:t>
      </w:r>
    </w:p>
    <w:p w:rsidR="009159CD" w:rsidP="00D761B3" w:rsidRDefault="00B35E3B" w14:paraId="73059CA5" w14:textId="7EA344F2">
      <w:pPr>
        <w:spacing w:after="240"/>
        <w:jc w:val="both"/>
      </w:pPr>
      <w:r w:rsidRPr="008B0798">
        <w:t xml:space="preserve">Für die Verwendung des Play Stores ist ein Google Konto </w:t>
      </w:r>
      <w:r w:rsidR="002B665B">
        <w:t xml:space="preserve">bzw. </w:t>
      </w:r>
      <w:r w:rsidRPr="008B0798">
        <w:t xml:space="preserve">eine Google E-Mail-Adresse </w:t>
      </w:r>
      <w:r w:rsidRPr="008B0798" w:rsidR="002B665B">
        <w:t>notwendig</w:t>
      </w:r>
      <w:r w:rsidR="00950129">
        <w:t xml:space="preserve">. </w:t>
      </w:r>
      <w:r w:rsidRPr="008B0798">
        <w:t xml:space="preserve">Wenn Sie ein </w:t>
      </w:r>
      <w:r w:rsidR="00992CCE">
        <w:t xml:space="preserve">Android-Smartphone oder </w:t>
      </w:r>
      <w:r w:rsidR="00754A5A">
        <w:t>Android-</w:t>
      </w:r>
      <w:r w:rsidR="00992CCE">
        <w:t>Tablet</w:t>
      </w:r>
      <w:r w:rsidRPr="008B0798">
        <w:t xml:space="preserve"> kaufen, </w:t>
      </w:r>
      <w:r w:rsidR="00B226E0">
        <w:t>können Sie bei der ersten Inbetriebnahme</w:t>
      </w:r>
      <w:r w:rsidR="00CC64E3">
        <w:t xml:space="preserve"> des Geräts</w:t>
      </w:r>
      <w:r w:rsidR="00B226E0">
        <w:t xml:space="preserve"> ein neues Google-Konto erstellen oder ein bestehendes Google-Konto </w:t>
      </w:r>
      <w:r w:rsidR="006F245A">
        <w:t>angeben</w:t>
      </w:r>
      <w:r w:rsidR="00B226E0">
        <w:t xml:space="preserve">. Damit </w:t>
      </w:r>
      <w:r w:rsidRPr="008B0798">
        <w:t>können Sie automatisch den Play Store nutzen.</w:t>
      </w:r>
    </w:p>
    <w:p w:rsidR="0034252D" w:rsidRDefault="0034252D" w14:paraId="347D16B1" w14:textId="77777777">
      <w:pPr>
        <w:spacing w:before="0" w:after="200"/>
        <w:rPr>
          <w:rFonts w:eastAsia="Arial"/>
          <w:b/>
          <w:bCs/>
          <w:iCs/>
          <w:color w:val="993366"/>
          <w:sz w:val="32"/>
          <w:szCs w:val="36"/>
        </w:rPr>
      </w:pPr>
      <w:r>
        <w:br w:type="page"/>
      </w:r>
    </w:p>
    <w:p w:rsidR="009E4549" w:rsidP="00D761B3" w:rsidRDefault="00D761B3" w14:paraId="7F36288C" w14:textId="18E2C29E">
      <w:pPr>
        <w:pStyle w:val="berschrift2"/>
      </w:pPr>
      <w:r>
        <w:lastRenderedPageBreak/>
        <w:t>Herunterladen einer App aus dem Google Play Store</w:t>
      </w:r>
    </w:p>
    <w:p w:rsidR="00D761B3" w:rsidP="002C0672" w:rsidRDefault="00CC78CD" w14:paraId="60248E95" w14:textId="4CCC50D5">
      <w:pPr>
        <w:pStyle w:val="Listenabsatz"/>
        <w:numPr>
          <w:ilvl w:val="0"/>
          <w:numId w:val="23"/>
        </w:numPr>
        <w:spacing w:after="240"/>
        <w:ind w:left="357" w:hanging="357"/>
        <w:contextualSpacing w:val="0"/>
      </w:pPr>
      <w:r>
        <w:rPr>
          <w:noProof/>
        </w:rPr>
        <w:drawing>
          <wp:anchor distT="0" distB="0" distL="114300" distR="114300" simplePos="0" relativeHeight="251676672" behindDoc="1" locked="0" layoutInCell="1" allowOverlap="1" wp14:anchorId="456623CD" wp14:editId="3BC53180">
            <wp:simplePos x="0" y="0"/>
            <wp:positionH relativeFrom="column">
              <wp:posOffset>3945890</wp:posOffset>
            </wp:positionH>
            <wp:positionV relativeFrom="paragraph">
              <wp:posOffset>188595</wp:posOffset>
            </wp:positionV>
            <wp:extent cx="227965" cy="220980"/>
            <wp:effectExtent l="0" t="0" r="635" b="7620"/>
            <wp:wrapTight wrapText="bothSides">
              <wp:wrapPolygon edited="0">
                <wp:start x="0" y="0"/>
                <wp:lineTo x="0" y="20483"/>
                <wp:lineTo x="7220" y="20483"/>
                <wp:lineTo x="19855" y="13034"/>
                <wp:lineTo x="19855" y="7448"/>
                <wp:lineTo x="7220" y="0"/>
                <wp:lineTo x="0" y="0"/>
              </wp:wrapPolygon>
            </wp:wrapTight>
            <wp:docPr id="1" name="Grafi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6110"/>
                    <a:stretch/>
                  </pic:blipFill>
                  <pic:spPr bwMode="auto">
                    <a:xfrm>
                      <a:off x="0" y="0"/>
                      <a:ext cx="227965" cy="22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1B3">
        <w:t xml:space="preserve">Öffnen Sie den Google Play Store auf Ihrem Smartphone oder Tablet. </w:t>
      </w:r>
      <w:r>
        <w:t>Tippen Sie dazu auf das Symbol für die Google Play Store App.</w:t>
      </w:r>
    </w:p>
    <w:p w:rsidR="00CC78CD" w:rsidP="002C0672" w:rsidRDefault="00CC78CD" w14:paraId="163610FD" w14:textId="4AEC52DB">
      <w:pPr>
        <w:pStyle w:val="Listenabsatz"/>
        <w:numPr>
          <w:ilvl w:val="0"/>
          <w:numId w:val="23"/>
        </w:numPr>
        <w:spacing w:after="240"/>
        <w:ind w:left="357" w:hanging="357"/>
        <w:contextualSpacing w:val="0"/>
      </w:pPr>
      <w:r>
        <w:t>Suchen Sie nach einer App, die Sie auf Ihrem Gerät installieren möchten</w:t>
      </w:r>
      <w:r w:rsidR="007F22C5">
        <w:t xml:space="preserve">. </w:t>
      </w:r>
      <w:r w:rsidR="00274956">
        <w:t>Es</w:t>
      </w:r>
      <w:r w:rsidR="007F22C5">
        <w:t xml:space="preserve"> gibt zwei Möglichkeiten:</w:t>
      </w:r>
    </w:p>
    <w:p w:rsidR="00471347" w:rsidP="002C0672" w:rsidRDefault="00DA329A" w14:paraId="436C4675" w14:textId="21518155">
      <w:pPr>
        <w:pStyle w:val="Listenabsatz"/>
        <w:numPr>
          <w:ilvl w:val="1"/>
          <w:numId w:val="23"/>
        </w:numPr>
        <w:spacing w:after="240"/>
        <w:ind w:left="1083"/>
        <w:contextualSpacing w:val="0"/>
        <w:jc w:val="both"/>
      </w:pPr>
      <w:r>
        <w:rPr>
          <w:noProof/>
        </w:rPr>
        <mc:AlternateContent>
          <mc:Choice Requires="wpg">
            <w:drawing>
              <wp:anchor distT="0" distB="0" distL="114300" distR="114300" simplePos="0" relativeHeight="251692032" behindDoc="0" locked="0" layoutInCell="1" allowOverlap="1" wp14:anchorId="4EDB5DB0" wp14:editId="36532D32">
                <wp:simplePos x="0" y="0"/>
                <wp:positionH relativeFrom="column">
                  <wp:posOffset>440690</wp:posOffset>
                </wp:positionH>
                <wp:positionV relativeFrom="paragraph">
                  <wp:posOffset>505460</wp:posOffset>
                </wp:positionV>
                <wp:extent cx="5314950" cy="778510"/>
                <wp:effectExtent l="0" t="114300" r="152400" b="173990"/>
                <wp:wrapNone/>
                <wp:docPr id="23" name="Gruppieren 23"/>
                <wp:cNvGraphicFramePr/>
                <a:graphic xmlns:a="http://schemas.openxmlformats.org/drawingml/2006/main">
                  <a:graphicData uri="http://schemas.microsoft.com/office/word/2010/wordprocessingGroup">
                    <wpg:wgp>
                      <wpg:cNvGrpSpPr/>
                      <wpg:grpSpPr>
                        <a:xfrm>
                          <a:off x="0" y="0"/>
                          <a:ext cx="5314950" cy="778510"/>
                          <a:chOff x="0" y="0"/>
                          <a:chExt cx="5314950" cy="778510"/>
                        </a:xfrm>
                      </wpg:grpSpPr>
                      <pic:pic xmlns:pic="http://schemas.openxmlformats.org/drawingml/2006/picture">
                        <pic:nvPicPr>
                          <pic:cNvPr id="16" name="Grafik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428750" y="0"/>
                            <a:ext cx="3886200" cy="778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7" name="Gerade Verbindung mit Pfeil 17"/>
                        <wps:cNvCnPr/>
                        <wps:spPr>
                          <a:xfrm>
                            <a:off x="948690" y="240030"/>
                            <a:ext cx="590550" cy="45085"/>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Rechteck: diagonal liegende Ecken abgerundet 18"/>
                        <wps:cNvSpPr/>
                        <wps:spPr>
                          <a:xfrm>
                            <a:off x="0" y="38100"/>
                            <a:ext cx="1143000" cy="53530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3FCB" w:rsidP="006F3974" w:rsidRDefault="006F3974" w14:paraId="2844EACF" w14:textId="00C2DFBF">
                              <w:pPr>
                                <w:spacing w:before="0" w:line="240" w:lineRule="auto"/>
                                <w:jc w:val="center"/>
                                <w:rPr>
                                  <w:color w:val="000000" w:themeColor="text1"/>
                                  <w:lang w:val="de-AT"/>
                                </w:rPr>
                              </w:pPr>
                              <w:r>
                                <w:rPr>
                                  <w:color w:val="000000" w:themeColor="text1"/>
                                  <w:lang w:val="de-AT"/>
                                </w:rPr>
                                <w:t>Suchbegriff eingeben</w:t>
                              </w:r>
                            </w:p>
                          </w:txbxContent>
                        </wps:txbx>
                        <wps:bodyPr rot="0" spcFirstLastPara="0" vertOverflow="clip" horzOverflow="clip"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id="Gruppieren 23" style="position:absolute;left:0;text-align:left;margin-left:34.7pt;margin-top:39.8pt;width:418.5pt;height:61.3pt;z-index:251692032" coordsize="53149,7785" o:spid="_x0000_s1026" w14:anchorId="4EDB5D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6" style="position:absolute;left:14287;width:38862;height:7785;visibility:visible;mso-wrap-style:square" o:spid="_x0000_s1027" filled="t" fillcolor="#ededed" stroked="t" strokecolor="white" strokeweight="7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">
                  <v:stroke endcap="square"/>
                  <v:imagedata o:title="" r:id="rId10"/>
                  <v:shadow on="t" color="black" opacity="26214f" offset="0,.5mm" origin="-.5,-.5"/>
                  <v:path arrowok="t"/>
                </v:shape>
                <v:shapetype id="_x0000_t32" coordsize="21600,21600" o:oned="t" filled="f" o:spt="32" path="m,l21600,21600e">
                  <v:path fillok="f" arrowok="t" o:connecttype="none"/>
                  <o:lock v:ext="edit" shapetype="t"/>
                </v:shapetype>
                <v:shape id="Gerade Verbindung mit Pfeil 17" style="position:absolute;left:9486;top:2400;width:5906;height:451;visibility:visible;mso-wrap-style:square" o:spid="_x0000_s1028" strokecolor="#936"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">
                  <v:stroke endarrow="block"/>
                </v:shape>
                <v:shape id="Rechteck: diagonal liegende Ecken abgerundet 18" style="position:absolute;top:381;width:11430;height:5353;visibility:visible;mso-wrap-style:square;v-text-anchor:middle" coordsize="1143000,535305" o:spid="_x0000_s1029" fillcolor="white [3212]" strokecolor="#936" strokeweight="2pt" o:spt="100" adj="-11796480,,5400" path="m132044,l1143000,r,l1143000,403261v,72926,-59118,132044,-132044,132044l,535305r,l,132044c,59118,59118,,1320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">
                  <v:stroke joinstyle="miter"/>
                  <v:formulas/>
                  <v:path textboxrect="0,0,1143000,535305" arrowok="t" o:connecttype="custom" o:connectlocs="132044,0;1143000,0;1143000,0;1143000,403261;1010956,535305;0,535305;0,535305;0,132044;132044,0" o:connectangles="0,0,0,0,0,0,0,0,0"/>
                  <v:textbox inset="1mm,0,0,0">
                    <w:txbxContent>
                      <w:p w:rsidR="00F03FCB" w:rsidP="006F3974" w:rsidRDefault="006F3974" w14:paraId="2844EACF" w14:textId="00C2DFBF">
                        <w:pPr>
                          <w:spacing w:before="0" w:line="240" w:lineRule="auto"/>
                          <w:jc w:val="center"/>
                          <w:rPr>
                            <w:color w:val="000000" w:themeColor="text1"/>
                            <w:lang w:val="de-AT"/>
                          </w:rPr>
                        </w:pPr>
                        <w:r>
                          <w:rPr>
                            <w:color w:val="000000" w:themeColor="text1"/>
                            <w:lang w:val="de-AT"/>
                          </w:rPr>
                          <w:t>Suchbegriff eingeben</w:t>
                        </w:r>
                      </w:p>
                    </w:txbxContent>
                  </v:textbox>
                </v:shape>
              </v:group>
            </w:pict>
          </mc:Fallback>
        </mc:AlternateContent>
      </w:r>
      <w:r w:rsidR="00104075">
        <w:t xml:space="preserve">Sie suchen nach einer konkreten App: </w:t>
      </w:r>
      <w:r w:rsidR="00CC78CD">
        <w:t xml:space="preserve">Geben Sie in </w:t>
      </w:r>
      <w:r w:rsidR="004644EA">
        <w:t>das Eingabefeld</w:t>
      </w:r>
      <w:r w:rsidR="00CC78CD">
        <w:t xml:space="preserve"> am oberen Bildschirmrand den </w:t>
      </w:r>
      <w:r w:rsidR="00104075">
        <w:t>Namen der App ein, z. B. „UISEL Game“</w:t>
      </w:r>
      <w:r w:rsidR="00AC1A67">
        <w:t>.</w:t>
      </w:r>
      <w:r w:rsidR="00CC78CD">
        <w:t xml:space="preserve"> </w:t>
      </w:r>
    </w:p>
    <w:p w:rsidR="00471347" w:rsidP="002C0672" w:rsidRDefault="00471347" w14:paraId="10359F18" w14:textId="5E638E05">
      <w:pPr>
        <w:pStyle w:val="Listenabsatz"/>
        <w:spacing w:after="240"/>
        <w:ind w:left="1083"/>
        <w:contextualSpacing w:val="0"/>
        <w:jc w:val="both"/>
      </w:pPr>
    </w:p>
    <w:p w:rsidR="00471347" w:rsidP="002C0672" w:rsidRDefault="00471347" w14:paraId="4DB0783B" w14:textId="25232BE0">
      <w:pPr>
        <w:pStyle w:val="Listenabsatz"/>
        <w:spacing w:after="240"/>
        <w:ind w:left="1083"/>
        <w:contextualSpacing w:val="0"/>
        <w:jc w:val="both"/>
      </w:pPr>
    </w:p>
    <w:p w:rsidR="00471347" w:rsidP="002C0672" w:rsidRDefault="00471347" w14:paraId="6092D2A6" w14:textId="629AFA98">
      <w:pPr>
        <w:pStyle w:val="Listenabsatz"/>
        <w:spacing w:after="240"/>
        <w:ind w:left="1083"/>
        <w:contextualSpacing w:val="0"/>
        <w:jc w:val="both"/>
      </w:pPr>
    </w:p>
    <w:p w:rsidR="00EE1CC0" w:rsidP="002C0672" w:rsidRDefault="004644EA" w14:paraId="780152F1" w14:textId="5212AFB5">
      <w:pPr>
        <w:pStyle w:val="Listenabsatz"/>
        <w:spacing w:after="240"/>
        <w:ind w:left="1083"/>
        <w:contextualSpacing w:val="0"/>
        <w:jc w:val="both"/>
      </w:pPr>
      <w:r>
        <w:t xml:space="preserve">Sie erhalten eine Liste von Vorschlägen. </w:t>
      </w:r>
    </w:p>
    <w:p w:rsidR="00F03FCB" w:rsidP="002C0672" w:rsidRDefault="004644EA" w14:paraId="1564C957" w14:textId="5B6F039A">
      <w:pPr>
        <w:pStyle w:val="Listenabsatz"/>
        <w:spacing w:after="240"/>
        <w:ind w:left="1083"/>
        <w:contextualSpacing w:val="0"/>
        <w:jc w:val="both"/>
      </w:pPr>
      <w:r>
        <w:t xml:space="preserve">Tippen Sie auf die App, die </w:t>
      </w:r>
      <w:r w:rsidR="00AD282F">
        <w:t>S</w:t>
      </w:r>
      <w:r>
        <w:t xml:space="preserve">ie installieren möchten. Sie erhalten weitere Informationen zu der App. Sie wird </w:t>
      </w:r>
      <w:r w:rsidRPr="004644EA">
        <w:rPr>
          <w:b/>
          <w:bCs/>
        </w:rPr>
        <w:t>noch nicht</w:t>
      </w:r>
      <w:r>
        <w:t xml:space="preserve"> installiert!</w:t>
      </w:r>
      <w:r w:rsidRPr="00471347" w:rsidR="00471347">
        <w:rPr>
          <w:noProof/>
        </w:rPr>
        <w:t xml:space="preserve"> </w:t>
      </w:r>
    </w:p>
    <w:p w:rsidR="00F03FCB" w:rsidP="002C0672" w:rsidRDefault="00104075" w14:paraId="1DE66CD0" w14:textId="4CEA18F1">
      <w:pPr>
        <w:pStyle w:val="Listenabsatz"/>
        <w:spacing w:after="240"/>
        <w:ind w:left="1083"/>
        <w:contextualSpacing w:val="0"/>
        <w:jc w:val="both"/>
      </w:pPr>
      <w:r w:rsidRPr="00471347">
        <w:rPr>
          <w:noProof/>
        </w:rPr>
        <w:drawing>
          <wp:anchor distT="0" distB="0" distL="114300" distR="114300" simplePos="0" relativeHeight="251693056" behindDoc="0" locked="0" layoutInCell="1" allowOverlap="1" wp14:anchorId="3FB40032" wp14:editId="4860629D">
            <wp:simplePos x="0" y="0"/>
            <wp:positionH relativeFrom="margin">
              <wp:posOffset>2009775</wp:posOffset>
            </wp:positionH>
            <wp:positionV relativeFrom="margin">
              <wp:posOffset>4093210</wp:posOffset>
            </wp:positionV>
            <wp:extent cx="2586990" cy="1876425"/>
            <wp:effectExtent l="133350" t="114300" r="156210" b="16192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86990"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03FCB" w:rsidP="002C0672" w:rsidRDefault="00F03FCB" w14:paraId="2C8D9477" w14:textId="487BFB2A">
      <w:pPr>
        <w:pStyle w:val="Listenabsatz"/>
        <w:spacing w:after="240"/>
        <w:ind w:left="1083"/>
        <w:contextualSpacing w:val="0"/>
        <w:jc w:val="both"/>
      </w:pPr>
    </w:p>
    <w:p w:rsidR="00471347" w:rsidP="002C0672" w:rsidRDefault="00471347" w14:paraId="1E4A43DF" w14:textId="2284537C">
      <w:pPr>
        <w:pStyle w:val="Listenabsatz"/>
        <w:spacing w:after="240"/>
        <w:ind w:left="1083"/>
        <w:contextualSpacing w:val="0"/>
        <w:jc w:val="both"/>
      </w:pPr>
    </w:p>
    <w:p w:rsidR="00471347" w:rsidP="002C0672" w:rsidRDefault="00471347" w14:paraId="498390B7" w14:textId="5753A00F">
      <w:pPr>
        <w:pStyle w:val="Listenabsatz"/>
        <w:spacing w:after="240"/>
        <w:ind w:left="1083"/>
        <w:contextualSpacing w:val="0"/>
        <w:jc w:val="both"/>
      </w:pPr>
    </w:p>
    <w:p w:rsidR="00471347" w:rsidP="002C0672" w:rsidRDefault="00471347" w14:paraId="3E3048A6" w14:textId="77777777">
      <w:pPr>
        <w:pStyle w:val="Listenabsatz"/>
        <w:spacing w:after="240"/>
        <w:ind w:left="1083"/>
        <w:contextualSpacing w:val="0"/>
        <w:jc w:val="both"/>
      </w:pPr>
    </w:p>
    <w:p w:rsidR="00F03FCB" w:rsidP="002C0672" w:rsidRDefault="00F03FCB" w14:paraId="08161F6C" w14:textId="49A656BF">
      <w:pPr>
        <w:pStyle w:val="Listenabsatz"/>
        <w:spacing w:after="240"/>
        <w:ind w:left="1083"/>
        <w:contextualSpacing w:val="0"/>
        <w:jc w:val="both"/>
      </w:pPr>
    </w:p>
    <w:p w:rsidR="003102FA" w:rsidP="00A42848" w:rsidRDefault="00104075" w14:paraId="3AF0EAAC" w14:textId="512E7949">
      <w:pPr>
        <w:pStyle w:val="Listenabsatz"/>
        <w:numPr>
          <w:ilvl w:val="1"/>
          <w:numId w:val="23"/>
        </w:numPr>
        <w:spacing w:before="0" w:after="200"/>
        <w:ind w:left="1083"/>
        <w:contextualSpacing w:val="0"/>
        <w:jc w:val="both"/>
      </w:pPr>
      <w:r>
        <w:t xml:space="preserve">Sie haben eine Idee von einer App, die Sie herunterladen möchten, Sie möchten sich aber erst einmal informieren, welche App für Ihren Anlass in Frage kommt. </w:t>
      </w:r>
      <w:r w:rsidR="003102FA">
        <w:t>Sie gehen wie in a) beschrieben vor, jedoch geben Sie bei der Suche einen allgemeinen Begriff ein, z. B. „Foto bearbeiten“.</w:t>
      </w:r>
    </w:p>
    <w:p w:rsidR="00583C94" w:rsidP="003102FA" w:rsidRDefault="003102FA" w14:paraId="4133462C" w14:textId="02DF72C6">
      <w:pPr>
        <w:pStyle w:val="Listenabsatz"/>
        <w:spacing w:before="0" w:after="200"/>
        <w:ind w:left="1083"/>
        <w:contextualSpacing w:val="0"/>
        <w:jc w:val="both"/>
      </w:pPr>
      <w:r>
        <w:t xml:space="preserve">Sie erhalten wieder eine Liste von Vorschlägen. Tippen Sie auf die App, die Sie interessiert und informieren Sie sich, was die App kann. Die App wird </w:t>
      </w:r>
      <w:r w:rsidRPr="003102FA">
        <w:rPr>
          <w:b/>
          <w:bCs/>
        </w:rPr>
        <w:t>noch nicht</w:t>
      </w:r>
      <w:r>
        <w:t xml:space="preserve"> installiert! Sie können die App nun installieren (siehe nächster Schritt) oder durch Tippen auf das Pfeil-Symbol </w:t>
      </w:r>
      <w:r w:rsidRPr="003102FA">
        <w:rPr>
          <w:b/>
          <w:bCs/>
        </w:rPr>
        <w:t>&lt;</w:t>
      </w:r>
      <w:r>
        <w:t xml:space="preserve"> gelangen Sie wieder in die Liste der vorgeschlagenen Apps.</w:t>
      </w:r>
      <w:r w:rsidR="00583C94">
        <w:br w:type="page"/>
      </w:r>
    </w:p>
    <w:p w:rsidR="00583C94" w:rsidP="004644EA" w:rsidRDefault="00583C94" w14:paraId="1BE7660C" w14:textId="5A8ACCE7">
      <w:pPr>
        <w:pStyle w:val="Listenabsatz"/>
        <w:numPr>
          <w:ilvl w:val="0"/>
          <w:numId w:val="23"/>
        </w:numPr>
        <w:spacing w:after="240"/>
        <w:contextualSpacing w:val="0"/>
        <w:jc w:val="both"/>
      </w:pPr>
      <w:r w:rsidRPr="00583C94">
        <w:rPr>
          <w:noProof/>
        </w:rPr>
        <w:drawing>
          <wp:anchor distT="0" distB="0" distL="114300" distR="114300" simplePos="0" relativeHeight="251695104" behindDoc="0" locked="0" layoutInCell="1" allowOverlap="1" wp14:anchorId="68F04D0D" wp14:editId="34B4048A">
            <wp:simplePos x="0" y="0"/>
            <wp:positionH relativeFrom="margin">
              <wp:posOffset>490220</wp:posOffset>
            </wp:positionH>
            <wp:positionV relativeFrom="margin">
              <wp:posOffset>292735</wp:posOffset>
            </wp:positionV>
            <wp:extent cx="4947285" cy="725805"/>
            <wp:effectExtent l="133350" t="114300" r="139065" b="15049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47285" cy="725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07FFE">
        <w:rPr>
          <w:noProof/>
          <w:color w:val="993366"/>
          <w:lang w:val="de-AT" w:eastAsia="de-AT"/>
        </w:rPr>
        <mc:AlternateContent>
          <mc:Choice Requires="wps">
            <w:drawing>
              <wp:anchor distT="0" distB="0" distL="114300" distR="114300" simplePos="0" relativeHeight="251697152" behindDoc="0" locked="0" layoutInCell="1" allowOverlap="1" wp14:anchorId="106D26D3" wp14:editId="791F045C">
                <wp:simplePos x="0" y="0"/>
                <wp:positionH relativeFrom="column">
                  <wp:posOffset>4208780</wp:posOffset>
                </wp:positionH>
                <wp:positionV relativeFrom="paragraph">
                  <wp:posOffset>174625</wp:posOffset>
                </wp:positionV>
                <wp:extent cx="384810" cy="323850"/>
                <wp:effectExtent l="19050" t="19050" r="53340" b="38100"/>
                <wp:wrapNone/>
                <wp:docPr id="25" name="Gerade Verbindung mit Pfeil 25"/>
                <wp:cNvGraphicFramePr/>
                <a:graphic xmlns:a="http://schemas.openxmlformats.org/drawingml/2006/main">
                  <a:graphicData uri="http://schemas.microsoft.com/office/word/2010/wordprocessingShape">
                    <wps:wsp>
                      <wps:cNvCnPr/>
                      <wps:spPr>
                        <a:xfrm>
                          <a:off x="0" y="0"/>
                          <a:ext cx="384810" cy="32385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5" style="position:absolute;margin-left:331.4pt;margin-top:13.75pt;width:30.3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36"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" w14:anchorId="4312416E">
                <v:stroke endarrow="block"/>
              </v:shape>
            </w:pict>
          </mc:Fallback>
        </mc:AlternateContent>
      </w:r>
      <w:r w:rsidR="004644EA">
        <w:t>Zum Installieren einer App</w:t>
      </w:r>
      <w:r w:rsidR="00B6231F">
        <w:t xml:space="preserve"> tippen Sie auf „Installieren“.</w:t>
      </w:r>
    </w:p>
    <w:p w:rsidR="00E24284" w:rsidP="00583C94" w:rsidRDefault="00E24284" w14:paraId="681E054F" w14:textId="3747DBFA">
      <w:pPr>
        <w:pStyle w:val="Listenabsatz"/>
        <w:spacing w:after="240"/>
        <w:contextualSpacing w:val="0"/>
        <w:jc w:val="both"/>
      </w:pPr>
    </w:p>
    <w:p w:rsidR="004644EA" w:rsidP="00583C94" w:rsidRDefault="00E24284" w14:paraId="111E03A8" w14:textId="19285904">
      <w:pPr>
        <w:pStyle w:val="Listenabsatz"/>
        <w:spacing w:after="240"/>
        <w:contextualSpacing w:val="0"/>
        <w:jc w:val="both"/>
        <w:rPr>
          <w:noProof/>
        </w:rPr>
      </w:pPr>
      <w:r w:rsidRPr="00907FFE">
        <w:rPr>
          <w:noProof/>
          <w:color w:val="993366"/>
          <w:lang w:val="de-AT" w:eastAsia="de-AT"/>
        </w:rPr>
        <mc:AlternateContent>
          <mc:Choice Requires="wps">
            <w:drawing>
              <wp:anchor distT="0" distB="0" distL="114300" distR="114300" simplePos="0" relativeHeight="251700224" behindDoc="0" locked="0" layoutInCell="1" allowOverlap="1" wp14:anchorId="0EAF71C0" wp14:editId="35F742A5">
                <wp:simplePos x="0" y="0"/>
                <wp:positionH relativeFrom="column">
                  <wp:posOffset>4132580</wp:posOffset>
                </wp:positionH>
                <wp:positionV relativeFrom="paragraph">
                  <wp:posOffset>257810</wp:posOffset>
                </wp:positionV>
                <wp:extent cx="857250" cy="438150"/>
                <wp:effectExtent l="19050" t="19050" r="57150" b="38100"/>
                <wp:wrapNone/>
                <wp:docPr id="27" name="Gerade Verbindung mit Pfeil 27"/>
                <wp:cNvGraphicFramePr/>
                <a:graphic xmlns:a="http://schemas.openxmlformats.org/drawingml/2006/main">
                  <a:graphicData uri="http://schemas.microsoft.com/office/word/2010/wordprocessingShape">
                    <wps:wsp>
                      <wps:cNvCnPr/>
                      <wps:spPr>
                        <a:xfrm>
                          <a:off x="0" y="0"/>
                          <a:ext cx="857250" cy="43815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7" style="position:absolute;margin-left:325.4pt;margin-top:20.3pt;width:67.5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36"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" w14:anchorId="06B9D58C">
                <v:stroke endarrow="block"/>
              </v:shape>
            </w:pict>
          </mc:Fallback>
        </mc:AlternateContent>
      </w:r>
      <w:r w:rsidRPr="00583C94">
        <w:rPr>
          <w:noProof/>
        </w:rPr>
        <w:drawing>
          <wp:anchor distT="0" distB="0" distL="114300" distR="114300" simplePos="0" relativeHeight="251698176" behindDoc="0" locked="0" layoutInCell="1" allowOverlap="1" wp14:anchorId="74297A49" wp14:editId="69C48C48">
            <wp:simplePos x="0" y="0"/>
            <wp:positionH relativeFrom="margin">
              <wp:posOffset>546100</wp:posOffset>
            </wp:positionH>
            <wp:positionV relativeFrom="margin">
              <wp:posOffset>2052955</wp:posOffset>
            </wp:positionV>
            <wp:extent cx="5288280" cy="556260"/>
            <wp:effectExtent l="133350" t="114300" r="140970" b="16764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88280" cy="556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6231F">
        <w:t>Bei einer kostenpflichtigen App tippen Sie auf das grüne Feld mit dem Preis und anschließend auf „Kaufen“.</w:t>
      </w:r>
      <w:r w:rsidRPr="00583C94" w:rsidR="00583C94">
        <w:rPr>
          <w:noProof/>
        </w:rPr>
        <w:t xml:space="preserve"> </w:t>
      </w:r>
    </w:p>
    <w:p w:rsidR="00B5092F" w:rsidP="00583C94" w:rsidRDefault="00B5092F" w14:paraId="6B49A791" w14:textId="18072CD3">
      <w:pPr>
        <w:pStyle w:val="Listenabsatz"/>
        <w:spacing w:after="240"/>
        <w:contextualSpacing w:val="0"/>
        <w:jc w:val="both"/>
      </w:pPr>
    </w:p>
    <w:p w:rsidR="00746EAF" w:rsidP="004644EA" w:rsidRDefault="00B6231F" w14:paraId="28E71628" w14:textId="58647402">
      <w:pPr>
        <w:pStyle w:val="Listenabsatz"/>
        <w:numPr>
          <w:ilvl w:val="0"/>
          <w:numId w:val="23"/>
        </w:numPr>
        <w:spacing w:after="240"/>
        <w:contextualSpacing w:val="0"/>
        <w:jc w:val="both"/>
      </w:pPr>
      <w:r>
        <w:t xml:space="preserve">In einigen Fällen müssen Sie noch Zugriffsrechte gewähren, damit die App in ihrem vollen Umfang funktioniert. </w:t>
      </w:r>
      <w:r w:rsidR="00AE2EDB">
        <w:t>Bestätigen Sie diese</w:t>
      </w:r>
      <w:r w:rsidR="00535B2C">
        <w:t xml:space="preserve"> mit „Zulassen“</w:t>
      </w:r>
      <w:r w:rsidR="00AE2EDB">
        <w:t xml:space="preserve">. </w:t>
      </w:r>
    </w:p>
    <w:p w:rsidR="00B6231F" w:rsidP="004644EA" w:rsidRDefault="00AE2EDB" w14:paraId="506FBBD1" w14:textId="1E8B0D8C">
      <w:pPr>
        <w:pStyle w:val="Listenabsatz"/>
        <w:numPr>
          <w:ilvl w:val="0"/>
          <w:numId w:val="23"/>
        </w:numPr>
        <w:spacing w:after="240"/>
        <w:contextualSpacing w:val="0"/>
        <w:jc w:val="both"/>
      </w:pPr>
      <w:r>
        <w:t>Die App wird nun heruntergeladen. Die neue App befindet sich jetzt mit dem zugehörigen Symbol auf Ihrem Bildschirm.</w:t>
      </w:r>
    </w:p>
    <w:p w:rsidR="00AE2EDB" w:rsidP="004644EA" w:rsidRDefault="00AE2EDB" w14:paraId="3837A96F" w14:textId="1FD822CA">
      <w:pPr>
        <w:pStyle w:val="Listenabsatz"/>
        <w:numPr>
          <w:ilvl w:val="0"/>
          <w:numId w:val="23"/>
        </w:numPr>
        <w:spacing w:after="240"/>
        <w:contextualSpacing w:val="0"/>
        <w:jc w:val="both"/>
      </w:pPr>
      <w:r>
        <w:t>Zum Starten der neuen App</w:t>
      </w:r>
      <w:r w:rsidR="00AD282F">
        <w:t>,</w:t>
      </w:r>
      <w:r>
        <w:t xml:space="preserve"> tippen Sie auf das </w:t>
      </w:r>
      <w:r w:rsidR="00AD282F">
        <w:t xml:space="preserve">entsprechende </w:t>
      </w:r>
      <w:r>
        <w:t>Symbol.</w:t>
      </w:r>
      <w:r w:rsidRPr="00AD282F" w:rsidR="00AD282F">
        <w:rPr>
          <w:noProof/>
        </w:rPr>
        <w:t xml:space="preserve"> </w:t>
      </w:r>
    </w:p>
    <w:p w:rsidR="00B5092F" w:rsidP="00B5092F" w:rsidRDefault="00B5092F" w14:paraId="27AAB2EE" w14:textId="26A0F652"/>
    <w:p w:rsidR="00D761B3" w:rsidP="00AD282F" w:rsidRDefault="00D761B3" w14:paraId="77609FE6" w14:textId="0E43D83C">
      <w:pPr>
        <w:pStyle w:val="berschrift3"/>
      </w:pPr>
      <w:r>
        <w:t>Was ist bei der Auswahl einer App</w:t>
      </w:r>
      <w:r w:rsidRPr="005E0BD2" w:rsidR="005E0BD2">
        <w:t xml:space="preserve"> </w:t>
      </w:r>
      <w:r w:rsidR="005E0BD2">
        <w:t>wichtig</w:t>
      </w:r>
      <w:r>
        <w:t>?</w:t>
      </w:r>
    </w:p>
    <w:p w:rsidRPr="00BE0EB2" w:rsidR="00BE0EB2" w:rsidP="00BE0EB2" w:rsidRDefault="00BE0EB2" w14:paraId="09993FE5" w14:textId="57F0875D">
      <w:pPr>
        <w:jc w:val="both"/>
      </w:pPr>
      <w:r>
        <w:t>Nachdem Sie eine App aus der Auswahlliste angetippt haben, erhalten Sie ein paar zusätzliche Informationen zur App. Diese enthalten u. a. einige Bildschirmfotos, eine kurze Beschreibung, den Preis und einige zusätzliche Informationen.</w:t>
      </w:r>
    </w:p>
    <w:p w:rsidR="00D761B3" w:rsidP="00D761B3" w:rsidRDefault="00D761B3" w14:paraId="230C6082" w14:textId="08305F79">
      <w:pPr>
        <w:pStyle w:val="berschrift3"/>
      </w:pPr>
      <w:r w:rsidR="47777DBC">
        <w:rPr/>
        <w:t>Woran erkennen Sie, ob eine App kostenlos oder kostenpflichtig ist?</w:t>
      </w:r>
    </w:p>
    <w:p w:rsidR="00A42588" w:rsidP="00D761B3" w:rsidRDefault="00B5092F" w14:paraId="7B158839" w14:textId="7DFBC18C">
      <w:pPr>
        <w:jc w:val="both"/>
        <w:rPr>
          <w:rFonts w:ascii="Helvetica" w:hAnsi="Helvetica" w:cs="Helvetica"/>
        </w:rPr>
      </w:pPr>
      <w:r w:rsidRPr="00583C94">
        <w:rPr>
          <w:noProof/>
        </w:rPr>
        <w:drawing>
          <wp:anchor distT="0" distB="0" distL="114300" distR="114300" simplePos="0" relativeHeight="251723776" behindDoc="0" locked="0" layoutInCell="1" allowOverlap="1" wp14:anchorId="38554053" wp14:editId="108C4118">
            <wp:simplePos x="0" y="0"/>
            <wp:positionH relativeFrom="margin">
              <wp:posOffset>4975860</wp:posOffset>
            </wp:positionH>
            <wp:positionV relativeFrom="margin">
              <wp:posOffset>6983095</wp:posOffset>
            </wp:positionV>
            <wp:extent cx="780415" cy="411480"/>
            <wp:effectExtent l="133350" t="114300" r="153035" b="140970"/>
            <wp:wrapSquare wrapText="bothSides"/>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4832" t="11174" b="55303"/>
                    <a:stretch/>
                  </pic:blipFill>
                  <pic:spPr bwMode="auto">
                    <a:xfrm>
                      <a:off x="0" y="0"/>
                      <a:ext cx="780415" cy="4114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1B3">
        <w:rPr>
          <w:rFonts w:ascii="Helvetica" w:hAnsi="Helvetica" w:cs="Helvetica"/>
        </w:rPr>
        <w:t xml:space="preserve">Neben Gratis-Downloads finden Sie im Play Store auch zahlreiche kostenpflichtige Apps, Bücher, Musik und Filme. </w:t>
      </w:r>
      <w:r w:rsidR="00D808BA">
        <w:rPr>
          <w:rFonts w:ascii="Helvetica" w:hAnsi="Helvetica" w:cs="Helvetica"/>
        </w:rPr>
        <w:t xml:space="preserve">Bevor Sie eine App installieren, erhalten Sie einige Informationen zur App. Bei kostenpflichtigen Apps erscheint zum einen der Preis, zum anderen funktioniert das Herunterladen nur, wenn Sie zunächst auf den Button (das Feld) mit dem grünen Preis tippen und anschließend auf „Kaufen“. </w:t>
      </w:r>
    </w:p>
    <w:p w:rsidR="000B6856" w:rsidP="00D761B3" w:rsidRDefault="00C145E8" w14:paraId="3E3D24CD" w14:textId="36957C8E">
      <w:pPr>
        <w:jc w:val="both"/>
        <w:rPr>
          <w:rFonts w:ascii="Helvetica" w:hAnsi="Helvetica" w:cs="Helvetica"/>
        </w:rPr>
      </w:pPr>
      <w:r w:rsidRPr="00583C94">
        <w:rPr>
          <w:noProof/>
        </w:rPr>
        <w:drawing>
          <wp:anchor distT="0" distB="0" distL="114300" distR="114300" simplePos="0" relativeHeight="251721728" behindDoc="0" locked="0" layoutInCell="1" allowOverlap="1" wp14:anchorId="19C25643" wp14:editId="57B70111">
            <wp:simplePos x="0" y="0"/>
            <wp:positionH relativeFrom="margin">
              <wp:posOffset>192405</wp:posOffset>
            </wp:positionH>
            <wp:positionV relativeFrom="margin">
              <wp:posOffset>8451700</wp:posOffset>
            </wp:positionV>
            <wp:extent cx="1322070" cy="381000"/>
            <wp:effectExtent l="114300" t="114300" r="125730" b="152400"/>
            <wp:wrapSquare wrapText="bothSides"/>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9618" t="32546" r="3658" b="14960"/>
                    <a:stretch/>
                  </pic:blipFill>
                  <pic:spPr bwMode="auto">
                    <a:xfrm>
                      <a:off x="0" y="0"/>
                      <a:ext cx="1322070" cy="381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61B3" w:rsidP="00D761B3" w:rsidRDefault="00D808BA" w14:paraId="4B32D32A" w14:textId="68DFEDAD">
      <w:pPr>
        <w:jc w:val="both"/>
        <w:rPr>
          <w:rFonts w:ascii="Helvetica" w:hAnsi="Helvetica" w:cs="Helvetica"/>
        </w:rPr>
      </w:pPr>
      <w:r>
        <w:rPr>
          <w:rFonts w:ascii="Helvetica" w:hAnsi="Helvetica" w:cs="Helvetica"/>
        </w:rPr>
        <w:t>Eine Gratis-App installieren Sie sofort über den Button „Installieren“.</w:t>
      </w:r>
    </w:p>
    <w:p w:rsidR="00D761B3" w:rsidP="004A66F5" w:rsidRDefault="00D761B3" w14:paraId="07B728B7" w14:textId="5A4859D9">
      <w:pPr>
        <w:pStyle w:val="berschrift3"/>
      </w:pPr>
      <w:r>
        <w:t>Was sind In-App-Käufe?</w:t>
      </w:r>
    </w:p>
    <w:p w:rsidR="00D761B3" w:rsidP="0034252D" w:rsidRDefault="00D808BA" w14:paraId="0A54C20A" w14:textId="344DD43F">
      <w:pPr>
        <w:keepNext/>
        <w:jc w:val="both"/>
      </w:pPr>
      <w:r>
        <w:t>Einige Apps sind Gratis-Apps, sie enthalten aber so genannte In-App-Käufe. Das bedeutet, dass Sie sich gegen Bezahlung zusätzliche Funktionen</w:t>
      </w:r>
      <w:r w:rsidR="00D65D7B">
        <w:t xml:space="preserve"> innerhalb der App</w:t>
      </w:r>
      <w:r>
        <w:t xml:space="preserve"> kaufen können.</w:t>
      </w:r>
    </w:p>
    <w:p w:rsidR="00B5092F" w:rsidP="00B5092F" w:rsidRDefault="00B5092F" w14:paraId="12EF539B" w14:textId="67B81F03">
      <w:pPr>
        <w:pStyle w:val="berschrift3"/>
      </w:pPr>
      <w:r w:rsidR="47777DBC">
        <w:rPr/>
        <w:t>Woran erkennen Sie, dass eine App „gut“ ist?</w:t>
      </w:r>
    </w:p>
    <w:p w:rsidR="0052164C" w:rsidP="00B5092F" w:rsidRDefault="00B5092F" w14:paraId="0077C07A" w14:textId="5BA28BEE">
      <w:pPr>
        <w:jc w:val="both"/>
      </w:pPr>
      <w:r>
        <w:t xml:space="preserve">Ob eine App gut ist oder nicht, das ist Geschmackssache. Es gibt jedoch Sterne-Bewertungen, die darauf hinweisen, ob eine App bei den Nutzer*innen gut ankommt. </w:t>
      </w:r>
    </w:p>
    <w:p w:rsidR="008F73C2" w:rsidP="00B5092F" w:rsidRDefault="00B5092F" w14:paraId="25397D9A" w14:textId="2E45731E">
      <w:pPr>
        <w:jc w:val="both"/>
      </w:pPr>
      <w:r>
        <w:t>Ebenso ist die Anzahl der durchgeführten Downloads ein Hinweis darauf, wie beliebt eine App ist</w:t>
      </w:r>
      <w:r w:rsidR="00E058C7">
        <w:t>:</w:t>
      </w:r>
    </w:p>
    <w:p w:rsidR="00B5092F" w:rsidP="00B5092F" w:rsidRDefault="00DA329A" w14:paraId="47C3329F" w14:textId="04807FE3">
      <w:pPr>
        <w:jc w:val="both"/>
      </w:pPr>
      <w:r>
        <w:rPr>
          <w:noProof/>
        </w:rPr>
        <mc:AlternateContent>
          <mc:Choice Requires="wpg">
            <w:drawing>
              <wp:anchor distT="0" distB="0" distL="114300" distR="114300" simplePos="0" relativeHeight="251736064" behindDoc="0" locked="0" layoutInCell="1" allowOverlap="1" wp14:anchorId="4A58E5DC" wp14:editId="6746B399">
                <wp:simplePos x="0" y="0"/>
                <wp:positionH relativeFrom="column">
                  <wp:posOffset>120650</wp:posOffset>
                </wp:positionH>
                <wp:positionV relativeFrom="paragraph">
                  <wp:posOffset>201295</wp:posOffset>
                </wp:positionV>
                <wp:extent cx="5807075" cy="1767840"/>
                <wp:effectExtent l="0" t="114300" r="155575" b="22860"/>
                <wp:wrapNone/>
                <wp:docPr id="21" name="Gruppieren 21"/>
                <wp:cNvGraphicFramePr/>
                <a:graphic xmlns:a="http://schemas.openxmlformats.org/drawingml/2006/main">
                  <a:graphicData uri="http://schemas.microsoft.com/office/word/2010/wordprocessingGroup">
                    <wpg:wgp>
                      <wpg:cNvGrpSpPr/>
                      <wpg:grpSpPr>
                        <a:xfrm>
                          <a:off x="0" y="0"/>
                          <a:ext cx="5807075" cy="1767840"/>
                          <a:chOff x="0" y="0"/>
                          <a:chExt cx="5807075" cy="1767840"/>
                        </a:xfrm>
                      </wpg:grpSpPr>
                      <pic:pic xmlns:pic="http://schemas.openxmlformats.org/drawingml/2006/picture">
                        <pic:nvPicPr>
                          <pic:cNvPr id="28" name="Grafik 28"/>
                          <pic:cNvPicPr>
                            <a:picLocks noChangeAspect="1"/>
                          </pic:cNvPicPr>
                        </pic:nvPicPr>
                        <pic:blipFill rotWithShape="1">
                          <a:blip r:embed="rId14">
                            <a:extLst>
                              <a:ext uri="{28A0092B-C50C-407E-A947-70E740481C1C}">
                                <a14:useLocalDpi xmlns:a14="http://schemas.microsoft.com/office/drawing/2010/main" val="0"/>
                              </a:ext>
                            </a:extLst>
                          </a:blip>
                          <a:srcRect t="8072" b="8742"/>
                          <a:stretch/>
                        </pic:blipFill>
                        <pic:spPr bwMode="auto">
                          <a:xfrm>
                            <a:off x="659130" y="0"/>
                            <a:ext cx="5147945" cy="10210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7" name="Ellipse 7"/>
                        <wps:cNvSpPr/>
                        <wps:spPr>
                          <a:xfrm>
                            <a:off x="1005840" y="495300"/>
                            <a:ext cx="523875" cy="523875"/>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Ellipse 228"/>
                        <wps:cNvSpPr/>
                        <wps:spPr>
                          <a:xfrm>
                            <a:off x="1981200" y="472440"/>
                            <a:ext cx="523875" cy="523875"/>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Ellipse 229"/>
                        <wps:cNvSpPr/>
                        <wps:spPr>
                          <a:xfrm>
                            <a:off x="2796540" y="495300"/>
                            <a:ext cx="1112520" cy="523875"/>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Gerade Verbindung mit Pfeil 29"/>
                        <wps:cNvCnPr/>
                        <wps:spPr>
                          <a:xfrm flipV="1">
                            <a:off x="666750" y="914400"/>
                            <a:ext cx="422910" cy="46101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Gerade Verbindung mit Pfeil 30"/>
                        <wps:cNvCnPr/>
                        <wps:spPr>
                          <a:xfrm flipH="1" flipV="1">
                            <a:off x="2377440" y="899160"/>
                            <a:ext cx="220980" cy="451485"/>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Gerade Verbindung mit Pfeil 31"/>
                        <wps:cNvCnPr/>
                        <wps:spPr>
                          <a:xfrm flipH="1" flipV="1">
                            <a:off x="3672840" y="906780"/>
                            <a:ext cx="392430" cy="44196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Diagonal liegende Ecken des Rechtecks abrunden 3"/>
                        <wps:cNvSpPr/>
                        <wps:spPr>
                          <a:xfrm>
                            <a:off x="0" y="1310640"/>
                            <a:ext cx="1394460" cy="4572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07FFE" w:rsidR="00B5092F" w:rsidP="00B5092F" w:rsidRDefault="00B5092F" w14:paraId="27B98350" w14:textId="77777777">
                              <w:pPr>
                                <w:jc w:val="both"/>
                                <w:rPr>
                                  <w:color w:val="000000" w:themeColor="text1"/>
                                  <w:lang w:val="de-AT"/>
                                </w:rPr>
                              </w:pPr>
                              <w:r>
                                <w:rPr>
                                  <w:color w:val="000000" w:themeColor="text1"/>
                                  <w:lang w:val="de-AT"/>
                                </w:rPr>
                                <w:t>Sterne-Bewertung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24" name="Diagonal liegende Ecken des Rechtecks abrunden 3"/>
                        <wps:cNvSpPr/>
                        <wps:spPr>
                          <a:xfrm>
                            <a:off x="1927860" y="1303020"/>
                            <a:ext cx="1394460" cy="4572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07FFE" w:rsidR="00B5092F" w:rsidP="00B5092F" w:rsidRDefault="00B5092F" w14:paraId="203EE3E5" w14:textId="77777777">
                              <w:pPr>
                                <w:jc w:val="both"/>
                                <w:rPr>
                                  <w:color w:val="000000" w:themeColor="text1"/>
                                  <w:lang w:val="de-AT"/>
                                </w:rPr>
                              </w:pPr>
                              <w:r>
                                <w:rPr>
                                  <w:color w:val="000000" w:themeColor="text1"/>
                                  <w:lang w:val="de-AT"/>
                                </w:rPr>
                                <w:t>Anzahl Downloads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26" name="Diagonal liegende Ecken des Rechtecks abrunden 3"/>
                        <wps:cNvSpPr/>
                        <wps:spPr>
                          <a:xfrm>
                            <a:off x="3589020" y="1295400"/>
                            <a:ext cx="1554480" cy="4572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07FFE" w:rsidR="00B5092F" w:rsidP="00B5092F" w:rsidRDefault="00B5092F" w14:paraId="338F6C6A" w14:textId="77777777">
                              <w:pPr>
                                <w:jc w:val="both"/>
                                <w:rPr>
                                  <w:color w:val="000000" w:themeColor="text1"/>
                                  <w:lang w:val="de-AT"/>
                                </w:rPr>
                              </w:pPr>
                              <w:r>
                                <w:rPr>
                                  <w:color w:val="000000" w:themeColor="text1"/>
                                  <w:lang w:val="de-AT"/>
                                </w:rPr>
                                <w:t>weitere Empfehlung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id="Gruppieren 21" style="position:absolute;left:0;text-align:left;margin-left:9.5pt;margin-top:15.85pt;width:457.25pt;height:139.2pt;z-index:251736064" coordsize="58070,17678" o:spid="_x0000_s1030" w14:anchorId="4A58E5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">
                <v:shape id="Grafik 28" style="position:absolute;left:6591;width:51479;height:10210;visibility:visible;mso-wrap-style:square" o:spid="_x0000_s1031" filled="t" fillcolor="#ededed" stroked="t" strokecolor="white" strokeweight="7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">
                  <v:stroke endcap="square"/>
                  <v:imagedata croptop="5290f" cropbottom="5729f" o:title="" r:id="rId16"/>
                  <v:shadow on="t" color="black" opacity="26214f" offset="0,.5mm" origin="-.5,-.5"/>
                  <v:path arrowok="t"/>
                </v:shape>
                <v:oval id="Ellipse 7" style="position:absolute;left:10058;top:4953;width:5239;height:5238;visibility:visible;mso-wrap-style:square;v-text-anchor:middle" o:spid="_x0000_s1032" filled="f" strokecolor="#93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"/>
                <v:oval id="Ellipse 228" style="position:absolute;left:19812;top:4724;width:5238;height:5239;visibility:visible;mso-wrap-style:square;v-text-anchor:middle" o:spid="_x0000_s1033" filled="f" strokecolor="#93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"/>
                <v:oval id="Ellipse 229" style="position:absolute;left:27965;top:4953;width:11125;height:5238;visibility:visible;mso-wrap-style:square;v-text-anchor:middle" o:spid="_x0000_s1034" filled="f" strokecolor="#93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"/>
                <v:shape id="Gerade Verbindung mit Pfeil 29" style="position:absolute;left:6667;top:9144;width:4229;height:4610;flip:y;visibility:visible;mso-wrap-style:square" o:spid="_x0000_s1035" strokecolor="#936"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">
                  <v:stroke endarrow="block"/>
                </v:shape>
                <v:shape id="Gerade Verbindung mit Pfeil 30" style="position:absolute;left:23774;top:8991;width:2210;height:4515;flip:x y;visibility:visible;mso-wrap-style:square" o:spid="_x0000_s1036" strokecolor="#936"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">
                  <v:stroke endarrow="block"/>
                </v:shape>
                <v:shape id="Gerade Verbindung mit Pfeil 31" style="position:absolute;left:36728;top:9067;width:3924;height:4420;flip:x y;visibility:visible;mso-wrap-style:square" o:spid="_x0000_s1037" strokecolor="#936"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">
                  <v:stroke endarrow="block"/>
                </v:shape>
                <v:shape id="Diagonal liegende Ecken des Rechtecks abrunden 3" style="position:absolute;top:13106;width:13944;height:4572;visibility:visible;mso-wrap-style:square;v-text-anchor:middle" coordsize="1394460,457200" o:spid="_x0000_s1038" fillcolor="white [3212]" strokecolor="#936" strokeweight="2pt" o:spt="100" adj="-11796480,,5400" path="m112778,l1394460,r,l1394460,344422v,62286,-50492,112778,-112778,112778l,457200r,l,112778c,50492,50492,,112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">
                  <v:stroke joinstyle="miter"/>
                  <v:formulas/>
                  <v:path textboxrect="0,0,1394460,457200" arrowok="t" o:connecttype="custom" o:connectlocs="112778,0;1394460,0;1394460,0;1394460,344422;1281682,457200;0,457200;0,457200;0,112778;112778,0" o:connectangles="0,0,0,0,0,0,0,0,0"/>
                  <v:textbox inset="1mm,0,0,0">
                    <w:txbxContent>
                      <w:p w:rsidRPr="00907FFE" w:rsidR="00B5092F" w:rsidP="00B5092F" w:rsidRDefault="00B5092F" w14:paraId="27B98350" w14:textId="77777777">
                        <w:pPr>
                          <w:jc w:val="both"/>
                          <w:rPr>
                            <w:color w:val="000000" w:themeColor="text1"/>
                            <w:lang w:val="de-AT"/>
                          </w:rPr>
                        </w:pPr>
                        <w:r>
                          <w:rPr>
                            <w:color w:val="000000" w:themeColor="text1"/>
                            <w:lang w:val="de-AT"/>
                          </w:rPr>
                          <w:t>Sterne-Bewertung</w:t>
                        </w:r>
                      </w:p>
                    </w:txbxContent>
                  </v:textbox>
                </v:shape>
                <v:shape id="Diagonal liegende Ecken des Rechtecks abrunden 3" style="position:absolute;left:19278;top:13030;width:13945;height:4572;visibility:visible;mso-wrap-style:square;v-text-anchor:middle" coordsize="1394460,457200" o:spid="_x0000_s1039" fillcolor="white [3212]" strokecolor="#936" strokeweight="2pt" o:spt="100" adj="-11796480,,5400" path="m112778,l1394460,r,l1394460,344422v,62286,-50492,112778,-112778,112778l,457200r,l,112778c,50492,50492,,112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">
                  <v:stroke joinstyle="miter"/>
                  <v:formulas/>
                  <v:path textboxrect="0,0,1394460,457200" arrowok="t" o:connecttype="custom" o:connectlocs="112778,0;1394460,0;1394460,0;1394460,344422;1281682,457200;0,457200;0,457200;0,112778;112778,0" o:connectangles="0,0,0,0,0,0,0,0,0"/>
                  <v:textbox inset="1mm,0,0,0">
                    <w:txbxContent>
                      <w:p w:rsidRPr="00907FFE" w:rsidR="00B5092F" w:rsidP="00B5092F" w:rsidRDefault="00B5092F" w14:paraId="203EE3E5" w14:textId="77777777">
                        <w:pPr>
                          <w:jc w:val="both"/>
                          <w:rPr>
                            <w:color w:val="000000" w:themeColor="text1"/>
                            <w:lang w:val="de-AT"/>
                          </w:rPr>
                        </w:pPr>
                        <w:r>
                          <w:rPr>
                            <w:color w:val="000000" w:themeColor="text1"/>
                            <w:lang w:val="de-AT"/>
                          </w:rPr>
                          <w:t>Anzahl Downloads</w:t>
                        </w:r>
                      </w:p>
                    </w:txbxContent>
                  </v:textbox>
                </v:shape>
                <v:shape id="Diagonal liegende Ecken des Rechtecks abrunden 3" style="position:absolute;left:35890;top:12954;width:15545;height:4572;visibility:visible;mso-wrap-style:square;v-text-anchor:middle" coordsize="1554480,457200" o:spid="_x0000_s1040" fillcolor="white [3212]" strokecolor="#936" strokeweight="2pt" o:spt="100" adj="-11796480,,5400" path="m112778,l1554480,r,l1554480,344422v,62286,-50492,112778,-112778,112778l,457200r,l,112778c,50492,50492,,112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">
                  <v:stroke joinstyle="miter"/>
                  <v:formulas/>
                  <v:path textboxrect="0,0,1554480,457200" arrowok="t" o:connecttype="custom" o:connectlocs="112778,0;1554480,0;1554480,0;1554480,344422;1441702,457200;0,457200;0,457200;0,112778;112778,0" o:connectangles="0,0,0,0,0,0,0,0,0"/>
                  <v:textbox inset="1mm,0,0,0">
                    <w:txbxContent>
                      <w:p w:rsidRPr="00907FFE" w:rsidR="00B5092F" w:rsidP="00B5092F" w:rsidRDefault="00B5092F" w14:paraId="338F6C6A" w14:textId="77777777">
                        <w:pPr>
                          <w:jc w:val="both"/>
                          <w:rPr>
                            <w:color w:val="000000" w:themeColor="text1"/>
                            <w:lang w:val="de-AT"/>
                          </w:rPr>
                        </w:pPr>
                        <w:r>
                          <w:rPr>
                            <w:color w:val="000000" w:themeColor="text1"/>
                            <w:lang w:val="de-AT"/>
                          </w:rPr>
                          <w:t>weitere Empfehlung</w:t>
                        </w:r>
                      </w:p>
                    </w:txbxContent>
                  </v:textbox>
                </v:shape>
              </v:group>
            </w:pict>
          </mc:Fallback>
        </mc:AlternateContent>
      </w:r>
    </w:p>
    <w:p w:rsidR="00B5092F" w:rsidP="00B5092F" w:rsidRDefault="00B5092F" w14:paraId="2679E1F2" w14:textId="29F13ADC">
      <w:pPr>
        <w:jc w:val="both"/>
      </w:pPr>
    </w:p>
    <w:p w:rsidR="00B5092F" w:rsidP="00B5092F" w:rsidRDefault="00B5092F" w14:paraId="2CDDC5C6" w14:textId="77EE1AA1">
      <w:pPr>
        <w:jc w:val="both"/>
      </w:pPr>
    </w:p>
    <w:p w:rsidR="00B5092F" w:rsidP="00B5092F" w:rsidRDefault="00B5092F" w14:paraId="52F913FF" w14:textId="0F8E19E9">
      <w:pPr>
        <w:jc w:val="both"/>
      </w:pPr>
    </w:p>
    <w:p w:rsidR="00B5092F" w:rsidP="001B5BE4" w:rsidRDefault="00B5092F" w14:paraId="22D3D497" w14:textId="5531352F"/>
    <w:p w:rsidR="001B5BE4" w:rsidP="001B5BE4" w:rsidRDefault="001B5BE4" w14:paraId="00E4ABBF" w14:textId="5A9B0F55"/>
    <w:p w:rsidR="001B5BE4" w:rsidP="001B5BE4" w:rsidRDefault="001B5BE4" w14:paraId="38706294" w14:textId="1DF47EF5"/>
    <w:p w:rsidR="00171A09" w:rsidP="001B5BE4" w:rsidRDefault="00171A09" w14:paraId="7D610B78" w14:textId="5C3B0EC8"/>
    <w:p w:rsidR="00171A09" w:rsidP="001B5BE4" w:rsidRDefault="00E058C7" w14:paraId="59AEB97A" w14:textId="486A6175">
      <w:r>
        <w:t>Sollten Sie feststellen, dass eine App doch nicht Ihren Wünschen entspricht, dann löschen Sie diese wieder von Ihrem Smartphone bzw. Tablet.</w:t>
      </w:r>
    </w:p>
    <w:p w:rsidR="009B57AC" w:rsidP="009B57AC" w:rsidRDefault="0013471D" w14:paraId="72F4E5A5" w14:textId="073106E2">
      <w:pPr>
        <w:pStyle w:val="berschrift2"/>
      </w:pPr>
      <w:r>
        <w:t>Deinstallieren (</w:t>
      </w:r>
      <w:r w:rsidR="009B57AC">
        <w:t>Löschen</w:t>
      </w:r>
      <w:r>
        <w:t>)</w:t>
      </w:r>
      <w:r w:rsidR="009B57AC">
        <w:t xml:space="preserve"> einer App </w:t>
      </w:r>
    </w:p>
    <w:p w:rsidR="009B57AC" w:rsidP="009B57AC" w:rsidRDefault="00DA329A" w14:paraId="35908340" w14:textId="70957F53">
      <w:r>
        <w:rPr>
          <w:noProof/>
        </w:rPr>
        <mc:AlternateContent>
          <mc:Choice Requires="wpg">
            <w:drawing>
              <wp:anchor distT="0" distB="0" distL="114300" distR="114300" simplePos="0" relativeHeight="251681792" behindDoc="0" locked="0" layoutInCell="1" allowOverlap="1" wp14:anchorId="2283B45D" wp14:editId="6282BE29">
                <wp:simplePos x="0" y="0"/>
                <wp:positionH relativeFrom="column">
                  <wp:posOffset>1515110</wp:posOffset>
                </wp:positionH>
                <wp:positionV relativeFrom="paragraph">
                  <wp:posOffset>427990</wp:posOffset>
                </wp:positionV>
                <wp:extent cx="2034540" cy="929640"/>
                <wp:effectExtent l="0" t="19050" r="22860" b="3810"/>
                <wp:wrapNone/>
                <wp:docPr id="22" name="Gruppieren 22"/>
                <wp:cNvGraphicFramePr/>
                <a:graphic xmlns:a="http://schemas.openxmlformats.org/drawingml/2006/main">
                  <a:graphicData uri="http://schemas.microsoft.com/office/word/2010/wordprocessingGroup">
                    <wpg:wgp>
                      <wpg:cNvGrpSpPr/>
                      <wpg:grpSpPr>
                        <a:xfrm>
                          <a:off x="0" y="0"/>
                          <a:ext cx="2034540" cy="929640"/>
                          <a:chOff x="0" y="0"/>
                          <a:chExt cx="2034540" cy="929640"/>
                        </a:xfrm>
                      </wpg:grpSpPr>
                      <pic:pic xmlns:pic="http://schemas.openxmlformats.org/drawingml/2006/picture">
                        <pic:nvPicPr>
                          <pic:cNvPr id="6" name="Grafik 6"/>
                          <pic:cNvPicPr>
                            <a:picLocks noChangeAspect="1"/>
                          </pic:cNvPicPr>
                        </pic:nvPicPr>
                        <pic:blipFill rotWithShape="1">
                          <a:blip r:embed="rId17">
                            <a:extLst>
                              <a:ext uri="{28A0092B-C50C-407E-A947-70E740481C1C}">
                                <a14:useLocalDpi xmlns:a14="http://schemas.microsoft.com/office/drawing/2010/main" val="0"/>
                              </a:ext>
                            </a:extLst>
                          </a:blip>
                          <a:srcRect t="26201"/>
                          <a:stretch/>
                        </pic:blipFill>
                        <pic:spPr bwMode="auto">
                          <a:xfrm>
                            <a:off x="0" y="285750"/>
                            <a:ext cx="1925955" cy="643890"/>
                          </a:xfrm>
                          <a:prstGeom prst="rect">
                            <a:avLst/>
                          </a:prstGeom>
                          <a:ln>
                            <a:noFill/>
                          </a:ln>
                          <a:extLst>
                            <a:ext uri="{53640926-AAD7-44D8-BBD7-CCE9431645EC}">
                              <a14:shadowObscured xmlns:a14="http://schemas.microsoft.com/office/drawing/2010/main"/>
                            </a:ext>
                          </a:extLst>
                        </pic:spPr>
                      </pic:pic>
                      <wps:wsp>
                        <wps:cNvPr id="10" name="Ellipse 10"/>
                        <wps:cNvSpPr/>
                        <wps:spPr>
                          <a:xfrm>
                            <a:off x="937260" y="285750"/>
                            <a:ext cx="523875" cy="523875"/>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Gerade Verbindung mit Pfeil 8"/>
                        <wps:cNvCnPr/>
                        <wps:spPr>
                          <a:xfrm flipH="1">
                            <a:off x="1463040" y="0"/>
                            <a:ext cx="571500" cy="39243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22" style="position:absolute;margin-left:119.3pt;margin-top:33.7pt;width:160.2pt;height:73.2pt;z-index:251681792" coordsize="20345,9296" o:spid="_x0000_s1026" w14:anchorId="0811D2E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6" style="position:absolute;top:2857;width:19259;height:64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">
                  <v:imagedata croptop="17171f" o:title="" r:id="rId18"/>
                </v:shape>
                <v:oval id="Ellipse 10" style="position:absolute;left:9372;top:2857;width:5239;height:5239;visibility:visible;mso-wrap-style:square;v-text-anchor:middle" o:spid="_x0000_s1028" filled="f" strokecolor="#93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"/>
                <v:shapetype id="_x0000_t32" coordsize="21600,21600" o:oned="t" filled="f" o:spt="32" path="m,l21600,21600e">
                  <v:path fillok="f" arrowok="t" o:connecttype="none"/>
                  <o:lock v:ext="edit" shapetype="t"/>
                </v:shapetype>
                <v:shape id="Gerade Verbindung mit Pfeil 8" style="position:absolute;left:14630;width:5715;height:3924;flip:x;visibility:visible;mso-wrap-style:square" o:spid="_x0000_s1029" strokecolor="#936"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">
                  <v:stroke endarrow="block"/>
                </v:shape>
              </v:group>
            </w:pict>
          </mc:Fallback>
        </mc:AlternateContent>
      </w:r>
      <w:r w:rsidR="009B57AC">
        <w:t xml:space="preserve">Zum Löschen einer App tippen Sie länger auf das App-Symbol. Es erscheint ein zusätzliches Menü, in dem Sie die Auswahl „Deinstallieren“ haben. Tippen Sie darauf und die App wird von Ihrem Gerät gelöscht. </w:t>
      </w:r>
    </w:p>
    <w:p w:rsidR="00E30C48" w:rsidP="009B57AC" w:rsidRDefault="00E30C48" w14:paraId="7306AE14" w14:textId="0587FE51"/>
    <w:p w:rsidR="00E30C48" w:rsidP="009B57AC" w:rsidRDefault="00E30C48" w14:paraId="5CF0B735" w14:textId="6CEB5496"/>
    <w:p w:rsidR="00E30C48" w:rsidP="009B57AC" w:rsidRDefault="00E30C48" w14:paraId="5830CCB1" w14:textId="28CB628F"/>
    <w:p w:rsidRPr="00B35E3B" w:rsidR="00B35E3B" w:rsidP="00B35E3B" w:rsidRDefault="009B57AC" w14:paraId="7EF5EE16" w14:textId="54E314AF">
      <w:r w:rsidRPr="009D3326">
        <w:rPr>
          <w:b/>
          <w:bCs/>
        </w:rPr>
        <w:t>Tipp</w:t>
      </w:r>
      <w:r>
        <w:t>: Kostenpflichtige Apps, die Sie bereits bezahlt haben, können Sie jederzeit wieder neu installieren, ohne sie noch einmal bezahlen zu müssen</w:t>
      </w:r>
      <w:r w:rsidR="00C93282">
        <w:t>!</w:t>
      </w:r>
    </w:p>
    <w:sectPr w:rsidRPr="00B35E3B" w:rsidR="00B35E3B" w:rsidSect="000C3ADB">
      <w:headerReference w:type="default" r:id="rId19"/>
      <w:footerReference w:type="default" r:id="rId20"/>
      <w:headerReference w:type="first" r:id="rId21"/>
      <w:footerReference w:type="first" r:id="rId22"/>
      <w:pgSz w:w="11906" w:h="16838" w:orient="portrait"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47F4" w:rsidP="00F759F3" w:rsidRDefault="006E47F4" w14:paraId="57343D39" w14:textId="77777777">
      <w:r>
        <w:separator/>
      </w:r>
    </w:p>
  </w:endnote>
  <w:endnote w:type="continuationSeparator" w:id="0">
    <w:p w:rsidR="006E47F4" w:rsidP="00F759F3" w:rsidRDefault="006E47F4" w14:paraId="2DA9048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DC18C9" w:rsidR="005B71B6" w:rsidP="00F759F3" w:rsidRDefault="005B71B6" w14:paraId="3646FC88" w14:textId="77777777">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rsidRPr="00F759F3" w:rsidR="005B71B6" w:rsidP="00F759F3" w:rsidRDefault="005B71B6" w14:paraId="03E4B934" w14:textId="77777777">
                            <w:pPr>
                              <w:spacing w:before="0" w:line="240" w:lineRule="auto"/>
                              <w:jc w:val="center"/>
                              <w:rPr>
                                <w:sz w:val="18"/>
                                <w:szCs w:val="18"/>
                              </w:rPr>
                            </w:pPr>
                            <w:r w:rsidRPr="00F759F3">
                              <w:rPr>
                                <w:sz w:val="18"/>
                                <w:szCs w:val="18"/>
                              </w:rPr>
                              <w:t>Seite</w:t>
                            </w:r>
                          </w:p>
                          <w:p w:rsidRPr="00F759F3" w:rsidR="005B71B6" w:rsidP="00F759F3" w:rsidRDefault="005B71B6" w14:paraId="78A1BF80" w14:textId="77777777">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241" style="position:absolute;margin-left:421.1pt;margin-top:-20.5pt;width:42.65pt;height:52.1pt;z-index:251656704" coordsize="5416,6615" o:spid="_x0000_s1041" w14:anchorId="5672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">
              <v:shapetype id="_x0000_t202" coordsize="21600,21600" o:spt="202" path="m,l,21600r21600,l21600,xe">
                <v:stroke joinstyle="miter"/>
                <v:path gradientshapeok="t" o:connecttype="rect"/>
              </v:shapetype>
              <v:shape id="Textfeld 2" style="position:absolute;left:666;top:1809;width:4750;height:3080;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v:textbox inset="0,0,0,0">
                  <w:txbxContent>
                    <w:p w:rsidRPr="00F759F3" w:rsidR="005B71B6" w:rsidP="00F759F3" w:rsidRDefault="005B71B6" w14:paraId="03E4B934" w14:textId="77777777">
                      <w:pPr>
                        <w:spacing w:before="0" w:line="240" w:lineRule="auto"/>
                        <w:jc w:val="center"/>
                        <w:rPr>
                          <w:sz w:val="18"/>
                          <w:szCs w:val="18"/>
                        </w:rPr>
                      </w:pPr>
                      <w:r w:rsidRPr="00F759F3">
                        <w:rPr>
                          <w:sz w:val="18"/>
                          <w:szCs w:val="18"/>
                        </w:rPr>
                        <w:t>Seite</w:t>
                      </w:r>
                    </w:p>
                    <w:p w:rsidRPr="00F759F3" w:rsidR="005B71B6" w:rsidP="00F759F3" w:rsidRDefault="005B71B6" w14:paraId="78A1BF80" w14:textId="77777777">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style="position:absolute;flip:y;visibility:visible;mso-wrap-style:square" o:spid="_x0000_s1043" strokecolor="#a5a5a5 [2092]" strokeweight="1pt" o:connectortype="straight" from="0,0" to="0,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C18C9" w:rsidR="005B71B6" w:rsidP="000C3ADB" w:rsidRDefault="005B71B6" w14:paraId="48EEA72D" w14:textId="36A60991">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427BC195">
              <wp:simplePos x="0" y="0"/>
              <wp:positionH relativeFrom="margin">
                <wp:posOffset>-1270</wp:posOffset>
              </wp:positionH>
              <wp:positionV relativeFrom="paragraph">
                <wp:posOffset>-6985</wp:posOffset>
              </wp:positionV>
              <wp:extent cx="5892368" cy="662377"/>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377"/>
                        <a:chOff x="0" y="34506"/>
                        <a:chExt cx="5892368" cy="662377"/>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rsidRPr="00F759F3" w:rsidR="005B71B6" w:rsidP="000C3ADB" w:rsidRDefault="005B71B6" w14:paraId="5FE7C9F7" w14:textId="77777777">
                            <w:pPr>
                              <w:spacing w:before="0" w:line="240" w:lineRule="auto"/>
                              <w:jc w:val="center"/>
                              <w:rPr>
                                <w:sz w:val="18"/>
                                <w:szCs w:val="18"/>
                              </w:rPr>
                            </w:pPr>
                            <w:r w:rsidRPr="00F759F3">
                              <w:rPr>
                                <w:sz w:val="18"/>
                                <w:szCs w:val="18"/>
                              </w:rPr>
                              <w:t>Seite</w:t>
                            </w:r>
                          </w:p>
                          <w:p w:rsidRPr="00F759F3" w:rsidR="005B71B6" w:rsidP="000C3ADB" w:rsidRDefault="005B71B6" w14:paraId="5A3BED5C" w14:textId="77777777">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243"/>
                          <a:ext cx="5313728" cy="343640"/>
                          <a:chOff x="53163" y="10190"/>
                          <a:chExt cx="5313961" cy="344691"/>
                        </a:xfrm>
                      </wpg:grpSpPr>
                      <wps:wsp>
                        <wps:cNvPr id="235" name="Textfeld 2"/>
                        <wps:cNvSpPr txBox="1">
                          <a:spLocks noChangeArrowheads="1"/>
                        </wps:cNvSpPr>
                        <wps:spPr bwMode="auto">
                          <a:xfrm>
                            <a:off x="807992" y="10190"/>
                            <a:ext cx="4559132" cy="344691"/>
                          </a:xfrm>
                          <a:prstGeom prst="rect">
                            <a:avLst/>
                          </a:prstGeom>
                          <a:noFill/>
                          <a:ln w="9525">
                            <a:noFill/>
                            <a:miter lim="800000"/>
                            <a:headEnd/>
                            <a:tailEnd/>
                          </a:ln>
                        </wps:spPr>
                        <wps:txbx>
                          <w:txbxContent>
                            <w:p w:rsidRPr="006852D5" w:rsidR="005B71B6" w:rsidP="008F317E" w:rsidRDefault="00AD282F" w14:paraId="51A8CBC3" w14:textId="5092D1F9">
                              <w:pPr>
                                <w:spacing w:before="0" w:line="240" w:lineRule="auto"/>
                                <w:rPr>
                                  <w:sz w:val="16"/>
                                  <w:szCs w:val="16"/>
                                </w:rPr>
                              </w:pPr>
                              <w:r>
                                <w:rPr>
                                  <w:sz w:val="16"/>
                                  <w:szCs w:val="16"/>
                                </w:rPr>
                                <w:t>Britta Ungermanns</w:t>
                              </w:r>
                              <w:r w:rsidRPr="006852D5" w:rsidR="005B71B6">
                                <w:rPr>
                                  <w:sz w:val="16"/>
                                  <w:szCs w:val="16"/>
                                </w:rPr>
                                <w:t>/</w:t>
                              </w:r>
                              <w:r w:rsidR="00D761B3">
                                <w:rPr>
                                  <w:sz w:val="16"/>
                                  <w:szCs w:val="16"/>
                                </w:rPr>
                                <w:t>Verein für Bildung und Lernen</w:t>
                              </w:r>
                              <w:r w:rsidR="006852D5">
                                <w:rPr>
                                  <w:sz w:val="16"/>
                                  <w:szCs w:val="16"/>
                                </w:rPr>
                                <w:t xml:space="preserve"> </w:t>
                              </w:r>
                              <w:r w:rsidRPr="006852D5" w:rsidR="006852D5">
                                <w:rPr>
                                  <w:sz w:val="16"/>
                                  <w:szCs w:val="16"/>
                                </w:rPr>
                                <w:t>(</w:t>
                              </w:r>
                              <w:hyperlink w:history="1" r:id="rId1">
                                <w:r w:rsidRPr="002F3F24" w:rsidR="006852D5">
                                  <w:rPr>
                                    <w:rStyle w:val="Hyperlink"/>
                                    <w:sz w:val="16"/>
                                    <w:szCs w:val="16"/>
                                  </w:rPr>
                                  <w:t>www.learnforever.at</w:t>
                                </w:r>
                              </w:hyperlink>
                              <w:r w:rsidRPr="006852D5" w:rsidR="006852D5">
                                <w:rPr>
                                  <w:sz w:val="16"/>
                                  <w:szCs w:val="16"/>
                                </w:rPr>
                                <w:t>)</w:t>
                              </w:r>
                              <w:r w:rsidR="00FA6336">
                                <w:rPr>
                                  <w:sz w:val="16"/>
                                  <w:szCs w:val="16"/>
                                </w:rPr>
                                <w:t xml:space="preserve">, </w:t>
                              </w:r>
                              <w:r w:rsidRPr="006852D5" w:rsidR="005B71B6">
                                <w:rPr>
                                  <w:sz w:val="16"/>
                                  <w:szCs w:val="16"/>
                                </w:rPr>
                                <w:t>CC BY 4.0 Internationa</w:t>
                              </w:r>
                              <w:r w:rsidR="00FA6336">
                                <w:rPr>
                                  <w:sz w:val="16"/>
                                  <w:szCs w:val="16"/>
                                </w:rPr>
                                <w:t>l-Lizenz</w:t>
                              </w:r>
                              <w:r w:rsidRPr="006852D5" w:rsidR="005B71B6">
                                <w:rPr>
                                  <w:sz w:val="16"/>
                                  <w:szCs w:val="16"/>
                                </w:rPr>
                                <w:t xml:space="preserve"> </w:t>
                              </w:r>
                              <w:hyperlink w:history="1" r:id="rId2">
                                <w:r w:rsidRPr="006852D5" w:rsidR="005B71B6">
                                  <w:rPr>
                                    <w:rStyle w:val="Hyperlink"/>
                                    <w:sz w:val="16"/>
                                    <w:szCs w:val="16"/>
                                  </w:rPr>
                                  <w:t>https://creativecommons.org/licenses/by/4.0/deed.de</w:t>
                                </w:r>
                              </w:hyperlink>
                              <w:r w:rsidRPr="006852D5" w:rsidR="005B71B6">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232" style="position:absolute;margin-left:-.1pt;margin-top:-.55pt;width:463.95pt;height:52.15pt;z-index:251657728;mso-position-horizontal-relative:margin;mso-width-relative:margin;mso-height-relative:margin" coordsize="58923,6623" coordorigin=",345" o:spid="_x0000_s1044" w14:anchorId="09A4CAD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">
              <v:shapetype id="_x0000_t202" coordsize="21600,21600" o:spt="202" path="m,l,21600r21600,l21600,xe">
                <v:stroke joinstyle="miter"/>
                <v:path gradientshapeok="t" o:connecttype="rect"/>
              </v:shapetype>
              <v:shape id="Textfeld 2" style="position:absolute;left:54173;top:2156;width:4750;height:3080;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v:textbox inset="0,0,0,0">
                  <w:txbxContent>
                    <w:p w:rsidRPr="00F759F3" w:rsidR="005B71B6" w:rsidP="000C3ADB" w:rsidRDefault="005B71B6" w14:paraId="5FE7C9F7" w14:textId="77777777">
                      <w:pPr>
                        <w:spacing w:before="0" w:line="240" w:lineRule="auto"/>
                        <w:jc w:val="center"/>
                        <w:rPr>
                          <w:sz w:val="18"/>
                          <w:szCs w:val="18"/>
                        </w:rPr>
                      </w:pPr>
                      <w:r w:rsidRPr="00F759F3">
                        <w:rPr>
                          <w:sz w:val="18"/>
                          <w:szCs w:val="18"/>
                        </w:rPr>
                        <w:t>Seite</w:t>
                      </w:r>
                    </w:p>
                    <w:p w:rsidRPr="00F759F3" w:rsidR="005B71B6" w:rsidP="000C3ADB" w:rsidRDefault="005B71B6" w14:paraId="5A3BED5C" w14:textId="77777777">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style="position:absolute;left:431;top:3532;width:53137;height:3436" coordsize="53139,3446" coordorigin="531,101"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style="position:absolute;left:8079;top:101;width:45592;height:3447;visibility:visible;mso-wrap-style:square;v-text-anchor:top" o:spid="_x0000_s10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v:textbox inset="1mm,1mm,1mm,1mm">
                    <w:txbxContent>
                      <w:p w:rsidRPr="006852D5" w:rsidR="005B71B6" w:rsidP="008F317E" w:rsidRDefault="00AD282F" w14:paraId="51A8CBC3" w14:textId="5092D1F9">
                        <w:pPr>
                          <w:spacing w:before="0" w:line="240" w:lineRule="auto"/>
                          <w:rPr>
                            <w:sz w:val="16"/>
                            <w:szCs w:val="16"/>
                          </w:rPr>
                        </w:pPr>
                        <w:r>
                          <w:rPr>
                            <w:sz w:val="16"/>
                            <w:szCs w:val="16"/>
                          </w:rPr>
                          <w:t>Britta Ungermanns</w:t>
                        </w:r>
                        <w:r w:rsidRPr="006852D5" w:rsidR="005B71B6">
                          <w:rPr>
                            <w:sz w:val="16"/>
                            <w:szCs w:val="16"/>
                          </w:rPr>
                          <w:t>/</w:t>
                        </w:r>
                        <w:r w:rsidR="00D761B3">
                          <w:rPr>
                            <w:sz w:val="16"/>
                            <w:szCs w:val="16"/>
                          </w:rPr>
                          <w:t>Verein für Bildung und Lernen</w:t>
                        </w:r>
                        <w:r w:rsidR="006852D5">
                          <w:rPr>
                            <w:sz w:val="16"/>
                            <w:szCs w:val="16"/>
                          </w:rPr>
                          <w:t xml:space="preserve"> </w:t>
                        </w:r>
                        <w:r w:rsidRPr="006852D5" w:rsidR="006852D5">
                          <w:rPr>
                            <w:sz w:val="16"/>
                            <w:szCs w:val="16"/>
                          </w:rPr>
                          <w:t>(</w:t>
                        </w:r>
                        <w:hyperlink w:history="1" r:id="rId4">
                          <w:r w:rsidRPr="002F3F24" w:rsidR="006852D5">
                            <w:rPr>
                              <w:rStyle w:val="Hyperlink"/>
                              <w:sz w:val="16"/>
                              <w:szCs w:val="16"/>
                            </w:rPr>
                            <w:t>www.learnforever.at</w:t>
                          </w:r>
                        </w:hyperlink>
                        <w:r w:rsidRPr="006852D5" w:rsidR="006852D5">
                          <w:rPr>
                            <w:sz w:val="16"/>
                            <w:szCs w:val="16"/>
                          </w:rPr>
                          <w:t>)</w:t>
                        </w:r>
                        <w:r w:rsidR="00FA6336">
                          <w:rPr>
                            <w:sz w:val="16"/>
                            <w:szCs w:val="16"/>
                          </w:rPr>
                          <w:t xml:space="preserve">, </w:t>
                        </w:r>
                        <w:r w:rsidRPr="006852D5" w:rsidR="005B71B6">
                          <w:rPr>
                            <w:sz w:val="16"/>
                            <w:szCs w:val="16"/>
                          </w:rPr>
                          <w:t>CC BY 4.0 Internationa</w:t>
                        </w:r>
                        <w:r w:rsidR="00FA6336">
                          <w:rPr>
                            <w:sz w:val="16"/>
                            <w:szCs w:val="16"/>
                          </w:rPr>
                          <w:t>l-Lizenz</w:t>
                        </w:r>
                        <w:r w:rsidRPr="006852D5" w:rsidR="005B71B6">
                          <w:rPr>
                            <w:sz w:val="16"/>
                            <w:szCs w:val="16"/>
                          </w:rPr>
                          <w:t xml:space="preserve"> </w:t>
                        </w:r>
                        <w:hyperlink w:history="1" r:id="rId5">
                          <w:r w:rsidRPr="006852D5" w:rsidR="005B71B6">
                            <w:rPr>
                              <w:rStyle w:val="Hyperlink"/>
                              <w:sz w:val="16"/>
                              <w:szCs w:val="16"/>
                            </w:rPr>
                            <w:t>https://creativecommons.org/licenses/by/4.0/deed.de</w:t>
                          </w:r>
                        </w:hyperlink>
                        <w:r w:rsidRPr="006852D5" w:rsidR="005B71B6">
                          <w:rPr>
                            <w:sz w:val="16"/>
                            <w:szCs w:val="16"/>
                          </w:rPr>
                          <w:t xml:space="preserve"> </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236" style="position:absolute;left:531;top:637;width:7144;height:2490;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o:title="" r:id="rId6"/>
                </v:shape>
              </v:group>
              <v:line id="Gerader Verbinder 238" style="position:absolute;flip:y;visibility:visible;mso-wrap-style:square" o:spid="_x0000_s1049" strokecolor="#a5a5a5 [2092]" strokeweight="1pt" o:connectortype="straight" from="53483,345" to="53483,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v:line id="Gerader Verbinder 239" style="position:absolute;visibility:visible;mso-wrap-style:square" o:spid="_x0000_s1050" strokecolor="#d8d8d8 [2732]" strokeweight="1.5pt" o:connectortype="straight" from="0,3364" to="52705,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w10:wrap anchorx="margin"/>
            </v:group>
          </w:pict>
        </mc:Fallback>
      </mc:AlternateContent>
    </w:r>
  </w:p>
  <w:p w:rsidR="005B71B6" w:rsidRDefault="005B71B6" w14:paraId="069047FC"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47F4" w:rsidP="00F759F3" w:rsidRDefault="006E47F4" w14:paraId="29C5E76C" w14:textId="77777777">
      <w:r>
        <w:separator/>
      </w:r>
    </w:p>
  </w:footnote>
  <w:footnote w:type="continuationSeparator" w:id="0">
    <w:p w:rsidR="006E47F4" w:rsidP="00F759F3" w:rsidRDefault="006E47F4" w14:paraId="0446F56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B71B6" w:rsidP="00577103" w:rsidRDefault="005B71B6" w14:paraId="4D690B41" w14:textId="77777777">
    <w:pPr>
      <w:pStyle w:val="KeinLeerraum"/>
      <w:tabs>
        <w:tab w:val="left" w:pos="9356"/>
      </w:tabs>
    </w:pPr>
  </w:p>
  <w:p w:rsidR="005B71B6" w:rsidP="00C41016" w:rsidRDefault="005B71B6" w14:paraId="51E1A86F" w14:textId="77777777">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rsidR="005B71B6" w:rsidP="00C41016" w:rsidRDefault="005B71B6" w14:paraId="590792C6" w14:textId="77777777">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B71B6" w:rsidP="008A016E" w:rsidRDefault="0054164C" w14:paraId="6C6827F0" w14:textId="56CCAE87">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rsidR="005B71B6" w:rsidP="000C3ADB" w:rsidRDefault="005B71B6" w14:paraId="72D11EA4" w14:textId="6811D912">
    <w:pPr>
      <w:pStyle w:val="KeinLeerraum"/>
      <w:tabs>
        <w:tab w:val="left" w:pos="9356"/>
      </w:tabs>
      <w:jc w:val="right"/>
    </w:pPr>
  </w:p>
  <w:p w:rsidRPr="000C3ADB" w:rsidR="005B71B6" w:rsidP="000C3ADB" w:rsidRDefault="005B71B6" w14:paraId="5B916E8A" w14:textId="2B33B7F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0A994BDC"/>
    <w:multiLevelType w:val="hybridMultilevel"/>
    <w:tmpl w:val="23C81118"/>
    <w:lvl w:ilvl="0" w:tplc="EA8C7EA6">
      <w:numFmt w:val="bullet"/>
      <w:lvlText w:val="-"/>
      <w:lvlJc w:val="left"/>
      <w:pPr>
        <w:ind w:left="720" w:hanging="360"/>
      </w:pPr>
      <w:rPr>
        <w:rFonts w:hint="default" w:ascii="Arial" w:hAnsi="Arial" w:eastAsia="Times New Roman" w:cs="Aria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3" w15:restartNumberingAfterBreak="0">
    <w:nsid w:val="167B1E66"/>
    <w:multiLevelType w:val="hybridMultilevel"/>
    <w:tmpl w:val="04A82190"/>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4" w15:restartNumberingAfterBreak="0">
    <w:nsid w:val="1EB54DFD"/>
    <w:multiLevelType w:val="hybridMultilevel"/>
    <w:tmpl w:val="89120340"/>
    <w:lvl w:ilvl="0" w:tplc="F82E7E4C">
      <w:numFmt w:val="bullet"/>
      <w:lvlText w:val=""/>
      <w:lvlJc w:val="left"/>
      <w:pPr>
        <w:ind w:left="720" w:hanging="360"/>
      </w:pPr>
      <w:rPr>
        <w:rFonts w:hint="default" w:ascii="Symbol" w:hAnsi="Symbol" w:eastAsia="Times New Roman" w:cs="Arial"/>
        <w:b w:val="0"/>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5" w15:restartNumberingAfterBreak="0">
    <w:nsid w:val="26914F86"/>
    <w:multiLevelType w:val="hybridMultilevel"/>
    <w:tmpl w:val="CE0E8E12"/>
    <w:lvl w:ilvl="0" w:tplc="CE56462E">
      <w:numFmt w:val="bullet"/>
      <w:lvlText w:val="-"/>
      <w:lvlJc w:val="left"/>
      <w:pPr>
        <w:ind w:left="720" w:hanging="360"/>
      </w:pPr>
      <w:rPr>
        <w:rFonts w:hint="default" w:ascii="Arial" w:hAnsi="Arial" w:eastAsia="Times New Roman" w:cs="Aria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6" w15:restartNumberingAfterBreak="0">
    <w:nsid w:val="2B6E524D"/>
    <w:multiLevelType w:val="hybridMultilevel"/>
    <w:tmpl w:val="C316C928"/>
    <w:lvl w:ilvl="0" w:tplc="0C07000F">
      <w:start w:val="1"/>
      <w:numFmt w:val="decimal"/>
      <w:lvlText w:val="%1."/>
      <w:lvlJc w:val="left"/>
      <w:pPr>
        <w:ind w:left="720" w:hanging="360"/>
      </w:pPr>
      <w:rPr>
        <w:rFonts w:hint="default"/>
      </w:rPr>
    </w:lvl>
    <w:lvl w:ilvl="1" w:tplc="0C070017">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58E4FC9"/>
    <w:multiLevelType w:val="hybridMultilevel"/>
    <w:tmpl w:val="C316C928"/>
    <w:lvl w:ilvl="0" w:tplc="0C07000F">
      <w:start w:val="1"/>
      <w:numFmt w:val="decimal"/>
      <w:lvlText w:val="%1."/>
      <w:lvlJc w:val="left"/>
      <w:pPr>
        <w:ind w:left="720" w:hanging="360"/>
      </w:pPr>
      <w:rPr>
        <w:rFonts w:hint="default"/>
      </w:rPr>
    </w:lvl>
    <w:lvl w:ilvl="1" w:tplc="0C070017">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hint="default" w:ascii="Courier New" w:hAnsi="Courier New" w:cs="Courier New"/>
      </w:rPr>
    </w:lvl>
    <w:lvl w:ilvl="2" w:tplc="6714C54E">
      <w:start w:val="5"/>
      <w:numFmt w:val="bullet"/>
      <w:lvlText w:val=""/>
      <w:lvlJc w:val="left"/>
      <w:pPr>
        <w:ind w:left="2160" w:hanging="180"/>
      </w:pPr>
      <w:rPr>
        <w:rFonts w:hint="default" w:ascii="Symbol" w:hAnsi="Symbol" w:eastAsia="Times New Roman" w:cs="Times New Roman"/>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hAnsi="Helvetica" w:eastAsia="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hAnsi="Helvetica" w:eastAsia="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hAnsi="Helvetica" w:eastAsia="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hAnsi="Helvetica" w:eastAsia="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hAnsi="Helvetica" w:eastAsia="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hAnsi="Helvetica" w:eastAsia="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hAnsi="Helvetica" w:eastAsia="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hAnsi="Helvetica" w:eastAsia="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hAnsi="Helvetica" w:eastAsia="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0"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hAnsi="Helvetica" w:eastAsia="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1" w15:restartNumberingAfterBreak="0">
    <w:nsid w:val="76D4009C"/>
    <w:multiLevelType w:val="hybridMultilevel"/>
    <w:tmpl w:val="4C2E0562"/>
    <w:lvl w:ilvl="0" w:tplc="9FF2AA00">
      <w:numFmt w:val="bullet"/>
      <w:lvlText w:val=""/>
      <w:lvlJc w:val="left"/>
      <w:pPr>
        <w:ind w:left="720" w:hanging="360"/>
      </w:pPr>
      <w:rPr>
        <w:rFonts w:hint="default" w:ascii="Wingdings" w:hAnsi="Wingdings" w:cs="Arial" w:eastAsiaTheme="minorEastAsia"/>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2"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hAnsi="Helvetica" w:eastAsia="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3" w15:restartNumberingAfterBreak="0">
    <w:nsid w:val="7FD73120"/>
    <w:multiLevelType w:val="hybridMultilevel"/>
    <w:tmpl w:val="87FE948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num w:numId="1">
    <w:abstractNumId w:val="22"/>
  </w:num>
  <w:num w:numId="2">
    <w:abstractNumId w:val="19"/>
  </w:num>
  <w:num w:numId="3">
    <w:abstractNumId w:val="11"/>
  </w:num>
  <w:num w:numId="4">
    <w:abstractNumId w:val="20"/>
  </w:num>
  <w:num w:numId="5">
    <w:abstractNumId w:val="1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0"/>
  </w:num>
  <w:num w:numId="8">
    <w:abstractNumId w:val="14"/>
  </w:num>
  <w:num w:numId="9">
    <w:abstractNumId w:val="21"/>
  </w:num>
  <w:num w:numId="10">
    <w:abstractNumId w:val="1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12"/>
  </w:num>
  <w:num w:numId="23">
    <w:abstractNumId w:val="17"/>
  </w:num>
  <w:num w:numId="2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val="false"/>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1628"/>
    <w:rsid w:val="00014C1A"/>
    <w:rsid w:val="000163DA"/>
    <w:rsid w:val="00022F27"/>
    <w:rsid w:val="000235CC"/>
    <w:rsid w:val="00023910"/>
    <w:rsid w:val="00023E66"/>
    <w:rsid w:val="00030102"/>
    <w:rsid w:val="000316FA"/>
    <w:rsid w:val="000326D1"/>
    <w:rsid w:val="00033B67"/>
    <w:rsid w:val="00037AFE"/>
    <w:rsid w:val="00044431"/>
    <w:rsid w:val="00052228"/>
    <w:rsid w:val="00055C28"/>
    <w:rsid w:val="00056788"/>
    <w:rsid w:val="00057BCB"/>
    <w:rsid w:val="00061FBF"/>
    <w:rsid w:val="00067E33"/>
    <w:rsid w:val="000715F1"/>
    <w:rsid w:val="00071683"/>
    <w:rsid w:val="00071B5E"/>
    <w:rsid w:val="00075AE0"/>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B6856"/>
    <w:rsid w:val="000C22B8"/>
    <w:rsid w:val="000C373A"/>
    <w:rsid w:val="000C3ADB"/>
    <w:rsid w:val="000D0DD4"/>
    <w:rsid w:val="000D0FAF"/>
    <w:rsid w:val="000D3763"/>
    <w:rsid w:val="000D669A"/>
    <w:rsid w:val="000E0F42"/>
    <w:rsid w:val="000E4E49"/>
    <w:rsid w:val="000E4FF2"/>
    <w:rsid w:val="000E5DF6"/>
    <w:rsid w:val="000F3D47"/>
    <w:rsid w:val="000F4D25"/>
    <w:rsid w:val="000F558F"/>
    <w:rsid w:val="000F6B53"/>
    <w:rsid w:val="000F789D"/>
    <w:rsid w:val="000F7FA4"/>
    <w:rsid w:val="00102BBF"/>
    <w:rsid w:val="00104075"/>
    <w:rsid w:val="0010527C"/>
    <w:rsid w:val="00105523"/>
    <w:rsid w:val="00107C8A"/>
    <w:rsid w:val="00107DA1"/>
    <w:rsid w:val="00111541"/>
    <w:rsid w:val="0011455F"/>
    <w:rsid w:val="0011619F"/>
    <w:rsid w:val="00116A10"/>
    <w:rsid w:val="0012219C"/>
    <w:rsid w:val="00122ACA"/>
    <w:rsid w:val="001233DB"/>
    <w:rsid w:val="00126A42"/>
    <w:rsid w:val="0013037B"/>
    <w:rsid w:val="0013471D"/>
    <w:rsid w:val="00135ED7"/>
    <w:rsid w:val="00137633"/>
    <w:rsid w:val="00137D75"/>
    <w:rsid w:val="00145AD6"/>
    <w:rsid w:val="00154DF6"/>
    <w:rsid w:val="00155203"/>
    <w:rsid w:val="00157061"/>
    <w:rsid w:val="001606CA"/>
    <w:rsid w:val="00161355"/>
    <w:rsid w:val="00164144"/>
    <w:rsid w:val="001649C7"/>
    <w:rsid w:val="0016663C"/>
    <w:rsid w:val="00171A09"/>
    <w:rsid w:val="00175C9D"/>
    <w:rsid w:val="00181EF6"/>
    <w:rsid w:val="001849DA"/>
    <w:rsid w:val="001850E9"/>
    <w:rsid w:val="0018604E"/>
    <w:rsid w:val="001944C1"/>
    <w:rsid w:val="00195059"/>
    <w:rsid w:val="001A3236"/>
    <w:rsid w:val="001A656A"/>
    <w:rsid w:val="001A6D97"/>
    <w:rsid w:val="001A73F3"/>
    <w:rsid w:val="001A7432"/>
    <w:rsid w:val="001B1945"/>
    <w:rsid w:val="001B3736"/>
    <w:rsid w:val="001B5050"/>
    <w:rsid w:val="001B5BE4"/>
    <w:rsid w:val="001B798A"/>
    <w:rsid w:val="001C0E27"/>
    <w:rsid w:val="001C2F13"/>
    <w:rsid w:val="001C438C"/>
    <w:rsid w:val="001C4704"/>
    <w:rsid w:val="001D01F1"/>
    <w:rsid w:val="001D0547"/>
    <w:rsid w:val="001D1FDE"/>
    <w:rsid w:val="001D2579"/>
    <w:rsid w:val="001D5324"/>
    <w:rsid w:val="001E28FB"/>
    <w:rsid w:val="001E399F"/>
    <w:rsid w:val="001E3AFB"/>
    <w:rsid w:val="001E74AC"/>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3E17"/>
    <w:rsid w:val="002249F7"/>
    <w:rsid w:val="0022525B"/>
    <w:rsid w:val="0022624F"/>
    <w:rsid w:val="00227375"/>
    <w:rsid w:val="00231C45"/>
    <w:rsid w:val="00233B9C"/>
    <w:rsid w:val="002354F5"/>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74956"/>
    <w:rsid w:val="002818FF"/>
    <w:rsid w:val="00281A66"/>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B665B"/>
    <w:rsid w:val="002C0672"/>
    <w:rsid w:val="002C1225"/>
    <w:rsid w:val="002C353F"/>
    <w:rsid w:val="002C355E"/>
    <w:rsid w:val="002C3985"/>
    <w:rsid w:val="002C6EBC"/>
    <w:rsid w:val="002C7C9C"/>
    <w:rsid w:val="002D38CE"/>
    <w:rsid w:val="002E2147"/>
    <w:rsid w:val="002E2D1E"/>
    <w:rsid w:val="002E78D7"/>
    <w:rsid w:val="002F216D"/>
    <w:rsid w:val="002F7D81"/>
    <w:rsid w:val="0030376A"/>
    <w:rsid w:val="00306E21"/>
    <w:rsid w:val="003102FA"/>
    <w:rsid w:val="00311CC0"/>
    <w:rsid w:val="003139AB"/>
    <w:rsid w:val="003153D1"/>
    <w:rsid w:val="00322C8C"/>
    <w:rsid w:val="0032353F"/>
    <w:rsid w:val="00323F83"/>
    <w:rsid w:val="003262B6"/>
    <w:rsid w:val="003310C0"/>
    <w:rsid w:val="003312EF"/>
    <w:rsid w:val="0033245A"/>
    <w:rsid w:val="0033304B"/>
    <w:rsid w:val="00335075"/>
    <w:rsid w:val="0033694C"/>
    <w:rsid w:val="00342408"/>
    <w:rsid w:val="0034252D"/>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23D6D"/>
    <w:rsid w:val="00430301"/>
    <w:rsid w:val="004306F2"/>
    <w:rsid w:val="00430FDD"/>
    <w:rsid w:val="004313A8"/>
    <w:rsid w:val="00440096"/>
    <w:rsid w:val="00447505"/>
    <w:rsid w:val="00447B3C"/>
    <w:rsid w:val="00451FCF"/>
    <w:rsid w:val="0045778A"/>
    <w:rsid w:val="00460971"/>
    <w:rsid w:val="00460DF6"/>
    <w:rsid w:val="004644EA"/>
    <w:rsid w:val="004647E7"/>
    <w:rsid w:val="00464E40"/>
    <w:rsid w:val="00465055"/>
    <w:rsid w:val="00470117"/>
    <w:rsid w:val="0047124E"/>
    <w:rsid w:val="00471347"/>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A66F5"/>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0A66"/>
    <w:rsid w:val="00501DFC"/>
    <w:rsid w:val="00504491"/>
    <w:rsid w:val="005050B1"/>
    <w:rsid w:val="005127CA"/>
    <w:rsid w:val="00514861"/>
    <w:rsid w:val="00514950"/>
    <w:rsid w:val="00516AA8"/>
    <w:rsid w:val="00517270"/>
    <w:rsid w:val="00520224"/>
    <w:rsid w:val="005212E7"/>
    <w:rsid w:val="005215E8"/>
    <w:rsid w:val="0052164C"/>
    <w:rsid w:val="0052304C"/>
    <w:rsid w:val="005254C0"/>
    <w:rsid w:val="0052650A"/>
    <w:rsid w:val="00527135"/>
    <w:rsid w:val="00530F9F"/>
    <w:rsid w:val="00532B6B"/>
    <w:rsid w:val="00535133"/>
    <w:rsid w:val="00535B2C"/>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83C94"/>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BD2"/>
    <w:rsid w:val="005E0CE0"/>
    <w:rsid w:val="005E2BEE"/>
    <w:rsid w:val="005E39DF"/>
    <w:rsid w:val="005E4E1B"/>
    <w:rsid w:val="005E6395"/>
    <w:rsid w:val="005E6425"/>
    <w:rsid w:val="005E7372"/>
    <w:rsid w:val="005F05ED"/>
    <w:rsid w:val="005F127D"/>
    <w:rsid w:val="005F47D0"/>
    <w:rsid w:val="00612156"/>
    <w:rsid w:val="006127C4"/>
    <w:rsid w:val="00613694"/>
    <w:rsid w:val="00613810"/>
    <w:rsid w:val="00621D2F"/>
    <w:rsid w:val="00621E20"/>
    <w:rsid w:val="00624158"/>
    <w:rsid w:val="0062534A"/>
    <w:rsid w:val="006272FE"/>
    <w:rsid w:val="00627CE0"/>
    <w:rsid w:val="00636B73"/>
    <w:rsid w:val="0064295C"/>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852D5"/>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47F4"/>
    <w:rsid w:val="006E7491"/>
    <w:rsid w:val="006F0D26"/>
    <w:rsid w:val="006F226F"/>
    <w:rsid w:val="006F245A"/>
    <w:rsid w:val="006F2F19"/>
    <w:rsid w:val="006F3974"/>
    <w:rsid w:val="006F478F"/>
    <w:rsid w:val="006F75A2"/>
    <w:rsid w:val="006F7C41"/>
    <w:rsid w:val="007043D9"/>
    <w:rsid w:val="0070483B"/>
    <w:rsid w:val="00706245"/>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46EAF"/>
    <w:rsid w:val="007517D5"/>
    <w:rsid w:val="00754A5A"/>
    <w:rsid w:val="007554F1"/>
    <w:rsid w:val="00755D8E"/>
    <w:rsid w:val="007614F9"/>
    <w:rsid w:val="00764299"/>
    <w:rsid w:val="00764889"/>
    <w:rsid w:val="0076583C"/>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22C5"/>
    <w:rsid w:val="007F3605"/>
    <w:rsid w:val="00802031"/>
    <w:rsid w:val="0080747F"/>
    <w:rsid w:val="00807AD8"/>
    <w:rsid w:val="00813771"/>
    <w:rsid w:val="00814776"/>
    <w:rsid w:val="008147F6"/>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4F0"/>
    <w:rsid w:val="00863E79"/>
    <w:rsid w:val="00865539"/>
    <w:rsid w:val="00867D4C"/>
    <w:rsid w:val="00877436"/>
    <w:rsid w:val="00877AF5"/>
    <w:rsid w:val="00881278"/>
    <w:rsid w:val="00882143"/>
    <w:rsid w:val="00882533"/>
    <w:rsid w:val="00884237"/>
    <w:rsid w:val="0088632F"/>
    <w:rsid w:val="0088736F"/>
    <w:rsid w:val="00894415"/>
    <w:rsid w:val="00897237"/>
    <w:rsid w:val="008A016E"/>
    <w:rsid w:val="008A36ED"/>
    <w:rsid w:val="008A4356"/>
    <w:rsid w:val="008A5D3E"/>
    <w:rsid w:val="008A6C32"/>
    <w:rsid w:val="008A7D69"/>
    <w:rsid w:val="008B0798"/>
    <w:rsid w:val="008B1B15"/>
    <w:rsid w:val="008B3CF2"/>
    <w:rsid w:val="008B5414"/>
    <w:rsid w:val="008B6B10"/>
    <w:rsid w:val="008B7754"/>
    <w:rsid w:val="008B7E1F"/>
    <w:rsid w:val="008C0744"/>
    <w:rsid w:val="008C4075"/>
    <w:rsid w:val="008C42E1"/>
    <w:rsid w:val="008D0AD8"/>
    <w:rsid w:val="008D2ACF"/>
    <w:rsid w:val="008D32C0"/>
    <w:rsid w:val="008D51EF"/>
    <w:rsid w:val="008D6389"/>
    <w:rsid w:val="008E0C41"/>
    <w:rsid w:val="008E2B1B"/>
    <w:rsid w:val="008E41E7"/>
    <w:rsid w:val="008E4B7B"/>
    <w:rsid w:val="008E5DC4"/>
    <w:rsid w:val="008F017B"/>
    <w:rsid w:val="008F317E"/>
    <w:rsid w:val="008F73C2"/>
    <w:rsid w:val="0090362E"/>
    <w:rsid w:val="00903A02"/>
    <w:rsid w:val="009044F9"/>
    <w:rsid w:val="00905B7F"/>
    <w:rsid w:val="0090630E"/>
    <w:rsid w:val="00906C06"/>
    <w:rsid w:val="00907FFE"/>
    <w:rsid w:val="0091069C"/>
    <w:rsid w:val="009113FA"/>
    <w:rsid w:val="00912757"/>
    <w:rsid w:val="00914D28"/>
    <w:rsid w:val="00915355"/>
    <w:rsid w:val="009159CD"/>
    <w:rsid w:val="009178CE"/>
    <w:rsid w:val="00922FDB"/>
    <w:rsid w:val="00931904"/>
    <w:rsid w:val="00937A0A"/>
    <w:rsid w:val="009438BC"/>
    <w:rsid w:val="00950129"/>
    <w:rsid w:val="00951EA0"/>
    <w:rsid w:val="0096059C"/>
    <w:rsid w:val="00961335"/>
    <w:rsid w:val="00962B28"/>
    <w:rsid w:val="00964B5A"/>
    <w:rsid w:val="009667A5"/>
    <w:rsid w:val="0097097D"/>
    <w:rsid w:val="00971381"/>
    <w:rsid w:val="0097208E"/>
    <w:rsid w:val="00972B16"/>
    <w:rsid w:val="00977297"/>
    <w:rsid w:val="009801C2"/>
    <w:rsid w:val="00980970"/>
    <w:rsid w:val="00982309"/>
    <w:rsid w:val="00982A0D"/>
    <w:rsid w:val="0098424A"/>
    <w:rsid w:val="00984FCB"/>
    <w:rsid w:val="00985D4E"/>
    <w:rsid w:val="009910A5"/>
    <w:rsid w:val="00991FAF"/>
    <w:rsid w:val="009924C4"/>
    <w:rsid w:val="00992CCE"/>
    <w:rsid w:val="009A10FA"/>
    <w:rsid w:val="009A1CB4"/>
    <w:rsid w:val="009A25F6"/>
    <w:rsid w:val="009A6135"/>
    <w:rsid w:val="009B0D00"/>
    <w:rsid w:val="009B12A8"/>
    <w:rsid w:val="009B40F1"/>
    <w:rsid w:val="009B44C9"/>
    <w:rsid w:val="009B4734"/>
    <w:rsid w:val="009B57AC"/>
    <w:rsid w:val="009B7CD1"/>
    <w:rsid w:val="009C2F57"/>
    <w:rsid w:val="009C42DD"/>
    <w:rsid w:val="009C4E36"/>
    <w:rsid w:val="009C559B"/>
    <w:rsid w:val="009D3326"/>
    <w:rsid w:val="009D4A34"/>
    <w:rsid w:val="009D63C2"/>
    <w:rsid w:val="009D7C42"/>
    <w:rsid w:val="009E3BD1"/>
    <w:rsid w:val="009E4549"/>
    <w:rsid w:val="009E565C"/>
    <w:rsid w:val="009F4240"/>
    <w:rsid w:val="009F7E3F"/>
    <w:rsid w:val="00A001B2"/>
    <w:rsid w:val="00A006C3"/>
    <w:rsid w:val="00A01CC0"/>
    <w:rsid w:val="00A0234C"/>
    <w:rsid w:val="00A035B7"/>
    <w:rsid w:val="00A05140"/>
    <w:rsid w:val="00A0634E"/>
    <w:rsid w:val="00A113D6"/>
    <w:rsid w:val="00A1489B"/>
    <w:rsid w:val="00A174C8"/>
    <w:rsid w:val="00A17945"/>
    <w:rsid w:val="00A17DA7"/>
    <w:rsid w:val="00A201C5"/>
    <w:rsid w:val="00A22943"/>
    <w:rsid w:val="00A26BBF"/>
    <w:rsid w:val="00A31434"/>
    <w:rsid w:val="00A34226"/>
    <w:rsid w:val="00A4054B"/>
    <w:rsid w:val="00A413E0"/>
    <w:rsid w:val="00A42588"/>
    <w:rsid w:val="00A439BB"/>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1A67"/>
    <w:rsid w:val="00AC21C5"/>
    <w:rsid w:val="00AC33AF"/>
    <w:rsid w:val="00AD0B4D"/>
    <w:rsid w:val="00AD161C"/>
    <w:rsid w:val="00AD18C6"/>
    <w:rsid w:val="00AD27A3"/>
    <w:rsid w:val="00AD282F"/>
    <w:rsid w:val="00AD5B90"/>
    <w:rsid w:val="00AD5DA4"/>
    <w:rsid w:val="00AE03AD"/>
    <w:rsid w:val="00AE1ADD"/>
    <w:rsid w:val="00AE2EDB"/>
    <w:rsid w:val="00AF62D9"/>
    <w:rsid w:val="00B0061B"/>
    <w:rsid w:val="00B045F8"/>
    <w:rsid w:val="00B125F4"/>
    <w:rsid w:val="00B14F01"/>
    <w:rsid w:val="00B15679"/>
    <w:rsid w:val="00B1623B"/>
    <w:rsid w:val="00B21103"/>
    <w:rsid w:val="00B226E0"/>
    <w:rsid w:val="00B30CF4"/>
    <w:rsid w:val="00B311D2"/>
    <w:rsid w:val="00B35E3B"/>
    <w:rsid w:val="00B35E5D"/>
    <w:rsid w:val="00B36A9B"/>
    <w:rsid w:val="00B401A5"/>
    <w:rsid w:val="00B424E8"/>
    <w:rsid w:val="00B430E2"/>
    <w:rsid w:val="00B46FE4"/>
    <w:rsid w:val="00B5092F"/>
    <w:rsid w:val="00B5096E"/>
    <w:rsid w:val="00B53FC1"/>
    <w:rsid w:val="00B575F8"/>
    <w:rsid w:val="00B6231F"/>
    <w:rsid w:val="00B63D24"/>
    <w:rsid w:val="00B65002"/>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0EB2"/>
    <w:rsid w:val="00BE4813"/>
    <w:rsid w:val="00BE5268"/>
    <w:rsid w:val="00BE557C"/>
    <w:rsid w:val="00BE5FDD"/>
    <w:rsid w:val="00BE739A"/>
    <w:rsid w:val="00BF085F"/>
    <w:rsid w:val="00BF0A0B"/>
    <w:rsid w:val="00BF1C22"/>
    <w:rsid w:val="00BF48BE"/>
    <w:rsid w:val="00BF6FF4"/>
    <w:rsid w:val="00BF7CDB"/>
    <w:rsid w:val="00C03424"/>
    <w:rsid w:val="00C03955"/>
    <w:rsid w:val="00C03EF8"/>
    <w:rsid w:val="00C052A3"/>
    <w:rsid w:val="00C05D42"/>
    <w:rsid w:val="00C05D6F"/>
    <w:rsid w:val="00C10A38"/>
    <w:rsid w:val="00C11682"/>
    <w:rsid w:val="00C145E8"/>
    <w:rsid w:val="00C16FA2"/>
    <w:rsid w:val="00C23161"/>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37D"/>
    <w:rsid w:val="00C61DCA"/>
    <w:rsid w:val="00C622A0"/>
    <w:rsid w:val="00C66969"/>
    <w:rsid w:val="00C745A0"/>
    <w:rsid w:val="00C75662"/>
    <w:rsid w:val="00C77CA0"/>
    <w:rsid w:val="00C83951"/>
    <w:rsid w:val="00C83E4F"/>
    <w:rsid w:val="00C85DF9"/>
    <w:rsid w:val="00C90A81"/>
    <w:rsid w:val="00C91BDB"/>
    <w:rsid w:val="00C93282"/>
    <w:rsid w:val="00C9346B"/>
    <w:rsid w:val="00C937BD"/>
    <w:rsid w:val="00C94A92"/>
    <w:rsid w:val="00C973A7"/>
    <w:rsid w:val="00CA117B"/>
    <w:rsid w:val="00CA531D"/>
    <w:rsid w:val="00CA6F0A"/>
    <w:rsid w:val="00CB2C8F"/>
    <w:rsid w:val="00CB66BC"/>
    <w:rsid w:val="00CB7C7F"/>
    <w:rsid w:val="00CC1ED9"/>
    <w:rsid w:val="00CC62C9"/>
    <w:rsid w:val="00CC64E3"/>
    <w:rsid w:val="00CC78CD"/>
    <w:rsid w:val="00CD08FD"/>
    <w:rsid w:val="00CD0FD6"/>
    <w:rsid w:val="00CD3AD2"/>
    <w:rsid w:val="00CD76C1"/>
    <w:rsid w:val="00CE0BA3"/>
    <w:rsid w:val="00CE11B2"/>
    <w:rsid w:val="00CE4FEE"/>
    <w:rsid w:val="00CE6D17"/>
    <w:rsid w:val="00CE7100"/>
    <w:rsid w:val="00CF136D"/>
    <w:rsid w:val="00CF1B94"/>
    <w:rsid w:val="00CF2DD1"/>
    <w:rsid w:val="00CF6152"/>
    <w:rsid w:val="00CF7A10"/>
    <w:rsid w:val="00D03CDC"/>
    <w:rsid w:val="00D06A99"/>
    <w:rsid w:val="00D06E28"/>
    <w:rsid w:val="00D1104D"/>
    <w:rsid w:val="00D120AF"/>
    <w:rsid w:val="00D12D45"/>
    <w:rsid w:val="00D12DEA"/>
    <w:rsid w:val="00D15B38"/>
    <w:rsid w:val="00D259F2"/>
    <w:rsid w:val="00D34F0A"/>
    <w:rsid w:val="00D476D3"/>
    <w:rsid w:val="00D515E0"/>
    <w:rsid w:val="00D55982"/>
    <w:rsid w:val="00D62AC3"/>
    <w:rsid w:val="00D62CB5"/>
    <w:rsid w:val="00D633CC"/>
    <w:rsid w:val="00D64C33"/>
    <w:rsid w:val="00D65D7B"/>
    <w:rsid w:val="00D66E4D"/>
    <w:rsid w:val="00D7216F"/>
    <w:rsid w:val="00D73214"/>
    <w:rsid w:val="00D74AC1"/>
    <w:rsid w:val="00D761B3"/>
    <w:rsid w:val="00D7689B"/>
    <w:rsid w:val="00D77947"/>
    <w:rsid w:val="00D803B5"/>
    <w:rsid w:val="00D808BA"/>
    <w:rsid w:val="00D83BD5"/>
    <w:rsid w:val="00D85CC6"/>
    <w:rsid w:val="00D86367"/>
    <w:rsid w:val="00D92470"/>
    <w:rsid w:val="00D97C99"/>
    <w:rsid w:val="00DA10BE"/>
    <w:rsid w:val="00DA329A"/>
    <w:rsid w:val="00DA337D"/>
    <w:rsid w:val="00DA3CA7"/>
    <w:rsid w:val="00DA61BC"/>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58C7"/>
    <w:rsid w:val="00E07A3F"/>
    <w:rsid w:val="00E116F4"/>
    <w:rsid w:val="00E13D44"/>
    <w:rsid w:val="00E15286"/>
    <w:rsid w:val="00E22E56"/>
    <w:rsid w:val="00E24284"/>
    <w:rsid w:val="00E24E49"/>
    <w:rsid w:val="00E30C48"/>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801AE"/>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4A35"/>
    <w:rsid w:val="00EB5917"/>
    <w:rsid w:val="00EC0E61"/>
    <w:rsid w:val="00EC143C"/>
    <w:rsid w:val="00EC1D8F"/>
    <w:rsid w:val="00EC2B94"/>
    <w:rsid w:val="00EC2D6B"/>
    <w:rsid w:val="00EC6E47"/>
    <w:rsid w:val="00ED54C7"/>
    <w:rsid w:val="00EE0E39"/>
    <w:rsid w:val="00EE1CC0"/>
    <w:rsid w:val="00EE20FA"/>
    <w:rsid w:val="00EE3177"/>
    <w:rsid w:val="00EE4A40"/>
    <w:rsid w:val="00EE6A1B"/>
    <w:rsid w:val="00EE704C"/>
    <w:rsid w:val="00EE7D8B"/>
    <w:rsid w:val="00EF07EA"/>
    <w:rsid w:val="00EF0A5C"/>
    <w:rsid w:val="00EF3236"/>
    <w:rsid w:val="00EF6F0D"/>
    <w:rsid w:val="00EF737B"/>
    <w:rsid w:val="00F03FC2"/>
    <w:rsid w:val="00F03FCB"/>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336"/>
    <w:rsid w:val="00FA6431"/>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 w:val="47777DB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6660B4"/>
    <w:pPr>
      <w:spacing w:before="120" w:after="0"/>
    </w:pPr>
    <w:rPr>
      <w:rFonts w:ascii="Arial" w:hAnsi="Arial" w:eastAsia="Times New Roman"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styleId="FuzeileZchn" w:customStyle="1">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266D5F"/>
    <w:rPr>
      <w:rFonts w:ascii="Tahoma" w:hAnsi="Tahoma" w:cs="Tahoma"/>
      <w:sz w:val="16"/>
      <w:szCs w:val="16"/>
    </w:rPr>
  </w:style>
  <w:style w:type="character" w:styleId="berschrift1Zchn" w:customStyle="1">
    <w:name w:val="Überschrift 1 Zchn"/>
    <w:basedOn w:val="Absatz-Standardschriftart"/>
    <w:link w:val="berschrift1"/>
    <w:uiPriority w:val="9"/>
    <w:rsid w:val="0012219C"/>
    <w:rPr>
      <w:rFonts w:ascii="Arial" w:hAnsi="Arial" w:eastAsia="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styleId="berschrift3Zchn" w:customStyle="1">
    <w:name w:val="Überschrift 3 Zchn"/>
    <w:basedOn w:val="Absatz-Standardschriftart"/>
    <w:link w:val="berschrift3"/>
    <w:uiPriority w:val="9"/>
    <w:rsid w:val="006660B4"/>
    <w:rPr>
      <w:rFonts w:ascii="Arial" w:hAnsi="Arial" w:eastAsia="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styleId="KommentartextZchn" w:customStyle="1">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styleId="KommentarthemaZchn" w:customStyle="1">
    <w:name w:val="Kommentarthema Zchn"/>
    <w:basedOn w:val="KommentartextZchn"/>
    <w:link w:val="Kommentarthema"/>
    <w:uiPriority w:val="99"/>
    <w:semiHidden/>
    <w:rsid w:val="00EC2B94"/>
    <w:rPr>
      <w:b/>
      <w:bCs/>
      <w:sz w:val="20"/>
      <w:szCs w:val="20"/>
    </w:rPr>
  </w:style>
  <w:style w:type="paragraph" w:styleId="Text" w:customStyle="1">
    <w:name w:val="Text"/>
    <w:rsid w:val="00145AD6"/>
    <w:pPr>
      <w:pBdr>
        <w:top w:val="nil"/>
        <w:left w:val="nil"/>
        <w:bottom w:val="nil"/>
        <w:right w:val="nil"/>
        <w:between w:val="nil"/>
        <w:bar w:val="nil"/>
      </w:pBdr>
      <w:spacing w:after="0" w:line="288" w:lineRule="auto"/>
    </w:pPr>
    <w:rPr>
      <w:rFonts w:ascii="Helvetica" w:hAnsi="Arial Unicode MS" w:eastAsia="Arial Unicode MS" w:cs="Arial Unicode MS"/>
      <w:color w:val="000000"/>
      <w:bdr w:val="nil"/>
      <w:lang w:val="de-DE"/>
    </w:rPr>
  </w:style>
  <w:style w:type="numbering" w:styleId="Strich" w:customStyle="1">
    <w:name w:val="Strich"/>
    <w:rsid w:val="00145AD6"/>
    <w:pPr>
      <w:numPr>
        <w:numId w:val="1"/>
      </w:numPr>
    </w:pPr>
  </w:style>
  <w:style w:type="numbering" w:styleId="List0" w:customStyle="1">
    <w:name w:val="List 0"/>
    <w:basedOn w:val="KeineListe"/>
    <w:rsid w:val="00E60AAE"/>
    <w:pPr>
      <w:numPr>
        <w:numId w:val="2"/>
      </w:numPr>
    </w:pPr>
  </w:style>
  <w:style w:type="table" w:styleId="TableNormal" w:customStyle="1">
    <w:name w:val="Table Normal"/>
    <w:rsid w:val="00D86367"/>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rPr>
    <w:tblPr>
      <w:tblInd w:w="0" w:type="dxa"/>
      <w:tblCellMar>
        <w:top w:w="0" w:type="dxa"/>
        <w:left w:w="0" w:type="dxa"/>
        <w:bottom w:w="0" w:type="dxa"/>
        <w:right w:w="0" w:type="dxa"/>
      </w:tblCellMar>
    </w:tblPr>
  </w:style>
  <w:style w:type="numbering" w:styleId="Nummeriert" w:customStyle="1">
    <w:name w:val="Nummeriert"/>
    <w:rsid w:val="00D86367"/>
    <w:pPr>
      <w:numPr>
        <w:numId w:val="4"/>
      </w:numPr>
    </w:pPr>
  </w:style>
  <w:style w:type="numbering" w:styleId="List1" w:customStyle="1">
    <w:name w:val="List 1"/>
    <w:basedOn w:val="KeineListe"/>
    <w:rsid w:val="00D86367"/>
    <w:pPr>
      <w:numPr>
        <w:numId w:val="3"/>
      </w:numPr>
    </w:pPr>
  </w:style>
  <w:style w:type="character" w:styleId="berschrift2Zchn" w:customStyle="1">
    <w:name w:val="Überschrift 2 Zchn"/>
    <w:basedOn w:val="Absatz-Standardschriftart"/>
    <w:link w:val="berschrift2"/>
    <w:uiPriority w:val="9"/>
    <w:rsid w:val="007A3F28"/>
    <w:rPr>
      <w:rFonts w:ascii="Arial" w:hAnsi="Arial" w:eastAsia="Arial" w:cs="Arial"/>
      <w:b/>
      <w:bCs/>
      <w:iCs/>
      <w:color w:val="993366"/>
      <w:sz w:val="32"/>
      <w:szCs w:val="36"/>
      <w:lang w:val="de-DE" w:eastAsia="de-DE"/>
    </w:rPr>
  </w:style>
  <w:style w:type="paragraph" w:styleId="Standard-zentriert" w:customStyle="1">
    <w:name w:val="Standard - zentriert"/>
    <w:basedOn w:val="Standard"/>
    <w:uiPriority w:val="99"/>
    <w:rsid w:val="00EE6A1B"/>
    <w:pPr>
      <w:spacing w:line="288" w:lineRule="auto"/>
      <w:jc w:val="center"/>
    </w:pPr>
    <w:rPr>
      <w:rFonts w:cs="Times New Roman"/>
      <w:color w:val="333333"/>
    </w:rPr>
  </w:style>
  <w:style w:type="character" w:styleId="StandardFett" w:customStyle="1">
    <w:name w:val="Standard Fett"/>
    <w:rsid w:val="00EE6A1B"/>
    <w:rPr>
      <w:rFonts w:hint="default" w:ascii="Arial" w:hAnsi="Arial" w:cs="Arial"/>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styleId="FunotentextZchn" w:customStyle="1">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hAnsi="Calibri" w:cs="Calibri" w:eastAsiaTheme="minorHAns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DBDB"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color w:val="FFFFFF" w:themeColor="background1"/>
      </w:rPr>
      <w:tbl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blPr/>
      <w:tcPr>
        <w:tcBorders>
          <w:top w:val="double" w:color="C0504D" w:themeColor="accent2" w:sz="4" w:space="0"/>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 w:type="paragraph" w:styleId="Beschriftung">
    <w:name w:val="caption"/>
    <w:basedOn w:val="Standard"/>
    <w:next w:val="Standard"/>
    <w:uiPriority w:val="35"/>
    <w:unhideWhenUsed/>
    <w:qFormat/>
    <w:rsid w:val="00AD282F"/>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656">
      <w:bodyDiv w:val="1"/>
      <w:marLeft w:val="0"/>
      <w:marRight w:val="0"/>
      <w:marTop w:val="0"/>
      <w:marBottom w:val="0"/>
      <w:divBdr>
        <w:top w:val="none" w:sz="0" w:space="0" w:color="auto"/>
        <w:left w:val="none" w:sz="0" w:space="0" w:color="auto"/>
        <w:bottom w:val="none" w:sz="0" w:space="0" w:color="auto"/>
        <w:right w:val="none" w:sz="0" w:space="0" w:color="auto"/>
      </w:divBdr>
    </w:div>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31664071">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oter" Target="footer2.xml" Id="rId22" /></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15.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A1BDF-9764-4842-86FC-7A6518E8601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lfeZW2_Tagesordnung</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Beneke Elke / EP-Projektmanagement;Dipl.-Ing. (FH) Eva Brenner MSc/akzente</dc:creator>
  <lastModifiedBy>Gastbenutzer</lastModifiedBy>
  <revision>5</revision>
  <lastPrinted>2019-08-20T13:21:00.0000000Z</lastPrinted>
  <dcterms:created xsi:type="dcterms:W3CDTF">2021-09-28T12:02:00.0000000Z</dcterms:created>
  <dcterms:modified xsi:type="dcterms:W3CDTF">2022-02-01T11:47:17.2030345Z</dcterms:modified>
</coreProperties>
</file>