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51340" w:rsidP="00AA485C" w:rsidRDefault="00A51340" w14:paraId="3ECFB40F" w14:textId="77777777">
      <w:pPr>
        <w:jc w:val="both"/>
      </w:pPr>
    </w:p>
    <w:p w:rsidRPr="00636263" w:rsidR="00636263" w:rsidP="00636263" w:rsidRDefault="00636263" w14:paraId="6311E1A9" w14:textId="01B5DAA4">
      <w:pPr>
        <w:spacing w:after="120"/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</w:pPr>
      <w:r w:rsidRPr="00636263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Arbeitsblatt: </w:t>
      </w:r>
      <w:r w:rsidR="00FD62B9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Computer, </w:t>
      </w:r>
      <w:r w:rsidR="00015FDB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Laptop und </w:t>
      </w:r>
      <w:r w:rsidR="00FD62B9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>Tablet</w:t>
      </w:r>
      <w:r w:rsidR="00836EED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 </w:t>
      </w:r>
      <w:r w:rsidR="00015FDB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>–</w:t>
      </w:r>
      <w:r w:rsidR="00836EED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 </w:t>
      </w:r>
      <w:r w:rsidR="00015FDB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Begriffe </w:t>
      </w:r>
      <w:r w:rsidR="00836EED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>Lösung</w:t>
      </w:r>
    </w:p>
    <w:p w:rsidR="00636263" w:rsidP="00636263" w:rsidRDefault="00FD62B9" w14:paraId="7F30214D" w14:textId="5DE946E8">
      <w:pPr>
        <w:numPr>
          <w:ilvl w:val="0"/>
          <w:numId w:val="22"/>
        </w:numPr>
        <w:spacing w:before="0" w:after="120"/>
        <w:contextualSpacing/>
        <w:rPr>
          <w:bCs/>
          <w:sz w:val="22"/>
          <w:szCs w:val="22"/>
          <w:lang w:val="de-AT" w:eastAsia="de-AT"/>
        </w:rPr>
      </w:pPr>
      <w:r>
        <w:rPr>
          <w:bCs/>
          <w:sz w:val="22"/>
          <w:szCs w:val="22"/>
          <w:lang w:val="de-AT" w:eastAsia="de-AT"/>
        </w:rPr>
        <w:t xml:space="preserve">Finden Sie </w:t>
      </w:r>
      <w:r w:rsidR="002109F1">
        <w:rPr>
          <w:bCs/>
          <w:sz w:val="22"/>
          <w:szCs w:val="22"/>
          <w:lang w:val="de-AT" w:eastAsia="de-AT"/>
        </w:rPr>
        <w:t xml:space="preserve">zu den jeweiligen Bildern </w:t>
      </w:r>
      <w:r>
        <w:rPr>
          <w:bCs/>
          <w:sz w:val="22"/>
          <w:szCs w:val="22"/>
          <w:lang w:val="de-AT" w:eastAsia="de-AT"/>
        </w:rPr>
        <w:t xml:space="preserve">die passenden Begriffe. </w:t>
      </w:r>
    </w:p>
    <w:p w:rsidRPr="00636263" w:rsidR="00636263" w:rsidP="00636263" w:rsidRDefault="00636263" w14:paraId="747A7650" w14:textId="77777777">
      <w:pPr>
        <w:spacing w:after="120"/>
        <w:rPr>
          <w:b/>
          <w:sz w:val="22"/>
          <w:szCs w:val="22"/>
          <w:lang w:val="de-AT" w:eastAsia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46"/>
        <w:gridCol w:w="2724"/>
        <w:gridCol w:w="2790"/>
      </w:tblGrid>
      <w:tr w:rsidRPr="00636263" w:rsidR="007C4244" w:rsidTr="5087EAB2" w14:paraId="5A6185B5" w14:textId="77777777">
        <w:trPr>
          <w:trHeight w:val="3005"/>
        </w:trPr>
        <w:tc>
          <w:tcPr>
            <w:tcW w:w="3546" w:type="dxa"/>
            <w:tcMar/>
            <w:vAlign w:val="center"/>
          </w:tcPr>
          <w:p w:rsidRPr="00636263" w:rsidR="00636263" w:rsidP="00FD62B9" w:rsidRDefault="00FD62B9" w14:paraId="1919D845" w14:textId="0F197CDB">
            <w:pPr>
              <w:spacing w:before="0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80768" behindDoc="0" locked="0" layoutInCell="1" allowOverlap="1" wp14:anchorId="4EB82881" wp14:editId="3D33A149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-70485</wp:posOffset>
                  </wp:positionV>
                  <wp:extent cx="2112645" cy="1726565"/>
                  <wp:effectExtent l="0" t="0" r="1905" b="698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4" w:type="dxa"/>
            <w:tcBorders>
              <w:top w:val="nil"/>
              <w:bottom w:val="nil"/>
            </w:tcBorders>
            <w:tcMar/>
          </w:tcPr>
          <w:p w:rsidRPr="00636263" w:rsidR="00636263" w:rsidP="00636263" w:rsidRDefault="00C903E9" w14:paraId="0F8A96A0" w14:textId="30C4ABD0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 w:rsidRPr="00907FFE">
              <w:rPr>
                <w:noProof/>
                <w:color w:val="993366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000503" wp14:editId="2069553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937260</wp:posOffset>
                      </wp:positionV>
                      <wp:extent cx="1604010" cy="2952750"/>
                      <wp:effectExtent l="19050" t="19050" r="72390" b="38100"/>
                      <wp:wrapNone/>
                      <wp:docPr id="9" name="Gerade Verbindung mit Pfei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010" cy="295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993366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160541A">
                    <v:shapetype id="_x0000_t32" coordsize="21600,21600" o:oned="t" filled="f" o:spt="32" path="m,l21600,21600e" w14:anchorId="56482607">
                      <v:path fillok="f" arrowok="t" o:connecttype="none"/>
                      <o:lock v:ext="edit" shapetype="t"/>
                    </v:shapetype>
                    <v:shape id="Gerade Verbindung mit Pfeil 9" style="position:absolute;margin-left:-.35pt;margin-top:73.8pt;width:126.3pt;height:2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3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90" w:type="dxa"/>
            <w:tcMar/>
            <w:vAlign w:val="center"/>
          </w:tcPr>
          <w:p w:rsidRPr="00636263" w:rsidR="00636263" w:rsidP="00FD62B9" w:rsidRDefault="00636263" w14:paraId="52C13D82" w14:textId="43771E08">
            <w:pPr>
              <w:spacing w:before="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 w:rsidRPr="00636263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Tablet</w:t>
            </w:r>
          </w:p>
        </w:tc>
      </w:tr>
      <w:tr w:rsidRPr="00636263" w:rsidR="007C4244" w:rsidTr="5087EAB2" w14:paraId="2A5AE137" w14:textId="77777777">
        <w:tc>
          <w:tcPr>
            <w:tcW w:w="3546" w:type="dxa"/>
            <w:tcBorders>
              <w:bottom w:val="single" w:color="auto" w:sz="4" w:space="0"/>
            </w:tcBorders>
            <w:tcMar/>
            <w:vAlign w:val="center"/>
          </w:tcPr>
          <w:p w:rsidRPr="00636263" w:rsidR="00636263" w:rsidP="00636263" w:rsidRDefault="00636263" w14:paraId="6A5356A7" w14:textId="77777777">
            <w:pPr>
              <w:spacing w:after="120" w:line="276" w:lineRule="auto"/>
              <w:jc w:val="center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 w:rsidRPr="00636263">
              <w:rPr>
                <w:rFonts w:eastAsiaTheme="minorEastAsia"/>
                <w:b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61665624" wp14:editId="2E0398A4">
                  <wp:extent cx="1788029" cy="1341120"/>
                  <wp:effectExtent l="0" t="0" r="317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pto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6" cy="13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tcBorders>
              <w:top w:val="nil"/>
              <w:bottom w:val="nil"/>
            </w:tcBorders>
            <w:tcMar/>
          </w:tcPr>
          <w:p w:rsidRPr="00636263" w:rsidR="00636263" w:rsidP="00636263" w:rsidRDefault="00636263" w14:paraId="1A304612" w14:textId="77777777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</w:p>
        </w:tc>
        <w:tc>
          <w:tcPr>
            <w:tcW w:w="2790" w:type="dxa"/>
            <w:tcMar/>
            <w:vAlign w:val="center"/>
          </w:tcPr>
          <w:p w:rsidRPr="00636263" w:rsidR="00636263" w:rsidP="00636263" w:rsidRDefault="002109F1" w14:paraId="48FCEE9D" w14:textId="58D007E4">
            <w:pPr>
              <w:spacing w:after="12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Smartphone</w:t>
            </w:r>
          </w:p>
        </w:tc>
      </w:tr>
      <w:tr w:rsidRPr="00636263" w:rsidR="007C4244" w:rsidTr="5087EAB2" w14:paraId="1FA8D45E" w14:textId="77777777">
        <w:tc>
          <w:tcPr>
            <w:tcW w:w="3546" w:type="dxa"/>
            <w:tcBorders>
              <w:bottom w:val="single" w:color="auto" w:sz="4" w:space="0"/>
            </w:tcBorders>
            <w:tcMar/>
            <w:vAlign w:val="center"/>
          </w:tcPr>
          <w:p w:rsidRPr="00636263" w:rsidR="00636263" w:rsidP="5087EAB2" w:rsidRDefault="00636263" w14:paraId="7B7ECF32" w14:textId="77777777">
            <w:pPr>
              <w:spacing w:after="120" w:line="276" w:lineRule="auto"/>
              <w:jc w:val="center"/>
              <w:rPr>
                <w:rFonts w:eastAsia="" w:eastAsiaTheme="minorEastAsia"/>
                <w:b w:val="1"/>
                <w:bCs w:val="1"/>
                <w:sz w:val="22"/>
                <w:szCs w:val="22"/>
                <w:lang w:val="de-AT" w:eastAsia="de-AT"/>
              </w:rPr>
            </w:pPr>
            <w:r>
              <w:drawing>
                <wp:inline wp14:editId="378C1A6D" wp14:anchorId="5B03A531">
                  <wp:extent cx="1631954" cy="1224000"/>
                  <wp:effectExtent l="0" t="5398" r="953" b="952"/>
                  <wp:docPr id="17" name="Grafik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fik 17"/>
                          <pic:cNvPicPr/>
                        </pic:nvPicPr>
                        <pic:blipFill>
                          <a:blip r:embed="R1e6bce00ad6b473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631954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tcBorders>
              <w:top w:val="nil"/>
              <w:bottom w:val="nil"/>
            </w:tcBorders>
            <w:tcMar/>
          </w:tcPr>
          <w:p w:rsidRPr="00636263" w:rsidR="00636263" w:rsidP="00636263" w:rsidRDefault="00C903E9" w14:paraId="4ADFB7A9" w14:textId="6E1AB18B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 w:rsidRPr="00907FFE">
              <w:rPr>
                <w:noProof/>
                <w:color w:val="993366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11A2200" wp14:editId="5205134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-954405</wp:posOffset>
                      </wp:positionV>
                      <wp:extent cx="1604010" cy="3745230"/>
                      <wp:effectExtent l="19050" t="19050" r="53340" b="45720"/>
                      <wp:wrapNone/>
                      <wp:docPr id="1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010" cy="3745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993366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39554CB">
                    <v:shape id="Gerade Verbindung mit Pfeil 14" style="position:absolute;margin-left:-.35pt;margin-top:-75.15pt;width:126.3pt;height:29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3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" w14:anchorId="574A3D0F">
                      <v:stroke endarrow="block"/>
                    </v:shape>
                  </w:pict>
                </mc:Fallback>
              </mc:AlternateContent>
            </w:r>
            <w:r w:rsidRPr="00907FFE">
              <w:rPr>
                <w:noProof/>
                <w:color w:val="993366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802A7B" wp14:editId="2231B36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-2558415</wp:posOffset>
                      </wp:positionV>
                      <wp:extent cx="1550670" cy="3455670"/>
                      <wp:effectExtent l="19050" t="38100" r="49530" b="11430"/>
                      <wp:wrapNone/>
                      <wp:docPr id="13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50670" cy="3455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993366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5789AF8">
                    <v:shape id="Gerade Verbindung mit Pfeil 13" style="position:absolute;margin-left:-.35pt;margin-top:-201.45pt;width:122.1pt;height:272.1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3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" w14:anchorId="41D7F43B">
                      <v:stroke endarrow="block"/>
                    </v:shape>
                  </w:pict>
                </mc:Fallback>
              </mc:AlternateContent>
            </w:r>
            <w:r w:rsidRPr="00907FFE">
              <w:rPr>
                <w:noProof/>
                <w:color w:val="993366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C5A7D9C" wp14:editId="33EB4D8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-904875</wp:posOffset>
                      </wp:positionV>
                      <wp:extent cx="1604010" cy="3539490"/>
                      <wp:effectExtent l="19050" t="38100" r="53340" b="22860"/>
                      <wp:wrapNone/>
                      <wp:docPr id="12" name="Gerade Verbindung mit Pfei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4010" cy="3539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993366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5E22827">
                    <v:shape id="Gerade Verbindung mit Pfeil 12" style="position:absolute;margin-left:-.35pt;margin-top:-71.25pt;width:126.3pt;height:278.7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3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" w14:anchorId="63AC1CE7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90" w:type="dxa"/>
            <w:tcMar/>
            <w:vAlign w:val="center"/>
          </w:tcPr>
          <w:p w:rsidRPr="00636263" w:rsidR="00636263" w:rsidP="00636263" w:rsidRDefault="00636263" w14:paraId="0395AA09" w14:textId="66756C9C">
            <w:pPr>
              <w:spacing w:after="12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 w:rsidRPr="00636263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Standcomputer</w:t>
            </w:r>
            <w:r w:rsidR="00FD62B9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/ PC</w:t>
            </w:r>
          </w:p>
        </w:tc>
      </w:tr>
      <w:tr w:rsidRPr="00636263" w:rsidR="007C4244" w:rsidTr="5087EAB2" w14:paraId="74D30A4E" w14:textId="77777777">
        <w:tc>
          <w:tcPr>
            <w:tcW w:w="354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636263" w:rsidR="00636263" w:rsidP="002109F1" w:rsidRDefault="002109F1" w14:paraId="2AE7DD5C" w14:textId="1512C5C6">
            <w:pPr>
              <w:tabs>
                <w:tab w:val="left" w:pos="2256"/>
              </w:tabs>
              <w:spacing w:after="120" w:line="276" w:lineRule="auto"/>
              <w:jc w:val="center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>
              <w:rPr>
                <w:rFonts w:eastAsiaTheme="minorEastAsia"/>
                <w:b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5F8CD32B" wp14:editId="077F0849">
                  <wp:extent cx="815340" cy="1568637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7" cy="157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tcBorders>
              <w:top w:val="nil"/>
              <w:left w:val="single" w:color="auto" w:sz="4" w:space="0"/>
              <w:bottom w:val="nil"/>
            </w:tcBorders>
            <w:tcMar/>
          </w:tcPr>
          <w:p w:rsidRPr="00636263" w:rsidR="00636263" w:rsidP="00636263" w:rsidRDefault="00636263" w14:paraId="1C23E9A4" w14:textId="77777777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</w:p>
        </w:tc>
        <w:tc>
          <w:tcPr>
            <w:tcW w:w="2790" w:type="dxa"/>
            <w:tcMar/>
            <w:vAlign w:val="center"/>
          </w:tcPr>
          <w:p w:rsidRPr="00636263" w:rsidR="00636263" w:rsidP="00636263" w:rsidRDefault="002109F1" w14:paraId="28C6FC8A" w14:textId="3695AD00">
            <w:pPr>
              <w:spacing w:after="12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 w:rsidRPr="00636263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Laptop</w:t>
            </w: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t xml:space="preserve">/ </w:t>
            </w: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br/>
            </w: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Notebook</w:t>
            </w:r>
          </w:p>
        </w:tc>
      </w:tr>
    </w:tbl>
    <w:p w:rsidR="00836EED" w:rsidP="00CC5E2A" w:rsidRDefault="00636263" w14:paraId="497ECFD6" w14:textId="15EB0091">
      <w:pPr>
        <w:numPr>
          <w:ilvl w:val="0"/>
          <w:numId w:val="22"/>
        </w:numPr>
        <w:spacing w:before="0" w:after="120"/>
        <w:contextualSpacing/>
        <w:rPr>
          <w:bCs/>
          <w:sz w:val="22"/>
          <w:szCs w:val="22"/>
          <w:lang w:val="de-AT" w:eastAsia="de-AT"/>
        </w:rPr>
      </w:pPr>
      <w:r w:rsidRPr="00636263">
        <w:rPr>
          <w:bCs/>
          <w:sz w:val="22"/>
          <w:szCs w:val="22"/>
          <w:lang w:val="de-AT" w:eastAsia="de-AT"/>
        </w:rPr>
        <w:lastRenderedPageBreak/>
        <w:t>Woraus bestehen die verschiedenen Geräte?</w:t>
      </w:r>
      <w:r w:rsidR="00CC5E2A">
        <w:rPr>
          <w:bCs/>
          <w:sz w:val="22"/>
          <w:szCs w:val="22"/>
          <w:lang w:val="de-AT" w:eastAsia="de-AT"/>
        </w:rPr>
        <w:t xml:space="preserve"> Z. B. Der Standcomputer besteht unter anderem aus einem Tower (siehe blaue Blase). E</w:t>
      </w:r>
      <w:r w:rsidRPr="00CC5E2A" w:rsidR="00CC5E2A">
        <w:rPr>
          <w:bCs/>
          <w:sz w:val="22"/>
          <w:szCs w:val="22"/>
          <w:lang w:val="de-AT" w:eastAsia="de-AT"/>
        </w:rPr>
        <w:t>rgänzen Sie</w:t>
      </w:r>
      <w:r w:rsidR="00CC5E2A">
        <w:rPr>
          <w:bCs/>
          <w:sz w:val="22"/>
          <w:szCs w:val="22"/>
          <w:lang w:val="de-AT" w:eastAsia="de-AT"/>
        </w:rPr>
        <w:t xml:space="preserve"> die Blasen </w:t>
      </w:r>
      <w:r w:rsidR="002109F1">
        <w:rPr>
          <w:bCs/>
          <w:sz w:val="22"/>
          <w:szCs w:val="22"/>
          <w:lang w:val="de-AT" w:eastAsia="de-AT"/>
        </w:rPr>
        <w:t xml:space="preserve">entsprechend </w:t>
      </w:r>
      <w:r w:rsidRPr="00CC5E2A" w:rsidR="00CC5E2A">
        <w:rPr>
          <w:bCs/>
          <w:sz w:val="22"/>
          <w:szCs w:val="22"/>
          <w:lang w:val="de-AT" w:eastAsia="de-AT"/>
        </w:rPr>
        <w:t>und v</w:t>
      </w:r>
      <w:r w:rsidRPr="00636263">
        <w:rPr>
          <w:bCs/>
          <w:sz w:val="22"/>
          <w:szCs w:val="22"/>
          <w:lang w:val="de-AT" w:eastAsia="de-AT"/>
        </w:rPr>
        <w:t>erwenden Sie dazu die Begriffe vom Infoblatt:</w:t>
      </w:r>
      <w:r w:rsidRPr="00CC5E2A">
        <w:rPr>
          <w:bCs/>
          <w:sz w:val="22"/>
          <w:szCs w:val="22"/>
          <w:lang w:val="de-AT" w:eastAsia="de-AT"/>
        </w:rPr>
        <w:t xml:space="preserve"> </w:t>
      </w:r>
      <w:r w:rsidR="002109F1">
        <w:rPr>
          <w:bCs/>
          <w:sz w:val="22"/>
          <w:szCs w:val="22"/>
          <w:lang w:val="de-AT" w:eastAsia="de-AT"/>
        </w:rPr>
        <w:t>Computer und</w:t>
      </w:r>
      <w:r w:rsidRPr="00CC5E2A">
        <w:rPr>
          <w:bCs/>
          <w:sz w:val="22"/>
          <w:szCs w:val="22"/>
          <w:lang w:val="de-AT" w:eastAsia="de-AT"/>
        </w:rPr>
        <w:t xml:space="preserve"> Tablet</w:t>
      </w:r>
      <w:r w:rsidR="000C1C30">
        <w:rPr>
          <w:bCs/>
          <w:sz w:val="22"/>
          <w:szCs w:val="22"/>
          <w:lang w:val="de-AT" w:eastAsia="de-AT"/>
        </w:rPr>
        <w:t>.</w:t>
      </w:r>
      <w:r w:rsidRPr="00636263">
        <w:rPr>
          <w:bCs/>
          <w:sz w:val="22"/>
          <w:szCs w:val="22"/>
          <w:lang w:val="de-AT" w:eastAsia="de-AT"/>
        </w:rPr>
        <w:br/>
      </w:r>
    </w:p>
    <w:p w:rsidRPr="00636263" w:rsidR="00636263" w:rsidP="00836EED" w:rsidRDefault="00836EED" w14:paraId="5B72E7DF" w14:textId="60F8D89C">
      <w:pPr>
        <w:spacing w:before="0" w:after="120"/>
        <w:ind w:left="360"/>
        <w:contextualSpacing/>
        <w:rPr>
          <w:bCs/>
          <w:sz w:val="22"/>
          <w:szCs w:val="22"/>
          <w:lang w:val="de-AT" w:eastAsia="de-AT"/>
        </w:rPr>
      </w:pPr>
      <w:r>
        <w:rPr>
          <w:bCs/>
          <w:sz w:val="22"/>
          <w:szCs w:val="22"/>
          <w:lang w:val="de-AT" w:eastAsia="de-AT"/>
        </w:rPr>
        <w:t>Eine mögliche Lösung könnte so aussehen:</w:t>
      </w:r>
      <w:r w:rsidRPr="00636263" w:rsidR="00636263">
        <w:rPr>
          <w:bCs/>
          <w:sz w:val="22"/>
          <w:szCs w:val="22"/>
          <w:lang w:val="de-AT" w:eastAsia="de-AT"/>
        </w:rPr>
        <w:br/>
      </w:r>
    </w:p>
    <w:p w:rsidRPr="00636263" w:rsidR="00636263" w:rsidP="00636263" w:rsidRDefault="00C903E9" w14:paraId="62362EE0" w14:textId="3B045A9D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C52A636" wp14:editId="756A5DCB">
                <wp:simplePos x="0" y="0"/>
                <wp:positionH relativeFrom="column">
                  <wp:posOffset>3290570</wp:posOffset>
                </wp:positionH>
                <wp:positionV relativeFrom="paragraph">
                  <wp:posOffset>62230</wp:posOffset>
                </wp:positionV>
                <wp:extent cx="1143000" cy="50292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4F75D2CA" w14:textId="77777777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Bildschirm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5DE44E">
              <v:shapetype id="_x0000_t202" coordsize="21600,21600" o:spt="202" path="m,l,21600r21600,l21600,xe" w14:anchorId="3C52A636">
                <v:stroke joinstyle="miter"/>
                <v:path gradientshapeok="t" o:connecttype="rect"/>
              </v:shapetype>
              <v:shape id="Textfeld 2" style="position:absolute;margin-left:259.1pt;margin-top:4.9pt;width:90pt;height:39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">
                <v:textbox>
                  <w:txbxContent>
                    <w:p w:rsidRPr="00CC5E2A" w:rsidR="00C903E9" w:rsidP="00C903E9" w:rsidRDefault="00C903E9" w14:paraId="5ABDD344" w14:textId="77777777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Bildschirm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A2C4D33" wp14:editId="0C9D30AE">
                <wp:simplePos x="0" y="0"/>
                <wp:positionH relativeFrom="column">
                  <wp:posOffset>5414645</wp:posOffset>
                </wp:positionH>
                <wp:positionV relativeFrom="paragraph">
                  <wp:posOffset>62230</wp:posOffset>
                </wp:positionV>
                <wp:extent cx="990600" cy="640080"/>
                <wp:effectExtent l="0" t="0" r="0" b="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4F97AEB4" w14:textId="1A679237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Hardware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B056C48">
              <v:shape id="_x0000_s1027" style="position:absolute;margin-left:426.35pt;margin-top:4.9pt;width:78pt;height:5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uTDAIAAPk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" w14:anchorId="6A2C4D33">
                <v:textbox>
                  <w:txbxContent>
                    <w:p w:rsidRPr="00CC5E2A" w:rsidR="00C903E9" w:rsidP="00C903E9" w:rsidRDefault="00C903E9" w14:paraId="4DA5D839" w14:textId="1A679237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Hardware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BFC30EB" wp14:editId="05614779">
                <wp:simplePos x="0" y="0"/>
                <wp:positionH relativeFrom="column">
                  <wp:posOffset>2018030</wp:posOffset>
                </wp:positionH>
                <wp:positionV relativeFrom="paragraph">
                  <wp:posOffset>92710</wp:posOffset>
                </wp:positionV>
                <wp:extent cx="990600" cy="64008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1D96D49F" w14:textId="64E72603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externe Tastatur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A32746">
              <v:shape id="_x0000_s1028" style="position:absolute;margin-left:158.9pt;margin-top:7.3pt;width:78pt;height:50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" w14:anchorId="7BFC30EB">
                <v:textbox>
                  <w:txbxContent>
                    <w:p w:rsidRPr="00CC5E2A" w:rsidR="00C903E9" w:rsidP="00C903E9" w:rsidRDefault="00C903E9" w14:paraId="4F517A13" w14:textId="64E72603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externe Tastatur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 w:rsidR="00CC5E2A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046352" wp14:editId="7FFFB2A3">
                <wp:simplePos x="0" y="0"/>
                <wp:positionH relativeFrom="column">
                  <wp:posOffset>36830</wp:posOffset>
                </wp:positionH>
                <wp:positionV relativeFrom="paragraph">
                  <wp:posOffset>6985</wp:posOffset>
                </wp:positionV>
                <wp:extent cx="853440" cy="5029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636263" w:rsidP="00636263" w:rsidRDefault="00636263" w14:paraId="27D71104" w14:textId="77777777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5E2A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9CC6DE">
              <v:shape id="_x0000_s1029" style="position:absolute;margin-left:2.9pt;margin-top:.55pt;width:67.2pt;height:39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" w14:anchorId="6D046352">
                <v:textbox>
                  <w:txbxContent>
                    <w:p w:rsidRPr="00CC5E2A" w:rsidR="00636263" w:rsidP="00636263" w:rsidRDefault="00636263" w14:paraId="5A7ADC73" w14:textId="77777777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 w:rsidRPr="00CC5E2A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636263" w:rsidR="00636263" w:rsidP="00636263" w:rsidRDefault="00836EED" w14:paraId="53B1318C" w14:textId="4443BB04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4A9C7" wp14:editId="07221FFE">
                <wp:simplePos x="0" y="0"/>
                <wp:positionH relativeFrom="column">
                  <wp:posOffset>425450</wp:posOffset>
                </wp:positionH>
                <wp:positionV relativeFrom="paragraph">
                  <wp:posOffset>56515</wp:posOffset>
                </wp:positionV>
                <wp:extent cx="228600" cy="312420"/>
                <wp:effectExtent l="57150" t="38100" r="76200" b="8763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124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6DC3022A">
              <v:line id="Gerader Verbinder 11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2pt" from="33.5pt,4.45pt" to="51.5pt,29.05pt" w14:anchorId="3B9875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">
                <v:shadow on="t" color="black" opacity="24903f" offset="0,.55556mm" origin=",.5"/>
              </v:lin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A18E49" wp14:editId="0DA4D23D">
                <wp:simplePos x="0" y="0"/>
                <wp:positionH relativeFrom="column">
                  <wp:posOffset>196850</wp:posOffset>
                </wp:positionH>
                <wp:positionV relativeFrom="paragraph">
                  <wp:posOffset>323215</wp:posOffset>
                </wp:positionV>
                <wp:extent cx="1744980" cy="838200"/>
                <wp:effectExtent l="57150" t="38100" r="64770" b="952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8382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Pr="00842EFA" w:rsidR="00636263" w:rsidP="00636263" w:rsidRDefault="00636263" w14:paraId="29685D99" w14:textId="77777777">
                            <w:pPr>
                              <w:jc w:val="center"/>
                            </w:pPr>
                            <w:r w:rsidRPr="00842EFA">
                              <w:t>Standcomputer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D3B682">
              <v:oval id="Ellipse 4" style="position:absolute;margin-left:15.5pt;margin-top:25.45pt;width:137.4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8db3e2 [1311]" w14:anchorId="50A18E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">
                <v:shadow on="t" color="black" opacity="24903f" offset="0,.55556mm" origin=",.5"/>
                <v:textbox>
                  <w:txbxContent>
                    <w:p w:rsidRPr="00842EFA" w:rsidR="00636263" w:rsidP="00636263" w:rsidRDefault="00636263" w14:paraId="3C6233A7" w14:textId="77777777">
                      <w:pPr>
                        <w:jc w:val="center"/>
                      </w:pPr>
                      <w:r w:rsidRPr="00842EFA">
                        <w:t>Standcomputer</w:t>
                      </w:r>
                    </w:p>
                  </w:txbxContent>
                </v:textbox>
              </v:oval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B1FAC8" wp14:editId="4F0D3A81">
                <wp:simplePos x="0" y="0"/>
                <wp:positionH relativeFrom="column">
                  <wp:posOffset>3945890</wp:posOffset>
                </wp:positionH>
                <wp:positionV relativeFrom="paragraph">
                  <wp:posOffset>55245</wp:posOffset>
                </wp:positionV>
                <wp:extent cx="274320" cy="274320"/>
                <wp:effectExtent l="57150" t="38100" r="68580" b="8763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C94BB3">
              <v:line id="Gerader Verbinder 25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310.7pt,4.35pt" to="332.3pt,25.95pt" w14:anchorId="575FA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">
                <v:shadow on="t" color="black" opacity="24903f" offset="0,.55556mm" origin=",.5"/>
              </v:lin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7EC701" wp14:editId="2A86D820">
                <wp:simplePos x="0" y="0"/>
                <wp:positionH relativeFrom="column">
                  <wp:posOffset>5006975</wp:posOffset>
                </wp:positionH>
                <wp:positionV relativeFrom="paragraph">
                  <wp:posOffset>55245</wp:posOffset>
                </wp:positionV>
                <wp:extent cx="407670" cy="304800"/>
                <wp:effectExtent l="38100" t="38100" r="68580" b="952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67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CB0147">
              <v:line id="Gerader Verbinder 23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394.25pt,4.35pt" to="426.35pt,28.35pt" w14:anchorId="5976F8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">
                <v:shadow on="t" color="black" opacity="24903f" offset="0,.55556mm" origin=",.5"/>
              </v:lin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02502D" wp14:editId="4600AE19">
                <wp:simplePos x="0" y="0"/>
                <wp:positionH relativeFrom="column">
                  <wp:posOffset>1663700</wp:posOffset>
                </wp:positionH>
                <wp:positionV relativeFrom="paragraph">
                  <wp:posOffset>116205</wp:posOffset>
                </wp:positionV>
                <wp:extent cx="407670" cy="304800"/>
                <wp:effectExtent l="38100" t="38100" r="68580" b="952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67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185F43B">
              <v:line id="Gerader Verbinder 15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131pt,9.15pt" to="163.1pt,33.15pt" w14:anchorId="523A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">
                <v:shadow on="t" color="black" opacity="24903f" offset="0,.55556mm" origin=",.5"/>
              </v:line>
            </w:pict>
          </mc:Fallback>
        </mc:AlternateContent>
      </w:r>
      <w:r w:rsidRPr="00636263" w:rsidR="00CC5E2A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DDF3B" wp14:editId="079B2F07">
                <wp:simplePos x="0" y="0"/>
                <wp:positionH relativeFrom="column">
                  <wp:posOffset>3694430</wp:posOffset>
                </wp:positionH>
                <wp:positionV relativeFrom="paragraph">
                  <wp:posOffset>313055</wp:posOffset>
                </wp:positionV>
                <wp:extent cx="1836420" cy="937260"/>
                <wp:effectExtent l="57150" t="38100" r="49530" b="9144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3726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Pr="00842EFA" w:rsidR="00636263" w:rsidP="00636263" w:rsidRDefault="00636263" w14:paraId="5729FDFA" w14:textId="77777777">
                            <w:pPr>
                              <w:jc w:val="center"/>
                            </w:pPr>
                            <w:r w:rsidRPr="00842EFA">
                              <w:t>Laptop/</w:t>
                            </w:r>
                            <w:r w:rsidRPr="00842EFA">
                              <w:br/>
                            </w:r>
                            <w:r w:rsidRPr="00842EFA">
                              <w:t>Notebook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33BC6E">
              <v:oval id="Ellipse 1" style="position:absolute;margin-left:290.9pt;margin-top:24.65pt;width:144.6pt;height:7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c2d69b [1942]" w14:anchorId="48EDD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">
                <v:shadow on="t" color="black" opacity="24903f" offset="0,.55556mm" origin=",.5"/>
                <v:textbox>
                  <w:txbxContent>
                    <w:p w:rsidRPr="00842EFA" w:rsidR="00636263" w:rsidP="00636263" w:rsidRDefault="00636263" w14:paraId="2B4D0BDB" w14:textId="77777777">
                      <w:pPr>
                        <w:jc w:val="center"/>
                      </w:pPr>
                      <w:r w:rsidRPr="00842EFA">
                        <w:t>Laptop/</w:t>
                      </w:r>
                      <w:r w:rsidRPr="00842EFA">
                        <w:br/>
                      </w:r>
                      <w:r w:rsidRPr="00842EFA">
                        <w:t>Notebook</w:t>
                      </w:r>
                    </w:p>
                  </w:txbxContent>
                </v:textbox>
              </v:oval>
            </w:pict>
          </mc:Fallback>
        </mc:AlternateContent>
      </w:r>
    </w:p>
    <w:p w:rsidRPr="00636263" w:rsidR="00636263" w:rsidP="00636263" w:rsidRDefault="00636263" w14:paraId="4FC6B075" w14:textId="1DBEC2EE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146C683A" w14:textId="1EF56F5D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836EED" w14:paraId="1DE725E1" w14:textId="759F8B1D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697D3" wp14:editId="5E703322">
                <wp:simplePos x="0" y="0"/>
                <wp:positionH relativeFrom="column">
                  <wp:posOffset>421640</wp:posOffset>
                </wp:positionH>
                <wp:positionV relativeFrom="paragraph">
                  <wp:posOffset>162560</wp:posOffset>
                </wp:positionV>
                <wp:extent cx="240030" cy="388620"/>
                <wp:effectExtent l="57150" t="38100" r="64770" b="8763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" cy="388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AA37686">
              <v:line id="Gerader Verbinder 20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33.2pt,12.8pt" to="52.1pt,43.4pt" w14:anchorId="0A4DC6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">
                <v:shadow on="t" color="black" opacity="24903f" offset="0,.55556mm" origin=",.5"/>
              </v:lin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6B3D49" wp14:editId="2B7BF9FC">
                <wp:simplePos x="0" y="0"/>
                <wp:positionH relativeFrom="column">
                  <wp:posOffset>3625850</wp:posOffset>
                </wp:positionH>
                <wp:positionV relativeFrom="paragraph">
                  <wp:posOffset>164465</wp:posOffset>
                </wp:positionV>
                <wp:extent cx="297180" cy="266700"/>
                <wp:effectExtent l="38100" t="38100" r="64770" b="9525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80" cy="266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E4DD92">
              <v:line id="Gerader Verbinder 30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285.5pt,12.95pt" to="308.9pt,33.95pt" w14:anchorId="4845A3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">
                <v:shadow on="t" color="black" opacity="24903f" offset="0,.55556mm" origin=",.5"/>
              </v:lin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E05326" wp14:editId="38FC00D0">
                <wp:simplePos x="0" y="0"/>
                <wp:positionH relativeFrom="column">
                  <wp:posOffset>5111750</wp:posOffset>
                </wp:positionH>
                <wp:positionV relativeFrom="paragraph">
                  <wp:posOffset>225425</wp:posOffset>
                </wp:positionV>
                <wp:extent cx="300990" cy="228600"/>
                <wp:effectExtent l="38100" t="19050" r="60960" b="952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2286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1BF7F7">
              <v:line id="Gerader Verbinder 28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402.5pt,17.75pt" to="426.2pt,35.75pt" w14:anchorId="26063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">
                <v:shadow on="t" color="black" opacity="24903f" offset="0,.55556mm" origin=",.5"/>
              </v:lin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5E6970" wp14:editId="2F2F1184">
                <wp:simplePos x="0" y="0"/>
                <wp:positionH relativeFrom="column">
                  <wp:posOffset>1435100</wp:posOffset>
                </wp:positionH>
                <wp:positionV relativeFrom="paragraph">
                  <wp:posOffset>194945</wp:posOffset>
                </wp:positionV>
                <wp:extent cx="346710" cy="358140"/>
                <wp:effectExtent l="57150" t="38100" r="72390" b="8001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710" cy="3581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61FF19">
              <v:line id="Gerader Verbinder 21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113pt,15.35pt" to="140.3pt,43.55pt" w14:anchorId="1D34F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">
                <v:shadow on="t" color="black" opacity="24903f" offset="0,.55556mm" origin=",.5"/>
              </v:line>
            </w:pict>
          </mc:Fallback>
        </mc:AlternateContent>
      </w:r>
    </w:p>
    <w:p w:rsidRPr="00636263" w:rsidR="00636263" w:rsidP="00636263" w:rsidRDefault="00836EED" w14:paraId="47A4F40B" w14:textId="75FCDD78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5A0515A" wp14:editId="6BDF50CA">
                <wp:simplePos x="0" y="0"/>
                <wp:positionH relativeFrom="column">
                  <wp:posOffset>-24130</wp:posOffset>
                </wp:positionH>
                <wp:positionV relativeFrom="paragraph">
                  <wp:posOffset>241300</wp:posOffset>
                </wp:positionV>
                <wp:extent cx="1143000" cy="50292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33CB4E73" w14:textId="2AAA4144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Bildschirm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7EEE40">
              <v:shape id="_x0000_s1032" style="position:absolute;margin-left:-1.9pt;margin-top:19pt;width:90pt;height:39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" w14:anchorId="15A0515A">
                <v:textbox>
                  <w:txbxContent>
                    <w:p w:rsidRPr="00CC5E2A" w:rsidR="00C903E9" w:rsidP="00C903E9" w:rsidRDefault="00C903E9" w14:paraId="3579EB1E" w14:textId="2AAA4144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Bildschirm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5B8514B" wp14:editId="73A62115">
                <wp:simplePos x="0" y="0"/>
                <wp:positionH relativeFrom="column">
                  <wp:posOffset>3046730</wp:posOffset>
                </wp:positionH>
                <wp:positionV relativeFrom="paragraph">
                  <wp:posOffset>12700</wp:posOffset>
                </wp:positionV>
                <wp:extent cx="990600" cy="403860"/>
                <wp:effectExtent l="0" t="0" r="0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350A5A9E" w14:textId="2C67D6A7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Tastatur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264CFB4">
              <v:shape id="_x0000_s1033" style="position:absolute;margin-left:239.9pt;margin-top:1pt;width:78pt;height:31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" w14:anchorId="45B8514B">
                <v:textbox>
                  <w:txbxContent>
                    <w:p w:rsidRPr="00CC5E2A" w:rsidR="00C903E9" w:rsidP="00C903E9" w:rsidRDefault="00C903E9" w14:paraId="5B09D9CC" w14:textId="2C67D6A7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Tastatur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092E993" wp14:editId="35576830">
                <wp:simplePos x="0" y="0"/>
                <wp:positionH relativeFrom="column">
                  <wp:posOffset>5111750</wp:posOffset>
                </wp:positionH>
                <wp:positionV relativeFrom="paragraph">
                  <wp:posOffset>82550</wp:posOffset>
                </wp:positionV>
                <wp:extent cx="1143000" cy="502920"/>
                <wp:effectExtent l="0" t="0" r="0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31106D93" w14:textId="64D926FB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Akku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184CEE">
              <v:shape id="_x0000_s1034" style="position:absolute;margin-left:402.5pt;margin-top:6.5pt;width:90pt;height:39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" w14:anchorId="2092E993">
                <v:textbox>
                  <w:txbxContent>
                    <w:p w:rsidRPr="00CC5E2A" w:rsidR="00C903E9" w:rsidP="00C903E9" w:rsidRDefault="00C903E9" w14:paraId="6CCCE357" w14:textId="64D926FB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Akku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 w:rsidR="00C903E9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D09314" wp14:editId="4DC89F3C">
                <wp:simplePos x="0" y="0"/>
                <wp:positionH relativeFrom="column">
                  <wp:posOffset>1541780</wp:posOffset>
                </wp:positionH>
                <wp:positionV relativeFrom="paragraph">
                  <wp:posOffset>119380</wp:posOffset>
                </wp:positionV>
                <wp:extent cx="1143000" cy="502920"/>
                <wp:effectExtent l="0" t="0" r="0" b="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C903E9" w:rsidP="00C903E9" w:rsidRDefault="00C903E9" w14:paraId="561E9AA3" w14:textId="0CB9F1E4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Maus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C812409">
              <v:shape id="_x0000_s1035" style="position:absolute;margin-left:121.4pt;margin-top:9.4pt;width:90pt;height:39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" w14:anchorId="7BD09314">
                <v:textbox>
                  <w:txbxContent>
                    <w:p w:rsidRPr="00CC5E2A" w:rsidR="00C903E9" w:rsidP="00C903E9" w:rsidRDefault="00C903E9" w14:paraId="79EBCB1F" w14:textId="0CB9F1E4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Maus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636263" w:rsidR="00636263" w:rsidP="00636263" w:rsidRDefault="00636263" w14:paraId="1E331287" w14:textId="2430B68C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285A984A" w14:textId="4D950F86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36912128" w14:textId="2C73D543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836EED" w14:paraId="78B1BFF0" w14:textId="70D65692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FD75B3D" wp14:editId="0BE559D7">
                <wp:simplePos x="0" y="0"/>
                <wp:positionH relativeFrom="column">
                  <wp:posOffset>4433570</wp:posOffset>
                </wp:positionH>
                <wp:positionV relativeFrom="paragraph">
                  <wp:posOffset>257175</wp:posOffset>
                </wp:positionV>
                <wp:extent cx="1744980" cy="502920"/>
                <wp:effectExtent l="0" t="0" r="0" b="0"/>
                <wp:wrapSquare wrapText="bothSides"/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836EED" w:rsidP="00836EED" w:rsidRDefault="00836EED" w14:paraId="7DCA0730" w14:textId="47D906D3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Touchpen (optinal)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3DC3650">
              <v:shape id="_x0000_s1036" style="position:absolute;margin-left:349.1pt;margin-top:20.25pt;width:137.4pt;height:39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" w14:anchorId="5FD75B3D">
                <v:textbox>
                  <w:txbxContent>
                    <w:p w:rsidRPr="00CC5E2A" w:rsidR="00836EED" w:rsidP="00836EED" w:rsidRDefault="00836EED" w14:paraId="16B6EB89" w14:textId="47D906D3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Touchpen (optinal)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636263" w:rsidR="00CC5E2A" w:rsidP="00636263" w:rsidRDefault="00836EED" w14:paraId="06012FF0" w14:textId="5316A80F">
      <w:pPr>
        <w:spacing w:before="0" w:after="200"/>
        <w:rPr>
          <w:b/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2880E0" wp14:editId="74773601">
                <wp:simplePos x="0" y="0"/>
                <wp:positionH relativeFrom="column">
                  <wp:posOffset>3755390</wp:posOffset>
                </wp:positionH>
                <wp:positionV relativeFrom="paragraph">
                  <wp:posOffset>212090</wp:posOffset>
                </wp:positionV>
                <wp:extent cx="624840" cy="240030"/>
                <wp:effectExtent l="38100" t="38100" r="60960" b="83820"/>
                <wp:wrapNone/>
                <wp:docPr id="231" name="Gerader Verbinde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" cy="24003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BEEDE4">
              <v:line id="Gerader Verbinder 231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295.7pt,16.7pt" to="344.9pt,35.6pt" w14:anchorId="4B1BEE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">
                <v:shadow on="t" color="black" opacity="24903f" offset="0,.55556mm" origin=",.5"/>
              </v:lin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9E1F2" wp14:editId="7A916A2B">
                <wp:simplePos x="0" y="0"/>
                <wp:positionH relativeFrom="column">
                  <wp:posOffset>2067560</wp:posOffset>
                </wp:positionH>
                <wp:positionV relativeFrom="paragraph">
                  <wp:posOffset>212090</wp:posOffset>
                </wp:positionV>
                <wp:extent cx="1817370" cy="1013460"/>
                <wp:effectExtent l="57150" t="38100" r="68580" b="914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10134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Pr="00842EFA" w:rsidR="00636263" w:rsidP="00636263" w:rsidRDefault="00636263" w14:paraId="07C9C236" w14:textId="77777777">
                            <w:pPr>
                              <w:jc w:val="center"/>
                            </w:pPr>
                            <w:r>
                              <w:t>Tablet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14C66AF">
              <v:oval id="Ellipse 10" style="position:absolute;margin-left:162.8pt;margin-top:16.7pt;width:143.1pt;height:7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color="#e5b8b7 [1301]" w14:anchorId="3CD9E1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">
                <v:shadow on="t" color="black" opacity="24903f" offset="0,.55556mm" origin=",.5"/>
                <v:textbox>
                  <w:txbxContent>
                    <w:p w:rsidRPr="00842EFA" w:rsidR="00636263" w:rsidP="00636263" w:rsidRDefault="00636263" w14:paraId="506DE5DE" w14:textId="77777777">
                      <w:pPr>
                        <w:jc w:val="center"/>
                      </w:pPr>
                      <w:r>
                        <w:t>Tablet</w:t>
                      </w:r>
                    </w:p>
                  </w:txbxContent>
                </v:textbox>
              </v:oval>
            </w:pict>
          </mc:Fallback>
        </mc:AlternateContent>
      </w:r>
    </w:p>
    <w:p w:rsidRPr="00636263" w:rsidR="00636263" w:rsidP="00636263" w:rsidRDefault="00836EED" w14:paraId="3E32EABC" w14:textId="5AAE6E9D">
      <w:pPr>
        <w:spacing w:before="0" w:after="200"/>
        <w:rPr>
          <w:b/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BC83AC" wp14:editId="7A872C64">
                <wp:simplePos x="0" y="0"/>
                <wp:positionH relativeFrom="column">
                  <wp:posOffset>4037330</wp:posOffset>
                </wp:positionH>
                <wp:positionV relativeFrom="paragraph">
                  <wp:posOffset>1165225</wp:posOffset>
                </wp:positionV>
                <wp:extent cx="1143000" cy="502920"/>
                <wp:effectExtent l="0" t="0" r="0" b="0"/>
                <wp:wrapSquare wrapText="bothSides"/>
                <wp:docPr id="2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836EED" w:rsidP="00836EED" w:rsidRDefault="00836EED" w14:paraId="44FE54E7" w14:textId="716A8605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Touchscreen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0FF58A">
              <v:shape id="_x0000_s1038" style="position:absolute;margin-left:317.9pt;margin-top:91.75pt;width:90pt;height:39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" w14:anchorId="0FBC83AC">
                <v:textbox>
                  <w:txbxContent>
                    <w:p w:rsidRPr="00CC5E2A" w:rsidR="00836EED" w:rsidP="00836EED" w:rsidRDefault="00836EED" w14:paraId="55E27162" w14:textId="716A8605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Touchscreen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F31C37" wp14:editId="49256EDB">
                <wp:simplePos x="0" y="0"/>
                <wp:positionH relativeFrom="column">
                  <wp:posOffset>3755390</wp:posOffset>
                </wp:positionH>
                <wp:positionV relativeFrom="paragraph">
                  <wp:posOffset>685165</wp:posOffset>
                </wp:positionV>
                <wp:extent cx="579120" cy="487680"/>
                <wp:effectExtent l="38100" t="19050" r="68580" b="83820"/>
                <wp:wrapNone/>
                <wp:docPr id="229" name="Gerader Verbinde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4876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B44753">
              <v:line id="Gerader Verbinder 229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295.7pt,53.95pt" to="341.3pt,92.35pt" w14:anchorId="3E11DE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">
                <v:shadow on="t" color="black" opacity="24903f" offset="0,.55556mm" origin=",.5"/>
              </v:lin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1A4D3B" wp14:editId="55E82D17">
                <wp:simplePos x="0" y="0"/>
                <wp:positionH relativeFrom="column">
                  <wp:posOffset>722630</wp:posOffset>
                </wp:positionH>
                <wp:positionV relativeFrom="paragraph">
                  <wp:posOffset>1273810</wp:posOffset>
                </wp:positionV>
                <wp:extent cx="320040" cy="182880"/>
                <wp:effectExtent l="38100" t="38100" r="60960" b="83820"/>
                <wp:wrapNone/>
                <wp:docPr id="228" name="Gerader Verbinde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1828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7651DC">
              <v:line id="Gerader Verbinder 228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56.9pt,100.3pt" to="82.1pt,114.7pt" w14:anchorId="757E7D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">
                <v:shadow on="t" color="black" opacity="24903f" offset="0,.55556mm" origin=",.5"/>
              </v:lin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CC44625" wp14:editId="0337D496">
                <wp:simplePos x="0" y="0"/>
                <wp:positionH relativeFrom="column">
                  <wp:posOffset>-22860</wp:posOffset>
                </wp:positionH>
                <wp:positionV relativeFrom="paragraph">
                  <wp:posOffset>1457325</wp:posOffset>
                </wp:positionV>
                <wp:extent cx="1143000" cy="502920"/>
                <wp:effectExtent l="0" t="0" r="0" b="0"/>
                <wp:wrapSquare wrapText="bothSides"/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836EED" w:rsidP="00836EED" w:rsidRDefault="00836EED" w14:paraId="26A29957" w14:textId="2A3D5773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Tastatur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E6CC8B">
              <v:shape id="_x0000_s1039" style="position:absolute;margin-left:-1.8pt;margin-top:114.75pt;width:90pt;height:39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" w14:anchorId="7CC44625">
                <v:textbox>
                  <w:txbxContent>
                    <w:p w:rsidRPr="00CC5E2A" w:rsidR="00836EED" w:rsidP="00836EED" w:rsidRDefault="00836EED" w14:paraId="008C9E1C" w14:textId="2A3D5773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Tastatur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894BCA0" wp14:editId="03042BB0">
                <wp:simplePos x="0" y="0"/>
                <wp:positionH relativeFrom="column">
                  <wp:posOffset>814070</wp:posOffset>
                </wp:positionH>
                <wp:positionV relativeFrom="paragraph">
                  <wp:posOffset>908050</wp:posOffset>
                </wp:positionV>
                <wp:extent cx="1143000" cy="502920"/>
                <wp:effectExtent l="0" t="0" r="0" b="0"/>
                <wp:wrapSquare wrapText="bothSides"/>
                <wp:docPr id="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836EED" w:rsidP="00836EED" w:rsidRDefault="00836EED" w14:paraId="3705CE7C" w14:textId="77777777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Bildschirm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88884A7">
              <v:shape id="_x0000_s1040" style="position:absolute;margin-left:64.1pt;margin-top:71.5pt;width:90pt;height:39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" w14:anchorId="0894BCA0">
                <v:textbox>
                  <w:txbxContent>
                    <w:p w:rsidRPr="00CC5E2A" w:rsidR="00836EED" w:rsidP="00836EED" w:rsidRDefault="00836EED" w14:paraId="7361E964" w14:textId="77777777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Bildschirm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9A981F" wp14:editId="4C4C4256">
                <wp:simplePos x="0" y="0"/>
                <wp:positionH relativeFrom="column">
                  <wp:posOffset>1697990</wp:posOffset>
                </wp:positionH>
                <wp:positionV relativeFrom="paragraph">
                  <wp:posOffset>633730</wp:posOffset>
                </wp:positionV>
                <wp:extent cx="487680" cy="358140"/>
                <wp:effectExtent l="38100" t="38100" r="64770" b="8001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" cy="3581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A035922">
              <v:line id="Gerader Verbinder 31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from="133.7pt,49.9pt" to="172.1pt,78.1pt" w14:anchorId="65A98F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">
                <v:shadow on="t" color="black" opacity="24903f" offset="0,.55556mm" origin=",.5"/>
              </v:line>
            </w:pict>
          </mc:Fallback>
        </mc:AlternateContent>
      </w:r>
    </w:p>
    <w:sectPr w:rsidRPr="00636263" w:rsidR="00636263" w:rsidSect="000C3ADB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7F4C" w:rsidP="00F759F3" w:rsidRDefault="00847F4C" w14:paraId="5EFD6574" w14:textId="77777777">
      <w:r>
        <w:separator/>
      </w:r>
    </w:p>
  </w:endnote>
  <w:endnote w:type="continuationSeparator" w:id="0">
    <w:p w:rsidR="00847F4C" w:rsidP="00F759F3" w:rsidRDefault="00847F4C" w14:paraId="76CE1B5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C18C9" w:rsidR="005B71B6" w:rsidP="00F759F3" w:rsidRDefault="005B71B6" w14:paraId="3646FC88" w14:textId="77777777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759F3" w:rsidR="005B71B6" w:rsidP="00F759F3" w:rsidRDefault="005B71B6" w14:paraId="03E4B934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Pr="00F759F3" w:rsidR="005B71B6" w:rsidP="00F759F3" w:rsidRDefault="005B71B6" w14:paraId="78A1BF80" w14:textId="53E7B67C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5FE0A455">
            <v:group id="Gruppieren 241" style="position:absolute;margin-left:421.1pt;margin-top:-20.5pt;width:42.65pt;height:52.1pt;z-index:251656704" coordsize="5416,6615" o:spid="_x0000_s1041" w14:anchorId="5672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style="position:absolute;left:666;top:1809;width:4750;height:30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>
                <v:textbox inset="0,0,0,0">
                  <w:txbxContent>
                    <w:p w:rsidRPr="00F759F3" w:rsidR="005B71B6" w:rsidP="00F759F3" w:rsidRDefault="005B71B6" w14:paraId="375EA59D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Pr="00F759F3" w:rsidR="005B71B6" w:rsidP="00F759F3" w:rsidRDefault="005B71B6" w14:paraId="7332AFFC" w14:textId="53E7B67C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style="position:absolute;flip:y;visibility:visible;mso-wrap-style:square" o:spid="_x0000_s1043" strokecolor="#a5a5a5 [2092]" strokeweight="1pt" o:connectortype="straight" from="0,0" to="0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C18C9" w:rsidR="005B71B6" w:rsidP="000C3ADB" w:rsidRDefault="005B71B6" w14:paraId="48EEA72D" w14:textId="36A60991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13C444A7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443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443"/>
                        <a:chOff x="0" y="34506"/>
                        <a:chExt cx="5892368" cy="66244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759F3" w:rsidR="005B71B6" w:rsidP="000C3ADB" w:rsidRDefault="005B71B6" w14:paraId="5FE7C9F7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Pr="00F759F3" w:rsidR="005B71B6" w:rsidP="000C3ADB" w:rsidRDefault="005B71B6" w14:paraId="5A3BED5C" w14:textId="0613CB1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309"/>
                          <a:ext cx="5245148" cy="343640"/>
                          <a:chOff x="53163" y="10256"/>
                          <a:chExt cx="524537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19" y="10256"/>
                            <a:ext cx="449052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6852D5" w:rsidR="005B71B6" w:rsidP="008F317E" w:rsidRDefault="00CC5E2A" w14:paraId="51A8CBC3" w14:textId="6CCE07B8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Marlies Payerl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 w:rsid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w:history="1" r:id="rId1">
                                <w:r w:rsidRPr="002F3F24" w:rsid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 w:rsid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w:history="1" r:id="rId2">
                                <w:r w:rsidRPr="006852D5" w:rsidR="005B71B6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109F1">
                                <w:rPr>
                                  <w:sz w:val="16"/>
                                  <w:szCs w:val="16"/>
                                </w:rPr>
                                <w:t>; überarbeitet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78301F">
            <v:group id="Gruppieren 232" style="position:absolute;margin-left:-.1pt;margin-top:-.55pt;width:463.95pt;height:52.15pt;z-index:251657728;mso-position-horizontal-relative:margin;mso-width-relative:margin;mso-height-relative:margin" coordsize="58923,6624" coordorigin=",345" o:spid="_x0000_s1044" w14:anchorId="09A4CAD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style="position:absolute;left:54173;top:2156;width:4750;height:30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>
                <v:textbox inset="0,0,0,0">
                  <w:txbxContent>
                    <w:p w:rsidRPr="00F759F3" w:rsidR="005B71B6" w:rsidP="000C3ADB" w:rsidRDefault="005B71B6" w14:paraId="112A5B07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Pr="00F759F3" w:rsidR="005B71B6" w:rsidP="000C3ADB" w:rsidRDefault="005B71B6" w14:paraId="1F12D1E7" w14:textId="0613CB1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style="position:absolute;left:431;top:3533;width:52451;height:3436" coordsize="52453,3446" coordorigin="531,102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47" style="position:absolute;left:8080;top:102;width:44905;height:3447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>
                  <v:textbox inset="1mm,1mm,1mm,1mm">
                    <w:txbxContent>
                      <w:p w:rsidRPr="006852D5" w:rsidR="005B71B6" w:rsidP="008F317E" w:rsidRDefault="00CC5E2A" w14:paraId="4E5289C4" w14:textId="6CCE07B8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Marlies Payerl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 w:rsid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w:history="1" r:id="rId4">
                          <w:r w:rsidRPr="002F3F24" w:rsid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 w:rsid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w:history="1" r:id="rId5">
                          <w:r w:rsidRPr="006852D5" w:rsidR="005B71B6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109F1">
                          <w:rPr>
                            <w:sz w:val="16"/>
                            <w:szCs w:val="16"/>
                          </w:rPr>
                          <w:t>; überarbeitet von Britta Ungermanns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236" style="position:absolute;left:531;top:637;width:7144;height:2490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o:title="" r:id="rId6"/>
                </v:shape>
              </v:group>
              <v:line id="Gerader Verbinder 238" style="position:absolute;flip:y;visibility:visible;mso-wrap-style:square" o:spid="_x0000_s1049" strokecolor="#a5a5a5 [2092]" strokeweight="1pt" o:connectortype="straight" from="53483,345" to="53483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/>
              <v:line id="Gerader Verbinder 239" style="position:absolute;visibility:visible;mso-wrap-style:square" o:spid="_x0000_s1050" strokecolor="#d8d8d8 [2732]" strokeweight="1.5pt" o:connectortype="straight" from="0,3364" to="52705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/>
              <w10:wrap anchorx="margin"/>
            </v:group>
          </w:pict>
        </mc:Fallback>
      </mc:AlternateContent>
    </w:r>
  </w:p>
  <w:p w:rsidR="005B71B6" w:rsidRDefault="005B71B6" w14:paraId="069047FC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7F4C" w:rsidP="00F759F3" w:rsidRDefault="00847F4C" w14:paraId="48EDE5CE" w14:textId="77777777">
      <w:r>
        <w:separator/>
      </w:r>
    </w:p>
  </w:footnote>
  <w:footnote w:type="continuationSeparator" w:id="0">
    <w:p w:rsidR="00847F4C" w:rsidP="00F759F3" w:rsidRDefault="00847F4C" w14:paraId="39EFC3F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71B6" w:rsidP="00577103" w:rsidRDefault="005B71B6" w14:paraId="4D690B41" w14:textId="77777777">
    <w:pPr>
      <w:pStyle w:val="KeinLeerraum"/>
      <w:tabs>
        <w:tab w:val="left" w:pos="9356"/>
      </w:tabs>
    </w:pPr>
  </w:p>
  <w:p w:rsidR="005B71B6" w:rsidP="00C41016" w:rsidRDefault="005B71B6" w14:paraId="51E1A86F" w14:textId="77777777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P="00C41016" w:rsidRDefault="005B71B6" w14:paraId="590792C6" w14:textId="77777777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71B6" w:rsidP="008A016E" w:rsidRDefault="0054164C" w14:paraId="6C6827F0" w14:textId="56CCAE87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P="000C3ADB" w:rsidRDefault="005B71B6" w14:paraId="72D11EA4" w14:textId="6811D912">
    <w:pPr>
      <w:pStyle w:val="KeinLeerraum"/>
      <w:tabs>
        <w:tab w:val="left" w:pos="9356"/>
      </w:tabs>
      <w:jc w:val="right"/>
    </w:pPr>
  </w:p>
  <w:p w:rsidRPr="000C3ADB" w:rsidR="005B71B6" w:rsidP="000C3ADB" w:rsidRDefault="005B71B6" w14:paraId="5B916E8A" w14:textId="2B33B7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18140C2"/>
    <w:multiLevelType w:val="hybridMultilevel"/>
    <w:tmpl w:val="1936747C"/>
    <w:lvl w:ilvl="0" w:tplc="0407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3C3B6A"/>
    <w:multiLevelType w:val="hybridMultilevel"/>
    <w:tmpl w:val="114A808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F971F1"/>
    <w:multiLevelType w:val="hybridMultilevel"/>
    <w:tmpl w:val="E1702AD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hint="default" w:ascii="Symbol" w:hAnsi="Symbol" w:eastAsia="Times New Roman"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hint="default" w:ascii="Wingdings" w:hAnsi="Wingdings" w:cs="Arial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3"/>
  </w:num>
  <w:num w:numId="9">
    <w:abstractNumId w:val="20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5"/>
  </w:num>
  <w:num w:numId="23">
    <w:abstractNumId w:val="16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trackRevisions w:val="false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5FDB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1C30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47902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87934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09F1"/>
    <w:rsid w:val="002128AA"/>
    <w:rsid w:val="00216E0E"/>
    <w:rsid w:val="00216F03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4BA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1A1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337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07A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263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244"/>
    <w:rsid w:val="007C4591"/>
    <w:rsid w:val="007D2F95"/>
    <w:rsid w:val="007D4360"/>
    <w:rsid w:val="007D4D4C"/>
    <w:rsid w:val="007E7AEA"/>
    <w:rsid w:val="007E7D25"/>
    <w:rsid w:val="007F3605"/>
    <w:rsid w:val="007F5498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6EED"/>
    <w:rsid w:val="00837301"/>
    <w:rsid w:val="00837593"/>
    <w:rsid w:val="00841D63"/>
    <w:rsid w:val="00842601"/>
    <w:rsid w:val="00842ABF"/>
    <w:rsid w:val="00843978"/>
    <w:rsid w:val="0084468A"/>
    <w:rsid w:val="00846CB6"/>
    <w:rsid w:val="00847F4C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3AC5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3617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A6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0178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3E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5E2A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124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2B9"/>
    <w:rsid w:val="00FD6CA0"/>
    <w:rsid w:val="00FE0CD8"/>
    <w:rsid w:val="00FE447B"/>
    <w:rsid w:val="00FE5411"/>
    <w:rsid w:val="00FF0668"/>
    <w:rsid w:val="00FF342F"/>
    <w:rsid w:val="00FF664C"/>
    <w:rsid w:val="5087E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6660B4"/>
    <w:pPr>
      <w:spacing w:before="120" w:after="0"/>
    </w:pPr>
    <w:rPr>
      <w:rFonts w:ascii="Arial" w:hAnsi="Arial" w:eastAsia="Times New Roman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12219C"/>
    <w:rPr>
      <w:rFonts w:ascii="Arial" w:hAnsi="Arial" w:eastAsia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6660B4"/>
    <w:rPr>
      <w:rFonts w:ascii="Arial" w:hAnsi="Arial" w:eastAsia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styleId="Text" w:customStyle="1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hAnsi="Arial Unicode MS" w:eastAsia="Arial Unicode MS" w:cs="Arial Unicode MS"/>
      <w:color w:val="000000"/>
      <w:bdr w:val="nil"/>
      <w:lang w:val="de-DE"/>
    </w:rPr>
  </w:style>
  <w:style w:type="numbering" w:styleId="Strich" w:customStyle="1">
    <w:name w:val="Strich"/>
    <w:rsid w:val="00145AD6"/>
    <w:pPr>
      <w:numPr>
        <w:numId w:val="1"/>
      </w:numPr>
    </w:pPr>
  </w:style>
  <w:style w:type="numbering" w:styleId="List0" w:customStyle="1">
    <w:name w:val="List 0"/>
    <w:basedOn w:val="KeineListe"/>
    <w:rsid w:val="00E60AAE"/>
    <w:pPr>
      <w:numPr>
        <w:numId w:val="2"/>
      </w:numPr>
    </w:pPr>
  </w:style>
  <w:style w:type="table" w:styleId="TableNormal" w:customStyle="1">
    <w:name w:val="Normal Table0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ummeriert" w:customStyle="1">
    <w:name w:val="Nummeriert"/>
    <w:rsid w:val="00D86367"/>
    <w:pPr>
      <w:numPr>
        <w:numId w:val="4"/>
      </w:numPr>
    </w:pPr>
  </w:style>
  <w:style w:type="numbering" w:styleId="List1" w:customStyle="1">
    <w:name w:val="List 1"/>
    <w:basedOn w:val="KeineListe"/>
    <w:rsid w:val="00D86367"/>
    <w:pPr>
      <w:numPr>
        <w:numId w:val="3"/>
      </w:numPr>
    </w:pPr>
  </w:style>
  <w:style w:type="character" w:styleId="berschrift2Zchn" w:customStyle="1">
    <w:name w:val="Überschrift 2 Zchn"/>
    <w:basedOn w:val="Absatz-Standardschriftart"/>
    <w:link w:val="berschrift2"/>
    <w:uiPriority w:val="9"/>
    <w:rsid w:val="007A3F28"/>
    <w:rPr>
      <w:rFonts w:ascii="Arial" w:hAnsi="Arial" w:eastAsia="Arial" w:cs="Arial"/>
      <w:b/>
      <w:bCs/>
      <w:iCs/>
      <w:color w:val="993366"/>
      <w:sz w:val="32"/>
      <w:szCs w:val="36"/>
      <w:lang w:val="de-DE" w:eastAsia="de-DE"/>
    </w:rPr>
  </w:style>
  <w:style w:type="paragraph" w:styleId="Standard-zentriert" w:customStyle="1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styleId="StandardFett" w:customStyle="1">
    <w:name w:val="Standard Fett"/>
    <w:rsid w:val="00EE6A1B"/>
    <w:rPr>
      <w:rFonts w:hint="default" w:ascii="Arial" w:hAnsi="Arial" w:cs="Arial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styleId="FunotentextZchn" w:customStyle="1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hAnsi="Calibri" w:cs="Calibri" w:eastAsiaTheme="minorHAns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eader" Target="header2.xml" Id="rId14" /><Relationship Type="http://schemas.openxmlformats.org/officeDocument/2006/relationships/image" Target="/media/image5.jpg" Id="R1e6bce00ad6b4731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2213D-9131-426C-AC2D-8C300C6DC27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lfeZW2_Tagesordnung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Beneke Elke / EP-Projektmanagement;Dipl.-Ing. (FH) Eva Brenner MSc/akzente</dc:creator>
  <lastModifiedBy>Gastbenutzer</lastModifiedBy>
  <revision>5</revision>
  <lastPrinted>2019-08-20T13:21:00.0000000Z</lastPrinted>
  <dcterms:created xsi:type="dcterms:W3CDTF">2021-09-20T09:49:00.0000000Z</dcterms:created>
  <dcterms:modified xsi:type="dcterms:W3CDTF">2022-02-01T11:55:32.8722535Z</dcterms:modified>
</coreProperties>
</file>