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51340" w:rsidP="00AA485C" w:rsidRDefault="00A51340" w14:paraId="3ECFB40F" w14:textId="77777777">
      <w:pPr>
        <w:jc w:val="both"/>
      </w:pPr>
    </w:p>
    <w:p w:rsidRPr="00636263" w:rsidR="00636263" w:rsidP="00636263" w:rsidRDefault="00636263" w14:paraId="6311E1A9" w14:textId="45838299">
      <w:pPr>
        <w:spacing w:after="120"/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</w:pPr>
      <w:r w:rsidRPr="00636263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Arbeitsblatt: </w:t>
      </w:r>
      <w:r w:rsidR="00FD62B9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Computer, </w:t>
      </w:r>
      <w:r w:rsidR="00FC3FBB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Laptop und </w:t>
      </w:r>
      <w:r w:rsidR="00FD62B9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>Tablet</w:t>
      </w:r>
      <w:r w:rsidR="00567660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 - Begriffe</w:t>
      </w:r>
    </w:p>
    <w:p w:rsidRPr="00636263" w:rsidR="00636263" w:rsidP="00636263" w:rsidRDefault="00636263" w14:paraId="400AF39A" w14:textId="77777777">
      <w:pPr>
        <w:spacing w:after="120"/>
        <w:rPr>
          <w:b/>
          <w:szCs w:val="24"/>
          <w:lang w:val="de-AT" w:eastAsia="de-AT"/>
        </w:rPr>
      </w:pPr>
    </w:p>
    <w:p w:rsidR="00636263" w:rsidP="00636263" w:rsidRDefault="00FD62B9" w14:paraId="7F30214D" w14:textId="5DE946E8">
      <w:pPr>
        <w:numPr>
          <w:ilvl w:val="0"/>
          <w:numId w:val="22"/>
        </w:numPr>
        <w:spacing w:before="0" w:after="120"/>
        <w:contextualSpacing/>
        <w:rPr>
          <w:bCs/>
          <w:sz w:val="22"/>
          <w:szCs w:val="22"/>
          <w:lang w:val="de-AT" w:eastAsia="de-AT"/>
        </w:rPr>
      </w:pPr>
      <w:r>
        <w:rPr>
          <w:bCs/>
          <w:sz w:val="22"/>
          <w:szCs w:val="22"/>
          <w:lang w:val="de-AT" w:eastAsia="de-AT"/>
        </w:rPr>
        <w:t xml:space="preserve">Finden Sie </w:t>
      </w:r>
      <w:r w:rsidR="002109F1">
        <w:rPr>
          <w:bCs/>
          <w:sz w:val="22"/>
          <w:szCs w:val="22"/>
          <w:lang w:val="de-AT" w:eastAsia="de-AT"/>
        </w:rPr>
        <w:t xml:space="preserve">zu den jeweiligen Bildern </w:t>
      </w:r>
      <w:r>
        <w:rPr>
          <w:bCs/>
          <w:sz w:val="22"/>
          <w:szCs w:val="22"/>
          <w:lang w:val="de-AT" w:eastAsia="de-AT"/>
        </w:rPr>
        <w:t xml:space="preserve">die passenden Begriffe. </w:t>
      </w:r>
    </w:p>
    <w:p w:rsidRPr="00636263" w:rsidR="00636263" w:rsidP="00636263" w:rsidRDefault="00636263" w14:paraId="747A7650" w14:textId="77777777">
      <w:pPr>
        <w:spacing w:after="120"/>
        <w:rPr>
          <w:b/>
          <w:sz w:val="22"/>
          <w:szCs w:val="22"/>
          <w:lang w:val="de-AT" w:eastAsia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46"/>
        <w:gridCol w:w="2724"/>
        <w:gridCol w:w="2790"/>
      </w:tblGrid>
      <w:tr w:rsidRPr="00636263" w:rsidR="007C4244" w:rsidTr="60B0C500" w14:paraId="5A6185B5" w14:textId="77777777">
        <w:trPr>
          <w:trHeight w:val="3005"/>
        </w:trPr>
        <w:tc>
          <w:tcPr>
            <w:tcW w:w="3262" w:type="dxa"/>
            <w:tcMar/>
            <w:vAlign w:val="center"/>
          </w:tcPr>
          <w:p w:rsidRPr="00636263" w:rsidR="00636263" w:rsidP="00FD62B9" w:rsidRDefault="00FD62B9" w14:paraId="1919D845" w14:textId="0F197CDB">
            <w:pPr>
              <w:spacing w:before="0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>
              <w:rPr>
                <w:noProof/>
                <w:szCs w:val="24"/>
                <w:lang w:val="de-AT" w:eastAsia="de-AT"/>
              </w:rPr>
              <w:drawing>
                <wp:anchor distT="0" distB="0" distL="114300" distR="114300" simplePos="0" relativeHeight="251680768" behindDoc="0" locked="0" layoutInCell="1" allowOverlap="1" wp14:anchorId="4EB82881" wp14:editId="3D33A149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-70485</wp:posOffset>
                  </wp:positionV>
                  <wp:extent cx="2112645" cy="1726565"/>
                  <wp:effectExtent l="0" t="0" r="1905" b="698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9" w:type="dxa"/>
            <w:tcBorders>
              <w:top w:val="nil"/>
              <w:bottom w:val="nil"/>
            </w:tcBorders>
            <w:tcMar/>
          </w:tcPr>
          <w:p w:rsidRPr="00636263" w:rsidR="00636263" w:rsidP="00636263" w:rsidRDefault="00636263" w14:paraId="0F8A96A0" w14:textId="60148AB0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</w:p>
        </w:tc>
        <w:tc>
          <w:tcPr>
            <w:tcW w:w="2899" w:type="dxa"/>
            <w:tcMar/>
            <w:vAlign w:val="center"/>
          </w:tcPr>
          <w:p w:rsidRPr="00636263" w:rsidR="00636263" w:rsidP="00FD62B9" w:rsidRDefault="00636263" w14:paraId="52C13D82" w14:textId="43771E08">
            <w:pPr>
              <w:spacing w:before="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 w:rsidRPr="00636263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Tablet</w:t>
            </w:r>
          </w:p>
        </w:tc>
      </w:tr>
      <w:tr w:rsidRPr="00636263" w:rsidR="007C4244" w:rsidTr="60B0C500" w14:paraId="2A5AE137" w14:textId="77777777">
        <w:tc>
          <w:tcPr>
            <w:tcW w:w="3262" w:type="dxa"/>
            <w:tcBorders>
              <w:bottom w:val="single" w:color="auto" w:sz="4" w:space="0"/>
            </w:tcBorders>
            <w:tcMar/>
            <w:vAlign w:val="center"/>
          </w:tcPr>
          <w:p w:rsidRPr="00636263" w:rsidR="00636263" w:rsidP="00636263" w:rsidRDefault="00636263" w14:paraId="6A5356A7" w14:textId="77777777">
            <w:pPr>
              <w:spacing w:after="120" w:line="276" w:lineRule="auto"/>
              <w:jc w:val="center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 w:rsidRPr="00636263">
              <w:rPr>
                <w:rFonts w:eastAsiaTheme="minorEastAsia"/>
                <w:b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61665624" wp14:editId="2E0398A4">
                  <wp:extent cx="1788029" cy="1341120"/>
                  <wp:effectExtent l="0" t="0" r="317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pto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6" cy="13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nil"/>
              <w:bottom w:val="nil"/>
            </w:tcBorders>
            <w:tcMar/>
          </w:tcPr>
          <w:p w:rsidRPr="00636263" w:rsidR="00636263" w:rsidP="00636263" w:rsidRDefault="00636263" w14:paraId="1A304612" w14:textId="77777777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</w:p>
        </w:tc>
        <w:tc>
          <w:tcPr>
            <w:tcW w:w="2899" w:type="dxa"/>
            <w:tcMar/>
            <w:vAlign w:val="center"/>
          </w:tcPr>
          <w:p w:rsidRPr="00636263" w:rsidR="00636263" w:rsidP="00636263" w:rsidRDefault="002109F1" w14:paraId="48FCEE9D" w14:textId="58D007E4">
            <w:pPr>
              <w:spacing w:after="12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Smartphone</w:t>
            </w:r>
          </w:p>
        </w:tc>
      </w:tr>
      <w:tr w:rsidRPr="00636263" w:rsidR="007C4244" w:rsidTr="60B0C500" w14:paraId="1FA8D45E" w14:textId="77777777">
        <w:tc>
          <w:tcPr>
            <w:tcW w:w="3262" w:type="dxa"/>
            <w:tcBorders>
              <w:bottom w:val="single" w:color="auto" w:sz="4" w:space="0"/>
            </w:tcBorders>
            <w:tcMar/>
            <w:vAlign w:val="center"/>
          </w:tcPr>
          <w:p w:rsidRPr="00636263" w:rsidR="00636263" w:rsidP="60B0C500" w:rsidRDefault="00636263" w14:paraId="7B7ECF32" w14:textId="77777777">
            <w:pPr>
              <w:spacing w:after="120" w:line="276" w:lineRule="auto"/>
              <w:jc w:val="center"/>
              <w:rPr>
                <w:rFonts w:eastAsia="" w:eastAsiaTheme="minorEastAsia"/>
                <w:b w:val="1"/>
                <w:bCs w:val="1"/>
                <w:sz w:val="22"/>
                <w:szCs w:val="22"/>
                <w:lang w:val="de-AT" w:eastAsia="de-AT"/>
              </w:rPr>
            </w:pPr>
            <w:r>
              <w:drawing>
                <wp:inline wp14:editId="75A24773" wp14:anchorId="5B03A531">
                  <wp:extent cx="1631954" cy="1224000"/>
                  <wp:effectExtent l="0" t="5398" r="953" b="952"/>
                  <wp:docPr id="17" name="Grafik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fik 17"/>
                          <pic:cNvPicPr/>
                        </pic:nvPicPr>
                        <pic:blipFill>
                          <a:blip r:embed="Rff0526b17ccb44a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631954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nil"/>
              <w:bottom w:val="nil"/>
            </w:tcBorders>
            <w:tcMar/>
          </w:tcPr>
          <w:p w:rsidRPr="00636263" w:rsidR="00636263" w:rsidP="00636263" w:rsidRDefault="00636263" w14:paraId="4ADFB7A9" w14:textId="77777777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</w:p>
        </w:tc>
        <w:tc>
          <w:tcPr>
            <w:tcW w:w="2899" w:type="dxa"/>
            <w:tcMar/>
            <w:vAlign w:val="center"/>
          </w:tcPr>
          <w:p w:rsidRPr="00636263" w:rsidR="00636263" w:rsidP="00636263" w:rsidRDefault="00636263" w14:paraId="0395AA09" w14:textId="66756C9C">
            <w:pPr>
              <w:spacing w:after="12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 w:rsidRPr="00636263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Standcomputer</w:t>
            </w:r>
            <w:r w:rsidR="00FD62B9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/ PC</w:t>
            </w:r>
          </w:p>
        </w:tc>
      </w:tr>
      <w:tr w:rsidRPr="00636263" w:rsidR="007C4244" w:rsidTr="60B0C500" w14:paraId="74D30A4E" w14:textId="77777777">
        <w:tc>
          <w:tcPr>
            <w:tcW w:w="32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636263" w:rsidR="00636263" w:rsidP="002109F1" w:rsidRDefault="002109F1" w14:paraId="2AE7DD5C" w14:textId="1512C5C6">
            <w:pPr>
              <w:tabs>
                <w:tab w:val="left" w:pos="2256"/>
              </w:tabs>
              <w:spacing w:after="120" w:line="276" w:lineRule="auto"/>
              <w:jc w:val="center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  <w:r>
              <w:rPr>
                <w:rFonts w:eastAsiaTheme="minorEastAsia"/>
                <w:b/>
                <w:noProof/>
                <w:sz w:val="22"/>
                <w:szCs w:val="22"/>
                <w:lang w:val="de-AT" w:eastAsia="de-AT"/>
              </w:rPr>
              <w:drawing>
                <wp:inline distT="0" distB="0" distL="0" distR="0" wp14:anchorId="5F8CD32B" wp14:editId="077F0849">
                  <wp:extent cx="815340" cy="1568637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7" cy="157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nil"/>
              <w:left w:val="single" w:color="auto" w:sz="4" w:space="0"/>
              <w:bottom w:val="nil"/>
            </w:tcBorders>
            <w:tcMar/>
          </w:tcPr>
          <w:p w:rsidRPr="00636263" w:rsidR="00636263" w:rsidP="00636263" w:rsidRDefault="00636263" w14:paraId="1C23E9A4" w14:textId="77777777">
            <w:pPr>
              <w:spacing w:after="120" w:line="276" w:lineRule="auto"/>
              <w:rPr>
                <w:rFonts w:eastAsiaTheme="minorEastAsia"/>
                <w:b/>
                <w:sz w:val="22"/>
                <w:szCs w:val="22"/>
                <w:lang w:val="de-AT" w:eastAsia="de-AT"/>
              </w:rPr>
            </w:pPr>
          </w:p>
        </w:tc>
        <w:tc>
          <w:tcPr>
            <w:tcW w:w="2899" w:type="dxa"/>
            <w:tcMar/>
            <w:vAlign w:val="center"/>
          </w:tcPr>
          <w:p w:rsidRPr="00636263" w:rsidR="00636263" w:rsidP="00636263" w:rsidRDefault="002109F1" w14:paraId="28C6FC8A" w14:textId="3695AD00">
            <w:pPr>
              <w:spacing w:after="120" w:line="276" w:lineRule="auto"/>
              <w:jc w:val="center"/>
              <w:rPr>
                <w:rFonts w:eastAsiaTheme="minorEastAsia"/>
                <w:b/>
                <w:sz w:val="32"/>
                <w:szCs w:val="32"/>
                <w:lang w:val="de-AT" w:eastAsia="de-AT"/>
              </w:rPr>
            </w:pPr>
            <w:r w:rsidRPr="00636263"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Laptop</w:t>
            </w: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t xml:space="preserve">/ </w:t>
            </w: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br/>
            </w:r>
            <w:r>
              <w:rPr>
                <w:rFonts w:eastAsiaTheme="minorEastAsia"/>
                <w:b/>
                <w:sz w:val="32"/>
                <w:szCs w:val="32"/>
                <w:lang w:val="de-AT" w:eastAsia="de-AT"/>
              </w:rPr>
              <w:t>Notebook</w:t>
            </w:r>
          </w:p>
        </w:tc>
      </w:tr>
    </w:tbl>
    <w:p w:rsidRPr="00636263" w:rsidR="00636263" w:rsidP="00CC5E2A" w:rsidRDefault="00636263" w14:paraId="5B72E7DF" w14:textId="1798514C">
      <w:pPr>
        <w:numPr>
          <w:ilvl w:val="0"/>
          <w:numId w:val="22"/>
        </w:numPr>
        <w:spacing w:before="0" w:after="120"/>
        <w:contextualSpacing/>
        <w:rPr>
          <w:bCs/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4A9C7" wp14:editId="7A87A09A">
                <wp:simplePos x="0" y="0"/>
                <wp:positionH relativeFrom="column">
                  <wp:posOffset>410210</wp:posOffset>
                </wp:positionH>
                <wp:positionV relativeFrom="paragraph">
                  <wp:posOffset>1293495</wp:posOffset>
                </wp:positionV>
                <wp:extent cx="228600" cy="312420"/>
                <wp:effectExtent l="57150" t="38100" r="76200" b="8763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124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37475C87">
              <v:line id="Gerader Verbinder 11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2pt" from="32.3pt,101.85pt" to="50.3pt,126.45pt" w14:anchorId="26F06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">
                <v:shadow on="t" color="black" opacity="24903f" offset="0,.55556mm" origin=",.5"/>
              </v:line>
            </w:pict>
          </mc:Fallback>
        </mc:AlternateContent>
      </w: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A18E49" wp14:editId="53F78CDC">
                <wp:simplePos x="0" y="0"/>
                <wp:positionH relativeFrom="column">
                  <wp:posOffset>181610</wp:posOffset>
                </wp:positionH>
                <wp:positionV relativeFrom="paragraph">
                  <wp:posOffset>1560195</wp:posOffset>
                </wp:positionV>
                <wp:extent cx="1744980" cy="838200"/>
                <wp:effectExtent l="57150" t="38100" r="64770" b="952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8382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Pr="00842EFA" w:rsidR="00636263" w:rsidP="00636263" w:rsidRDefault="00636263" w14:paraId="29685D99" w14:textId="77777777">
                            <w:pPr>
                              <w:jc w:val="center"/>
                            </w:pPr>
                            <w:r w:rsidRPr="00842EFA">
                              <w:t>Standcomputer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8F4887">
              <v:oval id="Ellipse 4" style="position:absolute;left:0;text-align:left;margin-left:14.3pt;margin-top:122.85pt;width:137.4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db3e2 [1311]" w14:anchorId="50A18E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">
                <v:shadow on="t" color="black" opacity="24903f" offset="0,.55556mm" origin=",.5"/>
                <v:textbox>
                  <w:txbxContent>
                    <w:p w:rsidRPr="00842EFA" w:rsidR="00636263" w:rsidP="00636263" w:rsidRDefault="00636263" w14:paraId="3C6233A7" w14:textId="77777777">
                      <w:pPr>
                        <w:jc w:val="center"/>
                      </w:pPr>
                      <w:r w:rsidRPr="00842EFA">
                        <w:t>Standcomputer</w:t>
                      </w:r>
                    </w:p>
                  </w:txbxContent>
                </v:textbox>
              </v:oval>
            </w:pict>
          </mc:Fallback>
        </mc:AlternateContent>
      </w:r>
      <w:r w:rsidRPr="00636263">
        <w:rPr>
          <w:bCs/>
          <w:sz w:val="22"/>
          <w:szCs w:val="22"/>
          <w:lang w:val="de-AT" w:eastAsia="de-AT"/>
        </w:rPr>
        <w:t>Woraus bestehen die verschiedenen Geräte?</w:t>
      </w:r>
      <w:r w:rsidR="00CC5E2A">
        <w:rPr>
          <w:bCs/>
          <w:sz w:val="22"/>
          <w:szCs w:val="22"/>
          <w:lang w:val="de-AT" w:eastAsia="de-AT"/>
        </w:rPr>
        <w:t xml:space="preserve"> Der Standcomputer besteht</w:t>
      </w:r>
      <w:r w:rsidR="00FC3FBB">
        <w:rPr>
          <w:bCs/>
          <w:sz w:val="22"/>
          <w:szCs w:val="22"/>
          <w:lang w:val="de-AT" w:eastAsia="de-AT"/>
        </w:rPr>
        <w:t xml:space="preserve"> z. B.</w:t>
      </w:r>
      <w:r w:rsidR="00CC5E2A">
        <w:rPr>
          <w:bCs/>
          <w:sz w:val="22"/>
          <w:szCs w:val="22"/>
          <w:lang w:val="de-AT" w:eastAsia="de-AT"/>
        </w:rPr>
        <w:t xml:space="preserve"> unter anderem aus einem Tower (siehe blaue Blase). E</w:t>
      </w:r>
      <w:r w:rsidRPr="00CC5E2A" w:rsidR="00CC5E2A">
        <w:rPr>
          <w:bCs/>
          <w:sz w:val="22"/>
          <w:szCs w:val="22"/>
          <w:lang w:val="de-AT" w:eastAsia="de-AT"/>
        </w:rPr>
        <w:t>rgänzen Sie</w:t>
      </w:r>
      <w:r w:rsidR="00CC5E2A">
        <w:rPr>
          <w:bCs/>
          <w:sz w:val="22"/>
          <w:szCs w:val="22"/>
          <w:lang w:val="de-AT" w:eastAsia="de-AT"/>
        </w:rPr>
        <w:t xml:space="preserve"> die Blasen </w:t>
      </w:r>
      <w:r w:rsidR="002109F1">
        <w:rPr>
          <w:bCs/>
          <w:sz w:val="22"/>
          <w:szCs w:val="22"/>
          <w:lang w:val="de-AT" w:eastAsia="de-AT"/>
        </w:rPr>
        <w:t xml:space="preserve">entsprechend </w:t>
      </w:r>
      <w:r w:rsidRPr="00CC5E2A" w:rsidR="00CC5E2A">
        <w:rPr>
          <w:bCs/>
          <w:sz w:val="22"/>
          <w:szCs w:val="22"/>
          <w:lang w:val="de-AT" w:eastAsia="de-AT"/>
        </w:rPr>
        <w:t>und v</w:t>
      </w:r>
      <w:r w:rsidRPr="00636263">
        <w:rPr>
          <w:bCs/>
          <w:sz w:val="22"/>
          <w:szCs w:val="22"/>
          <w:lang w:val="de-AT" w:eastAsia="de-AT"/>
        </w:rPr>
        <w:t>erwenden Sie dazu die Begriffe vom Infoblatt:</w:t>
      </w:r>
      <w:r w:rsidRPr="00CC5E2A">
        <w:rPr>
          <w:bCs/>
          <w:sz w:val="22"/>
          <w:szCs w:val="22"/>
          <w:lang w:val="de-AT" w:eastAsia="de-AT"/>
        </w:rPr>
        <w:t xml:space="preserve"> </w:t>
      </w:r>
      <w:r w:rsidR="002109F1">
        <w:rPr>
          <w:bCs/>
          <w:sz w:val="22"/>
          <w:szCs w:val="22"/>
          <w:lang w:val="de-AT" w:eastAsia="de-AT"/>
        </w:rPr>
        <w:t>Computer und</w:t>
      </w:r>
      <w:r w:rsidRPr="00CC5E2A">
        <w:rPr>
          <w:bCs/>
          <w:sz w:val="22"/>
          <w:szCs w:val="22"/>
          <w:lang w:val="de-AT" w:eastAsia="de-AT"/>
        </w:rPr>
        <w:t xml:space="preserve"> Tablet</w:t>
      </w:r>
      <w:r w:rsidR="000C1C30">
        <w:rPr>
          <w:bCs/>
          <w:sz w:val="22"/>
          <w:szCs w:val="22"/>
          <w:lang w:val="de-AT" w:eastAsia="de-AT"/>
        </w:rPr>
        <w:t>.</w:t>
      </w:r>
      <w:r w:rsidRPr="00636263">
        <w:rPr>
          <w:bCs/>
          <w:sz w:val="22"/>
          <w:szCs w:val="22"/>
          <w:lang w:val="de-AT" w:eastAsia="de-AT"/>
        </w:rPr>
        <w:br/>
      </w:r>
      <w:r w:rsidRPr="00636263">
        <w:rPr>
          <w:bCs/>
          <w:sz w:val="22"/>
          <w:szCs w:val="22"/>
          <w:lang w:val="de-AT" w:eastAsia="de-AT"/>
        </w:rPr>
        <w:br/>
      </w:r>
    </w:p>
    <w:p w:rsidRPr="00636263" w:rsidR="00636263" w:rsidP="00636263" w:rsidRDefault="00CC5E2A" w14:paraId="62362EE0" w14:textId="6D64F658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046352" wp14:editId="12112609">
                <wp:simplePos x="0" y="0"/>
                <wp:positionH relativeFrom="column">
                  <wp:posOffset>36830</wp:posOffset>
                </wp:positionH>
                <wp:positionV relativeFrom="paragraph">
                  <wp:posOffset>6985</wp:posOffset>
                </wp:positionV>
                <wp:extent cx="853440" cy="5029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5E2A" w:rsidR="00636263" w:rsidP="00636263" w:rsidRDefault="00636263" w14:paraId="27D71104" w14:textId="77777777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5E2A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0C0349">
              <v:shapetype id="_x0000_t202" coordsize="21600,21600" o:spt="202" path="m,l,21600r21600,l21600,xe" w14:anchorId="6D046352">
                <v:stroke joinstyle="miter"/>
                <v:path gradientshapeok="t" o:connecttype="rect"/>
              </v:shapetype>
              <v:shape id="Textfeld 2" style="position:absolute;margin-left:2.9pt;margin-top:.55pt;width:67.2pt;height:39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">
                <v:textbox>
                  <w:txbxContent>
                    <w:p w:rsidRPr="00CC5E2A" w:rsidR="00636263" w:rsidP="00636263" w:rsidRDefault="00636263" w14:paraId="5A7ADC73" w14:textId="77777777">
                      <w:pP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 w:rsidRPr="00CC5E2A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Tower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636263" w:rsidR="00636263" w:rsidP="00636263" w:rsidRDefault="00CC5E2A" w14:paraId="53B1318C" w14:textId="554B810F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DDF3B" wp14:editId="079B2F07">
                <wp:simplePos x="0" y="0"/>
                <wp:positionH relativeFrom="column">
                  <wp:posOffset>3694430</wp:posOffset>
                </wp:positionH>
                <wp:positionV relativeFrom="paragraph">
                  <wp:posOffset>313055</wp:posOffset>
                </wp:positionV>
                <wp:extent cx="1836420" cy="937260"/>
                <wp:effectExtent l="57150" t="38100" r="49530" b="9144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3726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Pr="00842EFA" w:rsidR="00636263" w:rsidP="00636263" w:rsidRDefault="00636263" w14:paraId="5729FDFA" w14:textId="77777777">
                            <w:pPr>
                              <w:jc w:val="center"/>
                            </w:pPr>
                            <w:r w:rsidRPr="00842EFA">
                              <w:t>Laptop/</w:t>
                            </w:r>
                            <w:r w:rsidRPr="00842EFA">
                              <w:br/>
                            </w:r>
                            <w:r w:rsidRPr="00842EFA">
                              <w:t>Notebook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B99AD77">
              <v:oval id="Ellipse 1" style="position:absolute;margin-left:290.9pt;margin-top:24.65pt;width:144.6pt;height:7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#c2d69b [1942]" w14:anchorId="48EDD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">
                <v:shadow on="t" color="black" opacity="24903f" offset="0,.55556mm" origin=",.5"/>
                <v:textbox>
                  <w:txbxContent>
                    <w:p w:rsidRPr="00842EFA" w:rsidR="00636263" w:rsidP="00636263" w:rsidRDefault="00636263" w14:paraId="2B4D0BDB" w14:textId="77777777">
                      <w:pPr>
                        <w:jc w:val="center"/>
                      </w:pPr>
                      <w:r w:rsidRPr="00842EFA">
                        <w:t>Laptop/</w:t>
                      </w:r>
                      <w:r w:rsidRPr="00842EFA">
                        <w:br/>
                      </w:r>
                      <w:r w:rsidRPr="00842EFA">
                        <w:t>Notebook</w:t>
                      </w:r>
                    </w:p>
                  </w:txbxContent>
                </v:textbox>
              </v:oval>
            </w:pict>
          </mc:Fallback>
        </mc:AlternateContent>
      </w:r>
    </w:p>
    <w:p w:rsidRPr="00636263" w:rsidR="00636263" w:rsidP="00636263" w:rsidRDefault="00636263" w14:paraId="4FC6B075" w14:textId="284FE785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146C683A" w14:textId="77777777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1DE725E1" w14:textId="77777777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47A4F40B" w14:textId="2F01624C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1E331287" w14:textId="18A66F5B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CC5E2A" w14:paraId="285A984A" w14:textId="656A45C4">
      <w:pPr>
        <w:spacing w:before="0" w:after="200"/>
        <w:rPr>
          <w:sz w:val="22"/>
          <w:szCs w:val="22"/>
          <w:lang w:val="de-AT" w:eastAsia="de-AT"/>
        </w:rPr>
      </w:pPr>
      <w:r w:rsidRPr="00636263">
        <w:rPr>
          <w:bCs/>
          <w:noProof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9E1F2" wp14:editId="3654A839">
                <wp:simplePos x="0" y="0"/>
                <wp:positionH relativeFrom="column">
                  <wp:posOffset>2128520</wp:posOffset>
                </wp:positionH>
                <wp:positionV relativeFrom="paragraph">
                  <wp:posOffset>118745</wp:posOffset>
                </wp:positionV>
                <wp:extent cx="1817370" cy="1013460"/>
                <wp:effectExtent l="57150" t="38100" r="68580" b="914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10134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Pr="00842EFA" w:rsidR="00636263" w:rsidP="00636263" w:rsidRDefault="00636263" w14:paraId="07C9C236" w14:textId="77777777">
                            <w:pPr>
                              <w:jc w:val="center"/>
                            </w:pPr>
                            <w:r>
                              <w:t>Tablet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2EEB5E1">
              <v:oval id="Ellipse 10" style="position:absolute;margin-left:167.6pt;margin-top:9.35pt;width:143.1pt;height:7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e5b8b7 [1301]" w14:anchorId="3CD9E1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">
                <v:shadow on="t" color="black" opacity="24903f" offset="0,.55556mm" origin=",.5"/>
                <v:textbox>
                  <w:txbxContent>
                    <w:p w:rsidRPr="00842EFA" w:rsidR="00636263" w:rsidP="00636263" w:rsidRDefault="00636263" w14:paraId="506DE5DE" w14:textId="77777777">
                      <w:pPr>
                        <w:jc w:val="center"/>
                      </w:pPr>
                      <w:r>
                        <w:t>Tablet</w:t>
                      </w:r>
                    </w:p>
                  </w:txbxContent>
                </v:textbox>
              </v:oval>
            </w:pict>
          </mc:Fallback>
        </mc:AlternateContent>
      </w:r>
    </w:p>
    <w:p w:rsidRPr="00636263" w:rsidR="00636263" w:rsidP="00636263" w:rsidRDefault="00636263" w14:paraId="36912128" w14:textId="0C1A3B86">
      <w:pPr>
        <w:spacing w:before="0" w:after="200"/>
        <w:rPr>
          <w:sz w:val="22"/>
          <w:szCs w:val="22"/>
          <w:lang w:val="de-AT" w:eastAsia="de-AT"/>
        </w:rPr>
      </w:pPr>
    </w:p>
    <w:p w:rsidRPr="00636263" w:rsidR="00636263" w:rsidP="00636263" w:rsidRDefault="00636263" w14:paraId="78B1BFF0" w14:textId="77777777">
      <w:pPr>
        <w:spacing w:before="0" w:after="200"/>
        <w:rPr>
          <w:sz w:val="22"/>
          <w:szCs w:val="22"/>
          <w:lang w:val="de-AT" w:eastAsia="de-AT"/>
        </w:rPr>
      </w:pPr>
    </w:p>
    <w:p w:rsidRPr="00636263" w:rsidR="00CC5E2A" w:rsidP="00636263" w:rsidRDefault="00CC5E2A" w14:paraId="06012FF0" w14:textId="77777777">
      <w:pPr>
        <w:spacing w:before="0" w:after="200"/>
        <w:rPr>
          <w:b/>
          <w:sz w:val="22"/>
          <w:szCs w:val="22"/>
          <w:lang w:val="de-AT" w:eastAsia="de-AT"/>
        </w:rPr>
      </w:pPr>
    </w:p>
    <w:p w:rsidRPr="00636263" w:rsidR="00636263" w:rsidP="00636263" w:rsidRDefault="00636263" w14:paraId="3E32EABC" w14:textId="77777777">
      <w:pPr>
        <w:spacing w:before="0" w:after="200"/>
        <w:rPr>
          <w:b/>
          <w:sz w:val="22"/>
          <w:szCs w:val="22"/>
          <w:lang w:val="de-AT" w:eastAsia="de-AT"/>
        </w:rPr>
      </w:pPr>
    </w:p>
    <w:p w:rsidR="00636263" w:rsidP="00636263" w:rsidRDefault="00636263" w14:paraId="53A19E6A" w14:textId="220884CF">
      <w:pPr>
        <w:numPr>
          <w:ilvl w:val="0"/>
          <w:numId w:val="22"/>
        </w:numPr>
        <w:tabs>
          <w:tab w:val="left" w:pos="1644"/>
        </w:tabs>
        <w:spacing w:before="0" w:after="200"/>
        <w:contextualSpacing/>
        <w:rPr>
          <w:bCs/>
          <w:sz w:val="22"/>
          <w:szCs w:val="22"/>
          <w:lang w:val="de-AT" w:eastAsia="de-AT"/>
        </w:rPr>
      </w:pPr>
      <w:r w:rsidRPr="00636263">
        <w:rPr>
          <w:bCs/>
          <w:sz w:val="22"/>
          <w:szCs w:val="22"/>
          <w:lang w:val="de-AT" w:eastAsia="de-AT"/>
        </w:rPr>
        <w:t>Wählen Sie ein Wort aus und versuchen Sie dann</w:t>
      </w:r>
      <w:r w:rsidR="000C1C30">
        <w:rPr>
          <w:bCs/>
          <w:sz w:val="22"/>
          <w:szCs w:val="22"/>
          <w:lang w:val="de-AT" w:eastAsia="de-AT"/>
        </w:rPr>
        <w:t>,</w:t>
      </w:r>
      <w:r w:rsidRPr="00636263">
        <w:rPr>
          <w:bCs/>
          <w:sz w:val="22"/>
          <w:szCs w:val="22"/>
          <w:lang w:val="de-AT" w:eastAsia="de-AT"/>
        </w:rPr>
        <w:t xml:space="preserve"> eine kurze Erklärun</w:t>
      </w:r>
      <w:r>
        <w:rPr>
          <w:bCs/>
          <w:sz w:val="22"/>
          <w:szCs w:val="22"/>
          <w:lang w:val="de-AT" w:eastAsia="de-AT"/>
        </w:rPr>
        <w:t>g</w:t>
      </w:r>
      <w:r w:rsidRPr="00636263">
        <w:rPr>
          <w:bCs/>
          <w:sz w:val="22"/>
          <w:szCs w:val="22"/>
          <w:lang w:val="de-AT" w:eastAsia="de-AT"/>
        </w:rPr>
        <w:t xml:space="preserve"> dazu zu schreiben</w:t>
      </w:r>
      <w:r>
        <w:rPr>
          <w:bCs/>
          <w:sz w:val="22"/>
          <w:szCs w:val="22"/>
          <w:lang w:val="de-AT" w:eastAsia="de-AT"/>
        </w:rPr>
        <w:t xml:space="preserve"> (</w:t>
      </w:r>
      <w:r w:rsidR="00FC3FBB">
        <w:rPr>
          <w:bCs/>
          <w:sz w:val="22"/>
          <w:szCs w:val="22"/>
          <w:lang w:val="de-AT" w:eastAsia="de-AT"/>
        </w:rPr>
        <w:t xml:space="preserve">diese Übung kann </w:t>
      </w:r>
      <w:r>
        <w:rPr>
          <w:bCs/>
          <w:sz w:val="22"/>
          <w:szCs w:val="22"/>
          <w:lang w:val="de-AT" w:eastAsia="de-AT"/>
        </w:rPr>
        <w:t xml:space="preserve">auch </w:t>
      </w:r>
      <w:r w:rsidR="00FC3FBB">
        <w:rPr>
          <w:bCs/>
          <w:sz w:val="22"/>
          <w:szCs w:val="22"/>
          <w:lang w:val="de-AT" w:eastAsia="de-AT"/>
        </w:rPr>
        <w:t>zu zweit durchgeführt werden</w:t>
      </w:r>
      <w:r>
        <w:rPr>
          <w:bCs/>
          <w:sz w:val="22"/>
          <w:szCs w:val="22"/>
          <w:lang w:val="de-AT" w:eastAsia="de-AT"/>
        </w:rPr>
        <w:t>)</w:t>
      </w:r>
      <w:r w:rsidRPr="00636263">
        <w:rPr>
          <w:bCs/>
          <w:sz w:val="22"/>
          <w:szCs w:val="22"/>
          <w:lang w:val="de-AT" w:eastAsia="de-AT"/>
        </w:rPr>
        <w:t xml:space="preserve">. </w:t>
      </w:r>
    </w:p>
    <w:p w:rsidRPr="00FC3FBB" w:rsidR="00CC5E2A" w:rsidP="00FC3FBB" w:rsidRDefault="00636263" w14:paraId="33D14533" w14:textId="23D482EE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Laptop</w:t>
      </w:r>
    </w:p>
    <w:p w:rsidRPr="00FC3FBB" w:rsidR="00636263" w:rsidP="00FC3FBB" w:rsidRDefault="00636263" w14:paraId="760382B5" w14:textId="1608C54C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Tablet</w:t>
      </w:r>
    </w:p>
    <w:p w:rsidRPr="00FC3FBB" w:rsidR="00636263" w:rsidP="00FC3FBB" w:rsidRDefault="00FC3FBB" w14:paraId="7FBA6258" w14:textId="30A03546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S</w:t>
      </w:r>
      <w:r w:rsidRPr="00FC3FBB" w:rsidR="00636263">
        <w:rPr>
          <w:sz w:val="22"/>
          <w:szCs w:val="22"/>
          <w:lang w:val="de-AT" w:eastAsia="de-AT"/>
        </w:rPr>
        <w:t>tandcomputer</w:t>
      </w:r>
    </w:p>
    <w:p w:rsidRPr="00FC3FBB" w:rsidR="00636263" w:rsidP="00FC3FBB" w:rsidRDefault="00FC3FBB" w14:paraId="2C5BCF45" w14:textId="1F48382F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T</w:t>
      </w:r>
      <w:r w:rsidRPr="00FC3FBB" w:rsidR="00636263">
        <w:rPr>
          <w:sz w:val="22"/>
          <w:szCs w:val="22"/>
          <w:lang w:val="de-AT" w:eastAsia="de-AT"/>
        </w:rPr>
        <w:t>ower</w:t>
      </w:r>
    </w:p>
    <w:p w:rsidRPr="00FC3FBB" w:rsidR="00636263" w:rsidP="00FC3FBB" w:rsidRDefault="00636263" w14:paraId="592B42F0" w14:textId="1D2B8A95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Touchscreen</w:t>
      </w:r>
    </w:p>
    <w:p w:rsidRPr="00FC3FBB" w:rsidR="00636263" w:rsidP="00FC3FBB" w:rsidRDefault="00636263" w14:paraId="6BB3C5DB" w14:textId="66B44459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Hardware</w:t>
      </w:r>
    </w:p>
    <w:p w:rsidRPr="00FC3FBB" w:rsidR="00636263" w:rsidP="00FC3FBB" w:rsidRDefault="00636263" w14:paraId="6ABA4623" w14:textId="30D5CA44">
      <w:pPr>
        <w:pStyle w:val="Listenabsatz"/>
        <w:numPr>
          <w:ilvl w:val="0"/>
          <w:numId w:val="24"/>
        </w:numPr>
        <w:tabs>
          <w:tab w:val="left" w:pos="1644"/>
        </w:tabs>
        <w:spacing w:before="0" w:after="200" w:line="36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Touchpad</w:t>
      </w:r>
    </w:p>
    <w:p w:rsidRPr="00FC3FBB" w:rsidR="00FC3FBB" w:rsidP="00FC3FBB" w:rsidRDefault="00FC3FBB" w14:paraId="14BD5EFC" w14:textId="29844DDA">
      <w:pPr>
        <w:tabs>
          <w:tab w:val="left" w:pos="1644"/>
        </w:tabs>
        <w:spacing w:before="0" w:after="200" w:line="60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 xml:space="preserve">Mein </w:t>
      </w:r>
      <w:r>
        <w:rPr>
          <w:sz w:val="22"/>
          <w:szCs w:val="22"/>
          <w:lang w:val="de-AT" w:eastAsia="de-AT"/>
        </w:rPr>
        <w:t>Wort</w:t>
      </w:r>
      <w:r w:rsidRPr="00FC3FBB">
        <w:rPr>
          <w:sz w:val="22"/>
          <w:szCs w:val="22"/>
          <w:lang w:val="de-AT" w:eastAsia="de-AT"/>
        </w:rPr>
        <w:t>:</w:t>
      </w:r>
      <w:r>
        <w:rPr>
          <w:sz w:val="22"/>
          <w:szCs w:val="22"/>
          <w:lang w:val="de-AT" w:eastAsia="de-AT"/>
        </w:rPr>
        <w:t xml:space="preserve"> </w:t>
      </w:r>
      <w:r w:rsidRPr="00FC3FBB">
        <w:rPr>
          <w:sz w:val="22"/>
          <w:szCs w:val="22"/>
          <w:lang w:val="de-AT" w:eastAsia="de-AT"/>
        </w:rPr>
        <w:t>__________________</w:t>
      </w:r>
    </w:p>
    <w:p w:rsidRPr="00FC3FBB" w:rsidR="00FC3FBB" w:rsidP="00FC3FBB" w:rsidRDefault="00FC3FBB" w14:paraId="59E71580" w14:textId="7E278282">
      <w:pPr>
        <w:tabs>
          <w:tab w:val="left" w:pos="1644"/>
        </w:tabs>
        <w:spacing w:before="0" w:after="200" w:line="600" w:lineRule="auto"/>
        <w:rPr>
          <w:sz w:val="22"/>
          <w:szCs w:val="22"/>
          <w:lang w:val="de-AT" w:eastAsia="de-AT"/>
        </w:rPr>
      </w:pPr>
      <w:r w:rsidRPr="00FC3FBB">
        <w:rPr>
          <w:sz w:val="22"/>
          <w:szCs w:val="22"/>
          <w:lang w:val="de-AT" w:eastAsia="de-AT"/>
        </w:rPr>
        <w:t>Meine Erklärung:</w:t>
      </w:r>
    </w:p>
    <w:sectPr w:rsidRPr="00FC3FBB" w:rsidR="00FC3FBB" w:rsidSect="000C3ADB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7CB1" w:rsidP="00F759F3" w:rsidRDefault="002A7CB1" w14:paraId="238653DD" w14:textId="77777777">
      <w:r>
        <w:separator/>
      </w:r>
    </w:p>
  </w:endnote>
  <w:endnote w:type="continuationSeparator" w:id="0">
    <w:p w:rsidR="002A7CB1" w:rsidP="00F759F3" w:rsidRDefault="002A7CB1" w14:paraId="456AB8D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C18C9" w:rsidR="005B71B6" w:rsidP="00F759F3" w:rsidRDefault="005B71B6" w14:paraId="3646FC88" w14:textId="77777777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759F3" w:rsidR="005B71B6" w:rsidP="00F759F3" w:rsidRDefault="005B71B6" w14:paraId="03E4B934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Pr="00F759F3" w:rsidR="005B71B6" w:rsidP="00F759F3" w:rsidRDefault="005B71B6" w14:paraId="78A1BF80" w14:textId="53E7B67C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38C67D46">
            <v:group id="Gruppieren 241" style="position:absolute;margin-left:421.1pt;margin-top:-20.5pt;width:42.65pt;height:52.1pt;z-index:251656704" coordsize="5416,6615" o:spid="_x0000_s1030" w14:anchorId="5672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style="position:absolute;left:666;top:1809;width:4750;height:30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>
                <v:textbox inset="0,0,0,0">
                  <w:txbxContent>
                    <w:p w:rsidRPr="00F759F3" w:rsidR="005B71B6" w:rsidP="00F759F3" w:rsidRDefault="005B71B6" w14:paraId="375EA59D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Pr="00F759F3" w:rsidR="005B71B6" w:rsidP="00F759F3" w:rsidRDefault="005B71B6" w14:paraId="7332AFFC" w14:textId="53E7B67C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style="position:absolute;flip:y;visibility:visible;mso-wrap-style:square" o:spid="_x0000_s1032" strokecolor="#a5a5a5 [2092]" strokeweight="1pt" o:connectortype="straight" from="0,0" to="0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C18C9" w:rsidR="005B71B6" w:rsidP="000C3ADB" w:rsidRDefault="005B71B6" w14:paraId="48EEA72D" w14:textId="36A60991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13C444A7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443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443"/>
                        <a:chOff x="0" y="34506"/>
                        <a:chExt cx="5892368" cy="66244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759F3" w:rsidR="005B71B6" w:rsidP="000C3ADB" w:rsidRDefault="005B71B6" w14:paraId="5FE7C9F7" w14:textId="7777777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Pr="00F759F3" w:rsidR="005B71B6" w:rsidP="000C3ADB" w:rsidRDefault="005B71B6" w14:paraId="5A3BED5C" w14:textId="0613CB17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C1C30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309"/>
                          <a:ext cx="5245148" cy="343640"/>
                          <a:chOff x="53163" y="10256"/>
                          <a:chExt cx="524537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19" y="10256"/>
                            <a:ext cx="449052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6852D5" w:rsidR="005B71B6" w:rsidP="008F317E" w:rsidRDefault="00CC5E2A" w14:paraId="51A8CBC3" w14:textId="6CCE07B8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Marlies Payerl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 w:rsid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w:history="1" r:id="rId1">
                                <w:r w:rsidRPr="002F3F24" w:rsid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 w:rsid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 w:rsidR="005B71B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w:history="1" r:id="rId2">
                                <w:r w:rsidRPr="006852D5" w:rsidR="005B71B6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109F1">
                                <w:rPr>
                                  <w:sz w:val="16"/>
                                  <w:szCs w:val="16"/>
                                </w:rPr>
                                <w:t>; überarbeitet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72054A">
            <v:group id="Gruppieren 232" style="position:absolute;margin-left:-.1pt;margin-top:-.55pt;width:463.95pt;height:52.15pt;z-index:251657728;mso-position-horizontal-relative:margin;mso-width-relative:margin;mso-height-relative:margin" coordsize="58923,6624" coordorigin=",345" o:spid="_x0000_s1033" w14:anchorId="09A4CAD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style="position:absolute;left:54173;top:2156;width:4750;height:308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>
                <v:textbox inset="0,0,0,0">
                  <w:txbxContent>
                    <w:p w:rsidRPr="00F759F3" w:rsidR="005B71B6" w:rsidP="000C3ADB" w:rsidRDefault="005B71B6" w14:paraId="112A5B07" w14:textId="7777777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Pr="00F759F3" w:rsidR="005B71B6" w:rsidP="000C3ADB" w:rsidRDefault="005B71B6" w14:paraId="1F12D1E7" w14:textId="0613CB17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C1C30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style="position:absolute;left:431;top:3533;width:52451;height:3436" coordsize="52453,3446" coordorigin="531,102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36" style="position:absolute;left:8080;top:102;width:44905;height:3447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>
                  <v:textbox inset="1mm,1mm,1mm,1mm">
                    <w:txbxContent>
                      <w:p w:rsidRPr="006852D5" w:rsidR="005B71B6" w:rsidP="008F317E" w:rsidRDefault="00CC5E2A" w14:paraId="4E5289C4" w14:textId="6CCE07B8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Marlies Payerl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 w:rsid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w:history="1" r:id="rId4">
                          <w:r w:rsidRPr="002F3F24" w:rsid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 w:rsid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 w:rsidR="005B71B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w:history="1" r:id="rId5">
                          <w:r w:rsidRPr="006852D5" w:rsidR="005B71B6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109F1">
                          <w:rPr>
                            <w:sz w:val="16"/>
                            <w:szCs w:val="16"/>
                          </w:rPr>
                          <w:t>; überarbeitet von Britta Ungermanns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236" style="position:absolute;left:531;top:637;width:7144;height:2490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o:title="" r:id="rId6"/>
                </v:shape>
              </v:group>
              <v:line id="Gerader Verbinder 238" style="position:absolute;flip:y;visibility:visible;mso-wrap-style:square" o:spid="_x0000_s1038" strokecolor="#a5a5a5 [2092]" strokeweight="1pt" o:connectortype="straight" from="53483,345" to="53483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/>
              <v:line id="Gerader Verbinder 239" style="position:absolute;visibility:visible;mso-wrap-style:square" o:spid="_x0000_s1039" strokecolor="#d8d8d8 [2732]" strokeweight="1.5pt" o:connectortype="straight" from="0,3364" to="52705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/>
              <w10:wrap anchorx="margin"/>
            </v:group>
          </w:pict>
        </mc:Fallback>
      </mc:AlternateContent>
    </w:r>
  </w:p>
  <w:p w:rsidR="005B71B6" w:rsidRDefault="005B71B6" w14:paraId="069047FC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7CB1" w:rsidP="00F759F3" w:rsidRDefault="002A7CB1" w14:paraId="5D458431" w14:textId="77777777">
      <w:r>
        <w:separator/>
      </w:r>
    </w:p>
  </w:footnote>
  <w:footnote w:type="continuationSeparator" w:id="0">
    <w:p w:rsidR="002A7CB1" w:rsidP="00F759F3" w:rsidRDefault="002A7CB1" w14:paraId="7C56846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71B6" w:rsidP="00577103" w:rsidRDefault="005B71B6" w14:paraId="4D690B41" w14:textId="77777777">
    <w:pPr>
      <w:pStyle w:val="KeinLeerraum"/>
      <w:tabs>
        <w:tab w:val="left" w:pos="9356"/>
      </w:tabs>
    </w:pPr>
  </w:p>
  <w:p w:rsidR="005B71B6" w:rsidP="00C41016" w:rsidRDefault="005B71B6" w14:paraId="51E1A86F" w14:textId="77777777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P="00C41016" w:rsidRDefault="005B71B6" w14:paraId="590792C6" w14:textId="77777777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71B6" w:rsidP="008A016E" w:rsidRDefault="0054164C" w14:paraId="6C6827F0" w14:textId="56CCAE87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P="000C3ADB" w:rsidRDefault="005B71B6" w14:paraId="72D11EA4" w14:textId="6811D912">
    <w:pPr>
      <w:pStyle w:val="KeinLeerraum"/>
      <w:tabs>
        <w:tab w:val="left" w:pos="9356"/>
      </w:tabs>
      <w:jc w:val="right"/>
    </w:pPr>
  </w:p>
  <w:p w:rsidRPr="000C3ADB" w:rsidR="005B71B6" w:rsidP="000C3ADB" w:rsidRDefault="005B71B6" w14:paraId="5B916E8A" w14:textId="2B33B7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18140C2"/>
    <w:multiLevelType w:val="hybridMultilevel"/>
    <w:tmpl w:val="1936747C"/>
    <w:lvl w:ilvl="0" w:tplc="0407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BDB7747"/>
    <w:multiLevelType w:val="hybridMultilevel"/>
    <w:tmpl w:val="4BBE3D4E"/>
    <w:lvl w:ilvl="0" w:tplc="0C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423C3B6A"/>
    <w:multiLevelType w:val="hybridMultilevel"/>
    <w:tmpl w:val="114A808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F971F1"/>
    <w:multiLevelType w:val="hybridMultilevel"/>
    <w:tmpl w:val="E1702AD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hint="default" w:ascii="Symbol" w:hAnsi="Symbol" w:eastAsia="Times New Roman"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hint="default" w:ascii="Wingdings" w:hAnsi="Wingdings" w:cs="Arial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20"/>
  </w:num>
  <w:num w:numId="5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0"/>
  </w:num>
  <w:num w:numId="8">
    <w:abstractNumId w:val="13"/>
  </w:num>
  <w:num w:numId="9">
    <w:abstractNumId w:val="21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6"/>
  </w:num>
  <w:num w:numId="23">
    <w:abstractNumId w:val="17"/>
  </w:num>
  <w:num w:numId="24">
    <w:abstractNumId w:val="15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trackRevisions w:val="false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1C30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47902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87934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09F1"/>
    <w:rsid w:val="002128AA"/>
    <w:rsid w:val="00216E0E"/>
    <w:rsid w:val="00216F03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4BA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CB1"/>
    <w:rsid w:val="002A7FCC"/>
    <w:rsid w:val="002B365A"/>
    <w:rsid w:val="002B39E5"/>
    <w:rsid w:val="002C1225"/>
    <w:rsid w:val="002C1A1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337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660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07A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263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57D73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244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3617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A6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0178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5E2A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124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3FBB"/>
    <w:rsid w:val="00FC51B2"/>
    <w:rsid w:val="00FC7165"/>
    <w:rsid w:val="00FC74E2"/>
    <w:rsid w:val="00FD10C7"/>
    <w:rsid w:val="00FD13B4"/>
    <w:rsid w:val="00FD62B9"/>
    <w:rsid w:val="00FD6CA0"/>
    <w:rsid w:val="00FE0CD8"/>
    <w:rsid w:val="00FE447B"/>
    <w:rsid w:val="00FE5411"/>
    <w:rsid w:val="00FF0668"/>
    <w:rsid w:val="00FF342F"/>
    <w:rsid w:val="00FF664C"/>
    <w:rsid w:val="60B0C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6660B4"/>
    <w:pPr>
      <w:spacing w:before="120" w:after="0"/>
    </w:pPr>
    <w:rPr>
      <w:rFonts w:ascii="Arial" w:hAnsi="Arial" w:eastAsia="Times New Roman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12219C"/>
    <w:rPr>
      <w:rFonts w:ascii="Arial" w:hAnsi="Arial" w:eastAsia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6660B4"/>
    <w:rPr>
      <w:rFonts w:ascii="Arial" w:hAnsi="Arial" w:eastAsia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styleId="Text" w:customStyle="1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hAnsi="Arial Unicode MS" w:eastAsia="Arial Unicode MS" w:cs="Arial Unicode MS"/>
      <w:color w:val="000000"/>
      <w:bdr w:val="nil"/>
      <w:lang w:val="de-DE"/>
    </w:rPr>
  </w:style>
  <w:style w:type="numbering" w:styleId="Strich" w:customStyle="1">
    <w:name w:val="Strich"/>
    <w:rsid w:val="00145AD6"/>
    <w:pPr>
      <w:numPr>
        <w:numId w:val="1"/>
      </w:numPr>
    </w:pPr>
  </w:style>
  <w:style w:type="numbering" w:styleId="List0" w:customStyle="1">
    <w:name w:val="List 0"/>
    <w:basedOn w:val="KeineListe"/>
    <w:rsid w:val="00E60AAE"/>
    <w:pPr>
      <w:numPr>
        <w:numId w:val="2"/>
      </w:numPr>
    </w:pPr>
  </w:style>
  <w:style w:type="table" w:styleId="TableNormal" w:customStyle="1">
    <w:name w:val="Normal Table0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ummeriert" w:customStyle="1">
    <w:name w:val="Nummeriert"/>
    <w:rsid w:val="00D86367"/>
    <w:pPr>
      <w:numPr>
        <w:numId w:val="4"/>
      </w:numPr>
    </w:pPr>
  </w:style>
  <w:style w:type="numbering" w:styleId="List1" w:customStyle="1">
    <w:name w:val="List 1"/>
    <w:basedOn w:val="KeineListe"/>
    <w:rsid w:val="00D86367"/>
    <w:pPr>
      <w:numPr>
        <w:numId w:val="3"/>
      </w:numPr>
    </w:pPr>
  </w:style>
  <w:style w:type="character" w:styleId="berschrift2Zchn" w:customStyle="1">
    <w:name w:val="Überschrift 2 Zchn"/>
    <w:basedOn w:val="Absatz-Standardschriftart"/>
    <w:link w:val="berschrift2"/>
    <w:uiPriority w:val="9"/>
    <w:rsid w:val="007A3F28"/>
    <w:rPr>
      <w:rFonts w:ascii="Arial" w:hAnsi="Arial" w:eastAsia="Arial" w:cs="Arial"/>
      <w:b/>
      <w:bCs/>
      <w:iCs/>
      <w:color w:val="993366"/>
      <w:sz w:val="32"/>
      <w:szCs w:val="36"/>
      <w:lang w:val="de-DE" w:eastAsia="de-DE"/>
    </w:rPr>
  </w:style>
  <w:style w:type="paragraph" w:styleId="Standard-zentriert" w:customStyle="1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styleId="StandardFett" w:customStyle="1">
    <w:name w:val="Standard Fett"/>
    <w:rsid w:val="00EE6A1B"/>
    <w:rPr>
      <w:rFonts w:hint="default" w:ascii="Arial" w:hAnsi="Arial" w:cs="Arial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styleId="FunotentextZchn" w:customStyle="1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hAnsi="Calibri" w:cs="Calibri" w:eastAsiaTheme="minorHAns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eader" Target="header2.xml" Id="rId14" /><Relationship Type="http://schemas.openxmlformats.org/officeDocument/2006/relationships/image" Target="/media/image5.jpg" Id="Rff0526b17ccb44a3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2213D-9131-426C-AC2D-8C300C6DC27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lfeZW2_Tagesordnung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Beneke Elke / EP-Projektmanagement;Dipl.-Ing. (FH) Eva Brenner MSc/akzente</dc:creator>
  <lastModifiedBy>Gastbenutzer</lastModifiedBy>
  <revision>10</revision>
  <lastPrinted>2019-08-20T13:21:00.0000000Z</lastPrinted>
  <dcterms:created xsi:type="dcterms:W3CDTF">2021-08-11T10:09:00.0000000Z</dcterms:created>
  <dcterms:modified xsi:type="dcterms:W3CDTF">2022-02-01T11:54:57.2085113Z</dcterms:modified>
</coreProperties>
</file>