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506E58" w14:textId="77777777" w:rsidR="00B11BD1" w:rsidRDefault="00B11BD1" w:rsidP="00B11BD1">
      <w:pPr>
        <w:pStyle w:val="berschrift1"/>
      </w:pPr>
      <w:r>
        <w:t>Anleitung: Wischen am Tablet oder Smartphone</w:t>
      </w:r>
    </w:p>
    <w:p w14:paraId="43A5F8B1" w14:textId="77777777" w:rsidR="00B11BD1" w:rsidRDefault="00B11BD1" w:rsidP="00B11BD1"/>
    <w:p w14:paraId="51426628" w14:textId="77777777" w:rsidR="00B11BD1" w:rsidRDefault="00B11BD1" w:rsidP="00B11BD1">
      <w:r>
        <w:t xml:space="preserve">Wir erklären Ihnen am Beispiel von Samsung-Geräten, was passiert, wenn Sie auf dem Smartphone oder Tablet in verschiedene Richtungen wischen. </w:t>
      </w:r>
    </w:p>
    <w:p w14:paraId="7B55EDC9" w14:textId="77777777" w:rsidR="00B11BD1" w:rsidRDefault="00B11BD1" w:rsidP="00B11BD1">
      <w:r>
        <w:t xml:space="preserve">Wischen heißt, Sie bewegen einen Finger mit Druck über </w:t>
      </w:r>
      <w:r w:rsidR="00ED7BAF">
        <w:t>den Bildschirm</w:t>
      </w:r>
      <w:r>
        <w:t xml:space="preserve">. </w:t>
      </w:r>
    </w:p>
    <w:p w14:paraId="2A902F62" w14:textId="77777777" w:rsidR="00B11BD1" w:rsidRDefault="00B11BD1" w:rsidP="00B11BD1">
      <w:r>
        <w:t xml:space="preserve">Tippen dagegen heißt, Sie drücken einen Finger </w:t>
      </w:r>
      <w:r w:rsidR="00FC0396">
        <w:t xml:space="preserve">mit Druck nur </w:t>
      </w:r>
      <w:r>
        <w:t xml:space="preserve">kurz auf eine bestimmte Stelle am Bildschirm. </w:t>
      </w:r>
      <w:r w:rsidR="00096CBE">
        <w:t>Das brauchen Sie z. B., wenn Sie eine App öffnen oder wenn Sie auf der Geräte-Tastatur schreiben.</w:t>
      </w:r>
    </w:p>
    <w:p w14:paraId="787683B6" w14:textId="77777777" w:rsidR="00096CBE" w:rsidRDefault="00096CBE" w:rsidP="00B11BD1">
      <w:r>
        <w:t xml:space="preserve">Hier geht es nur ums </w:t>
      </w:r>
      <w:r w:rsidRPr="00096CBE">
        <w:rPr>
          <w:b/>
        </w:rPr>
        <w:t>Wischen</w:t>
      </w:r>
      <w:r>
        <w:t xml:space="preserve">. </w:t>
      </w:r>
    </w:p>
    <w:p w14:paraId="75A7D766" w14:textId="77777777" w:rsidR="00096CBE" w:rsidRDefault="00096CBE" w:rsidP="00B11BD1">
      <w:r>
        <w:t xml:space="preserve">Legen Sie Ihr Gerät bereit und probieren Sie die Wischrichtungen aus! </w:t>
      </w:r>
    </w:p>
    <w:p w14:paraId="42FF4EAE" w14:textId="77777777" w:rsidR="00ED7BAF" w:rsidRDefault="00ED7BAF" w:rsidP="00B11BD1"/>
    <w:p w14:paraId="577A2EF8" w14:textId="77777777" w:rsidR="009D566B" w:rsidRDefault="00096CBE" w:rsidP="00B11BD1">
      <w:r>
        <w:t xml:space="preserve">Startpunkt dieser Erklärungen ist der Startbildschirm. Das ist der Bildschirm, den Sie sehen, wenn Sie das Gerät einschalten und </w:t>
      </w:r>
      <w:r w:rsidR="001F7E53">
        <w:t xml:space="preserve">entsperren. </w:t>
      </w:r>
    </w:p>
    <w:p w14:paraId="0568BE0F" w14:textId="77777777" w:rsidR="00FC0396" w:rsidRDefault="00FC0396" w:rsidP="00B11BD1"/>
    <w:p w14:paraId="1E4FF063" w14:textId="77777777" w:rsidR="00ED7BAF" w:rsidRDefault="00ED7BAF" w:rsidP="00B11BD1">
      <w:r>
        <w:rPr>
          <w:noProof/>
          <w:lang w:val="de-AT" w:eastAsia="de-AT"/>
        </w:rPr>
        <w:drawing>
          <wp:anchor distT="0" distB="0" distL="114300" distR="114300" simplePos="0" relativeHeight="251674624" behindDoc="0" locked="0" layoutInCell="1" allowOverlap="1" wp14:anchorId="7C6EED96" wp14:editId="469D8C80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825500" cy="1193800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5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BE">
        <w:t xml:space="preserve">Tipp: Sie kommen </w:t>
      </w:r>
      <w:r>
        <w:t>jederzeit</w:t>
      </w:r>
      <w:r w:rsidR="00096CBE">
        <w:t xml:space="preserve"> zum Startbildschirm zurück, wenn Sie auf dem Smartphone auf den Knopf unten in der Mitte </w:t>
      </w:r>
      <w:r w:rsidR="00FC0396">
        <w:t>drücken</w:t>
      </w:r>
      <w:r w:rsidR="00096CBE">
        <w:t>.</w:t>
      </w:r>
      <w:r w:rsidR="00096CBE">
        <w:br/>
      </w:r>
    </w:p>
    <w:p w14:paraId="7BC5BC82" w14:textId="77777777" w:rsidR="00ED7BAF" w:rsidRDefault="00ED7BAF" w:rsidP="00B11BD1">
      <w:r>
        <w:rPr>
          <w:noProof/>
          <w:lang w:val="de-AT" w:eastAsia="de-AT"/>
        </w:rPr>
        <w:drawing>
          <wp:anchor distT="0" distB="0" distL="114300" distR="114300" simplePos="0" relativeHeight="251675648" behindDoc="0" locked="0" layoutInCell="1" allowOverlap="1" wp14:anchorId="2523F1D4" wp14:editId="6F0117FF">
            <wp:simplePos x="0" y="0"/>
            <wp:positionH relativeFrom="column">
              <wp:posOffset>4141470</wp:posOffset>
            </wp:positionH>
            <wp:positionV relativeFrom="paragraph">
              <wp:posOffset>140335</wp:posOffset>
            </wp:positionV>
            <wp:extent cx="1477934" cy="209550"/>
            <wp:effectExtent l="0" t="0" r="825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vigationsleis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3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CBE">
        <w:t>Am Tablet tippen Sie auf das mittlere S</w:t>
      </w:r>
      <w:r>
        <w:t>ymbol in der Navigationsleiste.</w:t>
      </w:r>
    </w:p>
    <w:p w14:paraId="6BDDD06B" w14:textId="77777777" w:rsidR="00096CBE" w:rsidRDefault="00ED7BAF" w:rsidP="00B11BD1">
      <w:r>
        <w:t xml:space="preserve"> </w:t>
      </w:r>
    </w:p>
    <w:p w14:paraId="37918930" w14:textId="77777777" w:rsidR="00096CBE" w:rsidRDefault="00096CBE" w:rsidP="00B11BD1"/>
    <w:p w14:paraId="6548DB10" w14:textId="77777777" w:rsidR="00FC0396" w:rsidRDefault="00FC0396" w:rsidP="00FC0396">
      <w:r>
        <w:t xml:space="preserve">In diesen Erklärungen sehen Sie Bilder vom Gerät einer Trainerin. Bei Ihnen </w:t>
      </w:r>
      <w:r w:rsidR="00DC4AF0">
        <w:t>sieht</w:t>
      </w:r>
      <w:r>
        <w:t xml:space="preserve"> der Inhalt des Bildschirms etwas anders aus.</w:t>
      </w:r>
      <w:r>
        <w:br/>
      </w:r>
    </w:p>
    <w:p w14:paraId="3708F2D8" w14:textId="77777777" w:rsidR="00096CBE" w:rsidRPr="00B11BD1" w:rsidRDefault="00096CBE" w:rsidP="00B11BD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9D566B" w14:paraId="2B6C0ECD" w14:textId="77777777" w:rsidTr="00FC0396">
        <w:trPr>
          <w:tblHeader/>
        </w:trPr>
        <w:tc>
          <w:tcPr>
            <w:tcW w:w="4530" w:type="dxa"/>
          </w:tcPr>
          <w:p w14:paraId="6D590FDF" w14:textId="77777777" w:rsidR="00096CBE" w:rsidRDefault="00096CBE" w:rsidP="00FC0396">
            <w:pPr>
              <w:pStyle w:val="berschrift2"/>
              <w:spacing w:before="240"/>
              <w:jc w:val="center"/>
              <w:outlineLvl w:val="1"/>
            </w:pPr>
            <w:r>
              <w:lastRenderedPageBreak/>
              <w:t>W</w:t>
            </w:r>
            <w:r w:rsidR="00CA4FB3">
              <w:t>ischrichtung</w:t>
            </w:r>
          </w:p>
        </w:tc>
        <w:tc>
          <w:tcPr>
            <w:tcW w:w="4530" w:type="dxa"/>
          </w:tcPr>
          <w:p w14:paraId="0CC2E230" w14:textId="77777777" w:rsidR="00096CBE" w:rsidRDefault="00CA4FB3" w:rsidP="00FC0396">
            <w:pPr>
              <w:pStyle w:val="berschrift2"/>
              <w:spacing w:before="240"/>
              <w:jc w:val="center"/>
              <w:outlineLvl w:val="1"/>
            </w:pPr>
            <w:r>
              <w:t>Was sehen Sie?</w:t>
            </w:r>
          </w:p>
        </w:tc>
      </w:tr>
      <w:tr w:rsidR="009D566B" w14:paraId="46BFD560" w14:textId="77777777" w:rsidTr="00FC0396">
        <w:trPr>
          <w:tblHeader/>
        </w:trPr>
        <w:tc>
          <w:tcPr>
            <w:tcW w:w="4530" w:type="dxa"/>
          </w:tcPr>
          <w:p w14:paraId="6B808D43" w14:textId="77777777" w:rsidR="00096CBE" w:rsidRDefault="00C3065C" w:rsidP="00FC0396">
            <w:pPr>
              <w:pStyle w:val="berschrift2"/>
              <w:spacing w:before="240"/>
              <w:jc w:val="center"/>
              <w:outlineLvl w:val="1"/>
            </w:pP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028481" wp14:editId="33A20DE0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837565</wp:posOffset>
                      </wp:positionV>
                      <wp:extent cx="978408" cy="484632"/>
                      <wp:effectExtent l="0" t="0" r="12700" b="10795"/>
                      <wp:wrapNone/>
                      <wp:docPr id="18" name="Pfeil nach link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515386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feil nach links 18" o:spid="_x0000_s1026" type="#_x0000_t66" style="position:absolute;margin-left:65.45pt;margin-top:65.95pt;width:77.05pt;height:3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" adj="5350" fillcolor="white [3201]" strokecolor="#4f81bd [3204]" strokeweight="2pt"/>
                  </w:pict>
                </mc:Fallback>
              </mc:AlternateContent>
            </w:r>
            <w:r w:rsidR="007648CB">
              <w:rPr>
                <w:noProof/>
                <w:lang w:val="de-AT" w:eastAsia="de-AT"/>
              </w:rPr>
              <w:drawing>
                <wp:inline distT="0" distB="0" distL="0" distR="0" wp14:anchorId="6AFB0903" wp14:editId="3B95B299">
                  <wp:extent cx="1960856" cy="3124200"/>
                  <wp:effectExtent l="0" t="0" r="190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97" cy="315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8256C" w14:textId="77777777" w:rsidR="001F7E53" w:rsidRDefault="001F7E53" w:rsidP="00FC0396">
            <w:pPr>
              <w:spacing w:before="240" w:after="240"/>
            </w:pPr>
            <w:r>
              <w:t>Im Bildschirm nach links wischen.</w:t>
            </w:r>
          </w:p>
          <w:p w14:paraId="5C80713B" w14:textId="77777777" w:rsidR="001F7E53" w:rsidRPr="001F7E53" w:rsidRDefault="001F7E53" w:rsidP="00FC0396">
            <w:pPr>
              <w:spacing w:before="240" w:after="240"/>
            </w:pPr>
            <w:r>
              <w:rPr>
                <w:rFonts w:ascii="Times New Roman" w:hAnsi="Times New Roman" w:cs="Times New Roman"/>
                <w:noProof/>
                <w:szCs w:val="24"/>
                <w:lang w:val="de-AT" w:eastAsia="de-AT"/>
              </w:rPr>
              <mc:AlternateContent>
                <mc:Choice Requires="wps">
                  <w:drawing>
                    <wp:anchor distT="36576" distB="36576" distL="36576" distR="36576" simplePos="0" relativeHeight="251683840" behindDoc="0" locked="0" layoutInCell="1" allowOverlap="1" wp14:anchorId="78F170D2" wp14:editId="61820EF0">
                      <wp:simplePos x="0" y="0"/>
                      <wp:positionH relativeFrom="column">
                        <wp:posOffset>6914515</wp:posOffset>
                      </wp:positionH>
                      <wp:positionV relativeFrom="paragraph">
                        <wp:posOffset>6309360</wp:posOffset>
                      </wp:positionV>
                      <wp:extent cx="843915" cy="497840"/>
                      <wp:effectExtent l="18415" t="22860" r="13970" b="12700"/>
                      <wp:wrapNone/>
                      <wp:docPr id="12" name="Pfeil nach link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9784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2379"/>
                                </a:avLst>
                              </a:prstGeom>
                              <a:noFill/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D31520" id="Pfeil nach links 12" o:spid="_x0000_s1026" type="#_x0000_t66" style="position:absolute;margin-left:544.45pt;margin-top:496.8pt;width:66.45pt;height:39.2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" filled="f" strokecolor="black [0]" insetpen="t">
                      <v:shadow color="#eeece1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  <w:lang w:val="de-AT" w:eastAsia="de-AT"/>
              </w:rPr>
              <mc:AlternateContent>
                <mc:Choice Requires="wps">
                  <w:drawing>
                    <wp:anchor distT="36576" distB="36576" distL="36576" distR="36576" simplePos="0" relativeHeight="251681792" behindDoc="0" locked="0" layoutInCell="1" allowOverlap="1" wp14:anchorId="558407B2" wp14:editId="452810D4">
                      <wp:simplePos x="0" y="0"/>
                      <wp:positionH relativeFrom="column">
                        <wp:posOffset>6914515</wp:posOffset>
                      </wp:positionH>
                      <wp:positionV relativeFrom="paragraph">
                        <wp:posOffset>6309360</wp:posOffset>
                      </wp:positionV>
                      <wp:extent cx="843915" cy="497840"/>
                      <wp:effectExtent l="18415" t="22860" r="13970" b="12700"/>
                      <wp:wrapNone/>
                      <wp:docPr id="11" name="Pfeil nach link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9784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2379"/>
                                </a:avLst>
                              </a:prstGeom>
                              <a:noFill/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FC9915" id="Pfeil nach links 11" o:spid="_x0000_s1026" type="#_x0000_t66" style="position:absolute;margin-left:544.45pt;margin-top:496.8pt;width:66.45pt;height:39.2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" filled="f" strokecolor="black [0]" insetpen="t">
                      <v:shadow color="#eeece1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  <w:lang w:val="de-AT" w:eastAsia="de-AT"/>
              </w:rPr>
              <mc:AlternateContent>
                <mc:Choice Requires="wps">
                  <w:drawing>
                    <wp:anchor distT="36576" distB="36576" distL="36576" distR="36576" simplePos="0" relativeHeight="251679744" behindDoc="0" locked="0" layoutInCell="1" allowOverlap="1" wp14:anchorId="2D1A74B3" wp14:editId="6AFBCF24">
                      <wp:simplePos x="0" y="0"/>
                      <wp:positionH relativeFrom="column">
                        <wp:posOffset>6914515</wp:posOffset>
                      </wp:positionH>
                      <wp:positionV relativeFrom="paragraph">
                        <wp:posOffset>6309360</wp:posOffset>
                      </wp:positionV>
                      <wp:extent cx="843915" cy="497840"/>
                      <wp:effectExtent l="18415" t="22860" r="13970" b="12700"/>
                      <wp:wrapNone/>
                      <wp:docPr id="10" name="Pfeil nach link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9784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2379"/>
                                </a:avLst>
                              </a:prstGeom>
                              <a:noFill/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34DB25" id="Pfeil nach links 10" o:spid="_x0000_s1026" type="#_x0000_t66" style="position:absolute;margin-left:544.45pt;margin-top:496.8pt;width:66.45pt;height:39.2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" filled="f" strokecolor="black [0]" insetpen="t">
                      <v:shadow color="#eeece1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  <w:lang w:val="de-AT" w:eastAsia="de-AT"/>
              </w:rPr>
              <mc:AlternateContent>
                <mc:Choice Requires="wps">
                  <w:drawing>
                    <wp:anchor distT="36576" distB="36576" distL="36576" distR="36576" simplePos="0" relativeHeight="251677696" behindDoc="0" locked="0" layoutInCell="1" allowOverlap="1" wp14:anchorId="5946894B" wp14:editId="020DEDC6">
                      <wp:simplePos x="0" y="0"/>
                      <wp:positionH relativeFrom="column">
                        <wp:posOffset>6914515</wp:posOffset>
                      </wp:positionH>
                      <wp:positionV relativeFrom="paragraph">
                        <wp:posOffset>6309360</wp:posOffset>
                      </wp:positionV>
                      <wp:extent cx="843915" cy="497840"/>
                      <wp:effectExtent l="18415" t="22860" r="13970" b="12700"/>
                      <wp:wrapNone/>
                      <wp:docPr id="9" name="Pfeil nach links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3915" cy="49784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2379"/>
                                </a:avLst>
                              </a:prstGeom>
                              <a:noFill/>
                              <a:ln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76CB25" id="Pfeil nach links 9" o:spid="_x0000_s1026" type="#_x0000_t66" style="position:absolute;margin-left:544.45pt;margin-top:496.8pt;width:66.45pt;height:39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" filled="f" strokecolor="black [0]" insetpen="t">
                      <v:shadow color="#eeece1"/>
                      <v:textbox inset="2.88pt,2.88pt,2.88pt,2.88pt"/>
                    </v:shape>
                  </w:pict>
                </mc:Fallback>
              </mc:AlternateContent>
            </w:r>
          </w:p>
        </w:tc>
        <w:tc>
          <w:tcPr>
            <w:tcW w:w="4530" w:type="dxa"/>
          </w:tcPr>
          <w:p w14:paraId="4684CBD6" w14:textId="77777777" w:rsidR="00096CBE" w:rsidRDefault="007648CB" w:rsidP="00FC0396">
            <w:pPr>
              <w:spacing w:before="240" w:after="240"/>
            </w:pPr>
            <w:r>
              <w:t>Ein weiterer Bildschirm mit Apps wird angezeigt:</w:t>
            </w:r>
          </w:p>
          <w:p w14:paraId="6F8C9DB1" w14:textId="77777777" w:rsidR="007648CB" w:rsidRDefault="00FC0396" w:rsidP="00FC0396">
            <w:pPr>
              <w:spacing w:before="240" w:after="240"/>
              <w:jc w:val="center"/>
            </w:pPr>
            <w:r>
              <w:rPr>
                <w:rFonts w:ascii="Times New Roman" w:hAnsi="Times New Roman" w:cs="Times New Roman"/>
                <w:noProof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B676B24" wp14:editId="79863658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1890395</wp:posOffset>
                      </wp:positionV>
                      <wp:extent cx="978408" cy="484632"/>
                      <wp:effectExtent l="0" t="19050" r="31750" b="29845"/>
                      <wp:wrapNone/>
                      <wp:docPr id="19" name="Pfeil nach recht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5B907A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19" o:spid="_x0000_s1026" type="#_x0000_t13" style="position:absolute;margin-left:63.95pt;margin-top:148.85pt;width:77.05pt;height:38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" adj="16250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Cs w:val="24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DFBEE3" wp14:editId="1EAADA1E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568960</wp:posOffset>
                      </wp:positionV>
                      <wp:extent cx="978408" cy="484632"/>
                      <wp:effectExtent l="0" t="0" r="12700" b="10795"/>
                      <wp:wrapNone/>
                      <wp:docPr id="13" name="Pfeil nach link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136795" id="Pfeil nach links 13" o:spid="_x0000_s1026" type="#_x0000_t66" style="position:absolute;margin-left:63pt;margin-top:44.8pt;width:77.05pt;height:3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" adj="5350" strokecolor="#243f60 [1604]" strokeweight="2pt"/>
                  </w:pict>
                </mc:Fallback>
              </mc:AlternateContent>
            </w:r>
            <w:r w:rsidR="007648CB">
              <w:rPr>
                <w:noProof/>
                <w:lang w:val="de-AT" w:eastAsia="de-AT"/>
              </w:rPr>
              <w:drawing>
                <wp:inline distT="0" distB="0" distL="0" distR="0" wp14:anchorId="1B7E6799" wp14:editId="5B5922FC">
                  <wp:extent cx="1862692" cy="2984500"/>
                  <wp:effectExtent l="0" t="0" r="4445" b="635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692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A7E0D" w14:textId="77777777" w:rsidR="00C3065C" w:rsidRDefault="00C3065C" w:rsidP="00FC0396">
            <w:pPr>
              <w:spacing w:before="240" w:after="240"/>
            </w:pPr>
            <w:r>
              <w:t>Wischen Sie im Bildschirm nach links, um zu weiteren Bildschirmen zu kommen.</w:t>
            </w:r>
          </w:p>
          <w:p w14:paraId="5C1257D1" w14:textId="77777777" w:rsidR="00C3065C" w:rsidRDefault="00C3065C" w:rsidP="00FC0396">
            <w:pPr>
              <w:spacing w:before="240" w:after="240"/>
            </w:pPr>
            <w:r>
              <w:t>Wischen Sie nach rechts, um zum ersten Bildschirm zurückzukehren.</w:t>
            </w:r>
          </w:p>
        </w:tc>
      </w:tr>
      <w:tr w:rsidR="009D566B" w14:paraId="00EDD9B5" w14:textId="77777777" w:rsidTr="00FC0396">
        <w:trPr>
          <w:tblHeader/>
        </w:trPr>
        <w:tc>
          <w:tcPr>
            <w:tcW w:w="4530" w:type="dxa"/>
          </w:tcPr>
          <w:p w14:paraId="4869B11F" w14:textId="77777777" w:rsidR="00096CBE" w:rsidRDefault="00C3065C" w:rsidP="00FC0396">
            <w:pPr>
              <w:pStyle w:val="berschrift2"/>
              <w:spacing w:before="240"/>
              <w:jc w:val="center"/>
              <w:outlineLvl w:val="1"/>
            </w:pPr>
            <w:r>
              <w:rPr>
                <w:noProof/>
                <w:lang w:val="de-AT" w:eastAsia="de-A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5A0058D" wp14:editId="6701AA31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1318895</wp:posOffset>
                      </wp:positionV>
                      <wp:extent cx="484632" cy="978408"/>
                      <wp:effectExtent l="19050" t="19050" r="29845" b="12700"/>
                      <wp:wrapNone/>
                      <wp:docPr id="25" name="Pfeil nach obe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978408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EE7B1F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feil nach oben 25" o:spid="_x0000_s1026" type="#_x0000_t68" style="position:absolute;margin-left:108.95pt;margin-top:103.85pt;width:38.15pt;height:7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" adj="5350" strokecolor="#243f60 [1604]" strokeweight="2pt"/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5EB0DF1" wp14:editId="65829EDB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1331595</wp:posOffset>
                      </wp:positionV>
                      <wp:extent cx="484632" cy="978408"/>
                      <wp:effectExtent l="19050" t="0" r="10795" b="31750"/>
                      <wp:wrapNone/>
                      <wp:docPr id="24" name="Pfeil nach unt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97840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3CC5BB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24" o:spid="_x0000_s1026" type="#_x0000_t67" style="position:absolute;margin-left:48.95pt;margin-top:104.85pt;width:38.15pt;height:7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" adj="16250" strokecolor="#243f60 [1604]" strokeweight="2pt"/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F151C43" wp14:editId="47EA14F9">
                  <wp:extent cx="1960856" cy="3124200"/>
                  <wp:effectExtent l="0" t="0" r="190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56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CC5A9" w14:textId="77777777" w:rsidR="00C3065C" w:rsidRPr="00C3065C" w:rsidRDefault="00C3065C" w:rsidP="00FC0396">
            <w:pPr>
              <w:spacing w:before="240" w:after="240"/>
            </w:pPr>
            <w:r>
              <w:t>Im Bildschirm nach oben oder unten wischen.</w:t>
            </w:r>
          </w:p>
        </w:tc>
        <w:tc>
          <w:tcPr>
            <w:tcW w:w="4530" w:type="dxa"/>
          </w:tcPr>
          <w:p w14:paraId="79F79E3C" w14:textId="77777777" w:rsidR="00096CBE" w:rsidRDefault="00C3065C" w:rsidP="00FC0396">
            <w:pPr>
              <w:spacing w:before="240" w:after="240"/>
            </w:pPr>
            <w:r>
              <w:t xml:space="preserve">Der „Anwendungsbildschirm“ wird angezeigt: </w:t>
            </w:r>
          </w:p>
          <w:p w14:paraId="2B7E6CB1" w14:textId="77777777" w:rsidR="00C3065C" w:rsidRDefault="00C3065C" w:rsidP="00FC0396">
            <w:pPr>
              <w:spacing w:before="240" w:after="240"/>
            </w:pPr>
            <w:r>
              <w:t xml:space="preserve">Dieser Bildschirm zeigt alle Apps an, die Sie auf dem Tablet nutzen können: </w:t>
            </w:r>
          </w:p>
          <w:p w14:paraId="2C1C96BF" w14:textId="77777777" w:rsidR="00C3065C" w:rsidRDefault="00C3065C" w:rsidP="00FC0396">
            <w:pPr>
              <w:spacing w:before="240" w:after="240"/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A337E1A" wp14:editId="2479AFFF">
                  <wp:extent cx="1733321" cy="2761672"/>
                  <wp:effectExtent l="0" t="0" r="635" b="63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96" cy="281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FEC0F" w14:textId="6D6BD2DE" w:rsidR="00C3065C" w:rsidRDefault="00C3065C" w:rsidP="00FC0396">
            <w:pPr>
              <w:spacing w:before="240" w:after="240"/>
            </w:pPr>
            <w:r>
              <w:t xml:space="preserve">Wischen Sie in diesem </w:t>
            </w:r>
            <w:bookmarkStart w:id="0" w:name="_GoBack"/>
            <w:bookmarkEnd w:id="0"/>
            <w:r>
              <w:t>Bildschirm nach links, um zu weiteren Bildschirmen mit Apps zu kommen.</w:t>
            </w:r>
          </w:p>
          <w:p w14:paraId="469FF103" w14:textId="77777777" w:rsidR="00C3065C" w:rsidRDefault="00C3065C" w:rsidP="00FC0396">
            <w:pPr>
              <w:spacing w:before="240" w:after="240"/>
            </w:pPr>
            <w:r>
              <w:t>Wischen Sie nach unten, um zum Startbildschirm zurückzukehren.</w:t>
            </w:r>
          </w:p>
        </w:tc>
      </w:tr>
      <w:tr w:rsidR="009D566B" w14:paraId="45470579" w14:textId="77777777" w:rsidTr="00FC0396">
        <w:trPr>
          <w:tblHeader/>
        </w:trPr>
        <w:tc>
          <w:tcPr>
            <w:tcW w:w="4530" w:type="dxa"/>
          </w:tcPr>
          <w:p w14:paraId="3FC5B185" w14:textId="77777777" w:rsidR="00096CBE" w:rsidRDefault="00843968" w:rsidP="00FC0396">
            <w:pPr>
              <w:pStyle w:val="berschrift2"/>
              <w:spacing w:before="240"/>
              <w:jc w:val="center"/>
              <w:outlineLvl w:val="1"/>
            </w:pPr>
            <w:r>
              <w:rPr>
                <w:noProof/>
                <w:lang w:val="de-AT" w:eastAsia="de-A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B61898C" wp14:editId="17E6BDBE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154305</wp:posOffset>
                      </wp:positionV>
                      <wp:extent cx="484632" cy="978408"/>
                      <wp:effectExtent l="19050" t="0" r="10795" b="31750"/>
                      <wp:wrapNone/>
                      <wp:docPr id="28" name="Pfeil nach unt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97840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2F830F" id="Pfeil nach unten 28" o:spid="_x0000_s1026" type="#_x0000_t67" style="position:absolute;margin-left:97.95pt;margin-top:12.15pt;width:38.15pt;height:7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" adj="16250" strokecolor="#243f60 [1604]" strokeweight="2pt"/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A09DB7F" wp14:editId="373656D4">
                  <wp:extent cx="1778000" cy="2930333"/>
                  <wp:effectExtent l="0" t="0" r="0" b="381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93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82113" w14:textId="77777777" w:rsidR="00843968" w:rsidRPr="00843968" w:rsidRDefault="00843968" w:rsidP="00FC0396">
            <w:pPr>
              <w:spacing w:before="240" w:after="240"/>
            </w:pPr>
            <w:r>
              <w:t xml:space="preserve">Vom oberen Geräterand </w:t>
            </w:r>
            <w:r w:rsidR="009D566B">
              <w:t xml:space="preserve">nach unten </w:t>
            </w:r>
            <w:r>
              <w:t>in den Bildschirm wischen.</w:t>
            </w:r>
          </w:p>
        </w:tc>
        <w:tc>
          <w:tcPr>
            <w:tcW w:w="4530" w:type="dxa"/>
          </w:tcPr>
          <w:p w14:paraId="6A59881A" w14:textId="77777777" w:rsidR="00843968" w:rsidRDefault="00843968" w:rsidP="00FC0396">
            <w:pPr>
              <w:widowControl w:val="0"/>
              <w:spacing w:before="240" w:after="240"/>
              <w:rPr>
                <w:szCs w:val="24"/>
              </w:rPr>
            </w:pPr>
            <w:r>
              <w:rPr>
                <w:szCs w:val="24"/>
              </w:rPr>
              <w:t>Die wichtigsten „Schnelleinstellungen“ werden geöffnet:</w:t>
            </w:r>
          </w:p>
          <w:p w14:paraId="07C7421D" w14:textId="77777777" w:rsidR="00843968" w:rsidRDefault="00843968" w:rsidP="00FC0396">
            <w:pPr>
              <w:widowControl w:val="0"/>
              <w:spacing w:before="240" w:after="240"/>
              <w:jc w:val="center"/>
              <w:rPr>
                <w:rFonts w:ascii="Calibri" w:hAnsi="Calibri" w:cs="Calibri"/>
                <w:szCs w:val="24"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AADC5A1" wp14:editId="37837753">
                  <wp:extent cx="2178050" cy="1044159"/>
                  <wp:effectExtent l="0" t="0" r="0" b="381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00" cy="105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FFEE6" w14:textId="77777777" w:rsidR="00843968" w:rsidRDefault="00843968" w:rsidP="00FC0396">
            <w:pPr>
              <w:widowControl w:val="0"/>
              <w:spacing w:before="240" w:after="240"/>
            </w:pPr>
            <w:r>
              <w:t> </w:t>
            </w:r>
          </w:p>
          <w:p w14:paraId="6C225F0C" w14:textId="77777777" w:rsidR="00843968" w:rsidRDefault="00843968" w:rsidP="00FC0396">
            <w:pPr>
              <w:widowControl w:val="0"/>
              <w:spacing w:before="240" w:after="240"/>
              <w:rPr>
                <w:sz w:val="20"/>
              </w:rPr>
            </w:pPr>
          </w:p>
          <w:p w14:paraId="7DA5309D" w14:textId="77777777" w:rsidR="00096CBE" w:rsidRDefault="00096CBE" w:rsidP="00FC0396">
            <w:pPr>
              <w:pStyle w:val="berschrift2"/>
              <w:spacing w:before="240"/>
              <w:jc w:val="both"/>
              <w:outlineLvl w:val="1"/>
            </w:pPr>
          </w:p>
        </w:tc>
      </w:tr>
      <w:tr w:rsidR="009D566B" w14:paraId="03455FF5" w14:textId="77777777" w:rsidTr="00FC0396">
        <w:trPr>
          <w:tblHeader/>
        </w:trPr>
        <w:tc>
          <w:tcPr>
            <w:tcW w:w="4530" w:type="dxa"/>
          </w:tcPr>
          <w:p w14:paraId="50A9D856" w14:textId="77777777" w:rsidR="00096CBE" w:rsidRDefault="009D566B" w:rsidP="00FC0396">
            <w:pPr>
              <w:pStyle w:val="berschrift2"/>
              <w:spacing w:before="240"/>
              <w:jc w:val="center"/>
              <w:outlineLvl w:val="1"/>
            </w:pP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8569B8" wp14:editId="1E358506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150495</wp:posOffset>
                      </wp:positionV>
                      <wp:extent cx="484632" cy="978408"/>
                      <wp:effectExtent l="19050" t="0" r="10795" b="31750"/>
                      <wp:wrapNone/>
                      <wp:docPr id="31" name="Pfeil nach unte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32" cy="97840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014597" id="Pfeil nach unten 31" o:spid="_x0000_s1026" type="#_x0000_t67" style="position:absolute;margin-left:92.45pt;margin-top:11.85pt;width:38.15pt;height:7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" adj="16250" strokecolor="#243f60 [1604]" strokeweight="2pt"/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63CEE1B" wp14:editId="6A873AC0">
                  <wp:extent cx="2178050" cy="1044159"/>
                  <wp:effectExtent l="0" t="0" r="0" b="381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04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D2BDE" w14:textId="77777777" w:rsidR="009D566B" w:rsidRPr="009D566B" w:rsidRDefault="009D566B" w:rsidP="00FC0396">
            <w:pPr>
              <w:spacing w:before="240" w:after="240"/>
            </w:pPr>
            <w:r>
              <w:t>Wischen Sie ein weiteres Mal vom oberen Geräterand nach unten.</w:t>
            </w:r>
          </w:p>
        </w:tc>
        <w:tc>
          <w:tcPr>
            <w:tcW w:w="4530" w:type="dxa"/>
          </w:tcPr>
          <w:p w14:paraId="25E8A836" w14:textId="77777777" w:rsidR="00096CBE" w:rsidRDefault="009D566B" w:rsidP="00FC0396">
            <w:pPr>
              <w:spacing w:before="240" w:after="240"/>
            </w:pPr>
            <w:r>
              <w:t>Alle „Schnelleinstellungen“ werden angezeigt:</w:t>
            </w:r>
          </w:p>
          <w:p w14:paraId="6989DACF" w14:textId="77777777" w:rsidR="009D566B" w:rsidRDefault="009D566B" w:rsidP="00FC0396">
            <w:pPr>
              <w:spacing w:before="240" w:after="240"/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0E5D9C0" wp14:editId="6CDF7A35">
                  <wp:extent cx="1851338" cy="2190750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38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C2411" w14:textId="77777777" w:rsidR="009D566B" w:rsidRDefault="009D566B" w:rsidP="00FC0396">
            <w:pPr>
              <w:spacing w:before="240" w:after="240"/>
            </w:pPr>
            <w:r>
              <w:t>Hier können Sie Geräteeinstellungen vornehmen.</w:t>
            </w:r>
          </w:p>
          <w:p w14:paraId="49209D75" w14:textId="77777777" w:rsidR="009D566B" w:rsidRDefault="009D566B" w:rsidP="00FC0396">
            <w:pPr>
              <w:spacing w:before="240" w:after="240"/>
            </w:pPr>
            <w:r>
              <w:t xml:space="preserve">Wischen Sie im </w:t>
            </w:r>
            <w:r w:rsidR="00FC0396">
              <w:t>Bildschirm</w:t>
            </w:r>
            <w:r>
              <w:t xml:space="preserve"> zweimal nach oben, um diese Fenster zu schließen. Sie kehren dann wieder zum vorigen Bildschirm zurück. </w:t>
            </w:r>
          </w:p>
        </w:tc>
      </w:tr>
    </w:tbl>
    <w:p w14:paraId="177EF44D" w14:textId="77777777" w:rsidR="00393B0D" w:rsidRPr="005D71C2" w:rsidRDefault="00393B0D" w:rsidP="00FC0396">
      <w:pPr>
        <w:jc w:val="both"/>
      </w:pPr>
    </w:p>
    <w:sectPr w:rsidR="00393B0D" w:rsidRPr="005D71C2" w:rsidSect="000C3ADB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D8A11" w16cex:dateUtc="2021-12-22T10:27:00Z"/>
  <w16cex:commentExtensible w16cex:durableId="256D8995" w16cex:dateUtc="2021-12-22T10:25:00Z"/>
  <w16cex:commentExtensible w16cex:durableId="256D89D6" w16cex:dateUtc="2021-12-22T10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251D2D" w16cid:durableId="256D8A11"/>
  <w16cid:commentId w16cid:paraId="787C6B9E" w16cid:durableId="256D8995"/>
  <w16cid:commentId w16cid:paraId="71F7907F" w16cid:durableId="256D89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BD021" w14:textId="77777777" w:rsidR="00FB2EDE" w:rsidRDefault="00FB2EDE" w:rsidP="00F759F3">
      <w:r>
        <w:separator/>
      </w:r>
    </w:p>
  </w:endnote>
  <w:endnote w:type="continuationSeparator" w:id="0">
    <w:p w14:paraId="07703CEA" w14:textId="77777777" w:rsidR="00FB2EDE" w:rsidRDefault="00FB2EDE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F5096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CDA1F7D" wp14:editId="76F6CEF4">
              <wp:simplePos x="0" y="0"/>
              <wp:positionH relativeFrom="column">
                <wp:posOffset>5347970</wp:posOffset>
              </wp:positionH>
              <wp:positionV relativeFrom="paragraph">
                <wp:posOffset>-257175</wp:posOffset>
              </wp:positionV>
              <wp:extent cx="685800" cy="661585"/>
              <wp:effectExtent l="0" t="0" r="0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825"/>
                          <a:ext cx="474980" cy="35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7CA26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25631249" w14:textId="3E653354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36E68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36E68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DA1F7D" id="Gruppieren 241" o:spid="_x0000_s1026" style="position:absolute;margin-left:421.1pt;margin-top:-20.25pt;width:54pt;height:52.1pt;z-index:251656704;mso-width-relative:margin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8;width:4750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6587CA26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25631249" w14:textId="3E653354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36E68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36E68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0B86B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5C05B86" wp14:editId="5F83FCD8">
              <wp:simplePos x="0" y="0"/>
              <wp:positionH relativeFrom="margin">
                <wp:align>left</wp:align>
              </wp:positionH>
              <wp:positionV relativeFrom="paragraph">
                <wp:posOffset>-56515</wp:posOffset>
              </wp:positionV>
              <wp:extent cx="6076950" cy="713105"/>
              <wp:effectExtent l="0" t="0" r="0" b="107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0" cy="713105"/>
                        <a:chOff x="0" y="34506"/>
                        <a:chExt cx="5892368" cy="662443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0"/>
                          <a:ext cx="474980" cy="373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F38F5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4288FAFA" w14:textId="11501249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36E68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36E68">
                              <w:rPr>
                                <w:noProof/>
                                <w:sz w:val="18"/>
                                <w:szCs w:val="18"/>
                              </w:rPr>
                              <w:t>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309"/>
                          <a:ext cx="5245148" cy="343640"/>
                          <a:chOff x="53163" y="10256"/>
                          <a:chExt cx="5245378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78222" y="10256"/>
                            <a:ext cx="442031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2F002" w14:textId="77777777" w:rsidR="005B71B6" w:rsidRPr="00072927" w:rsidRDefault="00BE275F" w:rsidP="00072927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t>C. Voetter</w:t>
                              </w:r>
                              <w:r w:rsidR="00072927">
                                <w:rPr>
                                  <w:sz w:val="16"/>
                                  <w:szCs w:val="16"/>
                                </w:rPr>
                                <w:t>, A. Stiftinger</w:t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t>Bildungszentrum Saalfelden</w:t>
                              </w:r>
                              <w:r w:rsidR="006852D5" w:rsidRPr="00072927">
                                <w:rPr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hyperlink r:id="rId1" w:history="1">
                                <w:r w:rsidR="006852D5" w:rsidRPr="0007292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072927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 w:rsidRPr="00072927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072927"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 w:rsidRPr="00072927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07292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07292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05B86" id="Gruppieren 232" o:spid="_x0000_s1029" style="position:absolute;margin-left:0;margin-top:-4.45pt;width:478.5pt;height:56.15pt;z-index:251657728;mso-position-horizontal:left;mso-position-horizontal-relative:margin;mso-width-relative:margin;mso-height-relative:margin" coordorigin=",345" coordsize="58923,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658F38F5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4288FAFA" w14:textId="11501249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36E68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36E68">
                        <w:rPr>
                          <w:noProof/>
                          <w:sz w:val="18"/>
                          <w:szCs w:val="18"/>
                        </w:rPr>
                        <w:t>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3;width:52451;height:3436" coordorigin="531,102" coordsize="5245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782;top:102;width:44203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6F2F002" w14:textId="77777777" w:rsidR="005B71B6" w:rsidRPr="00072927" w:rsidRDefault="00BE275F" w:rsidP="00072927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072927">
                          <w:rPr>
                            <w:sz w:val="16"/>
                            <w:szCs w:val="16"/>
                          </w:rPr>
                          <w:t>C. Voetter</w:t>
                        </w:r>
                        <w:r w:rsidR="00072927">
                          <w:rPr>
                            <w:sz w:val="16"/>
                            <w:szCs w:val="16"/>
                          </w:rPr>
                          <w:t>, A. Stiftinger</w:t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>/</w:t>
                        </w:r>
                        <w:r w:rsidRPr="00072927">
                          <w:rPr>
                            <w:sz w:val="16"/>
                            <w:szCs w:val="16"/>
                          </w:rPr>
                          <w:t>Bildungszentrum Saalfelden</w:t>
                        </w:r>
                        <w:r w:rsidR="006852D5" w:rsidRPr="00072927">
                          <w:rPr>
                            <w:sz w:val="16"/>
                            <w:szCs w:val="16"/>
                          </w:rPr>
                          <w:t xml:space="preserve"> (</w:t>
                        </w:r>
                        <w:hyperlink r:id="rId4" w:history="1">
                          <w:r w:rsidR="006852D5" w:rsidRPr="00072927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072927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 w:rsidRPr="00072927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072927">
                          <w:rPr>
                            <w:sz w:val="16"/>
                            <w:szCs w:val="16"/>
                          </w:rPr>
                          <w:br/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 w:rsidRPr="00072927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07292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072927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07292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315FCF8B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302AE" w14:textId="77777777" w:rsidR="00FB2EDE" w:rsidRDefault="00FB2EDE" w:rsidP="00F759F3">
      <w:r>
        <w:separator/>
      </w:r>
    </w:p>
  </w:footnote>
  <w:footnote w:type="continuationSeparator" w:id="0">
    <w:p w14:paraId="0B926819" w14:textId="77777777" w:rsidR="00FB2EDE" w:rsidRDefault="00FB2EDE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57F0F" w14:textId="77777777" w:rsidR="005B71B6" w:rsidRDefault="005B71B6" w:rsidP="00577103">
    <w:pPr>
      <w:pStyle w:val="KeinLeerraum"/>
      <w:tabs>
        <w:tab w:val="left" w:pos="9356"/>
      </w:tabs>
    </w:pPr>
  </w:p>
  <w:p w14:paraId="5F084AE6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7CB2987" wp14:editId="6804D7DD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C2E3B5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5F423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756E70F5" wp14:editId="28F04C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23D37C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5F74FDAF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60B32"/>
    <w:multiLevelType w:val="hybridMultilevel"/>
    <w:tmpl w:val="A322F1D8"/>
    <w:lvl w:ilvl="0" w:tplc="212E2A5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D4A1F"/>
    <w:multiLevelType w:val="hybridMultilevel"/>
    <w:tmpl w:val="4AD2C392"/>
    <w:lvl w:ilvl="0" w:tplc="4732C0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66814"/>
    <w:multiLevelType w:val="hybridMultilevel"/>
    <w:tmpl w:val="2F145696"/>
    <w:lvl w:ilvl="0" w:tplc="EC7CF1B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9"/>
  </w:num>
  <w:num w:numId="5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2"/>
  </w:num>
  <w:num w:numId="9">
    <w:abstractNumId w:val="20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 w:numId="22">
    <w:abstractNumId w:val="16"/>
  </w:num>
  <w:num w:numId="23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FE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72927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96CBE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24E4"/>
    <w:rsid w:val="001F40E8"/>
    <w:rsid w:val="001F61CE"/>
    <w:rsid w:val="001F622A"/>
    <w:rsid w:val="001F6876"/>
    <w:rsid w:val="001F7E53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821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8B1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1A2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6DFA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48CB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68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566B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494C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C75B0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1BD1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36E68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275F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065C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4FB3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24FE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4AF0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D7BAF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2EDE"/>
    <w:rsid w:val="00FB589B"/>
    <w:rsid w:val="00FB766A"/>
    <w:rsid w:val="00FC0396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6EAB7"/>
  <w15:docId w15:val="{8EE0FCE4-66A5-4325-AA32-F9E01CE7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72927"/>
    <w:pPr>
      <w:keepNext/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072927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72927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72927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C54E5-AE2E-432C-8320-A7B8AA6FF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4</Pages>
  <Words>282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stiftinger</dc:creator>
  <cp:lastModifiedBy>anna stiftinger</cp:lastModifiedBy>
  <cp:revision>2</cp:revision>
  <cp:lastPrinted>2019-08-20T13:21:00Z</cp:lastPrinted>
  <dcterms:created xsi:type="dcterms:W3CDTF">2022-01-10T11:30:00Z</dcterms:created>
  <dcterms:modified xsi:type="dcterms:W3CDTF">2022-01-10T11:30:00Z</dcterms:modified>
</cp:coreProperties>
</file>