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831CD" w14:textId="77777777" w:rsidR="00321F48" w:rsidRDefault="00190B4E" w:rsidP="005C6DD5">
      <w:pPr>
        <w:pStyle w:val="berschrift1"/>
      </w:pPr>
      <w:r>
        <w:t xml:space="preserve">Anleitung: </w:t>
      </w:r>
      <w:r w:rsidR="00321F48">
        <w:t>Tipptraining mit Typing Club</w:t>
      </w:r>
    </w:p>
    <w:p w14:paraId="328B642F" w14:textId="77777777" w:rsidR="00321F48" w:rsidRDefault="006547C4" w:rsidP="00321F48">
      <w:pPr>
        <w:pStyle w:val="Formatvorlage2"/>
      </w:pPr>
      <w:r>
        <w:t>D</w:t>
      </w:r>
      <w:r w:rsidR="00321F48">
        <w:t>ie wichtigsten Schritte</w:t>
      </w:r>
      <w:r w:rsidR="005C6DD5">
        <w:t xml:space="preserve"> zum 10-Finger-System</w:t>
      </w:r>
    </w:p>
    <w:p w14:paraId="17315595" w14:textId="690157F3" w:rsidR="005C6DD5" w:rsidRDefault="005C6DD5" w:rsidP="005C6DD5">
      <w:r>
        <w:t xml:space="preserve">Der Typing Club ist eine gute Möglichkeit, </w:t>
      </w:r>
      <w:r w:rsidR="00183179">
        <w:t>selbständig</w:t>
      </w:r>
      <w:r>
        <w:t xml:space="preserve"> das 10-Finger-System zum Tippen auf der Tastatur zu üben.</w:t>
      </w:r>
    </w:p>
    <w:p w14:paraId="5AACF557" w14:textId="77777777" w:rsidR="005C6DD5" w:rsidRDefault="005C6DD5" w:rsidP="005C6DD5">
      <w:r>
        <w:t>Es eignet sich für Computer und Laptops (Windows und Apple) sowie für Tablets oder IPads mit einer Bluetooth-Tastatur.</w:t>
      </w:r>
    </w:p>
    <w:p w14:paraId="35AA4432" w14:textId="77777777" w:rsidR="00812630" w:rsidRDefault="00812630" w:rsidP="000234AC">
      <w:pPr>
        <w:pStyle w:val="Formatvorlage2"/>
      </w:pPr>
    </w:p>
    <w:p w14:paraId="7CB8EEFB" w14:textId="192B856C" w:rsidR="000234AC" w:rsidRDefault="000234AC" w:rsidP="000234AC">
      <w:pPr>
        <w:pStyle w:val="Formatvorlage2"/>
      </w:pPr>
      <w:r>
        <w:t>In dieser Anleitung erfahren Sie:</w:t>
      </w:r>
    </w:p>
    <w:p w14:paraId="5DB52119" w14:textId="77777777" w:rsidR="000234AC" w:rsidRDefault="000234AC" w:rsidP="000234AC">
      <w:pPr>
        <w:pStyle w:val="Listenabsatz"/>
        <w:numPr>
          <w:ilvl w:val="0"/>
          <w:numId w:val="21"/>
        </w:numPr>
      </w:pPr>
      <w:r>
        <w:t xml:space="preserve">wie Sie sich im Typing Club anmelden können und </w:t>
      </w:r>
      <w:r>
        <w:tab/>
      </w:r>
    </w:p>
    <w:p w14:paraId="08C39720" w14:textId="77777777" w:rsidR="000234AC" w:rsidRDefault="000234AC" w:rsidP="000234AC">
      <w:pPr>
        <w:pStyle w:val="Listenabsatz"/>
        <w:numPr>
          <w:ilvl w:val="0"/>
          <w:numId w:val="21"/>
        </w:numPr>
      </w:pPr>
      <w:r>
        <w:t>wie Sie mit dem Tipptrainer lernen können.</w:t>
      </w:r>
    </w:p>
    <w:p w14:paraId="52894E56" w14:textId="77777777" w:rsidR="005C6DD5" w:rsidRDefault="005C6DD5" w:rsidP="00183179"/>
    <w:p w14:paraId="788F1D6B" w14:textId="77777777" w:rsidR="005C6DD5" w:rsidRDefault="00190B4E" w:rsidP="005C6DD5">
      <w:pPr>
        <w:pStyle w:val="berschrift2"/>
      </w:pPr>
      <w:r>
        <w:t>Der erste Einstieg</w:t>
      </w:r>
      <w:r w:rsidR="000234AC">
        <w:t xml:space="preserve"> – die Erstanmeldung</w:t>
      </w:r>
    </w:p>
    <w:p w14:paraId="25688C75" w14:textId="77777777" w:rsidR="000234AC" w:rsidRPr="00110526" w:rsidRDefault="000234AC" w:rsidP="000234AC">
      <w:r>
        <w:t>Öffnen Sie Ihren Webbrowser und tippen Sie folgende Adresse in die Adresszeile ein:</w:t>
      </w:r>
    </w:p>
    <w:p w14:paraId="36E11E46" w14:textId="77777777" w:rsidR="000234AC" w:rsidRDefault="001431B0" w:rsidP="000234AC">
      <w:hyperlink r:id="rId8" w:history="1">
        <w:r w:rsidR="000234AC" w:rsidRPr="00CA1B90">
          <w:rPr>
            <w:rStyle w:val="Hyperlink"/>
          </w:rPr>
          <w:t>https://www.typingclub.com/tipptrainer</w:t>
        </w:r>
        <w:bookmarkStart w:id="0" w:name="_GoBack"/>
        <w:bookmarkEnd w:id="0"/>
      </w:hyperlink>
    </w:p>
    <w:p w14:paraId="75533EFD" w14:textId="77777777" w:rsidR="000234AC" w:rsidRPr="000234AC" w:rsidRDefault="000234AC" w:rsidP="000234AC">
      <w:pPr>
        <w:rPr>
          <w:lang w:val="de-DE" w:eastAsia="de-DE"/>
        </w:rPr>
      </w:pPr>
    </w:p>
    <w:p w14:paraId="15A46EC4" w14:textId="77777777" w:rsidR="005C6DD5" w:rsidRDefault="00190B4E" w:rsidP="005C6DD5">
      <w:r>
        <w:t xml:space="preserve">Um Typing Club regelmäßig nutzen zu können und Ihre Lernfortschritte festzuhalten, müssen </w:t>
      </w:r>
      <w:r w:rsidR="00321F48">
        <w:t>Sie sich</w:t>
      </w:r>
      <w:r>
        <w:t xml:space="preserve"> beim ersten Einstieg</w:t>
      </w:r>
      <w:r w:rsidR="00321F48" w:rsidRPr="00D30E4F">
        <w:rPr>
          <w:b/>
        </w:rPr>
        <w:t xml:space="preserve"> registrieren</w:t>
      </w:r>
      <w:r w:rsidR="00321F48">
        <w:rPr>
          <w:b/>
        </w:rPr>
        <w:t xml:space="preserve"> (sign up)</w:t>
      </w:r>
      <w:r w:rsidR="00321F48">
        <w:t xml:space="preserve">. </w:t>
      </w:r>
    </w:p>
    <w:p w14:paraId="603A1C9C" w14:textId="77777777" w:rsidR="00321F48" w:rsidRDefault="00190B4E" w:rsidP="005C6DD5">
      <w:pPr>
        <w:keepLines/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FB5421" wp14:editId="3CD750BA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525780" cy="320040"/>
                <wp:effectExtent l="19050" t="19050" r="45720" b="4191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3200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AF8A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0;margin-top:13.5pt;width:41.4pt;height:25.2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" strokecolor="#936" strokeweight="2.25pt">
                <v:stroke endarrow="block"/>
                <w10:wrap anchorx="margin"/>
              </v:shape>
            </w:pict>
          </mc:Fallback>
        </mc:AlternateContent>
      </w:r>
      <w:r w:rsidR="00321F48">
        <w:t>Klicken Sie dazu mit der Maus auf „Login“ rechts oben.</w:t>
      </w:r>
    </w:p>
    <w:p w14:paraId="30686A7C" w14:textId="77777777" w:rsidR="005C6DD5" w:rsidRDefault="005C6DD5" w:rsidP="005C6DD5">
      <w:pPr>
        <w:keepLines/>
      </w:pPr>
      <w:r>
        <w:rPr>
          <w:noProof/>
        </w:rPr>
        <w:drawing>
          <wp:inline distT="0" distB="0" distL="0" distR="0" wp14:anchorId="2B40C823" wp14:editId="6F4AB503">
            <wp:extent cx="3703320" cy="466589"/>
            <wp:effectExtent l="19050" t="19050" r="11430" b="1016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-leis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066" cy="467817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4ACCACEF" w14:textId="77777777" w:rsidR="00321F48" w:rsidRDefault="00321F48" w:rsidP="005C6DD5">
      <w:pPr>
        <w:keepNext/>
        <w:keepLines/>
      </w:pPr>
      <w:r>
        <w:lastRenderedPageBreak/>
        <w:t xml:space="preserve">Anschließend öffnet sich ein englischsprachiges Fenster mit folgendem Bild. Ganz unten </w:t>
      </w:r>
      <w:r w:rsidR="00190B4E">
        <w:t>erscheint ein</w:t>
      </w:r>
      <w:r>
        <w:t xml:space="preserve"> weiße</w:t>
      </w:r>
      <w:r w:rsidR="00190B4E">
        <w:t>r</w:t>
      </w:r>
      <w:r>
        <w:t xml:space="preserve"> Balken, der heißt: „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an </w:t>
      </w:r>
      <w:proofErr w:type="spellStart"/>
      <w:r>
        <w:t>account</w:t>
      </w:r>
      <w:proofErr w:type="spellEnd"/>
      <w:r>
        <w:t xml:space="preserve">? </w:t>
      </w:r>
      <w:r w:rsidRPr="00D16CA9">
        <w:rPr>
          <w:color w:val="00B0F0"/>
        </w:rPr>
        <w:t>Sign up</w:t>
      </w:r>
      <w:r>
        <w:t xml:space="preserve">“ </w:t>
      </w:r>
    </w:p>
    <w:p w14:paraId="29132EE8" w14:textId="77777777" w:rsidR="00190B4E" w:rsidRDefault="00190B4E" w:rsidP="005C6DD5">
      <w:pPr>
        <w:keepNext/>
        <w:keepLines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00F2D2D" wp14:editId="0144DF35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2059334" cy="2827020"/>
            <wp:effectExtent l="19050" t="19050" r="17145" b="1143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u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34" cy="2827020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B4B34" w14:textId="77777777" w:rsidR="00321F48" w:rsidRDefault="00190B4E" w:rsidP="005C6DD5">
      <w:pPr>
        <w:keepNext/>
        <w:keepLines/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33AF26" wp14:editId="3BD315CE">
                <wp:simplePos x="0" y="0"/>
                <wp:positionH relativeFrom="margin">
                  <wp:posOffset>1545590</wp:posOffset>
                </wp:positionH>
                <wp:positionV relativeFrom="paragraph">
                  <wp:posOffset>639445</wp:posOffset>
                </wp:positionV>
                <wp:extent cx="3307080" cy="1661160"/>
                <wp:effectExtent l="38100" t="19050" r="26670" b="5334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7080" cy="1661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203FFF" id="Gerade Verbindung mit Pfeil 5" o:spid="_x0000_s1026" type="#_x0000_t32" style="position:absolute;margin-left:121.7pt;margin-top:50.35pt;width:260.4pt;height:130.8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" strokecolor="#936" strokeweight="2.25pt">
                <v:stroke endarrow="block"/>
                <w10:wrap anchorx="margin"/>
              </v:shape>
            </w:pict>
          </mc:Fallback>
        </mc:AlternateContent>
      </w:r>
      <w:r w:rsidR="00321F48">
        <w:t>(Es kann sein, dass Sie die Bildlaufleiste ganz rechts um Bildschirm nach unten ziehen müssen, damit es erscheint). Klicken Sie auf das blaue „</w:t>
      </w:r>
      <w:r w:rsidR="00321F48" w:rsidRPr="00D16CA9">
        <w:rPr>
          <w:color w:val="00B0F0"/>
        </w:rPr>
        <w:t>Sign up</w:t>
      </w:r>
      <w:r w:rsidR="00321F48">
        <w:t>“.</w:t>
      </w:r>
    </w:p>
    <w:p w14:paraId="4680EA53" w14:textId="77777777" w:rsidR="00321F48" w:rsidRDefault="00321F48" w:rsidP="005C6DD5">
      <w:pPr>
        <w:keepNext/>
        <w:keepLines/>
      </w:pPr>
    </w:p>
    <w:p w14:paraId="5AAA4339" w14:textId="77777777" w:rsidR="00321F48" w:rsidRDefault="00321F48" w:rsidP="005C6DD5">
      <w:pPr>
        <w:keepNext/>
        <w:keepLines/>
      </w:pPr>
    </w:p>
    <w:p w14:paraId="50E1D013" w14:textId="77777777" w:rsidR="00321F48" w:rsidRDefault="00321F48" w:rsidP="005C6DD5">
      <w:pPr>
        <w:keepNext/>
        <w:keepLines/>
      </w:pPr>
    </w:p>
    <w:p w14:paraId="01F8581A" w14:textId="77777777" w:rsidR="00321F48" w:rsidRDefault="00321F48" w:rsidP="005C6DD5">
      <w:pPr>
        <w:keepNext/>
        <w:keepLines/>
      </w:pPr>
    </w:p>
    <w:p w14:paraId="2F587FD7" w14:textId="77777777" w:rsidR="00321F48" w:rsidRDefault="00321F48" w:rsidP="005C6DD5">
      <w:pPr>
        <w:keepNext/>
        <w:keepLines/>
      </w:pPr>
    </w:p>
    <w:p w14:paraId="712D1CE4" w14:textId="77777777" w:rsidR="00321F48" w:rsidRDefault="00321F48" w:rsidP="005C6DD5">
      <w:pPr>
        <w:keepNext/>
        <w:keepLines/>
      </w:pPr>
    </w:p>
    <w:p w14:paraId="0A1F7A48" w14:textId="77777777" w:rsidR="00321F48" w:rsidRDefault="005C6DD5" w:rsidP="00321F48">
      <w:r>
        <w:t>N</w:t>
      </w:r>
      <w:r w:rsidR="00321F48">
        <w:t xml:space="preserve">un </w:t>
      </w:r>
      <w:r>
        <w:t>geben</w:t>
      </w:r>
      <w:r w:rsidR="00321F48">
        <w:t xml:space="preserve"> Sie Ihren Namen und die Informationen ein, mit denen Sie sich die nächsten Male anmelden wollen. </w:t>
      </w:r>
    </w:p>
    <w:p w14:paraId="74A2BFAB" w14:textId="77777777" w:rsidR="00321F48" w:rsidRDefault="000234AC" w:rsidP="00765579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F84C57" wp14:editId="6F956A89">
                <wp:simplePos x="0" y="0"/>
                <wp:positionH relativeFrom="column">
                  <wp:posOffset>4065270</wp:posOffset>
                </wp:positionH>
                <wp:positionV relativeFrom="paragraph">
                  <wp:posOffset>3668395</wp:posOffset>
                </wp:positionV>
                <wp:extent cx="234950" cy="520700"/>
                <wp:effectExtent l="19050" t="38100" r="50800" b="1270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50" cy="520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6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75150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" o:spid="_x0000_s1026" type="#_x0000_t32" style="position:absolute;margin-left:320.1pt;margin-top:288.85pt;width:18.5pt;height:4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" strokecolor="#963366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250E2B" wp14:editId="729D5FF5">
                <wp:simplePos x="0" y="0"/>
                <wp:positionH relativeFrom="column">
                  <wp:posOffset>1614170</wp:posOffset>
                </wp:positionH>
                <wp:positionV relativeFrom="paragraph">
                  <wp:posOffset>3071495</wp:posOffset>
                </wp:positionV>
                <wp:extent cx="1460500" cy="1111250"/>
                <wp:effectExtent l="19050" t="38100" r="44450" b="3175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0" cy="1111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6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4766BB" id="Gerade Verbindung mit Pfeil 22" o:spid="_x0000_s1026" type="#_x0000_t32" style="position:absolute;margin-left:127.1pt;margin-top:241.85pt;width:115pt;height:87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" strokecolor="#963366" strokeweight="3pt">
                <v:stroke endarrow="open"/>
              </v:shape>
            </w:pict>
          </mc:Fallback>
        </mc:AlternateContent>
      </w:r>
      <w:r w:rsidR="00646B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74021" wp14:editId="6BE3EADB">
                <wp:simplePos x="0" y="0"/>
                <wp:positionH relativeFrom="column">
                  <wp:posOffset>2484120</wp:posOffset>
                </wp:positionH>
                <wp:positionV relativeFrom="paragraph">
                  <wp:posOffset>2626995</wp:posOffset>
                </wp:positionV>
                <wp:extent cx="539750" cy="45719"/>
                <wp:effectExtent l="0" t="95250" r="0" b="126365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6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404B611" id="Gerade Verbindung mit Pfeil 19" o:spid="_x0000_s1026" type="#_x0000_t32" style="position:absolute;margin-left:195.6pt;margin-top:206.85pt;width:42.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" strokecolor="#963366" strokeweight="3pt">
                <v:stroke endarrow="open"/>
              </v:shape>
            </w:pict>
          </mc:Fallback>
        </mc:AlternateContent>
      </w:r>
      <w:r w:rsidR="00646B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B5CE98" wp14:editId="56C35A95">
                <wp:simplePos x="0" y="0"/>
                <wp:positionH relativeFrom="column">
                  <wp:posOffset>2388870</wp:posOffset>
                </wp:positionH>
                <wp:positionV relativeFrom="paragraph">
                  <wp:posOffset>2169795</wp:posOffset>
                </wp:positionV>
                <wp:extent cx="609600" cy="123190"/>
                <wp:effectExtent l="19050" t="57150" r="38100" b="10541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231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6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5491DE3" id="Gerade Verbindung mit Pfeil 17" o:spid="_x0000_s1026" type="#_x0000_t32" style="position:absolute;margin-left:188.1pt;margin-top:170.85pt;width:48pt;height: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" strokecolor="#963366" strokeweight="3pt">
                <v:stroke endarrow="open"/>
              </v:shape>
            </w:pict>
          </mc:Fallback>
        </mc:AlternateContent>
      </w:r>
      <w:r w:rsidR="00646B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6FD44" wp14:editId="32DEEC33">
                <wp:simplePos x="0" y="0"/>
                <wp:positionH relativeFrom="column">
                  <wp:posOffset>2299970</wp:posOffset>
                </wp:positionH>
                <wp:positionV relativeFrom="paragraph">
                  <wp:posOffset>1763395</wp:posOffset>
                </wp:positionV>
                <wp:extent cx="717550" cy="139700"/>
                <wp:effectExtent l="19050" t="38100" r="25400" b="10795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0" cy="139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6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0C89C0" id="Gerade Verbindung mit Pfeil 16" o:spid="_x0000_s1026" type="#_x0000_t32" style="position:absolute;margin-left:181.1pt;margin-top:138.85pt;width:56.5pt;height:1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" strokecolor="#963366" strokeweight="3pt">
                <v:stroke endarrow="open"/>
              </v:shape>
            </w:pict>
          </mc:Fallback>
        </mc:AlternateContent>
      </w:r>
      <w:r w:rsidR="00321F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839D8" wp14:editId="156FDABA">
                <wp:simplePos x="0" y="0"/>
                <wp:positionH relativeFrom="column">
                  <wp:posOffset>798830</wp:posOffset>
                </wp:positionH>
                <wp:positionV relativeFrom="paragraph">
                  <wp:posOffset>2413001</wp:posOffset>
                </wp:positionV>
                <wp:extent cx="1628140" cy="335280"/>
                <wp:effectExtent l="0" t="0" r="10160" b="2667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DEA47" w14:textId="77777777" w:rsidR="00321F48" w:rsidRDefault="00321F48" w:rsidP="00321F48">
                            <w:r>
                              <w:t>Ihre E-Mail-Adresse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D1839D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2.9pt;margin-top:190pt;width:128.2pt;height:2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" strokecolor="#963366">
                <v:textbox>
                  <w:txbxContent>
                    <w:p w14:paraId="27FDEA47" w14:textId="77777777" w:rsidR="00321F48" w:rsidRDefault="00321F48" w:rsidP="00321F48">
                      <w:r>
                        <w:t>Ihre E-Mail-Adresse</w:t>
                      </w:r>
                    </w:p>
                  </w:txbxContent>
                </v:textbox>
              </v:shape>
            </w:pict>
          </mc:Fallback>
        </mc:AlternateContent>
      </w:r>
      <w:r w:rsidR="00321F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6E171" wp14:editId="11A39E05">
                <wp:simplePos x="0" y="0"/>
                <wp:positionH relativeFrom="column">
                  <wp:posOffset>1355090</wp:posOffset>
                </wp:positionH>
                <wp:positionV relativeFrom="paragraph">
                  <wp:posOffset>1971041</wp:posOffset>
                </wp:positionV>
                <wp:extent cx="980440" cy="320040"/>
                <wp:effectExtent l="0" t="0" r="10160" b="2286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C76B" w14:textId="77777777" w:rsidR="00321F48" w:rsidRDefault="00321F48" w:rsidP="00321F48">
                            <w:r>
                              <w:t>Nachname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26E171" id="_x0000_s1027" type="#_x0000_t202" style="position:absolute;margin-left:106.7pt;margin-top:155.2pt;width:77.2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" strokecolor="#963366">
                <v:textbox>
                  <w:txbxContent>
                    <w:p w14:paraId="6051C76B" w14:textId="77777777" w:rsidR="00321F48" w:rsidRDefault="00321F48" w:rsidP="00321F48">
                      <w:r>
                        <w:t>Nachname</w:t>
                      </w:r>
                    </w:p>
                  </w:txbxContent>
                </v:textbox>
              </v:shape>
            </w:pict>
          </mc:Fallback>
        </mc:AlternateContent>
      </w:r>
      <w:r w:rsidR="00321F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1E3EE" wp14:editId="76C2118D">
                <wp:simplePos x="0" y="0"/>
                <wp:positionH relativeFrom="column">
                  <wp:posOffset>1454150</wp:posOffset>
                </wp:positionH>
                <wp:positionV relativeFrom="paragraph">
                  <wp:posOffset>1544320</wp:posOffset>
                </wp:positionV>
                <wp:extent cx="828040" cy="358140"/>
                <wp:effectExtent l="0" t="0" r="10160" b="2286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4771C" w14:textId="77777777" w:rsidR="00321F48" w:rsidRDefault="00321F48" w:rsidP="00321F48">
                            <w:r>
                              <w:t>Vorname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F1E3EE" id="_x0000_s1028" type="#_x0000_t202" style="position:absolute;margin-left:114.5pt;margin-top:121.6pt;width:65.2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" strokecolor="#963366">
                <v:textbox>
                  <w:txbxContent>
                    <w:p w14:paraId="3C54771C" w14:textId="77777777" w:rsidR="00321F48" w:rsidRDefault="00321F48" w:rsidP="00321F48">
                      <w:r>
                        <w:t>Vorname</w:t>
                      </w:r>
                    </w:p>
                  </w:txbxContent>
                </v:textbox>
              </v:shape>
            </w:pict>
          </mc:Fallback>
        </mc:AlternateContent>
      </w:r>
      <w:r w:rsidR="00321F48">
        <w:rPr>
          <w:noProof/>
        </w:rPr>
        <w:drawing>
          <wp:inline distT="0" distB="0" distL="0" distR="0" wp14:anchorId="0E28443D" wp14:editId="39CE8EEF">
            <wp:extent cx="5759450" cy="3733800"/>
            <wp:effectExtent l="19050" t="19050" r="12700" b="190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up_ausfüll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33800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</wp:inline>
        </w:drawing>
      </w:r>
    </w:p>
    <w:p w14:paraId="22A00712" w14:textId="77777777" w:rsidR="000234AC" w:rsidRDefault="000234AC" w:rsidP="00765579">
      <w:pPr>
        <w:keepNext/>
        <w:keepLines/>
      </w:pPr>
    </w:p>
    <w:tbl>
      <w:tblPr>
        <w:tblStyle w:val="Tabellenraster"/>
        <w:tblW w:w="0" w:type="auto"/>
        <w:tblBorders>
          <w:top w:val="single" w:sz="4" w:space="0" w:color="963366"/>
          <w:left w:val="single" w:sz="4" w:space="0" w:color="963366"/>
          <w:bottom w:val="single" w:sz="4" w:space="0" w:color="963366"/>
          <w:right w:val="single" w:sz="4" w:space="0" w:color="963366"/>
          <w:insideH w:val="single" w:sz="4" w:space="0" w:color="963366"/>
          <w:insideV w:val="single" w:sz="4" w:space="0" w:color="963366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234AC" w14:paraId="40B9960E" w14:textId="77777777" w:rsidTr="000234AC">
        <w:tc>
          <w:tcPr>
            <w:tcW w:w="4530" w:type="dxa"/>
          </w:tcPr>
          <w:p w14:paraId="703C126E" w14:textId="77777777" w:rsidR="000234AC" w:rsidRDefault="000234AC" w:rsidP="000234AC">
            <w:r>
              <w:t xml:space="preserve">Verwenden Sie ein geheimes Passwort mit Groß- und Kleinbuchstaben, einer Ziffer und Sonderzeichen. </w:t>
            </w:r>
          </w:p>
          <w:p w14:paraId="4B9BFE72" w14:textId="77777777" w:rsidR="000234AC" w:rsidRDefault="000234AC" w:rsidP="000234AC"/>
          <w:p w14:paraId="3A7D3840" w14:textId="77777777" w:rsidR="000234AC" w:rsidRDefault="000234AC" w:rsidP="000234AC">
            <w:pPr>
              <w:keepNext/>
              <w:keepLines/>
            </w:pPr>
            <w:r>
              <w:t>Merken Sie sich Ihr Passwort gut!</w:t>
            </w:r>
          </w:p>
        </w:tc>
        <w:tc>
          <w:tcPr>
            <w:tcW w:w="4530" w:type="dxa"/>
          </w:tcPr>
          <w:p w14:paraId="70E3CB1C" w14:textId="77777777" w:rsidR="000234AC" w:rsidRDefault="000234AC" w:rsidP="000234AC">
            <w:r>
              <w:t>Nachdem Sie alles ausgefüllt haben, klicken Sie mit der Maus auf den blauen Balken „Sign Up“ (bedeutet „Registrierung).</w:t>
            </w:r>
          </w:p>
          <w:p w14:paraId="6DF3E588" w14:textId="77777777" w:rsidR="000234AC" w:rsidRDefault="000234AC" w:rsidP="00765579">
            <w:pPr>
              <w:keepNext/>
              <w:keepLines/>
            </w:pPr>
          </w:p>
        </w:tc>
      </w:tr>
    </w:tbl>
    <w:p w14:paraId="2F4D2AD2" w14:textId="77777777" w:rsidR="00321F48" w:rsidRDefault="00321F48" w:rsidP="00321F48"/>
    <w:p w14:paraId="4847883D" w14:textId="77777777" w:rsidR="00262991" w:rsidRDefault="00262991">
      <w:pPr>
        <w:rPr>
          <w:rFonts w:eastAsia="Arial" w:cs="Arial"/>
          <w:b/>
          <w:bCs/>
          <w:iCs/>
          <w:color w:val="993366"/>
          <w:sz w:val="32"/>
          <w:szCs w:val="36"/>
          <w:lang w:val="de-DE" w:eastAsia="de-DE"/>
        </w:rPr>
      </w:pPr>
      <w:r>
        <w:br w:type="page"/>
      </w:r>
    </w:p>
    <w:p w14:paraId="3E709028" w14:textId="3181A6FC" w:rsidR="00321F48" w:rsidRDefault="00765579" w:rsidP="00765579">
      <w:pPr>
        <w:pStyle w:val="berschrift2"/>
        <w:keepNext/>
        <w:keepLines/>
      </w:pPr>
      <w:r>
        <w:lastRenderedPageBreak/>
        <w:t>Anmelden/</w:t>
      </w:r>
      <w:proofErr w:type="spellStart"/>
      <w:r>
        <w:t>Sign</w:t>
      </w:r>
      <w:proofErr w:type="spellEnd"/>
      <w:r>
        <w:t xml:space="preserve"> </w:t>
      </w:r>
      <w:r w:rsidR="006E5584">
        <w:t xml:space="preserve">in </w:t>
      </w:r>
      <w:r>
        <w:t>im Typing Club</w:t>
      </w:r>
    </w:p>
    <w:p w14:paraId="7F572E83" w14:textId="77777777" w:rsidR="00321F48" w:rsidRDefault="00321F48" w:rsidP="00765579">
      <w:pPr>
        <w:keepNext/>
        <w:keepLines/>
      </w:pPr>
      <w:r>
        <w:t xml:space="preserve">Die nächsten Male brauchen Sie sich nur mehr anzumelden und Sie können dort weiterarbeiten, wo Sie das letzte Mal aufgehört haben. </w:t>
      </w:r>
    </w:p>
    <w:p w14:paraId="4EA04B94" w14:textId="77777777" w:rsidR="00321F48" w:rsidRDefault="00765579" w:rsidP="00765579">
      <w:pPr>
        <w:keepNext/>
        <w:keepLines/>
      </w:pPr>
      <w:r>
        <w:t>Öffnen Sie den Webbrowser und die Website</w:t>
      </w:r>
      <w:r w:rsidR="00321F48">
        <w:t>:</w:t>
      </w:r>
    </w:p>
    <w:p w14:paraId="76804D7F" w14:textId="77777777" w:rsidR="00321F48" w:rsidRDefault="001431B0" w:rsidP="00765579">
      <w:pPr>
        <w:keepNext/>
        <w:keepLines/>
      </w:pPr>
      <w:hyperlink r:id="rId12" w:history="1">
        <w:r w:rsidR="00321F48" w:rsidRPr="004303F8">
          <w:rPr>
            <w:rStyle w:val="Hyperlink"/>
          </w:rPr>
          <w:t>https://www.typingclub.com/tipptrainer</w:t>
        </w:r>
      </w:hyperlink>
    </w:p>
    <w:p w14:paraId="3329EE15" w14:textId="77777777" w:rsidR="00321F48" w:rsidRDefault="00321F48" w:rsidP="00321F48"/>
    <w:p w14:paraId="6A9F79A9" w14:textId="77777777" w:rsidR="00321F48" w:rsidRDefault="00765579" w:rsidP="00321F4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4E3832" wp14:editId="07CEBA0C">
                <wp:simplePos x="0" y="0"/>
                <wp:positionH relativeFrom="column">
                  <wp:posOffset>2350770</wp:posOffset>
                </wp:positionH>
                <wp:positionV relativeFrom="paragraph">
                  <wp:posOffset>245745</wp:posOffset>
                </wp:positionV>
                <wp:extent cx="793750" cy="284480"/>
                <wp:effectExtent l="0" t="0" r="82550" b="7747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28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6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B1F838D" id="Gerade Verbindung mit Pfeil 25" o:spid="_x0000_s1026" type="#_x0000_t32" style="position:absolute;margin-left:185.1pt;margin-top:19.35pt;width:62.5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" strokecolor="#963366">
                <v:stroke endarrow="open"/>
              </v:shape>
            </w:pict>
          </mc:Fallback>
        </mc:AlternateContent>
      </w:r>
      <w:r w:rsidR="00321F48">
        <w:t>Klicken Sie mit der Maus auf „Login“ rechts oben.</w:t>
      </w:r>
    </w:p>
    <w:p w14:paraId="030B4707" w14:textId="77777777" w:rsidR="00321F48" w:rsidRDefault="00321F48" w:rsidP="00321F48">
      <w:r>
        <w:rPr>
          <w:noProof/>
        </w:rPr>
        <w:drawing>
          <wp:inline distT="0" distB="0" distL="0" distR="0" wp14:anchorId="20C416B5" wp14:editId="1DA7E803">
            <wp:extent cx="3703320" cy="466589"/>
            <wp:effectExtent l="19050" t="19050" r="11430" b="1016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-leis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066" cy="467817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</wp:inline>
        </w:drawing>
      </w:r>
    </w:p>
    <w:p w14:paraId="29A9D24E" w14:textId="5BBE7283" w:rsidR="00321F48" w:rsidRDefault="00183179" w:rsidP="000B6903">
      <w:pPr>
        <w:keepNext/>
        <w:keepLines/>
        <w:rPr>
          <w:rFonts w:eastAsia="Arial"/>
        </w:rPr>
      </w:pPr>
      <w:r>
        <w:rPr>
          <w:rFonts w:eastAsia="Arial"/>
        </w:rPr>
        <w:t>Geben</w:t>
      </w:r>
      <w:r w:rsidR="00321F48">
        <w:rPr>
          <w:rFonts w:eastAsia="Arial"/>
        </w:rPr>
        <w:t xml:space="preserve"> Sie im folgenden Fenster Ihre E-Mail-Adresse und das Passwort ein:</w:t>
      </w:r>
    </w:p>
    <w:p w14:paraId="72F5B155" w14:textId="77777777" w:rsidR="00321F48" w:rsidRDefault="00321F48" w:rsidP="000B6903">
      <w:pPr>
        <w:keepNext/>
        <w:keepLines/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D7C6ECA" wp14:editId="39B321F6">
            <wp:simplePos x="0" y="0"/>
            <wp:positionH relativeFrom="column">
              <wp:posOffset>20320</wp:posOffset>
            </wp:positionH>
            <wp:positionV relativeFrom="paragraph">
              <wp:posOffset>18415</wp:posOffset>
            </wp:positionV>
            <wp:extent cx="2658110" cy="3649980"/>
            <wp:effectExtent l="19050" t="19050" r="27940" b="2667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u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649980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0F028" w14:textId="77777777" w:rsidR="00321F48" w:rsidRDefault="00321F48" w:rsidP="000B6903">
      <w:pPr>
        <w:keepNext/>
        <w:keepLines/>
        <w:rPr>
          <w:rFonts w:eastAsia="Arial"/>
        </w:rPr>
      </w:pPr>
    </w:p>
    <w:p w14:paraId="772A061F" w14:textId="77777777" w:rsidR="00321F48" w:rsidRDefault="00321F48" w:rsidP="000B6903">
      <w:pPr>
        <w:keepNext/>
        <w:keepLines/>
        <w:rPr>
          <w:rFonts w:eastAsia="Arial"/>
        </w:rPr>
      </w:pPr>
    </w:p>
    <w:p w14:paraId="2239BA11" w14:textId="77777777" w:rsidR="00321F48" w:rsidRDefault="00321F48" w:rsidP="000B6903">
      <w:pPr>
        <w:keepNext/>
        <w:keepLines/>
        <w:rPr>
          <w:rFonts w:eastAsia="Arial"/>
        </w:rPr>
      </w:pPr>
    </w:p>
    <w:p w14:paraId="1BA3D9BF" w14:textId="77777777" w:rsidR="00765579" w:rsidRDefault="00765579" w:rsidP="000B6903">
      <w:pPr>
        <w:keepNext/>
        <w:keepLines/>
        <w:rPr>
          <w:rFonts w:eastAsia="Arial"/>
        </w:rPr>
      </w:pPr>
      <w:r w:rsidRPr="005014B7"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2AA765" wp14:editId="07649D0B">
                <wp:simplePos x="0" y="0"/>
                <wp:positionH relativeFrom="column">
                  <wp:posOffset>3726180</wp:posOffset>
                </wp:positionH>
                <wp:positionV relativeFrom="paragraph">
                  <wp:posOffset>309245</wp:posOffset>
                </wp:positionV>
                <wp:extent cx="1295400" cy="304800"/>
                <wp:effectExtent l="0" t="0" r="19050" b="1905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60A96" w14:textId="77777777" w:rsidR="00765579" w:rsidRDefault="00765579" w:rsidP="00765579">
                            <w:r>
                              <w:t>E-Mail-Adresse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2AA765" id="_x0000_s1029" type="#_x0000_t202" style="position:absolute;margin-left:293.4pt;margin-top:24.35pt;width:102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" strokecolor="#963366">
                <v:textbox>
                  <w:txbxContent>
                    <w:p w14:paraId="7BA60A96" w14:textId="77777777" w:rsidR="00765579" w:rsidRDefault="00765579" w:rsidP="00765579">
                      <w:r>
                        <w:t>E-Mail-Adresse</w:t>
                      </w:r>
                    </w:p>
                  </w:txbxContent>
                </v:textbox>
              </v:shape>
            </w:pict>
          </mc:Fallback>
        </mc:AlternateContent>
      </w:r>
    </w:p>
    <w:p w14:paraId="77E5375F" w14:textId="77777777" w:rsidR="00765579" w:rsidRDefault="000B6903" w:rsidP="000B6903">
      <w:pPr>
        <w:keepNext/>
        <w:keepLines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E9702F" wp14:editId="4B8195F6">
                <wp:simplePos x="0" y="0"/>
                <wp:positionH relativeFrom="column">
                  <wp:posOffset>1828800</wp:posOffset>
                </wp:positionH>
                <wp:positionV relativeFrom="paragraph">
                  <wp:posOffset>144144</wp:posOffset>
                </wp:positionV>
                <wp:extent cx="1684020" cy="49530"/>
                <wp:effectExtent l="38100" t="57150" r="11430" b="10287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4020" cy="495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076747E" id="Gerade Verbindung mit Pfeil 8" o:spid="_x0000_s1026" type="#_x0000_t32" style="position:absolute;margin-left:2in;margin-top:11.35pt;width:132.6pt;height:3.9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" strokecolor="#936" strokeweight="2.25pt">
                <v:stroke endarrow="block"/>
              </v:shape>
            </w:pict>
          </mc:Fallback>
        </mc:AlternateContent>
      </w:r>
    </w:p>
    <w:p w14:paraId="2F8A2030" w14:textId="77777777" w:rsidR="00765579" w:rsidRDefault="000B6903" w:rsidP="000B6903">
      <w:pPr>
        <w:keepNext/>
        <w:keepLines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62E4DE" wp14:editId="7DF30511">
                <wp:simplePos x="0" y="0"/>
                <wp:positionH relativeFrom="column">
                  <wp:posOffset>1969770</wp:posOffset>
                </wp:positionH>
                <wp:positionV relativeFrom="paragraph">
                  <wp:posOffset>184149</wp:posOffset>
                </wp:positionV>
                <wp:extent cx="1758950" cy="45719"/>
                <wp:effectExtent l="38100" t="57150" r="12700" b="107315"/>
                <wp:wrapNone/>
                <wp:docPr id="230" name="Gerade Verbindung mit Pfei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9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AA02FA6" id="Gerade Verbindung mit Pfeil 230" o:spid="_x0000_s1026" type="#_x0000_t32" style="position:absolute;margin-left:155.1pt;margin-top:14.5pt;width:138.5pt;height:3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" strokecolor="#936" strokeweight="2.25pt">
                <v:stroke endarrow="block"/>
              </v:shape>
            </w:pict>
          </mc:Fallback>
        </mc:AlternateContent>
      </w:r>
      <w:r w:rsidR="00765579" w:rsidRPr="005014B7"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165702" wp14:editId="4714CF0D">
                <wp:simplePos x="0" y="0"/>
                <wp:positionH relativeFrom="column">
                  <wp:posOffset>3934460</wp:posOffset>
                </wp:positionH>
                <wp:positionV relativeFrom="paragraph">
                  <wp:posOffset>69850</wp:posOffset>
                </wp:positionV>
                <wp:extent cx="845820" cy="297180"/>
                <wp:effectExtent l="0" t="0" r="11430" b="2667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07ED8" w14:textId="77777777" w:rsidR="00765579" w:rsidRDefault="00765579" w:rsidP="00765579">
                            <w:r>
                              <w:t>Passwort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F165702" id="_x0000_s1030" type="#_x0000_t202" style="position:absolute;margin-left:309.8pt;margin-top:5.5pt;width:66.6pt;height:2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" strokecolor="#963366">
                <v:textbox>
                  <w:txbxContent>
                    <w:p w14:paraId="5A207ED8" w14:textId="77777777" w:rsidR="00765579" w:rsidRDefault="00765579" w:rsidP="00765579">
                      <w:r>
                        <w:t>Passwort</w:t>
                      </w:r>
                    </w:p>
                  </w:txbxContent>
                </v:textbox>
              </v:shape>
            </w:pict>
          </mc:Fallback>
        </mc:AlternateContent>
      </w:r>
    </w:p>
    <w:p w14:paraId="6101A1D5" w14:textId="77777777" w:rsidR="00765579" w:rsidRDefault="000B6903" w:rsidP="000B6903">
      <w:pPr>
        <w:keepNext/>
        <w:keepLines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581226" wp14:editId="41BCE8E9">
                <wp:simplePos x="0" y="0"/>
                <wp:positionH relativeFrom="column">
                  <wp:posOffset>2287270</wp:posOffset>
                </wp:positionH>
                <wp:positionV relativeFrom="paragraph">
                  <wp:posOffset>264794</wp:posOffset>
                </wp:positionV>
                <wp:extent cx="1866900" cy="371475"/>
                <wp:effectExtent l="0" t="76200" r="19050" b="28575"/>
                <wp:wrapNone/>
                <wp:docPr id="229" name="Gerade Verbindung mit Pfei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6900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7F9A0F" id="Gerade Verbindung mit Pfeil 229" o:spid="_x0000_s1026" type="#_x0000_t32" style="position:absolute;margin-left:180.1pt;margin-top:20.85pt;width:147pt;height:29.2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" strokecolor="#936" strokeweight="2.25pt">
                <v:stroke endarrow="block"/>
              </v:shape>
            </w:pict>
          </mc:Fallback>
        </mc:AlternateContent>
      </w:r>
    </w:p>
    <w:p w14:paraId="16AA64C3" w14:textId="77777777" w:rsidR="00765579" w:rsidRDefault="00765579" w:rsidP="000B6903">
      <w:pPr>
        <w:keepNext/>
        <w:keepLines/>
        <w:rPr>
          <w:rFonts w:eastAsia="Arial"/>
        </w:rPr>
      </w:pPr>
    </w:p>
    <w:p w14:paraId="21E85466" w14:textId="77777777" w:rsidR="00321F48" w:rsidRDefault="00321F48" w:rsidP="000B6903">
      <w:pPr>
        <w:keepNext/>
        <w:keepLines/>
        <w:rPr>
          <w:rFonts w:eastAsia="Arial"/>
        </w:rPr>
      </w:pPr>
      <w:r>
        <w:rPr>
          <w:rFonts w:eastAsia="Arial"/>
        </w:rPr>
        <w:t>Wenn Sie fertig sind, klicken Sie mit der Maus auf den blauen Balken „Sign in“</w:t>
      </w:r>
      <w:r w:rsidR="000B6903">
        <w:rPr>
          <w:rFonts w:eastAsia="Arial"/>
        </w:rPr>
        <w:t>.</w:t>
      </w:r>
    </w:p>
    <w:p w14:paraId="68FA9270" w14:textId="77777777" w:rsidR="00321F48" w:rsidRDefault="00321F48" w:rsidP="000B6903">
      <w:pPr>
        <w:keepNext/>
        <w:keepLines/>
        <w:rPr>
          <w:rFonts w:eastAsia="Arial"/>
        </w:rPr>
      </w:pPr>
    </w:p>
    <w:p w14:paraId="6FD0B42B" w14:textId="77777777" w:rsidR="00321F48" w:rsidRDefault="00321F48" w:rsidP="00321F48">
      <w:pPr>
        <w:rPr>
          <w:rFonts w:eastAsia="Arial"/>
        </w:rPr>
      </w:pPr>
    </w:p>
    <w:p w14:paraId="7BD2DEB7" w14:textId="77777777" w:rsidR="00321F48" w:rsidRDefault="00321F48" w:rsidP="00321F48">
      <w:pPr>
        <w:rPr>
          <w:rFonts w:eastAsia="Arial"/>
        </w:rPr>
      </w:pPr>
      <w:r>
        <w:rPr>
          <w:rFonts w:eastAsia="Arial"/>
        </w:rPr>
        <w:br w:type="page"/>
      </w:r>
    </w:p>
    <w:p w14:paraId="63B706EB" w14:textId="77777777" w:rsidR="00321F48" w:rsidRDefault="00321F48" w:rsidP="000B6903">
      <w:pPr>
        <w:pStyle w:val="berschrift2"/>
      </w:pPr>
      <w:r>
        <w:lastRenderedPageBreak/>
        <w:t>Mit dem Tipptrainer arbeiten</w:t>
      </w:r>
    </w:p>
    <w:p w14:paraId="7F9149B2" w14:textId="77777777" w:rsidR="00321F48" w:rsidRDefault="00EF1739" w:rsidP="00EF1739">
      <w:pPr>
        <w:keepNext/>
        <w:keepLines/>
        <w:rPr>
          <w:rFonts w:eastAsia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4019D3" wp14:editId="412B6BB3">
                <wp:simplePos x="0" y="0"/>
                <wp:positionH relativeFrom="column">
                  <wp:posOffset>-55880</wp:posOffset>
                </wp:positionH>
                <wp:positionV relativeFrom="paragraph">
                  <wp:posOffset>193040</wp:posOffset>
                </wp:positionV>
                <wp:extent cx="5257800" cy="2432050"/>
                <wp:effectExtent l="0" t="0" r="19050" b="25400"/>
                <wp:wrapNone/>
                <wp:docPr id="237" name="Rechtec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2432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6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9AD64A1" id="Rechteck 237" o:spid="_x0000_s1026" style="position:absolute;margin-left:-4.4pt;margin-top:15.2pt;width:414pt;height:19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" filled="f" strokecolor="#963366" strokeweight="2pt"/>
            </w:pict>
          </mc:Fallback>
        </mc:AlternateContent>
      </w:r>
      <w:r w:rsidR="001431B0">
        <w:rPr>
          <w:rFonts w:asciiTheme="minorHAnsi" w:hAnsiTheme="minorHAnsi"/>
          <w:noProof/>
          <w:sz w:val="22"/>
        </w:rPr>
        <w:object w:dxaOrig="1440" w:dyaOrig="1440" w14:anchorId="39CF86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.6pt;margin-top:15.4pt;width:416.2pt;height:190.7pt;z-index:-251635712;mso-position-horizontal-relative:text;mso-position-vertical-relative:text" wrapcoords="-16 0 -16 21498 21584 21498 21584 0 -16 0">
            <v:imagedata r:id="rId14" o:title=""/>
            <w10:wrap type="tight"/>
          </v:shape>
          <o:OLEObject Type="Embed" ProgID="Photoshop.Image.7" ShapeID="_x0000_s1028" DrawAspect="Content" ObjectID="_1705320563" r:id="rId15">
            <o:FieldCodes>\s</o:FieldCodes>
          </o:OLEObject>
        </w:object>
      </w:r>
    </w:p>
    <w:p w14:paraId="03C53A30" w14:textId="77777777" w:rsidR="00EF1739" w:rsidRDefault="00EF1739" w:rsidP="00EF1739">
      <w:pPr>
        <w:keepNext/>
        <w:keepLines/>
        <w:rPr>
          <w:rFonts w:eastAsia="Arial"/>
        </w:rPr>
      </w:pPr>
    </w:p>
    <w:p w14:paraId="4055F51E" w14:textId="77777777" w:rsidR="00EF1739" w:rsidRDefault="00EF1739" w:rsidP="00EF1739">
      <w:pPr>
        <w:keepNext/>
        <w:keepLines/>
        <w:rPr>
          <w:rFonts w:eastAsia="Arial"/>
        </w:rPr>
      </w:pPr>
    </w:p>
    <w:p w14:paraId="3CA943C9" w14:textId="77777777" w:rsidR="00EF1739" w:rsidRDefault="00EF1739" w:rsidP="00EF1739">
      <w:pPr>
        <w:keepNext/>
        <w:keepLines/>
        <w:rPr>
          <w:rFonts w:eastAsia="Arial"/>
        </w:rPr>
      </w:pPr>
    </w:p>
    <w:p w14:paraId="449A3F39" w14:textId="77777777" w:rsidR="00EF1739" w:rsidRDefault="00EF1739" w:rsidP="00EF1739">
      <w:pPr>
        <w:keepNext/>
        <w:keepLines/>
        <w:rPr>
          <w:rFonts w:eastAsia="Arial"/>
        </w:rPr>
      </w:pPr>
    </w:p>
    <w:p w14:paraId="6C78594D" w14:textId="77777777" w:rsidR="00EF1739" w:rsidRDefault="00EF1739" w:rsidP="00EF1739">
      <w:pPr>
        <w:keepNext/>
        <w:keepLines/>
        <w:rPr>
          <w:rFonts w:eastAsia="Arial"/>
        </w:rPr>
      </w:pPr>
    </w:p>
    <w:p w14:paraId="6006D8E1" w14:textId="77777777" w:rsidR="00EF1739" w:rsidRDefault="00EF1739" w:rsidP="00EF1739">
      <w:pPr>
        <w:keepNext/>
        <w:keepLines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21E1D" wp14:editId="59FA239D">
                <wp:simplePos x="0" y="0"/>
                <wp:positionH relativeFrom="column">
                  <wp:posOffset>1677670</wp:posOffset>
                </wp:positionH>
                <wp:positionV relativeFrom="paragraph">
                  <wp:posOffset>44450</wp:posOffset>
                </wp:positionV>
                <wp:extent cx="1250950" cy="876300"/>
                <wp:effectExtent l="38100" t="38100" r="25400" b="19050"/>
                <wp:wrapNone/>
                <wp:docPr id="231" name="Gerade Verbindung mit Pfei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0950" cy="876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4941FE" id="Gerade Verbindung mit Pfeil 231" o:spid="_x0000_s1026" type="#_x0000_t32" style="position:absolute;margin-left:132.1pt;margin-top:3.5pt;width:98.5pt;height:69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" strokecolor="#936" strokeweight="2.25pt">
                <v:stroke endarrow="block"/>
              </v:shape>
            </w:pict>
          </mc:Fallback>
        </mc:AlternateContent>
      </w:r>
    </w:p>
    <w:p w14:paraId="01BB1DF6" w14:textId="77777777" w:rsidR="00EF1739" w:rsidRDefault="00EF1739" w:rsidP="00EF1739">
      <w:pPr>
        <w:keepNext/>
        <w:keepLines/>
        <w:rPr>
          <w:rFonts w:eastAsia="Arial"/>
        </w:rPr>
      </w:pPr>
    </w:p>
    <w:p w14:paraId="02792144" w14:textId="77777777" w:rsidR="00EF1739" w:rsidRDefault="00EF1739" w:rsidP="00EF1739">
      <w:pPr>
        <w:keepNext/>
        <w:keepLines/>
        <w:rPr>
          <w:rFonts w:eastAsia="Arial"/>
        </w:rPr>
      </w:pPr>
    </w:p>
    <w:p w14:paraId="7BFDD856" w14:textId="77777777" w:rsidR="00321F48" w:rsidRDefault="00321F48" w:rsidP="00EF1739">
      <w:pPr>
        <w:keepNext/>
        <w:keepLines/>
        <w:rPr>
          <w:rFonts w:eastAsia="Arial"/>
        </w:rPr>
      </w:pPr>
      <w:r>
        <w:rPr>
          <w:rFonts w:eastAsia="Arial"/>
        </w:rPr>
        <w:t>Klicken Sie zuerst auf den blauen Knopf „Start“, um zu einer Übersi</w:t>
      </w:r>
      <w:r w:rsidR="000B6903">
        <w:rPr>
          <w:rFonts w:eastAsia="Arial"/>
        </w:rPr>
        <w:t>cht mit Ihren Übungen zu kommen.</w:t>
      </w:r>
    </w:p>
    <w:p w14:paraId="546159A4" w14:textId="77777777" w:rsidR="000B6903" w:rsidRDefault="00EF1739" w:rsidP="00EF1739">
      <w:pPr>
        <w:keepNext/>
        <w:keepLines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351925" wp14:editId="4C129BD9">
                <wp:simplePos x="0" y="0"/>
                <wp:positionH relativeFrom="column">
                  <wp:posOffset>2623820</wp:posOffset>
                </wp:positionH>
                <wp:positionV relativeFrom="paragraph">
                  <wp:posOffset>1525904</wp:posOffset>
                </wp:positionV>
                <wp:extent cx="1390650" cy="2403475"/>
                <wp:effectExtent l="38100" t="38100" r="19050" b="15875"/>
                <wp:wrapNone/>
                <wp:docPr id="243" name="Gerade Verbindung mit Pfei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2403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51D527B" id="Gerade Verbindung mit Pfeil 243" o:spid="_x0000_s1026" type="#_x0000_t32" style="position:absolute;margin-left:206.6pt;margin-top:120.15pt;width:109.5pt;height:189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" strokecolor="#936" strokeweight="2.25pt">
                <v:stroke endarrow="block"/>
              </v:shape>
            </w:pict>
          </mc:Fallback>
        </mc:AlternateContent>
      </w:r>
      <w:r w:rsidR="000B6903"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F1B3F8" wp14:editId="5391E64B">
                <wp:simplePos x="0" y="0"/>
                <wp:positionH relativeFrom="column">
                  <wp:posOffset>623570</wp:posOffset>
                </wp:positionH>
                <wp:positionV relativeFrom="paragraph">
                  <wp:posOffset>1574800</wp:posOffset>
                </wp:positionV>
                <wp:extent cx="812800" cy="1936750"/>
                <wp:effectExtent l="19050" t="38100" r="44450" b="25400"/>
                <wp:wrapNone/>
                <wp:docPr id="242" name="Gerade Verbindung mit Pfei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800" cy="193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567923" id="Gerade Verbindung mit Pfeil 242" o:spid="_x0000_s1026" type="#_x0000_t32" style="position:absolute;margin-left:49.1pt;margin-top:124pt;width:64pt;height:152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" strokecolor="#936" strokeweight="2.25pt">
                <v:stroke endarrow="block"/>
              </v:shape>
            </w:pict>
          </mc:Fallback>
        </mc:AlternateContent>
      </w:r>
      <w:r w:rsidR="000B6903"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3CA3BD" wp14:editId="74625C74">
                <wp:simplePos x="0" y="0"/>
                <wp:positionH relativeFrom="column">
                  <wp:posOffset>242570</wp:posOffset>
                </wp:positionH>
                <wp:positionV relativeFrom="paragraph">
                  <wp:posOffset>1543049</wp:posOffset>
                </wp:positionV>
                <wp:extent cx="260350" cy="1330325"/>
                <wp:effectExtent l="19050" t="38100" r="44450" b="22225"/>
                <wp:wrapNone/>
                <wp:docPr id="240" name="Gerade Verbindung mit Pfei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0" cy="1330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8CBAA1C" id="Gerade Verbindung mit Pfeil 240" o:spid="_x0000_s1026" type="#_x0000_t32" style="position:absolute;margin-left:19.1pt;margin-top:121.5pt;width:20.5pt;height:104.7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" strokecolor="#936" strokeweight="2.25pt">
                <v:stroke endarrow="block"/>
              </v:shape>
            </w:pict>
          </mc:Fallback>
        </mc:AlternateContent>
      </w:r>
    </w:p>
    <w:p w14:paraId="35B8CB42" w14:textId="77777777" w:rsidR="00321F48" w:rsidRDefault="001431B0" w:rsidP="00EF1739">
      <w:pPr>
        <w:keepNext/>
        <w:keepLines/>
        <w:rPr>
          <w:rFonts w:eastAsia="Arial"/>
        </w:rPr>
      </w:pPr>
      <w:r>
        <w:rPr>
          <w:rFonts w:asciiTheme="minorHAnsi" w:hAnsiTheme="minorHAnsi"/>
          <w:noProof/>
          <w:sz w:val="22"/>
        </w:rPr>
        <w:object w:dxaOrig="1440" w:dyaOrig="1440" w14:anchorId="7C81C353">
          <v:shape id="_x0000_s1029" type="#_x0000_t75" style="position:absolute;margin-left:-5.5pt;margin-top:1.35pt;width:464.4pt;height:168.8pt;z-index:-251633664;mso-position-horizontal-relative:text;mso-position-vertical-relative:text" wrapcoords="-17 0 -17 21459 21583 21459 21583 0 -17 0">
            <v:imagedata r:id="rId16" o:title=""/>
            <w10:wrap type="tight"/>
          </v:shape>
          <o:OLEObject Type="Embed" ProgID="Photoshop.Image.7" ShapeID="_x0000_s1029" DrawAspect="Content" ObjectID="_1705320564" r:id="rId17">
            <o:FieldCodes>\s</o:FieldCodes>
          </o:OLEObject>
        </w:object>
      </w:r>
    </w:p>
    <w:p w14:paraId="0D5A8549" w14:textId="77777777" w:rsidR="00321F48" w:rsidRDefault="00321F48" w:rsidP="00EF1739">
      <w:pPr>
        <w:keepNext/>
        <w:keepLines/>
        <w:rPr>
          <w:rFonts w:eastAsia="Arial"/>
        </w:rPr>
      </w:pPr>
      <w:r>
        <w:rPr>
          <w:rFonts w:eastAsia="Arial"/>
        </w:rPr>
        <w:t xml:space="preserve">Nummer 1: Hier wird ein kurzer Film zum Start gezeigt. Besprechen Sie den Film </w:t>
      </w:r>
      <w:r w:rsidR="000B6903">
        <w:rPr>
          <w:rFonts w:eastAsia="Arial"/>
        </w:rPr>
        <w:t>eventuell</w:t>
      </w:r>
      <w:r>
        <w:rPr>
          <w:rFonts w:eastAsia="Arial"/>
        </w:rPr>
        <w:t xml:space="preserve"> mit Ihrer Trainerin/Ihrem Trainer durch.</w:t>
      </w:r>
    </w:p>
    <w:p w14:paraId="64B800FB" w14:textId="77777777" w:rsidR="00321F48" w:rsidRDefault="00321F48" w:rsidP="00EF1739">
      <w:pPr>
        <w:keepNext/>
        <w:keepLines/>
        <w:rPr>
          <w:rFonts w:eastAsia="Arial"/>
        </w:rPr>
      </w:pPr>
      <w:r>
        <w:rPr>
          <w:rFonts w:eastAsia="Arial"/>
        </w:rPr>
        <w:t xml:space="preserve">Ab Nummer 2 beginnen die Tippübungen. Wenn Sie eine Übung </w:t>
      </w:r>
      <w:r w:rsidR="000B6903">
        <w:rPr>
          <w:rFonts w:eastAsia="Arial"/>
        </w:rPr>
        <w:t>abgeschlossen</w:t>
      </w:r>
      <w:r>
        <w:rPr>
          <w:rFonts w:eastAsia="Arial"/>
        </w:rPr>
        <w:t xml:space="preserve"> haben, sehen sie ein</w:t>
      </w:r>
      <w:r w:rsidR="000B6903">
        <w:rPr>
          <w:rFonts w:eastAsia="Arial"/>
        </w:rPr>
        <w:t>en</w:t>
      </w:r>
      <w:r>
        <w:rPr>
          <w:rFonts w:eastAsia="Arial"/>
        </w:rPr>
        <w:t xml:space="preserve"> </w:t>
      </w:r>
      <w:r w:rsidRPr="00460CBD">
        <w:rPr>
          <w:rFonts w:eastAsia="Arial"/>
          <w:highlight w:val="green"/>
        </w:rPr>
        <w:t>grüne</w:t>
      </w:r>
      <w:r w:rsidR="000B6903" w:rsidRPr="001633FD">
        <w:rPr>
          <w:rFonts w:eastAsia="Arial"/>
          <w:highlight w:val="green"/>
        </w:rPr>
        <w:t>n</w:t>
      </w:r>
      <w:r>
        <w:rPr>
          <w:rFonts w:eastAsia="Arial"/>
        </w:rPr>
        <w:t xml:space="preserve"> H</w:t>
      </w:r>
      <w:r w:rsidR="000B6903">
        <w:rPr>
          <w:rFonts w:eastAsia="Arial"/>
        </w:rPr>
        <w:t>ak</w:t>
      </w:r>
      <w:r>
        <w:rPr>
          <w:rFonts w:eastAsia="Arial"/>
        </w:rPr>
        <w:t xml:space="preserve">en. </w:t>
      </w:r>
    </w:p>
    <w:p w14:paraId="020A979F" w14:textId="77777777" w:rsidR="00321F48" w:rsidRDefault="00321F48" w:rsidP="00EF1739">
      <w:pPr>
        <w:keepNext/>
        <w:keepLines/>
        <w:rPr>
          <w:rFonts w:eastAsia="Arial"/>
        </w:rPr>
      </w:pPr>
      <w:r>
        <w:rPr>
          <w:rFonts w:eastAsia="Arial"/>
        </w:rPr>
        <w:t xml:space="preserve">Übungssequenzen, die Sie noch vor sich haben, bleiben </w:t>
      </w:r>
      <w:r w:rsidRPr="00460CBD">
        <w:rPr>
          <w:rFonts w:eastAsia="Arial"/>
          <w:highlight w:val="lightGray"/>
        </w:rPr>
        <w:t>grau</w:t>
      </w:r>
      <w:r>
        <w:rPr>
          <w:rFonts w:eastAsia="Arial"/>
        </w:rPr>
        <w:t xml:space="preserve"> (hier ab </w:t>
      </w:r>
      <w:r w:rsidR="00EF1739">
        <w:rPr>
          <w:rFonts w:eastAsia="Arial"/>
        </w:rPr>
        <w:t>Übung</w:t>
      </w:r>
      <w:r>
        <w:rPr>
          <w:rFonts w:eastAsia="Arial"/>
        </w:rPr>
        <w:t xml:space="preserve"> Nummer 3).</w:t>
      </w:r>
    </w:p>
    <w:p w14:paraId="6B675A98" w14:textId="77777777" w:rsidR="00321F48" w:rsidRDefault="00321F48" w:rsidP="00321F48">
      <w:pPr>
        <w:rPr>
          <w:rFonts w:eastAsia="Arial"/>
        </w:rPr>
      </w:pPr>
      <w:r>
        <w:rPr>
          <w:rFonts w:eastAsia="Arial"/>
        </w:rPr>
        <w:br w:type="page"/>
      </w:r>
    </w:p>
    <w:p w14:paraId="770B5D06" w14:textId="7CD238F6" w:rsidR="00321F48" w:rsidRDefault="00321F48" w:rsidP="00321F48">
      <w:pPr>
        <w:rPr>
          <w:rFonts w:eastAsia="Arial"/>
        </w:rPr>
      </w:pPr>
      <w:r>
        <w:rPr>
          <w:rFonts w:eastAsia="Arial"/>
        </w:rPr>
        <w:lastRenderedPageBreak/>
        <w:t xml:space="preserve">Starten Sie nun eine Übung, indem Sie mit der Maus </w:t>
      </w:r>
      <w:r w:rsidR="00105C41">
        <w:rPr>
          <w:rFonts w:eastAsia="Arial"/>
        </w:rPr>
        <w:t>auf eine Nummer klicken</w:t>
      </w:r>
      <w:r>
        <w:rPr>
          <w:rFonts w:eastAsia="Arial"/>
        </w:rPr>
        <w:t xml:space="preserve">. </w:t>
      </w:r>
    </w:p>
    <w:p w14:paraId="09FC9E01" w14:textId="27E02A7B" w:rsidR="00321F48" w:rsidRDefault="00105C41" w:rsidP="00321F48">
      <w:pPr>
        <w:rPr>
          <w:rFonts w:eastAsia="Arial"/>
        </w:rPr>
      </w:pPr>
      <w:r>
        <w:rPr>
          <w:rFonts w:eastAsia="Arial"/>
        </w:rPr>
        <w:t>Eine kurze Anweisung zeigt Ihnen</w:t>
      </w:r>
      <w:r w:rsidR="00321F48">
        <w:rPr>
          <w:rFonts w:eastAsia="Arial"/>
        </w:rPr>
        <w:t>, wie Sie die Übung machen sollen.</w:t>
      </w:r>
    </w:p>
    <w:p w14:paraId="0F06840F" w14:textId="77777777" w:rsidR="00105C41" w:rsidRDefault="00321F48" w:rsidP="00206FB7">
      <w:pPr>
        <w:keepNext/>
        <w:keepLines/>
        <w:rPr>
          <w:rFonts w:eastAsia="Arial"/>
        </w:rPr>
      </w:pPr>
      <w:r>
        <w:rPr>
          <w:rFonts w:eastAsia="Arial"/>
        </w:rPr>
        <w:t>Hier ein Beispiel:</w:t>
      </w:r>
      <w:r w:rsidR="00105C41">
        <w:rPr>
          <w:rFonts w:eastAsia="Arial"/>
        </w:rPr>
        <w:t xml:space="preserve"> Oben steht, was zu tun ist, mit den Fingern wird darunter gezeigt, mit welchem Finger Sie die Taste finden.</w:t>
      </w:r>
    </w:p>
    <w:p w14:paraId="0804F35E" w14:textId="77777777" w:rsidR="00321F48" w:rsidRDefault="00105C41" w:rsidP="00206FB7">
      <w:pPr>
        <w:keepNext/>
        <w:keepLines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2F4AA7" wp14:editId="464FBA1D">
                <wp:simplePos x="0" y="0"/>
                <wp:positionH relativeFrom="margin">
                  <wp:posOffset>1544320</wp:posOffset>
                </wp:positionH>
                <wp:positionV relativeFrom="paragraph">
                  <wp:posOffset>450850</wp:posOffset>
                </wp:positionV>
                <wp:extent cx="2152650" cy="387350"/>
                <wp:effectExtent l="0" t="0" r="19050" b="12700"/>
                <wp:wrapNone/>
                <wp:docPr id="3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8735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75018" w14:textId="77777777" w:rsidR="00105C41" w:rsidRPr="00907FFE" w:rsidRDefault="00105C41" w:rsidP="00105C4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92F4AA7" id="Diagonal liegende Ecken des Rechtecks abrunden 3" o:spid="_x0000_s1031" style="position:absolute;margin-left:121.6pt;margin-top:35.5pt;width:169.5pt;height:30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52650,38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" adj="-11796480,,5400" path="m95548,l2152650,r,l2152650,291802v,52770,-42778,95548,-95548,95548l,387350r,l,95548c,42778,42778,,95548,xe" filled="f" strokecolor="#936" strokeweight="2pt">
                <v:stroke joinstyle="miter"/>
                <v:formulas/>
                <v:path arrowok="t" o:connecttype="custom" o:connectlocs="95548,0;2152650,0;2152650,0;2152650,291802;2057102,387350;0,387350;0,387350;0,95548;95548,0" o:connectangles="0,0,0,0,0,0,0,0,0" textboxrect="0,0,2152650,387350"/>
                <v:textbox inset="1mm,0,0,0">
                  <w:txbxContent>
                    <w:p w14:paraId="3B875018" w14:textId="77777777" w:rsidR="00105C41" w:rsidRPr="00907FFE" w:rsidRDefault="00105C41" w:rsidP="00105C4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F48">
        <w:rPr>
          <w:rFonts w:eastAsia="Arial"/>
          <w:noProof/>
        </w:rPr>
        <w:drawing>
          <wp:inline distT="0" distB="0" distL="0" distR="0" wp14:anchorId="7BA3D561" wp14:editId="573DEB30">
            <wp:extent cx="5759450" cy="3239770"/>
            <wp:effectExtent l="19050" t="19050" r="12700" b="177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weisu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</wp:inline>
        </w:drawing>
      </w:r>
      <w:r w:rsidR="00321F48">
        <w:rPr>
          <w:rFonts w:eastAsia="Arial"/>
        </w:rPr>
        <w:t xml:space="preserve"> </w:t>
      </w:r>
    </w:p>
    <w:p w14:paraId="40F90E4D" w14:textId="77777777" w:rsidR="00105C41" w:rsidRDefault="00105C41" w:rsidP="00206FB7">
      <w:pPr>
        <w:keepNext/>
        <w:keepLines/>
        <w:jc w:val="both"/>
        <w:rPr>
          <w:rFonts w:eastAsia="Arial"/>
        </w:rPr>
      </w:pPr>
      <w:r>
        <w:rPr>
          <w:rFonts w:eastAsia="Arial"/>
        </w:rPr>
        <w:t>Der Zeigefinger der linken Hand liegt auf dem Buchstaben j. Die Position der anderen Finger ist ebenso zu erkennen.</w:t>
      </w:r>
    </w:p>
    <w:p w14:paraId="2DA67FCF" w14:textId="77777777" w:rsidR="00711EBA" w:rsidRDefault="00105C41" w:rsidP="00206FB7">
      <w:pPr>
        <w:keepNext/>
        <w:keepLines/>
        <w:jc w:val="both"/>
        <w:rPr>
          <w:rFonts w:eastAsia="Arial"/>
        </w:rPr>
      </w:pPr>
      <w:r>
        <w:rPr>
          <w:rFonts w:eastAsia="Arial"/>
        </w:rPr>
        <w:t>Halten Sie Finger während der gesamten Übung auf diesen Tasten. Diese Fingerstellung ist sehr wichtig, um das 10-Finger-System zu erlernen.</w:t>
      </w:r>
    </w:p>
    <w:p w14:paraId="6781E7E3" w14:textId="77777777" w:rsidR="00711EBA" w:rsidRDefault="00711EBA" w:rsidP="00206FB7">
      <w:pPr>
        <w:keepNext/>
        <w:keepLines/>
        <w:jc w:val="both"/>
        <w:rPr>
          <w:rFonts w:eastAsia="Arial"/>
        </w:rPr>
      </w:pPr>
    </w:p>
    <w:p w14:paraId="3E8C1172" w14:textId="77777777" w:rsidR="00262991" w:rsidRDefault="00262991">
      <w:pPr>
        <w:rPr>
          <w:rFonts w:eastAsia="Arial" w:cs="Arial"/>
          <w:b/>
          <w:bCs/>
          <w:iCs/>
          <w:color w:val="993366"/>
          <w:sz w:val="32"/>
          <w:szCs w:val="36"/>
          <w:lang w:val="de-DE" w:eastAsia="de-DE"/>
        </w:rPr>
      </w:pPr>
      <w:r>
        <w:br w:type="page"/>
      </w:r>
    </w:p>
    <w:p w14:paraId="7DA9D870" w14:textId="7B426E3D" w:rsidR="00321F48" w:rsidRDefault="00321F48" w:rsidP="00711EBA">
      <w:pPr>
        <w:pStyle w:val="berschrift2"/>
      </w:pPr>
      <w:r>
        <w:lastRenderedPageBreak/>
        <w:t>Zur nächsten Übung wechseln</w:t>
      </w:r>
    </w:p>
    <w:p w14:paraId="77E12CE2" w14:textId="644AECB6" w:rsidR="00321F48" w:rsidRDefault="001633FD" w:rsidP="00321F48">
      <w:pPr>
        <w:rPr>
          <w:rFonts w:eastAsia="Arial"/>
        </w:rPr>
      </w:pPr>
      <w:r>
        <w:rPr>
          <w:rFonts w:eastAsia="Arial"/>
        </w:rPr>
        <w:t>Haben Sie</w:t>
      </w:r>
      <w:r w:rsidR="00321F48">
        <w:rPr>
          <w:rFonts w:eastAsia="Arial"/>
        </w:rPr>
        <w:t xml:space="preserve"> eine Übung abgeschlossen, zeigt Ihnen </w:t>
      </w:r>
      <w:r w:rsidR="00711EBA">
        <w:rPr>
          <w:rFonts w:eastAsia="Arial"/>
        </w:rPr>
        <w:t>der Typewriter</w:t>
      </w:r>
      <w:r w:rsidR="00321F48">
        <w:rPr>
          <w:rFonts w:eastAsia="Arial"/>
        </w:rPr>
        <w:t xml:space="preserve"> eine Zusammenfassung, </w:t>
      </w:r>
      <w:r>
        <w:rPr>
          <w:rFonts w:eastAsia="Arial"/>
        </w:rPr>
        <w:t xml:space="preserve">aus der Sie erfahren, </w:t>
      </w:r>
      <w:r w:rsidR="00321F48">
        <w:rPr>
          <w:rFonts w:eastAsia="Arial"/>
        </w:rPr>
        <w:t>wie schnell Sie waren bzw. wieviel Sie geschafft haben.</w:t>
      </w:r>
    </w:p>
    <w:p w14:paraId="1483BF08" w14:textId="77777777" w:rsidR="00321F48" w:rsidRDefault="00321F48" w:rsidP="00711EBA">
      <w:pPr>
        <w:keepNext/>
        <w:keepLines/>
        <w:rPr>
          <w:rFonts w:eastAsia="Arial"/>
        </w:rPr>
      </w:pPr>
      <w:r>
        <w:rPr>
          <w:rFonts w:eastAsia="Arial"/>
        </w:rPr>
        <w:t>Unter dem dicken blauen Feld können Sie nun auswählen, ob Sie die Übung wiederholen wollen oder ob Sie weiter zur nächsten Übung wechseln wollen:</w:t>
      </w:r>
    </w:p>
    <w:p w14:paraId="1D446329" w14:textId="2DD7FCA5" w:rsidR="00321F48" w:rsidRDefault="001633FD" w:rsidP="00711EBA">
      <w:pPr>
        <w:keepNext/>
        <w:keepLines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748180" wp14:editId="19A9F0A3">
                <wp:simplePos x="0" y="0"/>
                <wp:positionH relativeFrom="column">
                  <wp:posOffset>3983990</wp:posOffset>
                </wp:positionH>
                <wp:positionV relativeFrom="paragraph">
                  <wp:posOffset>2231390</wp:posOffset>
                </wp:positionV>
                <wp:extent cx="246380" cy="358140"/>
                <wp:effectExtent l="19050" t="38100" r="39370" b="22860"/>
                <wp:wrapNone/>
                <wp:docPr id="246" name="Gerade Verbindung mit Pfei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380" cy="358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FCF15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6" o:spid="_x0000_s1026" type="#_x0000_t32" style="position:absolute;margin-left:313.7pt;margin-top:175.7pt;width:19.4pt;height:28.2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" strokecolor="#936" strokeweight="2.25pt">
                <v:stroke endarrow="block"/>
              </v:shape>
            </w:pict>
          </mc:Fallback>
        </mc:AlternateContent>
      </w: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EFA3B9" wp14:editId="15A68D08">
                <wp:simplePos x="0" y="0"/>
                <wp:positionH relativeFrom="column">
                  <wp:posOffset>1459230</wp:posOffset>
                </wp:positionH>
                <wp:positionV relativeFrom="paragraph">
                  <wp:posOffset>2193290</wp:posOffset>
                </wp:positionV>
                <wp:extent cx="147320" cy="297180"/>
                <wp:effectExtent l="38100" t="38100" r="24130" b="26670"/>
                <wp:wrapNone/>
                <wp:docPr id="245" name="Gerade Verbindung mit Pfei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3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D458D28" id="Gerade Verbindung mit Pfeil 245" o:spid="_x0000_s1026" type="#_x0000_t32" style="position:absolute;margin-left:114.9pt;margin-top:172.7pt;width:11.6pt;height:23.4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" strokecolor="#936" strokeweight="2.25pt">
                <v:stroke endarrow="block"/>
              </v:shape>
            </w:pict>
          </mc:Fallback>
        </mc:AlternateContent>
      </w:r>
      <w:r w:rsidR="00646B27">
        <w:rPr>
          <w:noProof/>
        </w:rPr>
        <w:drawing>
          <wp:inline distT="0" distB="0" distL="0" distR="0" wp14:anchorId="7E494FFE" wp14:editId="5D8ECB7E">
            <wp:extent cx="5759450" cy="2258695"/>
            <wp:effectExtent l="0" t="0" r="0" b="8255"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F48">
        <w:rPr>
          <w:rFonts w:eastAsia="Arial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827"/>
        <w:gridCol w:w="1415"/>
      </w:tblGrid>
      <w:tr w:rsidR="00711EBA" w14:paraId="1EEA081A" w14:textId="77777777" w:rsidTr="00711EBA">
        <w:tc>
          <w:tcPr>
            <w:tcW w:w="3828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135BCF36" w14:textId="77777777" w:rsidR="00711EBA" w:rsidRDefault="00711EBA" w:rsidP="00711EBA">
            <w:pPr>
              <w:keepNext/>
              <w:keepLines/>
              <w:rPr>
                <w:rFonts w:eastAsia="Arial"/>
              </w:rPr>
            </w:pPr>
            <w:r>
              <w:rPr>
                <w:rFonts w:eastAsia="Arial"/>
              </w:rPr>
              <w:t>Klicken Sie auf „</w:t>
            </w:r>
            <w:r w:rsidRPr="00921DF1">
              <w:rPr>
                <w:rFonts w:eastAsia="Arial"/>
                <w:highlight w:val="lightGray"/>
              </w:rPr>
              <w:t xml:space="preserve">Try </w:t>
            </w:r>
            <w:proofErr w:type="spellStart"/>
            <w:r w:rsidRPr="00921DF1">
              <w:rPr>
                <w:rFonts w:eastAsia="Arial"/>
                <w:highlight w:val="lightGray"/>
              </w:rPr>
              <w:t>again</w:t>
            </w:r>
            <w:proofErr w:type="spellEnd"/>
            <w:r>
              <w:rPr>
                <w:rFonts w:eastAsia="Arial"/>
              </w:rPr>
              <w:t>“, um die Übung noch einmal zu machen.</w:t>
            </w:r>
          </w:p>
          <w:p w14:paraId="44290044" w14:textId="7610FE13" w:rsidR="00711EBA" w:rsidRDefault="00711EBA" w:rsidP="00711EBA">
            <w:pPr>
              <w:keepNext/>
              <w:keepLines/>
              <w:rPr>
                <w:rFonts w:eastAsia="Arial"/>
              </w:rPr>
            </w:pPr>
            <w:r>
              <w:rPr>
                <w:rFonts w:eastAsia="Arial"/>
              </w:rPr>
              <w:t xml:space="preserve">„Try </w:t>
            </w:r>
            <w:proofErr w:type="spellStart"/>
            <w:r>
              <w:rPr>
                <w:rFonts w:eastAsia="Arial"/>
              </w:rPr>
              <w:t>again</w:t>
            </w:r>
            <w:proofErr w:type="spellEnd"/>
            <w:r>
              <w:rPr>
                <w:rFonts w:eastAsia="Arial"/>
              </w:rPr>
              <w:t>“ bedeutet „noch einmal versuchen“.</w:t>
            </w:r>
          </w:p>
        </w:tc>
        <w:tc>
          <w:tcPr>
            <w:tcW w:w="3827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73FC0CA3" w14:textId="2BC9C17F" w:rsidR="00711EBA" w:rsidRPr="00921DF1" w:rsidRDefault="00711EBA" w:rsidP="00711EBA">
            <w:pPr>
              <w:keepNext/>
              <w:keepLines/>
              <w:rPr>
                <w:rFonts w:eastAsia="Arial"/>
              </w:rPr>
            </w:pPr>
            <w:r>
              <w:rPr>
                <w:rFonts w:eastAsia="Arial"/>
              </w:rPr>
              <w:t xml:space="preserve">Klicken sie auf den grünen Pfeil </w:t>
            </w:r>
            <w:r w:rsidRPr="00921DF1">
              <w:rPr>
                <w:rFonts w:eastAsia="Arial"/>
                <w:color w:val="FFFFFF" w:themeColor="background1"/>
              </w:rPr>
              <w:t xml:space="preserve"> </w:t>
            </w:r>
            <w:r w:rsidRPr="00921DF1">
              <w:rPr>
                <w:rFonts w:eastAsia="Arial" w:cs="Arial"/>
                <w:color w:val="FFFFFF" w:themeColor="background1"/>
                <w:highlight w:val="green"/>
              </w:rPr>
              <w:t>→</w:t>
            </w:r>
            <w:r w:rsidRPr="00921DF1">
              <w:rPr>
                <w:rFonts w:eastAsia="Arial" w:cs="Arial"/>
                <w:color w:val="FFFFFF" w:themeColor="background1"/>
              </w:rPr>
              <w:t xml:space="preserve"> </w:t>
            </w:r>
            <w:r>
              <w:rPr>
                <w:rFonts w:eastAsia="Arial" w:cs="Arial"/>
                <w:color w:val="FFFFFF" w:themeColor="background1"/>
              </w:rPr>
              <w:t>,</w:t>
            </w:r>
            <w:r>
              <w:rPr>
                <w:rFonts w:eastAsia="Arial" w:cs="Arial"/>
              </w:rPr>
              <w:t xml:space="preserve">, </w:t>
            </w:r>
            <w:r w:rsidR="001633FD">
              <w:rPr>
                <w:rFonts w:eastAsia="Arial" w:cs="Arial"/>
              </w:rPr>
              <w:t>um</w:t>
            </w:r>
            <w:r>
              <w:rPr>
                <w:rFonts w:eastAsia="Arial" w:cs="Arial"/>
              </w:rPr>
              <w:t xml:space="preserve"> mit der nächsten Übung weiter</w:t>
            </w:r>
            <w:r w:rsidR="001633FD">
              <w:rPr>
                <w:rFonts w:eastAsia="Arial" w:cs="Arial"/>
              </w:rPr>
              <w:t>zu</w:t>
            </w:r>
            <w:r>
              <w:rPr>
                <w:rFonts w:eastAsia="Arial" w:cs="Arial"/>
              </w:rPr>
              <w:t>machen.</w:t>
            </w:r>
          </w:p>
        </w:tc>
        <w:tc>
          <w:tcPr>
            <w:tcW w:w="1415" w:type="dxa"/>
          </w:tcPr>
          <w:p w14:paraId="277DC48C" w14:textId="77777777" w:rsidR="00711EBA" w:rsidRDefault="00711EBA" w:rsidP="00711EBA">
            <w:pPr>
              <w:keepNext/>
              <w:keepLines/>
              <w:rPr>
                <w:rFonts w:eastAsia="Arial"/>
              </w:rPr>
            </w:pPr>
          </w:p>
        </w:tc>
      </w:tr>
    </w:tbl>
    <w:p w14:paraId="6E5B394A" w14:textId="77777777" w:rsidR="00646B27" w:rsidRDefault="00646B27" w:rsidP="00321F48">
      <w:pPr>
        <w:rPr>
          <w:rFonts w:eastAsia="Arial"/>
        </w:rPr>
      </w:pPr>
    </w:p>
    <w:p w14:paraId="3CB1BD7A" w14:textId="77777777" w:rsidR="00646B27" w:rsidRDefault="00646B27" w:rsidP="00646B27">
      <w:pPr>
        <w:keepNext/>
        <w:keepLines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21834E" wp14:editId="02B71BB6">
                <wp:simplePos x="0" y="0"/>
                <wp:positionH relativeFrom="column">
                  <wp:posOffset>363220</wp:posOffset>
                </wp:positionH>
                <wp:positionV relativeFrom="paragraph">
                  <wp:posOffset>238125</wp:posOffset>
                </wp:positionV>
                <wp:extent cx="3460750" cy="1574800"/>
                <wp:effectExtent l="38100" t="19050" r="25400" b="44450"/>
                <wp:wrapNone/>
                <wp:docPr id="250" name="Gerade Verbindung mit Pfei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0750" cy="157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266523" id="Gerade Verbindung mit Pfeil 250" o:spid="_x0000_s1026" type="#_x0000_t32" style="position:absolute;margin-left:28.6pt;margin-top:18.75pt;width:272.5pt;height:124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" strokecolor="#936" strokeweight="2.25pt">
                <v:stroke endarrow="block"/>
              </v:shape>
            </w:pict>
          </mc:Fallback>
        </mc:AlternateContent>
      </w:r>
      <w:r>
        <w:rPr>
          <w:rFonts w:eastAsia="Arial"/>
        </w:rPr>
        <w:t>Zur Übersicht mit allen Übungen gelangen Sie durch das Klicken auf die 3 Querstriche im Bild links oben am Bildschirm:</w:t>
      </w:r>
    </w:p>
    <w:p w14:paraId="09BEB2E3" w14:textId="77777777" w:rsidR="00321F48" w:rsidRDefault="00646B27" w:rsidP="00646B27">
      <w:pPr>
        <w:keepNext/>
        <w:keepLines/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5AEB676" wp14:editId="5A9AA030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2309586" cy="1568450"/>
            <wp:effectExtent l="19050" t="19050" r="14605" b="12700"/>
            <wp:wrapSquare wrapText="bothSides"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586" cy="1568450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BA">
        <w:rPr>
          <w:rFonts w:eastAsia="Arial"/>
        </w:rPr>
        <w:br/>
      </w:r>
      <w:r w:rsidR="00321F48">
        <w:rPr>
          <w:rFonts w:eastAsia="Arial"/>
        </w:rPr>
        <w:br w:type="page"/>
      </w:r>
    </w:p>
    <w:p w14:paraId="73E15F77" w14:textId="77777777" w:rsidR="00321F48" w:rsidRDefault="00321F48" w:rsidP="00646B27">
      <w:pPr>
        <w:pStyle w:val="berschrift2"/>
      </w:pPr>
      <w:r>
        <w:lastRenderedPageBreak/>
        <w:t xml:space="preserve">Lästige Werbung </w:t>
      </w:r>
      <w:r w:rsidR="00646B27">
        <w:t>entfernen</w:t>
      </w:r>
    </w:p>
    <w:p w14:paraId="46E7F67D" w14:textId="618BDCFD" w:rsidR="00321F48" w:rsidRDefault="00812630" w:rsidP="00646B27">
      <w:pPr>
        <w:keepNext/>
        <w:keepLines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0041AD" wp14:editId="4E421A51">
                <wp:simplePos x="0" y="0"/>
                <wp:positionH relativeFrom="column">
                  <wp:posOffset>2261870</wp:posOffset>
                </wp:positionH>
                <wp:positionV relativeFrom="paragraph">
                  <wp:posOffset>607060</wp:posOffset>
                </wp:positionV>
                <wp:extent cx="2194560" cy="323850"/>
                <wp:effectExtent l="38100" t="19050" r="15240" b="76200"/>
                <wp:wrapNone/>
                <wp:docPr id="251" name="Gerade Verbindung mit Pfei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56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D596E05" id="Gerade Verbindung mit Pfeil 251" o:spid="_x0000_s1026" type="#_x0000_t32" style="position:absolute;margin-left:178.1pt;margin-top:47.8pt;width:172.8pt;height:25.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" strokecolor="#936" strokeweight="2.25pt">
                <v:stroke endarrow="block"/>
              </v:shape>
            </w:pict>
          </mc:Fallback>
        </mc:AlternateContent>
      </w:r>
      <w:r w:rsidR="00321F48">
        <w:rPr>
          <w:rFonts w:eastAsia="Arial"/>
        </w:rPr>
        <w:t>Zwischendurch erscheint immer wieder ein Fenster, in</w:t>
      </w:r>
      <w:r w:rsidR="006E5584">
        <w:rPr>
          <w:rFonts w:eastAsia="Arial"/>
        </w:rPr>
        <w:t xml:space="preserve"> </w:t>
      </w:r>
      <w:r w:rsidR="00321F48">
        <w:rPr>
          <w:rFonts w:eastAsia="Arial"/>
        </w:rPr>
        <w:t xml:space="preserve">dem </w:t>
      </w:r>
      <w:r w:rsidR="00646B27">
        <w:rPr>
          <w:rFonts w:eastAsia="Arial"/>
        </w:rPr>
        <w:t>S</w:t>
      </w:r>
      <w:r w:rsidR="00321F48">
        <w:rPr>
          <w:rFonts w:eastAsia="Arial"/>
        </w:rPr>
        <w:t xml:space="preserve">ie gefragt werden, ob Sie nicht eine bessere Variante des Programms kaufen möchten. Dieses Fenster können Sie ganz leicht schließen, indem Sie </w:t>
      </w:r>
      <w:r w:rsidR="00646B27">
        <w:rPr>
          <w:rFonts w:eastAsia="Arial"/>
        </w:rPr>
        <w:t xml:space="preserve">oben rechts </w:t>
      </w:r>
      <w:r w:rsidR="00321F48">
        <w:rPr>
          <w:rFonts w:eastAsia="Arial"/>
        </w:rPr>
        <w:t>auf das X klicken:</w:t>
      </w:r>
    </w:p>
    <w:p w14:paraId="4BE7E22A" w14:textId="07068EC5" w:rsidR="00321F48" w:rsidRDefault="00321F48" w:rsidP="00646B27">
      <w:pPr>
        <w:keepNext/>
        <w:keepLines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 wp14:anchorId="7020A000" wp14:editId="46F95E0B">
            <wp:extent cx="2742853" cy="2545080"/>
            <wp:effectExtent l="0" t="0" r="635" b="7620"/>
            <wp:docPr id="304" name="Grafi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bung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2"/>
                    <a:stretch/>
                  </pic:blipFill>
                  <pic:spPr bwMode="auto">
                    <a:xfrm>
                      <a:off x="0" y="0"/>
                      <a:ext cx="2746457" cy="254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"/>
        </w:rPr>
        <w:t xml:space="preserve"> </w:t>
      </w:r>
    </w:p>
    <w:p w14:paraId="219FCC0C" w14:textId="77777777" w:rsidR="006E5584" w:rsidRDefault="006E5584" w:rsidP="00646B27">
      <w:pPr>
        <w:keepNext/>
        <w:keepLines/>
        <w:rPr>
          <w:rFonts w:eastAsia="Arial"/>
        </w:rPr>
      </w:pPr>
    </w:p>
    <w:p w14:paraId="0C50D5D2" w14:textId="77777777" w:rsidR="00321F48" w:rsidRDefault="00321F48" w:rsidP="00646B27">
      <w:pPr>
        <w:pStyle w:val="berschrift2"/>
      </w:pPr>
      <w:r>
        <w:t>Abmelden/</w:t>
      </w:r>
      <w:proofErr w:type="spellStart"/>
      <w:r>
        <w:t>Logout</w:t>
      </w:r>
      <w:proofErr w:type="spellEnd"/>
    </w:p>
    <w:p w14:paraId="4CE2A647" w14:textId="417A5D2C" w:rsidR="00321F48" w:rsidRDefault="00812630" w:rsidP="00812630">
      <w:pPr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6329E2" wp14:editId="6E7BE0B5">
                <wp:simplePos x="0" y="0"/>
                <wp:positionH relativeFrom="column">
                  <wp:posOffset>1217930</wp:posOffset>
                </wp:positionH>
                <wp:positionV relativeFrom="paragraph">
                  <wp:posOffset>396240</wp:posOffset>
                </wp:positionV>
                <wp:extent cx="3550920" cy="350520"/>
                <wp:effectExtent l="38100" t="19050" r="11430" b="68580"/>
                <wp:wrapNone/>
                <wp:docPr id="252" name="Gerade Verbindung mit Pfei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0920" cy="3505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41F211" id="Gerade Verbindung mit Pfeil 252" o:spid="_x0000_s1026" type="#_x0000_t32" style="position:absolute;margin-left:95.9pt;margin-top:31.2pt;width:279.6pt;height:27.6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" strokecolor="#936" strokeweight="2.25pt">
                <v:stroke endarrow="block"/>
              </v:shape>
            </w:pict>
          </mc:Fallback>
        </mc:AlternateContent>
      </w:r>
      <w:r>
        <w:rPr>
          <w:rFonts w:eastAsia="Arial"/>
          <w:noProof/>
        </w:rPr>
        <w:drawing>
          <wp:anchor distT="0" distB="0" distL="114300" distR="114300" simplePos="0" relativeHeight="251686912" behindDoc="0" locked="0" layoutInCell="1" allowOverlap="1" wp14:anchorId="77C137BA" wp14:editId="398D30E9">
            <wp:simplePos x="0" y="0"/>
            <wp:positionH relativeFrom="column">
              <wp:posOffset>-1270</wp:posOffset>
            </wp:positionH>
            <wp:positionV relativeFrom="paragraph">
              <wp:posOffset>629920</wp:posOffset>
            </wp:positionV>
            <wp:extent cx="1287780" cy="476885"/>
            <wp:effectExtent l="0" t="0" r="7620" b="0"/>
            <wp:wrapTight wrapText="bothSides">
              <wp:wrapPolygon edited="0">
                <wp:start x="0" y="0"/>
                <wp:lineTo x="0" y="20708"/>
                <wp:lineTo x="21408" y="20708"/>
                <wp:lineTo x="21408" y="0"/>
                <wp:lineTo x="0" y="0"/>
              </wp:wrapPolygon>
            </wp:wrapTight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-nam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F48">
        <w:rPr>
          <w:rFonts w:eastAsia="Arial"/>
        </w:rPr>
        <w:t xml:space="preserve">Wenn Sie mit dem Typing-Club-Programm arbeiten, müssen </w:t>
      </w:r>
      <w:r w:rsidR="00646B27">
        <w:rPr>
          <w:rFonts w:eastAsia="Arial"/>
        </w:rPr>
        <w:t>S</w:t>
      </w:r>
      <w:r w:rsidR="00321F48">
        <w:rPr>
          <w:rFonts w:eastAsia="Arial"/>
        </w:rPr>
        <w:t>ie sich am Ende wieder abmelden.</w:t>
      </w:r>
      <w:r>
        <w:rPr>
          <w:rFonts w:eastAsia="Arial"/>
        </w:rPr>
        <w:t xml:space="preserve"> </w:t>
      </w:r>
      <w:r w:rsidR="00321F48">
        <w:rPr>
          <w:rFonts w:eastAsia="Arial"/>
        </w:rPr>
        <w:t>Bevor Sie also die Seite schließen, klicken Sie auf Ihren Namen rechts oben:</w:t>
      </w:r>
    </w:p>
    <w:p w14:paraId="2E11DF31" w14:textId="77777777" w:rsidR="00321F48" w:rsidRDefault="00321F48" w:rsidP="00321F48">
      <w:pPr>
        <w:jc w:val="center"/>
        <w:rPr>
          <w:rFonts w:eastAsia="Arial"/>
        </w:rPr>
      </w:pPr>
    </w:p>
    <w:p w14:paraId="7EAC15C4" w14:textId="77777777" w:rsidR="00321F48" w:rsidRDefault="00321F48" w:rsidP="00321F48">
      <w:pPr>
        <w:jc w:val="center"/>
        <w:rPr>
          <w:rFonts w:eastAsia="Arial"/>
        </w:rPr>
      </w:pPr>
    </w:p>
    <w:p w14:paraId="2ACBFE89" w14:textId="5E21F7FE" w:rsidR="00321F48" w:rsidRDefault="006E5584" w:rsidP="00321F48">
      <w:pPr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EE09C8" wp14:editId="77C5C1E0">
                <wp:simplePos x="0" y="0"/>
                <wp:positionH relativeFrom="margin">
                  <wp:posOffset>706120</wp:posOffset>
                </wp:positionH>
                <wp:positionV relativeFrom="paragraph">
                  <wp:posOffset>217805</wp:posOffset>
                </wp:positionV>
                <wp:extent cx="3098800" cy="1253490"/>
                <wp:effectExtent l="38100" t="19050" r="25400" b="60960"/>
                <wp:wrapNone/>
                <wp:docPr id="253" name="Gerade Verbindung mit Pfei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8800" cy="1253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BE2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3" o:spid="_x0000_s1026" type="#_x0000_t32" style="position:absolute;margin-left:55.6pt;margin-top:17.15pt;width:244pt;height:98.7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" strokecolor="#936" strokeweight="2.25pt">
                <v:stroke endarrow="block"/>
                <w10:wrap anchorx="margin"/>
              </v:shape>
            </w:pict>
          </mc:Fallback>
        </mc:AlternateContent>
      </w:r>
      <w:r w:rsidR="00321F48">
        <w:rPr>
          <w:rFonts w:eastAsia="Arial"/>
        </w:rPr>
        <w:t>Es öffnet sich ein kleines Fenster</w:t>
      </w:r>
      <w:r w:rsidR="00646B27">
        <w:rPr>
          <w:rFonts w:eastAsia="Arial"/>
        </w:rPr>
        <w:t>. Klicken Sie hier auf „</w:t>
      </w:r>
      <w:proofErr w:type="spellStart"/>
      <w:r w:rsidR="00646B27">
        <w:rPr>
          <w:rFonts w:eastAsia="Arial"/>
        </w:rPr>
        <w:t>Logout</w:t>
      </w:r>
      <w:proofErr w:type="spellEnd"/>
      <w:r w:rsidR="00646B27">
        <w:rPr>
          <w:rFonts w:eastAsia="Arial"/>
        </w:rPr>
        <w:t>“</w:t>
      </w:r>
      <w:r w:rsidR="00321F48">
        <w:rPr>
          <w:rFonts w:eastAsia="Arial"/>
        </w:rPr>
        <w:t>:</w:t>
      </w:r>
    </w:p>
    <w:p w14:paraId="7CC9562F" w14:textId="6B628193" w:rsidR="00812630" w:rsidRDefault="00321F48" w:rsidP="00812630">
      <w:pPr>
        <w:rPr>
          <w:rFonts w:eastAsia="Arial"/>
          <w:b/>
          <w:i/>
          <w:szCs w:val="24"/>
        </w:rPr>
      </w:pPr>
      <w:r>
        <w:rPr>
          <w:rFonts w:eastAsia="Arial"/>
          <w:noProof/>
        </w:rPr>
        <w:drawing>
          <wp:inline distT="0" distB="0" distL="0" distR="0" wp14:anchorId="7B474A97" wp14:editId="79056FF3">
            <wp:extent cx="1221105" cy="1501140"/>
            <wp:effectExtent l="0" t="0" r="0" b="3810"/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31A5" w14:textId="77777777" w:rsidR="00812630" w:rsidRDefault="00812630" w:rsidP="00812630">
      <w:pPr>
        <w:rPr>
          <w:rFonts w:eastAsia="Arial"/>
          <w:b/>
          <w:i/>
          <w:szCs w:val="24"/>
        </w:rPr>
      </w:pPr>
    </w:p>
    <w:p w14:paraId="06F3D388" w14:textId="009F5D42" w:rsidR="00321F48" w:rsidRPr="00812630" w:rsidRDefault="00321F48" w:rsidP="00812630">
      <w:pPr>
        <w:rPr>
          <w:rFonts w:eastAsia="Arial"/>
          <w:b/>
          <w:i/>
          <w:szCs w:val="24"/>
        </w:rPr>
      </w:pPr>
      <w:r w:rsidRPr="00812630">
        <w:rPr>
          <w:rFonts w:eastAsia="Arial"/>
          <w:b/>
          <w:i/>
          <w:szCs w:val="24"/>
        </w:rPr>
        <w:t xml:space="preserve">Viel Erfolg beim </w:t>
      </w:r>
      <w:r w:rsidR="000234AC" w:rsidRPr="00812630">
        <w:rPr>
          <w:rFonts w:eastAsia="Arial"/>
          <w:b/>
          <w:i/>
          <w:szCs w:val="24"/>
        </w:rPr>
        <w:t>Erlernen des 10-Finger-Systems!</w:t>
      </w:r>
    </w:p>
    <w:sectPr w:rsidR="00321F48" w:rsidRPr="00812630" w:rsidSect="000C3ADB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C5582" w14:textId="77777777" w:rsidR="001431B0" w:rsidRDefault="001431B0" w:rsidP="00F759F3">
      <w:r>
        <w:separator/>
      </w:r>
    </w:p>
  </w:endnote>
  <w:endnote w:type="continuationSeparator" w:id="0">
    <w:p w14:paraId="2AC0C2D5" w14:textId="77777777" w:rsidR="001431B0" w:rsidRDefault="001431B0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BFEFD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BD75052" wp14:editId="3E315BCA">
              <wp:simplePos x="0" y="0"/>
              <wp:positionH relativeFrom="column">
                <wp:posOffset>5347970</wp:posOffset>
              </wp:positionH>
              <wp:positionV relativeFrom="paragraph">
                <wp:posOffset>-258445</wp:posOffset>
              </wp:positionV>
              <wp:extent cx="586739" cy="661585"/>
              <wp:effectExtent l="0" t="0" r="444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6739" cy="661585"/>
                        <a:chOff x="0" y="0"/>
                        <a:chExt cx="586739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43814" y="89387"/>
                          <a:ext cx="542925" cy="4667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B290E" w14:textId="77777777" w:rsidR="005B71B6" w:rsidRPr="00F759F3" w:rsidRDefault="005B71B6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1E02C02D" w14:textId="78DBFC47" w:rsidR="005B71B6" w:rsidRPr="00F759F3" w:rsidRDefault="005B71B6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96927"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96927">
                              <w:rPr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BD75052" id="Gruppieren 241" o:spid="_x0000_s1032" style="position:absolute;margin-left:421.1pt;margin-top:-20.35pt;width:46.2pt;height:52.1pt;z-index:251656704;mso-width-relative:margin" coordsize="5867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438;top:893;width:5429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251B290E" w14:textId="77777777" w:rsidR="005B71B6" w:rsidRPr="00F759F3" w:rsidRDefault="005B71B6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1E02C02D" w14:textId="78DBFC47" w:rsidR="005B71B6" w:rsidRPr="00F759F3" w:rsidRDefault="005B71B6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96927"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96927">
                        <w:rPr>
                          <w:noProof/>
                          <w:sz w:val="18"/>
                          <w:szCs w:val="18"/>
                        </w:rPr>
                        <w:t>8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4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E3EAA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D3A5C51" wp14:editId="72F47A1F">
              <wp:simplePos x="0" y="0"/>
              <wp:positionH relativeFrom="margin">
                <wp:posOffset>-227330</wp:posOffset>
              </wp:positionH>
              <wp:positionV relativeFrom="paragraph">
                <wp:posOffset>-5715</wp:posOffset>
              </wp:positionV>
              <wp:extent cx="6202045" cy="662305"/>
              <wp:effectExtent l="0" t="0" r="825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2045" cy="662305"/>
                        <a:chOff x="0" y="34506"/>
                        <a:chExt cx="5974079" cy="662305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184" y="80190"/>
                          <a:ext cx="556895" cy="5257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EF9E" w14:textId="77777777" w:rsidR="005B71B6" w:rsidRPr="00F759F3" w:rsidRDefault="005B71B6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23C44AF4" w14:textId="0DF26B5B" w:rsidR="005B71B6" w:rsidRPr="00F759F3" w:rsidRDefault="005B71B6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96927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96927">
                              <w:rPr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45656"/>
                          <a:ext cx="5271818" cy="351155"/>
                          <a:chOff x="53163" y="2580"/>
                          <a:chExt cx="5272050" cy="352229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706" y="2580"/>
                            <a:ext cx="4517507" cy="35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50E14" w14:textId="77777777" w:rsidR="00252271" w:rsidRPr="006547C4" w:rsidRDefault="006547C4" w:rsidP="006547C4">
                              <w:pPr>
                                <w:pStyle w:val="Listenabsatz"/>
                                <w:numPr>
                                  <w:ilvl w:val="0"/>
                                  <w:numId w:val="22"/>
                                </w:numPr>
                                <w:spacing w:before="100" w:beforeAutospacing="1" w:line="240" w:lineRule="auto"/>
                                <w:ind w:left="357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47C4">
                                <w:rPr>
                                  <w:sz w:val="18"/>
                                  <w:szCs w:val="18"/>
                                </w:rPr>
                                <w:t>Stiftinger, C. Voetter</w:t>
                              </w:r>
                              <w:r w:rsidR="00252271" w:rsidRPr="006547C4">
                                <w:rPr>
                                  <w:sz w:val="18"/>
                                  <w:szCs w:val="18"/>
                                </w:rPr>
                                <w:t>/Bildungszentrum Saalfelden (</w:t>
                              </w:r>
                              <w:proofErr w:type="spellStart"/>
                              <w:r w:rsidR="001431B0">
                                <w:fldChar w:fldCharType="begin"/>
                              </w:r>
                              <w:r w:rsidR="001431B0">
                                <w:instrText xml:space="preserve"> HYPERLINK "http://www.learnforever.at" </w:instrText>
                              </w:r>
                              <w:r w:rsidR="001431B0">
                                <w:fldChar w:fldCharType="separate"/>
                              </w:r>
                              <w:r w:rsidR="00252271" w:rsidRPr="006547C4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www.learnforever.at</w:t>
                              </w:r>
                              <w:proofErr w:type="spellEnd"/>
                              <w:r w:rsidR="001431B0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252271" w:rsidRPr="006547C4">
                                <w:rPr>
                                  <w:sz w:val="18"/>
                                  <w:szCs w:val="18"/>
                                </w:rPr>
                                <w:t xml:space="preserve">),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="00252271" w:rsidRPr="006547C4">
                                <w:rPr>
                                  <w:sz w:val="18"/>
                                  <w:szCs w:val="18"/>
                                </w:rPr>
                                <w:t xml:space="preserve">CC BY 4.0 International-Lizenz </w:t>
                              </w:r>
                              <w:hyperlink r:id="rId1" w:history="1">
                                <w:r w:rsidR="00252271" w:rsidRPr="006547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https://</w:t>
                                </w:r>
                                <w:proofErr w:type="spellStart"/>
                                <w:r w:rsidR="00252271" w:rsidRPr="006547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creativecommons.org</w:t>
                                </w:r>
                                <w:proofErr w:type="spellEnd"/>
                                <w:r w:rsidR="00252271" w:rsidRPr="006547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proofErr w:type="spellStart"/>
                                <w:r w:rsidR="00252271" w:rsidRPr="006547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licenses</w:t>
                                </w:r>
                                <w:proofErr w:type="spellEnd"/>
                                <w:r w:rsidR="00252271" w:rsidRPr="006547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proofErr w:type="spellStart"/>
                                <w:r w:rsidR="00252271" w:rsidRPr="006547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by</w:t>
                                </w:r>
                                <w:proofErr w:type="spellEnd"/>
                                <w:r w:rsidR="00252271" w:rsidRPr="006547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/4.0/</w:t>
                                </w:r>
                                <w:proofErr w:type="spellStart"/>
                                <w:r w:rsidR="00252271" w:rsidRPr="006547C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deed.de</w:t>
                                </w:r>
                                <w:proofErr w:type="spellEnd"/>
                              </w:hyperlink>
                              <w:r w:rsidR="00252271" w:rsidRPr="006547C4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AF9BD6E" w14:textId="77777777" w:rsidR="005B71B6" w:rsidRPr="006547C4" w:rsidRDefault="005B71B6" w:rsidP="006547C4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3A5C51" id="Gruppieren 232" o:spid="_x0000_s1035" style="position:absolute;margin-left:-17.9pt;margin-top:-.45pt;width:488.35pt;height:52.15pt;z-index:251657728;mso-position-horizontal-relative:margin;mso-width-relative:margin;mso-height-relative:margin" coordorigin=",345" coordsize="59740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54171;top:801;width:5569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2D1BEF9E" w14:textId="77777777" w:rsidR="005B71B6" w:rsidRPr="00F759F3" w:rsidRDefault="005B71B6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23C44AF4" w14:textId="0DF26B5B" w:rsidR="005B71B6" w:rsidRPr="00F759F3" w:rsidRDefault="005B71B6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96927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96927">
                        <w:rPr>
                          <w:noProof/>
                          <w:sz w:val="18"/>
                          <w:szCs w:val="18"/>
                        </w:rPr>
                        <w:t>8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7" style="position:absolute;left:431;top:3456;width:52718;height:3512" coordorigin="531,25" coordsize="52720,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_x0000_s1038" type="#_x0000_t202" style="position:absolute;left:8077;top:25;width:45175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06050E14" w14:textId="77777777" w:rsidR="00252271" w:rsidRPr="006547C4" w:rsidRDefault="006547C4" w:rsidP="006547C4">
                        <w:pPr>
                          <w:pStyle w:val="Listenabsatz"/>
                          <w:numPr>
                            <w:ilvl w:val="0"/>
                            <w:numId w:val="22"/>
                          </w:numPr>
                          <w:spacing w:before="100" w:beforeAutospacing="1" w:line="240" w:lineRule="auto"/>
                          <w:ind w:left="357" w:firstLine="0"/>
                          <w:rPr>
                            <w:sz w:val="18"/>
                            <w:szCs w:val="18"/>
                          </w:rPr>
                        </w:pPr>
                        <w:r w:rsidRPr="006547C4">
                          <w:rPr>
                            <w:sz w:val="18"/>
                            <w:szCs w:val="18"/>
                          </w:rPr>
                          <w:t>Stiftinger, C. Voetter</w:t>
                        </w:r>
                        <w:r w:rsidR="00252271" w:rsidRPr="006547C4">
                          <w:rPr>
                            <w:sz w:val="18"/>
                            <w:szCs w:val="18"/>
                          </w:rPr>
                          <w:t>/Bildungszentrum Saalfelden (</w:t>
                        </w:r>
                        <w:proofErr w:type="spellStart"/>
                        <w:r w:rsidR="001431B0">
                          <w:fldChar w:fldCharType="begin"/>
                        </w:r>
                        <w:r w:rsidR="001431B0">
                          <w:instrText xml:space="preserve"> HYPERLINK "http://www.learnforever.at" </w:instrText>
                        </w:r>
                        <w:r w:rsidR="001431B0">
                          <w:fldChar w:fldCharType="separate"/>
                        </w:r>
                        <w:r w:rsidR="00252271" w:rsidRPr="006547C4">
                          <w:rPr>
                            <w:rStyle w:val="Hyperlink"/>
                            <w:sz w:val="18"/>
                            <w:szCs w:val="18"/>
                          </w:rPr>
                          <w:t>www.learnforever.at</w:t>
                        </w:r>
                        <w:proofErr w:type="spellEnd"/>
                        <w:r w:rsidR="001431B0">
                          <w:rPr>
                            <w:rStyle w:val="Hyperlink"/>
                            <w:sz w:val="18"/>
                            <w:szCs w:val="18"/>
                          </w:rPr>
                          <w:fldChar w:fldCharType="end"/>
                        </w:r>
                        <w:r w:rsidR="00252271" w:rsidRPr="006547C4">
                          <w:rPr>
                            <w:sz w:val="18"/>
                            <w:szCs w:val="18"/>
                          </w:rPr>
                          <w:t xml:space="preserve">),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="00252271" w:rsidRPr="006547C4">
                          <w:rPr>
                            <w:sz w:val="18"/>
                            <w:szCs w:val="18"/>
                          </w:rPr>
                          <w:t xml:space="preserve">CC BY 4.0 International-Lizenz </w:t>
                        </w:r>
                        <w:hyperlink r:id="rId3" w:history="1">
                          <w:r w:rsidR="00252271" w:rsidRPr="006547C4">
                            <w:rPr>
                              <w:rStyle w:val="Hyperlink"/>
                              <w:sz w:val="18"/>
                              <w:szCs w:val="18"/>
                            </w:rPr>
                            <w:t>https://</w:t>
                          </w:r>
                          <w:proofErr w:type="spellStart"/>
                          <w:r w:rsidR="00252271" w:rsidRPr="006547C4">
                            <w:rPr>
                              <w:rStyle w:val="Hyperlink"/>
                              <w:sz w:val="18"/>
                              <w:szCs w:val="18"/>
                            </w:rPr>
                            <w:t>creativecommons.org</w:t>
                          </w:r>
                          <w:proofErr w:type="spellEnd"/>
                          <w:r w:rsidR="00252271" w:rsidRPr="006547C4">
                            <w:rPr>
                              <w:rStyle w:val="Hyperlink"/>
                              <w:sz w:val="18"/>
                              <w:szCs w:val="18"/>
                            </w:rPr>
                            <w:t>/</w:t>
                          </w:r>
                          <w:proofErr w:type="spellStart"/>
                          <w:r w:rsidR="00252271" w:rsidRPr="006547C4">
                            <w:rPr>
                              <w:rStyle w:val="Hyperlink"/>
                              <w:sz w:val="18"/>
                              <w:szCs w:val="18"/>
                            </w:rPr>
                            <w:t>licenses</w:t>
                          </w:r>
                          <w:proofErr w:type="spellEnd"/>
                          <w:r w:rsidR="00252271" w:rsidRPr="006547C4">
                            <w:rPr>
                              <w:rStyle w:val="Hyperlink"/>
                              <w:sz w:val="18"/>
                              <w:szCs w:val="18"/>
                            </w:rPr>
                            <w:t>/</w:t>
                          </w:r>
                          <w:proofErr w:type="spellStart"/>
                          <w:r w:rsidR="00252271" w:rsidRPr="006547C4">
                            <w:rPr>
                              <w:rStyle w:val="Hyperlink"/>
                              <w:sz w:val="18"/>
                              <w:szCs w:val="18"/>
                            </w:rPr>
                            <w:t>by</w:t>
                          </w:r>
                          <w:proofErr w:type="spellEnd"/>
                          <w:r w:rsidR="00252271" w:rsidRPr="006547C4">
                            <w:rPr>
                              <w:rStyle w:val="Hyperlink"/>
                              <w:sz w:val="18"/>
                              <w:szCs w:val="18"/>
                            </w:rPr>
                            <w:t>/4.0/</w:t>
                          </w:r>
                          <w:proofErr w:type="spellStart"/>
                          <w:r w:rsidR="00252271" w:rsidRPr="006547C4">
                            <w:rPr>
                              <w:rStyle w:val="Hyperlink"/>
                              <w:sz w:val="18"/>
                              <w:szCs w:val="18"/>
                            </w:rPr>
                            <w:t>deed.de</w:t>
                          </w:r>
                          <w:proofErr w:type="spellEnd"/>
                        </w:hyperlink>
                        <w:r w:rsidR="00252271" w:rsidRPr="006547C4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AF9BD6E" w14:textId="77777777" w:rsidR="005B71B6" w:rsidRPr="006547C4" w:rsidRDefault="005B71B6" w:rsidP="006547C4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9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4" o:title=""/>
                  <v:path arrowok="t"/>
                </v:shape>
              </v:group>
              <v:line id="Gerader Verbinder 238" o:spid="_x0000_s1040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41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47B6BC3A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FA43C" w14:textId="77777777" w:rsidR="001431B0" w:rsidRDefault="001431B0" w:rsidP="00F759F3">
      <w:r>
        <w:separator/>
      </w:r>
    </w:p>
  </w:footnote>
  <w:footnote w:type="continuationSeparator" w:id="0">
    <w:p w14:paraId="582A6EC1" w14:textId="77777777" w:rsidR="001431B0" w:rsidRDefault="001431B0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70E73" w14:textId="77777777" w:rsidR="005B71B6" w:rsidRDefault="005B71B6" w:rsidP="00577103">
    <w:pPr>
      <w:pStyle w:val="KeinLeerraum"/>
      <w:tabs>
        <w:tab w:val="left" w:pos="9356"/>
      </w:tabs>
    </w:pPr>
  </w:p>
  <w:p w14:paraId="74821E20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0EFF341B" wp14:editId="6F7EBAF6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ECAB559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FBC4A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69B33EC" wp14:editId="0B2388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175E84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7591BC8D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023495"/>
    <w:multiLevelType w:val="hybridMultilevel"/>
    <w:tmpl w:val="062E4D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F0202"/>
    <w:multiLevelType w:val="hybridMultilevel"/>
    <w:tmpl w:val="85C0A204"/>
    <w:lvl w:ilvl="0" w:tplc="32AA3368">
      <w:start w:val="1"/>
      <w:numFmt w:val="upperLetter"/>
      <w:lvlText w:val="%1."/>
      <w:lvlJc w:val="left"/>
      <w:pPr>
        <w:ind w:left="720" w:hanging="360"/>
      </w:pPr>
      <w:rPr>
        <w:rFonts w:hint="default"/>
        <w:sz w:val="16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1"/>
  </w:num>
  <w:num w:numId="4">
    <w:abstractNumId w:val="18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0"/>
  </w:num>
  <w:num w:numId="8">
    <w:abstractNumId w:val="12"/>
  </w:num>
  <w:num w:numId="9">
    <w:abstractNumId w:val="19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5"/>
  </w:num>
  <w:num w:numId="22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removePersonalInformation/>
  <w:removeDateAndTime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F48"/>
    <w:rsid w:val="00000E64"/>
    <w:rsid w:val="000020BB"/>
    <w:rsid w:val="00005F40"/>
    <w:rsid w:val="000069A9"/>
    <w:rsid w:val="00014C1A"/>
    <w:rsid w:val="000163DA"/>
    <w:rsid w:val="00022130"/>
    <w:rsid w:val="00022F27"/>
    <w:rsid w:val="000234AC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96927"/>
    <w:rsid w:val="000A0377"/>
    <w:rsid w:val="000A1DB1"/>
    <w:rsid w:val="000A5A57"/>
    <w:rsid w:val="000A62A4"/>
    <w:rsid w:val="000B337A"/>
    <w:rsid w:val="000B5224"/>
    <w:rsid w:val="000B6417"/>
    <w:rsid w:val="000B6903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5C41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31B0"/>
    <w:rsid w:val="0014587B"/>
    <w:rsid w:val="00145AD6"/>
    <w:rsid w:val="00154DF6"/>
    <w:rsid w:val="00155203"/>
    <w:rsid w:val="00157061"/>
    <w:rsid w:val="001606CA"/>
    <w:rsid w:val="00161355"/>
    <w:rsid w:val="001633FD"/>
    <w:rsid w:val="00164144"/>
    <w:rsid w:val="001649C7"/>
    <w:rsid w:val="0016663C"/>
    <w:rsid w:val="00175C9D"/>
    <w:rsid w:val="00181EF6"/>
    <w:rsid w:val="00183179"/>
    <w:rsid w:val="001849DA"/>
    <w:rsid w:val="001850E9"/>
    <w:rsid w:val="0018604E"/>
    <w:rsid w:val="00190B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4F39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06FB7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2991"/>
    <w:rsid w:val="00263363"/>
    <w:rsid w:val="00264E7E"/>
    <w:rsid w:val="00265BB1"/>
    <w:rsid w:val="00265F68"/>
    <w:rsid w:val="00266D5F"/>
    <w:rsid w:val="00267383"/>
    <w:rsid w:val="00267C61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1F48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1E19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4B9E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6DD5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37DE"/>
    <w:rsid w:val="00643C3C"/>
    <w:rsid w:val="00644EA4"/>
    <w:rsid w:val="00646918"/>
    <w:rsid w:val="00646B27"/>
    <w:rsid w:val="0064744B"/>
    <w:rsid w:val="00652668"/>
    <w:rsid w:val="00653B4C"/>
    <w:rsid w:val="006547C4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5584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1EBA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57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2630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1F50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46FE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02CD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6C0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3056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1739"/>
    <w:rsid w:val="00EF3236"/>
    <w:rsid w:val="00EF6F0D"/>
    <w:rsid w:val="00EF737B"/>
    <w:rsid w:val="00F01DC4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69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1F48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 w:cs="Arial"/>
      <w:b/>
      <w:bCs/>
      <w:iCs/>
      <w:color w:val="993366"/>
      <w:sz w:val="40"/>
      <w:szCs w:val="36"/>
      <w:lang w:val="de-DE" w:eastAsia="de-DE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qFormat/>
    <w:rsid w:val="006660B4"/>
    <w:pPr>
      <w:outlineLvl w:val="2"/>
    </w:pPr>
    <w:rPr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234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before="120" w:after="0" w:line="240" w:lineRule="auto"/>
    </w:pPr>
    <w:rPr>
      <w:rFonts w:eastAsia="Times New Roman" w:cs="Arial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before="120" w:after="0" w:line="240" w:lineRule="auto"/>
    </w:pPr>
    <w:rPr>
      <w:rFonts w:eastAsia="Times New Roman" w:cs="Arial"/>
      <w:szCs w:val="20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before="120" w:after="0" w:line="240" w:lineRule="auto"/>
    </w:pPr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spacing w:before="120" w:after="0"/>
      <w:ind w:left="720"/>
      <w:contextualSpacing/>
    </w:pPr>
    <w:rPr>
      <w:rFonts w:eastAsia="Times New Roman" w:cs="Arial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before="120" w:after="0" w:line="240" w:lineRule="auto"/>
    </w:pPr>
    <w:rPr>
      <w:rFonts w:eastAsia="Times New Roman" w:cs="Arial"/>
      <w:sz w:val="20"/>
      <w:szCs w:val="20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before="120" w:after="0" w:line="288" w:lineRule="auto"/>
      <w:jc w:val="center"/>
    </w:pPr>
    <w:rPr>
      <w:rFonts w:eastAsia="Times New Roman" w:cs="Times New Roman"/>
      <w:color w:val="333333"/>
      <w:szCs w:val="20"/>
      <w:lang w:val="de-DE" w:eastAsia="de-DE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before="120" w:after="0" w:line="240" w:lineRule="auto"/>
    </w:pPr>
    <w:rPr>
      <w:rFonts w:eastAsiaTheme="minorHAnsi" w:cs="Arial"/>
      <w:sz w:val="20"/>
      <w:szCs w:val="20"/>
      <w:lang w:val="de-DE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  <w:szCs w:val="20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321F48"/>
    <w:pPr>
      <w:spacing w:before="120" w:after="120"/>
    </w:pPr>
    <w:rPr>
      <w:rFonts w:eastAsia="Arial" w:cs="Arial"/>
      <w:b/>
      <w:bCs/>
      <w:iCs/>
      <w:color w:val="993366"/>
      <w:sz w:val="36"/>
      <w:szCs w:val="36"/>
    </w:rPr>
  </w:style>
  <w:style w:type="paragraph" w:customStyle="1" w:styleId="Formatvorlage2">
    <w:name w:val="Formatvorlage2"/>
    <w:basedOn w:val="Formatvorlage1"/>
    <w:link w:val="Formatvorlage2Zchn"/>
    <w:qFormat/>
    <w:rsid w:val="00321F48"/>
    <w:rPr>
      <w:sz w:val="28"/>
      <w:szCs w:val="28"/>
    </w:rPr>
  </w:style>
  <w:style w:type="character" w:customStyle="1" w:styleId="Formatvorlage1Zchn">
    <w:name w:val="Formatvorlage1 Zchn"/>
    <w:basedOn w:val="Absatz-Standardschriftart"/>
    <w:link w:val="Formatvorlage1"/>
    <w:rsid w:val="00321F48"/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2Zchn">
    <w:name w:val="Formatvorlage2 Zchn"/>
    <w:basedOn w:val="Formatvorlage1Zchn"/>
    <w:link w:val="Formatvorlage2"/>
    <w:rsid w:val="00321F48"/>
    <w:rPr>
      <w:rFonts w:ascii="Arial" w:eastAsia="Arial" w:hAnsi="Arial" w:cs="Arial"/>
      <w:b/>
      <w:bCs/>
      <w:iCs/>
      <w:color w:val="993366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234AC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ypingclub.com/tipptrainer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https://www.typingclub.com/tipptrainer" TargetMode="External"/><Relationship Id="rId17" Type="http://schemas.openxmlformats.org/officeDocument/2006/relationships/oleObject" Target="embeddings/oleObject2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emf"/><Relationship Id="rId22" Type="http://schemas.openxmlformats.org/officeDocument/2006/relationships/image" Target="media/image11.jp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15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7AAF8-E233-4817-9109-E44FF2AA0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8</Pages>
  <Words>593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2022-01-21T19:09:00Z</dcterms:created>
  <dcterms:modified xsi:type="dcterms:W3CDTF">2022-02-02T14:23:00Z</dcterms:modified>
</cp:coreProperties>
</file>