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EC5DA" w14:textId="77777777" w:rsidR="0050615D" w:rsidRDefault="0050615D" w:rsidP="0050615D">
      <w:pPr>
        <w:pStyle w:val="berschrift1"/>
      </w:pPr>
      <w:r>
        <w:t>Anleitung: Dateiübertragung zwischen Windows- und Android-Gerät</w:t>
      </w:r>
      <w:r w:rsidR="00C362F2">
        <w:t>en</w:t>
      </w:r>
    </w:p>
    <w:p w14:paraId="54063876" w14:textId="7136D407" w:rsidR="0050615D" w:rsidRPr="0050615D" w:rsidRDefault="0050615D" w:rsidP="0050615D">
      <w:pPr>
        <w:rPr>
          <w:lang w:val="de-DE" w:eastAsia="de-DE"/>
        </w:rPr>
      </w:pPr>
      <w:r>
        <w:rPr>
          <w:lang w:val="de-DE" w:eastAsia="de-DE"/>
        </w:rPr>
        <w:t xml:space="preserve">Mit dem Ladekabel vom Tablet oder Smartphone können Sie </w:t>
      </w:r>
      <w:r w:rsidR="00C362F2">
        <w:rPr>
          <w:lang w:val="de-DE" w:eastAsia="de-DE"/>
        </w:rPr>
        <w:t>I</w:t>
      </w:r>
      <w:r>
        <w:rPr>
          <w:lang w:val="de-DE" w:eastAsia="de-DE"/>
        </w:rPr>
        <w:t>hr</w:t>
      </w:r>
      <w:r w:rsidR="00C362F2">
        <w:rPr>
          <w:lang w:val="de-DE" w:eastAsia="de-DE"/>
        </w:rPr>
        <w:t>e</w:t>
      </w:r>
      <w:r>
        <w:rPr>
          <w:lang w:val="de-DE" w:eastAsia="de-DE"/>
        </w:rPr>
        <w:t xml:space="preserve"> Bilder und sonstige</w:t>
      </w:r>
      <w:r w:rsidR="00C362F2">
        <w:rPr>
          <w:lang w:val="de-DE" w:eastAsia="de-DE"/>
        </w:rPr>
        <w:t>n</w:t>
      </w:r>
      <w:r>
        <w:rPr>
          <w:lang w:val="de-DE" w:eastAsia="de-DE"/>
        </w:rPr>
        <w:t xml:space="preserve"> Dateien zwischen Computer/Laptop und Tablet/Smartphone hin und her</w:t>
      </w:r>
      <w:r w:rsidR="005A1C85">
        <w:rPr>
          <w:lang w:val="de-DE" w:eastAsia="de-DE"/>
        </w:rPr>
        <w:t xml:space="preserve"> </w:t>
      </w:r>
      <w:r>
        <w:rPr>
          <w:lang w:val="de-DE" w:eastAsia="de-DE"/>
        </w:rPr>
        <w:t>kopieren.</w:t>
      </w:r>
    </w:p>
    <w:p w14:paraId="0DB0DC37" w14:textId="77777777" w:rsidR="0050615D" w:rsidRDefault="0050615D" w:rsidP="0050615D"/>
    <w:p w14:paraId="54FCD92F" w14:textId="77777777" w:rsidR="0050615D" w:rsidRDefault="00C362F2" w:rsidP="0050615D">
      <w:r>
        <w:t>Nehmen</w:t>
      </w:r>
      <w:r w:rsidR="0050615D">
        <w:t xml:space="preserve"> Sie das Ladekabel vom Tablet</w:t>
      </w:r>
      <w:r>
        <w:t>/Smartphone</w:t>
      </w:r>
      <w:r w:rsidR="0050615D">
        <w:t xml:space="preserve"> und ziehen Sie den Stecker vom Kabel. </w:t>
      </w:r>
    </w:p>
    <w:p w14:paraId="0324CA8D" w14:textId="77777777" w:rsidR="0050615D" w:rsidRDefault="0050615D" w:rsidP="0050615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926FE" wp14:editId="7C69D0C3">
                <wp:simplePos x="0" y="0"/>
                <wp:positionH relativeFrom="column">
                  <wp:posOffset>2392499</wp:posOffset>
                </wp:positionH>
                <wp:positionV relativeFrom="paragraph">
                  <wp:posOffset>888093</wp:posOffset>
                </wp:positionV>
                <wp:extent cx="680357" cy="10886"/>
                <wp:effectExtent l="0" t="114300" r="0" b="12255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357" cy="108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D6E2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188.4pt;margin-top:69.95pt;width:53.55pt;height: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7AB7AA" wp14:editId="38E49ABF">
            <wp:extent cx="1708669" cy="2284818"/>
            <wp:effectExtent l="16510" t="21590" r="22860" b="2286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2627" cy="22901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5116EC0" wp14:editId="78D292AA">
            <wp:extent cx="1720094" cy="2300092"/>
            <wp:effectExtent l="14605" t="23495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727" cy="23183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57B3AF8" w14:textId="77777777" w:rsidR="0050615D" w:rsidRDefault="0050615D" w:rsidP="0050615D">
      <w:pPr>
        <w:rPr>
          <w:noProof/>
        </w:rPr>
      </w:pPr>
    </w:p>
    <w:p w14:paraId="53921B54" w14:textId="77777777" w:rsidR="0050615D" w:rsidRDefault="0050615D" w:rsidP="0050615D">
      <w:pPr>
        <w:rPr>
          <w:noProof/>
        </w:rPr>
      </w:pPr>
      <w:r>
        <w:rPr>
          <w:noProof/>
        </w:rPr>
        <w:t>Schalten Sie Ihren Computer ein und warten Sie, bis er arbeitsbereit ist. Schalten Sie dann das Tablet/Smartphone ein und entsperren Sie es.</w:t>
      </w:r>
    </w:p>
    <w:p w14:paraId="272F5130" w14:textId="77777777" w:rsidR="0050615D" w:rsidRDefault="0050615D" w:rsidP="0050615D">
      <w:pPr>
        <w:rPr>
          <w:noProof/>
        </w:rPr>
      </w:pPr>
      <w:r>
        <w:rPr>
          <w:noProof/>
        </w:rPr>
        <w:t>Stecken Sie das Kabel in die Ladebuchse des Tablets/Smartphones und in die USB-Buchse am Computer/Laptop.</w:t>
      </w:r>
    </w:p>
    <w:p w14:paraId="5D4A78F3" w14:textId="77777777" w:rsidR="0050615D" w:rsidRDefault="0050615D" w:rsidP="0050615D">
      <w:pPr>
        <w:rPr>
          <w:noProof/>
        </w:rPr>
      </w:pPr>
      <w:r>
        <w:rPr>
          <w:noProof/>
        </w:rPr>
        <w:drawing>
          <wp:inline distT="0" distB="0" distL="0" distR="0" wp14:anchorId="41517892" wp14:editId="6D8B59C5">
            <wp:extent cx="2345871" cy="124641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5871" cy="12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EC4E" w14:textId="77777777" w:rsidR="0050615D" w:rsidRDefault="00C362F2" w:rsidP="0050615D">
      <w:pPr>
        <w:rPr>
          <w:noProof/>
        </w:rPr>
      </w:pPr>
      <w:r>
        <w:rPr>
          <w:noProof/>
        </w:rPr>
        <w:t>D</w:t>
      </w:r>
      <w:r w:rsidR="0050615D">
        <w:rPr>
          <w:noProof/>
        </w:rPr>
        <w:t xml:space="preserve">ie beiden Geräte </w:t>
      </w:r>
      <w:r>
        <w:rPr>
          <w:noProof/>
        </w:rPr>
        <w:t xml:space="preserve">nehmen nun </w:t>
      </w:r>
      <w:r w:rsidR="0050615D">
        <w:rPr>
          <w:noProof/>
        </w:rPr>
        <w:t xml:space="preserve">Verbindung miteinander auf. </w:t>
      </w:r>
      <w:r>
        <w:rPr>
          <w:noProof/>
        </w:rPr>
        <w:t xml:space="preserve">Erlauben Sie den gegenseitigen Zugriff, indem Sie am </w:t>
      </w:r>
      <w:r w:rsidR="0050615D">
        <w:rPr>
          <w:noProof/>
        </w:rPr>
        <w:t>Tablet/Smartphone rasch auf „Erlauben“</w:t>
      </w:r>
      <w:r>
        <w:rPr>
          <w:noProof/>
        </w:rPr>
        <w:t xml:space="preserve"> tippen</w:t>
      </w:r>
      <w:r w:rsidR="0050615D">
        <w:rPr>
          <w:noProof/>
        </w:rPr>
        <w:t xml:space="preserve">. </w:t>
      </w:r>
    </w:p>
    <w:p w14:paraId="108C20A4" w14:textId="77777777" w:rsidR="0050615D" w:rsidRDefault="0050615D" w:rsidP="0050615D">
      <w:pPr>
        <w:rPr>
          <w:noProof/>
        </w:rPr>
      </w:pPr>
    </w:p>
    <w:p w14:paraId="6ACCDECF" w14:textId="066A81D0" w:rsidR="0050615D" w:rsidRDefault="00C362F2" w:rsidP="0050615D">
      <w:pPr>
        <w:rPr>
          <w:noProof/>
        </w:rPr>
      </w:pPr>
      <w:r>
        <w:rPr>
          <w:noProof/>
        </w:rPr>
        <w:lastRenderedPageBreak/>
        <w:t>Sie brauchen die App Explorer am Computer/Laptop</w:t>
      </w:r>
      <w:r w:rsidR="0050615D">
        <w:rPr>
          <w:noProof/>
        </w:rPr>
        <w:t xml:space="preserve">, </w:t>
      </w:r>
      <w:r>
        <w:rPr>
          <w:noProof/>
        </w:rPr>
        <w:t xml:space="preserve">um </w:t>
      </w:r>
      <w:r w:rsidR="0050615D">
        <w:rPr>
          <w:noProof/>
        </w:rPr>
        <w:t>Dateien zwischen den Geräten hin und her</w:t>
      </w:r>
      <w:r w:rsidR="003152F5">
        <w:rPr>
          <w:noProof/>
        </w:rPr>
        <w:t xml:space="preserve"> </w:t>
      </w:r>
      <w:r w:rsidR="0050615D">
        <w:rPr>
          <w:noProof/>
        </w:rPr>
        <w:t xml:space="preserve">zukopieren. </w:t>
      </w:r>
    </w:p>
    <w:p w14:paraId="508CA3FC" w14:textId="77777777" w:rsidR="0050615D" w:rsidRDefault="0050615D" w:rsidP="0050615D">
      <w:pPr>
        <w:rPr>
          <w:noProof/>
        </w:rPr>
      </w:pPr>
      <w:r>
        <w:rPr>
          <w:noProof/>
        </w:rPr>
        <w:t xml:space="preserve">Starten Sie auf dem Computer/Laptop den Eplorer mit dem Symbol: </w:t>
      </w:r>
      <w:r>
        <w:rPr>
          <w:noProof/>
        </w:rPr>
        <w:drawing>
          <wp:inline distT="0" distB="0" distL="0" distR="0" wp14:anchorId="15FFC784" wp14:editId="1095CAA1">
            <wp:extent cx="473529" cy="353786"/>
            <wp:effectExtent l="0" t="0" r="3175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529" cy="3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3892" w14:textId="77777777" w:rsidR="0050615D" w:rsidRDefault="0050615D" w:rsidP="0050615D">
      <w:pPr>
        <w:rPr>
          <w:noProof/>
        </w:rPr>
      </w:pPr>
      <w:r>
        <w:rPr>
          <w:noProof/>
        </w:rPr>
        <w:t>In der Liste links sehen Sie alle Geräte und Speicherorte, die Ihnen zur Verfügung stehen. Unter anderem sehen Sie nun auch den Namen Ihres Tablets</w:t>
      </w:r>
      <w:r w:rsidR="00087E37">
        <w:rPr>
          <w:noProof/>
        </w:rPr>
        <w:t>/Smartphones</w:t>
      </w:r>
      <w:r>
        <w:rPr>
          <w:noProof/>
        </w:rPr>
        <w:t>, z. B.</w:t>
      </w:r>
    </w:p>
    <w:p w14:paraId="2237088A" w14:textId="77777777" w:rsidR="0050615D" w:rsidRDefault="0050615D" w:rsidP="0050615D">
      <w:pPr>
        <w:rPr>
          <w:noProof/>
        </w:rPr>
      </w:pPr>
      <w:r>
        <w:rPr>
          <w:noProof/>
        </w:rPr>
        <w:drawing>
          <wp:inline distT="0" distB="0" distL="0" distR="0" wp14:anchorId="5D8B3464" wp14:editId="4065B91E">
            <wp:extent cx="2068286" cy="299357"/>
            <wp:effectExtent l="19050" t="19050" r="8255" b="2476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8286" cy="29935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44F6542" w14:textId="77777777" w:rsidR="00C362F2" w:rsidRDefault="00C362F2" w:rsidP="0050615D">
      <w:pPr>
        <w:rPr>
          <w:noProof/>
        </w:rPr>
      </w:pPr>
    </w:p>
    <w:p w14:paraId="64EC679F" w14:textId="0CFB7C92" w:rsidR="0050615D" w:rsidRDefault="0050615D" w:rsidP="0050615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B971B" wp14:editId="3560AD2B">
                <wp:simplePos x="0" y="0"/>
                <wp:positionH relativeFrom="column">
                  <wp:posOffset>2146935</wp:posOffset>
                </wp:positionH>
                <wp:positionV relativeFrom="paragraph">
                  <wp:posOffset>250190</wp:posOffset>
                </wp:positionV>
                <wp:extent cx="974272" cy="664029"/>
                <wp:effectExtent l="38100" t="19050" r="16510" b="41275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272" cy="6640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ADE75C" id="Gerade Verbindung mit Pfeil 15" o:spid="_x0000_s1026" type="#_x0000_t32" style="position:absolute;margin-left:169.05pt;margin-top:19.7pt;width:76.7pt;height:52.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w:t xml:space="preserve">Wenn Sie darauf klicken, erscheint rechts </w:t>
      </w:r>
      <w:r w:rsidR="00087E37">
        <w:rPr>
          <w:noProof/>
        </w:rPr>
        <w:t>das Symbol für Ihr Gerät</w:t>
      </w:r>
      <w:r w:rsidR="003152F5">
        <w:rPr>
          <w:noProof/>
        </w:rPr>
        <w:t>,</w:t>
      </w:r>
      <w:r w:rsidR="00087E37">
        <w:rPr>
          <w:noProof/>
        </w:rPr>
        <w:t xml:space="preserve"> in diesem Fall ein </w:t>
      </w:r>
      <w:r>
        <w:rPr>
          <w:noProof/>
        </w:rPr>
        <w:t>Tablet:</w:t>
      </w:r>
    </w:p>
    <w:p w14:paraId="5C502603" w14:textId="77777777" w:rsidR="0050615D" w:rsidRDefault="0050615D" w:rsidP="0050615D">
      <w:pPr>
        <w:rPr>
          <w:noProof/>
        </w:rPr>
      </w:pPr>
      <w:r>
        <w:rPr>
          <w:noProof/>
        </w:rPr>
        <w:drawing>
          <wp:inline distT="0" distB="0" distL="0" distR="0" wp14:anchorId="58E0139A" wp14:editId="275CD1A4">
            <wp:extent cx="5759450" cy="966848"/>
            <wp:effectExtent l="19050" t="19050" r="12700" b="2413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66848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6B039A37" w14:textId="77777777" w:rsidR="0050615D" w:rsidRDefault="0050615D" w:rsidP="0050615D">
      <w:r>
        <w:t xml:space="preserve">Und hier </w:t>
      </w:r>
      <w:r w:rsidR="00087E37">
        <w:t xml:space="preserve">noch </w:t>
      </w:r>
      <w:r>
        <w:t>ein Beispiel für ein Smartphone: Links in der Liste taucht der Name des Geräts auf:</w:t>
      </w:r>
    </w:p>
    <w:p w14:paraId="04401AE8" w14:textId="77777777" w:rsidR="0050615D" w:rsidRDefault="0050615D" w:rsidP="0050615D">
      <w:r>
        <w:rPr>
          <w:noProof/>
        </w:rPr>
        <w:drawing>
          <wp:inline distT="0" distB="0" distL="0" distR="0" wp14:anchorId="2EE33A20" wp14:editId="12184C57">
            <wp:extent cx="2787650" cy="2921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6" t="21277" r="1324" b="13475"/>
                    <a:stretch/>
                  </pic:blipFill>
                  <pic:spPr bwMode="auto">
                    <a:xfrm>
                      <a:off x="0" y="0"/>
                      <a:ext cx="278765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4F18D" w14:textId="57AE1C67" w:rsidR="0050615D" w:rsidRDefault="00B86E13" w:rsidP="0050615D">
      <w:r>
        <w:t>Nachdem</w:t>
      </w:r>
      <w:r w:rsidR="0050615D">
        <w:t xml:space="preserve"> Sie darauf klicken, erscheint rechts </w:t>
      </w:r>
      <w:r>
        <w:t>folgendes Symbol:</w:t>
      </w:r>
    </w:p>
    <w:p w14:paraId="17C37BB4" w14:textId="77777777" w:rsidR="0050615D" w:rsidRDefault="0050615D" w:rsidP="0050615D">
      <w:r>
        <w:rPr>
          <w:noProof/>
        </w:rPr>
        <w:drawing>
          <wp:inline distT="0" distB="0" distL="0" distR="0" wp14:anchorId="64604302" wp14:editId="5BF7904C">
            <wp:extent cx="2424133" cy="640080"/>
            <wp:effectExtent l="19050" t="19050" r="14605" b="2667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9366" cy="64410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16D54D3" w14:textId="77777777" w:rsidR="0050615D" w:rsidRDefault="0050615D" w:rsidP="0050615D">
      <w:r>
        <w:t xml:space="preserve">Mit einem Doppelklick rechts auf „Tablet“ oder „Phone“ öffnen Sie nun die Ordnerstruktur Ihres Tablets/Smartphones. </w:t>
      </w:r>
    </w:p>
    <w:p w14:paraId="1A5BF17B" w14:textId="77777777" w:rsidR="0050615D" w:rsidRDefault="0050615D" w:rsidP="0050615D">
      <w:r>
        <w:t xml:space="preserve">Unten sehen Sie </w:t>
      </w:r>
      <w:r w:rsidR="00087E37">
        <w:t xml:space="preserve">ein Beispiel für </w:t>
      </w:r>
      <w:r>
        <w:t>die Ordnerstruktur eines Tablets</w:t>
      </w:r>
      <w:r w:rsidR="00087E37">
        <w:t>:</w:t>
      </w:r>
    </w:p>
    <w:p w14:paraId="544BB275" w14:textId="77777777" w:rsidR="0050615D" w:rsidRDefault="0050615D" w:rsidP="0050615D">
      <w:r>
        <w:rPr>
          <w:noProof/>
        </w:rPr>
        <w:lastRenderedPageBreak/>
        <w:drawing>
          <wp:inline distT="0" distB="0" distL="0" distR="0" wp14:anchorId="43679504" wp14:editId="77CC9962">
            <wp:extent cx="1882140" cy="3336176"/>
            <wp:effectExtent l="19050" t="19050" r="22860" b="171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2230"/>
                    <a:stretch/>
                  </pic:blipFill>
                  <pic:spPr bwMode="auto">
                    <a:xfrm>
                      <a:off x="0" y="0"/>
                      <a:ext cx="1882220" cy="3336318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A03DF" w14:textId="77777777" w:rsidR="0050615D" w:rsidRDefault="0050615D" w:rsidP="0050615D">
      <w:r>
        <w:t xml:space="preserve">Die meisten dieser Ordner braucht das Tablet/Smartphone, um zu funktionieren, etwa </w:t>
      </w:r>
      <w:r w:rsidR="00087E37">
        <w:t>die</w:t>
      </w:r>
      <w:r>
        <w:t xml:space="preserve"> </w:t>
      </w:r>
      <w:r w:rsidR="00087E37">
        <w:t>Systemo</w:t>
      </w:r>
      <w:r>
        <w:t>rdner „Android“ oder „Samsung“.</w:t>
      </w:r>
    </w:p>
    <w:p w14:paraId="56438C41" w14:textId="77777777" w:rsidR="0050615D" w:rsidRDefault="0050615D" w:rsidP="0050615D">
      <w:r>
        <w:t>In anderen Ordnern wie etwa „Documents“, „DCIM“ oder „Download“ sind Ihre Dokumente gespeichert: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38"/>
      </w:tblGrid>
      <w:tr w:rsidR="00087E37" w14:paraId="52C723BC" w14:textId="77777777" w:rsidTr="00AB1311">
        <w:tc>
          <w:tcPr>
            <w:tcW w:w="2122" w:type="dxa"/>
          </w:tcPr>
          <w:p w14:paraId="78687865" w14:textId="77777777" w:rsidR="00087E37" w:rsidRDefault="00087E37" w:rsidP="00AB131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F254A1F" wp14:editId="54997B79">
                  <wp:extent cx="740229" cy="381000"/>
                  <wp:effectExtent l="0" t="0" r="317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</w:tcPr>
          <w:p w14:paraId="5ADFB247" w14:textId="5E5D0E64" w:rsidR="00087E37" w:rsidRDefault="00087E37" w:rsidP="003152F5">
            <w:pPr>
              <w:spacing w:before="120" w:after="120"/>
            </w:pPr>
            <w:r>
              <w:t xml:space="preserve">In diesem Ordner </w:t>
            </w:r>
            <w:r w:rsidR="003152F5">
              <w:t>werden Bilder gespeichert, die Sie mit der Kamera gemacht haben</w:t>
            </w:r>
            <w:r>
              <w:t>.</w:t>
            </w:r>
          </w:p>
        </w:tc>
      </w:tr>
      <w:tr w:rsidR="00087E37" w14:paraId="220D4739" w14:textId="77777777" w:rsidTr="00AB1311">
        <w:tc>
          <w:tcPr>
            <w:tcW w:w="2122" w:type="dxa"/>
          </w:tcPr>
          <w:p w14:paraId="3CB2CA40" w14:textId="77777777" w:rsidR="00087E37" w:rsidRDefault="00087E37" w:rsidP="00AB131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F22C6AC" wp14:editId="142C75AD">
                  <wp:extent cx="1017814" cy="386443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14" cy="38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</w:tcPr>
          <w:p w14:paraId="3205C2C1" w14:textId="77777777" w:rsidR="00087E37" w:rsidRDefault="00087E37" w:rsidP="00AB1311">
            <w:pPr>
              <w:spacing w:before="120" w:after="120"/>
            </w:pPr>
            <w:r>
              <w:t>In diesem Ordner sollten Sie Ihre Texte, Tabellen und sonstiges speichern.</w:t>
            </w:r>
          </w:p>
        </w:tc>
      </w:tr>
      <w:tr w:rsidR="00087E37" w14:paraId="164DF677" w14:textId="77777777" w:rsidTr="00AB1311">
        <w:tc>
          <w:tcPr>
            <w:tcW w:w="2122" w:type="dxa"/>
          </w:tcPr>
          <w:p w14:paraId="727218C4" w14:textId="77777777" w:rsidR="00087E37" w:rsidRDefault="00087E37" w:rsidP="00AB131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8AB2260" wp14:editId="28527D04">
                  <wp:extent cx="870857" cy="391886"/>
                  <wp:effectExtent l="0" t="0" r="5715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7" cy="39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</w:tcPr>
          <w:p w14:paraId="1E2D06D9" w14:textId="77777777" w:rsidR="00087E37" w:rsidRDefault="00087E37" w:rsidP="00AB1311">
            <w:pPr>
              <w:spacing w:before="120" w:after="120"/>
            </w:pPr>
            <w:r>
              <w:t xml:space="preserve">In diesen Ordner legt das Gerät Dateien ab, </w:t>
            </w:r>
          </w:p>
          <w:p w14:paraId="406C7F2F" w14:textId="77777777" w:rsidR="00087E37" w:rsidRDefault="00087E37" w:rsidP="00AB1311">
            <w:pPr>
              <w:pStyle w:val="Listenabsatz"/>
              <w:numPr>
                <w:ilvl w:val="0"/>
                <w:numId w:val="21"/>
              </w:numPr>
              <w:spacing w:before="120" w:after="120"/>
            </w:pPr>
            <w:r w:rsidRPr="00087E37">
              <w:t xml:space="preserve">die Sie per E-Mail bekommen haben oder </w:t>
            </w:r>
          </w:p>
          <w:p w14:paraId="55BB879A" w14:textId="4D8490C1" w:rsidR="00087E37" w:rsidRDefault="00087E37" w:rsidP="00B86E13">
            <w:pPr>
              <w:pStyle w:val="Listenabsatz"/>
              <w:numPr>
                <w:ilvl w:val="0"/>
                <w:numId w:val="21"/>
              </w:numPr>
              <w:spacing w:before="120" w:after="120"/>
            </w:pPr>
            <w:r w:rsidRPr="00087E37">
              <w:t xml:space="preserve">die Sie selbst aus dem Internet heruntergeladen haben. </w:t>
            </w:r>
          </w:p>
        </w:tc>
      </w:tr>
    </w:tbl>
    <w:p w14:paraId="47F4ECB3" w14:textId="77777777" w:rsidR="0050615D" w:rsidRDefault="0050615D" w:rsidP="0050615D"/>
    <w:p w14:paraId="1A297515" w14:textId="77777777" w:rsidR="0050615D" w:rsidRDefault="0050615D" w:rsidP="0050615D">
      <w:r>
        <w:t>Wenn Sie einen dieser Ordner öffnen, sehen Sie</w:t>
      </w:r>
      <w:r w:rsidR="00087E37">
        <w:t xml:space="preserve"> weitere</w:t>
      </w:r>
      <w:r>
        <w:t xml:space="preserve"> Unterordner und Dateien. </w:t>
      </w:r>
    </w:p>
    <w:p w14:paraId="237AC8FD" w14:textId="77777777" w:rsidR="00087E37" w:rsidRDefault="00087E37">
      <w:pPr>
        <w:rPr>
          <w:rFonts w:eastAsia="Arial" w:cs="Arial"/>
          <w:b/>
          <w:bCs/>
          <w:iCs/>
          <w:color w:val="993366"/>
          <w:sz w:val="32"/>
          <w:szCs w:val="36"/>
          <w:lang w:val="de-DE" w:eastAsia="de-DE"/>
        </w:rPr>
      </w:pPr>
      <w:r>
        <w:br w:type="page"/>
      </w:r>
    </w:p>
    <w:p w14:paraId="387D5F16" w14:textId="77777777" w:rsidR="0050615D" w:rsidRPr="00531964" w:rsidRDefault="0050615D" w:rsidP="00087E37">
      <w:pPr>
        <w:pStyle w:val="berschrift2"/>
      </w:pPr>
      <w:r>
        <w:lastRenderedPageBreak/>
        <w:t xml:space="preserve">1. </w:t>
      </w:r>
      <w:r w:rsidR="00087E37">
        <w:t>Dateien</w:t>
      </w:r>
      <w:r w:rsidRPr="00531964">
        <w:t xml:space="preserve"> auf den Computer kopieren</w:t>
      </w:r>
    </w:p>
    <w:p w14:paraId="3CB5AC47" w14:textId="268EE5C6" w:rsidR="0050615D" w:rsidRDefault="0050615D" w:rsidP="0050615D">
      <w:r>
        <w:t xml:space="preserve">Wollen Sie eine Datei von Ihrem Tablet/Smartphone auf den Computer/Laptop kopieren, müssen Sie die beiden Geräte verbinden. Diese Schritte sind schon </w:t>
      </w:r>
      <w:r w:rsidR="00B86E13">
        <w:t>oben</w:t>
      </w:r>
      <w:r>
        <w:t xml:space="preserve"> beschrieben worden.</w:t>
      </w:r>
    </w:p>
    <w:p w14:paraId="209EFF1B" w14:textId="77777777" w:rsidR="0050615D" w:rsidRDefault="0050615D" w:rsidP="003152F5">
      <w:pPr>
        <w:keepNext/>
        <w:keepLines/>
      </w:pPr>
      <w:r w:rsidRPr="0088114C">
        <w:t>Wählen Sie dann über den Laptop/Computer die Datei auf dem Tablet</w:t>
      </w:r>
      <w:r>
        <w:t>/Smartphone</w:t>
      </w:r>
      <w:r w:rsidRPr="0088114C">
        <w:t xml:space="preserve"> aus, die </w:t>
      </w:r>
      <w:r w:rsidR="00087E37">
        <w:t>S</w:t>
      </w:r>
      <w:r w:rsidRPr="0088114C">
        <w:t>ie kopieren möchten.</w:t>
      </w:r>
    </w:p>
    <w:p w14:paraId="0EAD6416" w14:textId="77777777" w:rsidR="0050615D" w:rsidRDefault="0050615D" w:rsidP="003152F5">
      <w:pPr>
        <w:keepNext/>
        <w:keepLines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F92C882" wp14:editId="3D231D0F">
            <wp:simplePos x="0" y="0"/>
            <wp:positionH relativeFrom="column">
              <wp:posOffset>21590</wp:posOffset>
            </wp:positionH>
            <wp:positionV relativeFrom="paragraph">
              <wp:posOffset>22860</wp:posOffset>
            </wp:positionV>
            <wp:extent cx="3016827" cy="2552700"/>
            <wp:effectExtent l="19050" t="19050" r="12700" b="1905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27" cy="25527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E37">
        <w:t xml:space="preserve">Klicken Sie </w:t>
      </w:r>
      <w:r w:rsidR="00AB1311">
        <w:t>im linken Bereich</w:t>
      </w:r>
      <w:r w:rsidR="00087E37">
        <w:t xml:space="preserve"> auf das Gerät, von dem Sie kopieren möchten.</w:t>
      </w:r>
    </w:p>
    <w:p w14:paraId="2CE55917" w14:textId="77777777" w:rsidR="00087E37" w:rsidRDefault="00087E37" w:rsidP="003152F5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1EAFC7" wp14:editId="3F4A2B47">
                <wp:simplePos x="0" y="0"/>
                <wp:positionH relativeFrom="column">
                  <wp:posOffset>2551430</wp:posOffset>
                </wp:positionH>
                <wp:positionV relativeFrom="paragraph">
                  <wp:posOffset>652145</wp:posOffset>
                </wp:positionV>
                <wp:extent cx="1379220" cy="902335"/>
                <wp:effectExtent l="38100" t="19050" r="11430" b="5016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902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127C19" id="Gerade Verbindung mit Pfeil 2" o:spid="_x0000_s1026" type="#_x0000_t32" style="position:absolute;margin-left:200.9pt;margin-top:51.35pt;width:108.6pt;height:71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" strokecolor="#936" strokeweight="2.25pt">
                <v:stroke endarrow="open"/>
              </v:shape>
            </w:pict>
          </mc:Fallback>
        </mc:AlternateContent>
      </w:r>
      <w:r>
        <w:t>Klicken Sie dann rechts auf die Datei, die Sie kopieren möchten. Sie ist dann blau markiert.</w:t>
      </w:r>
    </w:p>
    <w:p w14:paraId="75978A90" w14:textId="77777777" w:rsidR="0050615D" w:rsidRDefault="0050615D" w:rsidP="003152F5">
      <w:pPr>
        <w:keepNext/>
        <w:keepLines/>
      </w:pPr>
    </w:p>
    <w:p w14:paraId="51ABB3E4" w14:textId="77777777" w:rsidR="0050615D" w:rsidRDefault="0050615D" w:rsidP="003152F5">
      <w:pPr>
        <w:keepNext/>
        <w:keepLines/>
      </w:pPr>
    </w:p>
    <w:p w14:paraId="43211C27" w14:textId="77777777" w:rsidR="0050615D" w:rsidRDefault="0050615D" w:rsidP="0050615D"/>
    <w:p w14:paraId="6841D457" w14:textId="77777777" w:rsidR="00087E37" w:rsidRDefault="00087E37" w:rsidP="0050615D"/>
    <w:p w14:paraId="6E75FA8C" w14:textId="77777777" w:rsidR="00087E37" w:rsidRDefault="00087E37" w:rsidP="0050615D"/>
    <w:p w14:paraId="3F19B77C" w14:textId="18582FBF" w:rsidR="0050615D" w:rsidRDefault="00B86E13" w:rsidP="003152F5">
      <w:pPr>
        <w:keepNext/>
        <w:keepLines/>
      </w:pPr>
      <w:r w:rsidRPr="0026312B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A0188" wp14:editId="3F32450E">
                <wp:simplePos x="0" y="0"/>
                <wp:positionH relativeFrom="column">
                  <wp:posOffset>1240790</wp:posOffset>
                </wp:positionH>
                <wp:positionV relativeFrom="paragraph">
                  <wp:posOffset>194310</wp:posOffset>
                </wp:positionV>
                <wp:extent cx="3601720" cy="651510"/>
                <wp:effectExtent l="38100" t="19050" r="17780" b="9144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1720" cy="651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F05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3" o:spid="_x0000_s1026" type="#_x0000_t32" style="position:absolute;margin-left:97.7pt;margin-top:15.3pt;width:283.6pt;height:51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" strokecolor="#936" strokeweight="2.25pt">
                <v:stroke endarrow="open"/>
              </v:shape>
            </w:pict>
          </mc:Fallback>
        </mc:AlternateContent>
      </w:r>
      <w:r w:rsidR="005061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B0F4C" wp14:editId="7D842AB3">
                <wp:simplePos x="0" y="0"/>
                <wp:positionH relativeFrom="column">
                  <wp:posOffset>958850</wp:posOffset>
                </wp:positionH>
                <wp:positionV relativeFrom="paragraph">
                  <wp:posOffset>194310</wp:posOffset>
                </wp:positionV>
                <wp:extent cx="2664460" cy="308610"/>
                <wp:effectExtent l="38100" t="19050" r="2540" b="9144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4460" cy="308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613A95" id="Gerade Verbindung mit Pfeil 22" o:spid="_x0000_s1026" type="#_x0000_t32" style="position:absolute;margin-left:75.5pt;margin-top:15.3pt;width:209.8pt;height:24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" strokecolor="#936" strokeweight="2.25pt">
                <v:stroke endarrow="open"/>
              </v:shape>
            </w:pict>
          </mc:Fallback>
        </mc:AlternateContent>
      </w:r>
      <w:r w:rsidR="0050615D">
        <w:t>Als nächstes wählen Sie aus der Menüleiste oben „Start“ aus, dann „Kopieren“:</w:t>
      </w:r>
    </w:p>
    <w:p w14:paraId="2D371DCC" w14:textId="77777777" w:rsidR="0050615D" w:rsidRDefault="0050615D" w:rsidP="003152F5">
      <w:pPr>
        <w:keepNext/>
        <w:keepLines/>
      </w:pPr>
      <w:r>
        <w:rPr>
          <w:noProof/>
        </w:rPr>
        <w:drawing>
          <wp:inline distT="0" distB="0" distL="0" distR="0" wp14:anchorId="14B8FD26" wp14:editId="17D453AE">
            <wp:extent cx="5502729" cy="1730829"/>
            <wp:effectExtent l="19050" t="19050" r="22225" b="222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729" cy="1730829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E402EB1" w14:textId="77777777" w:rsidR="0050615D" w:rsidRDefault="0050615D" w:rsidP="003152F5">
      <w:pPr>
        <w:keepNext/>
        <w:keepLines/>
      </w:pPr>
      <w:r>
        <w:t xml:space="preserve">Damit </w:t>
      </w:r>
      <w:r w:rsidR="009C35A1">
        <w:t>legt</w:t>
      </w:r>
      <w:r>
        <w:t xml:space="preserve"> der Computer/Laptop die Datei</w:t>
      </w:r>
      <w:r w:rsidR="009C35A1">
        <w:t xml:space="preserve"> in den Zwischenspeicher</w:t>
      </w:r>
      <w:r>
        <w:t>.</w:t>
      </w:r>
    </w:p>
    <w:p w14:paraId="3F4C1F22" w14:textId="77777777" w:rsidR="0050615D" w:rsidRDefault="0050615D" w:rsidP="0050615D"/>
    <w:p w14:paraId="6653253B" w14:textId="2620EE6E" w:rsidR="0050615D" w:rsidRDefault="0050615D" w:rsidP="0050615D">
      <w:r>
        <w:t xml:space="preserve">Jetzt wählen Sie auf dem Computer/Laptop den Ordner aus, in dem Sie diese Datei ablegen möchten. Meistens ist dies </w:t>
      </w:r>
      <w:r w:rsidR="009C35A1">
        <w:t>der</w:t>
      </w:r>
      <w:r>
        <w:t xml:space="preserve"> Ordner „Dokumente“. </w:t>
      </w:r>
    </w:p>
    <w:p w14:paraId="5867C14F" w14:textId="77777777" w:rsidR="008A164A" w:rsidRDefault="008A164A" w:rsidP="0050615D"/>
    <w:p w14:paraId="1EC82605" w14:textId="44669E45" w:rsidR="0050615D" w:rsidRDefault="008A164A" w:rsidP="003152F5">
      <w:pPr>
        <w:keepNext/>
        <w:keepLines/>
      </w:pPr>
      <w:r w:rsidRPr="0026312B">
        <w:rPr>
          <w:noProof/>
          <w:color w:val="76923C" w:themeColor="accent3" w:themeShade="BF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AE884" wp14:editId="002003CD">
                <wp:simplePos x="0" y="0"/>
                <wp:positionH relativeFrom="column">
                  <wp:posOffset>2901950</wp:posOffset>
                </wp:positionH>
                <wp:positionV relativeFrom="paragraph">
                  <wp:posOffset>266065</wp:posOffset>
                </wp:positionV>
                <wp:extent cx="1569720" cy="1786890"/>
                <wp:effectExtent l="38100" t="19050" r="30480" b="4191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720" cy="17868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E02CF6" id="Gerade Verbindung mit Pfeil 31" o:spid="_x0000_s1026" type="#_x0000_t32" style="position:absolute;margin-left:228.5pt;margin-top:20.95pt;width:123.6pt;height:140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9919A" wp14:editId="2107659B">
                <wp:simplePos x="0" y="0"/>
                <wp:positionH relativeFrom="column">
                  <wp:posOffset>859790</wp:posOffset>
                </wp:positionH>
                <wp:positionV relativeFrom="paragraph">
                  <wp:posOffset>243205</wp:posOffset>
                </wp:positionV>
                <wp:extent cx="1379220" cy="2011680"/>
                <wp:effectExtent l="38100" t="19050" r="30480" b="4572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20116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C1AF90" id="Gerade Verbindung mit Pfeil 30" o:spid="_x0000_s1026" type="#_x0000_t32" style="position:absolute;margin-left:67.7pt;margin-top:19.15pt;width:108.6pt;height:158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" strokecolor="#936" strokeweight="2.25pt">
                <v:stroke endarrow="open"/>
              </v:shape>
            </w:pict>
          </mc:Fallback>
        </mc:AlternateContent>
      </w:r>
      <w:r w:rsidR="0050615D">
        <w:t xml:space="preserve">Klicken Sie dazu links auf „Dieser </w:t>
      </w:r>
      <w:r w:rsidR="009C35A1">
        <w:t>PC</w:t>
      </w:r>
      <w:r w:rsidR="0050615D">
        <w:t xml:space="preserve">“ und dann rechts auf den Ordner, </w:t>
      </w:r>
      <w:r w:rsidR="009C35A1">
        <w:t>in dem</w:t>
      </w:r>
      <w:r w:rsidR="0050615D">
        <w:t xml:space="preserve"> Sie Ihre Datei ablegen möchten: </w:t>
      </w:r>
    </w:p>
    <w:p w14:paraId="7F6762A2" w14:textId="77777777" w:rsidR="0050615D" w:rsidRDefault="0050615D" w:rsidP="003152F5">
      <w:pPr>
        <w:keepNext/>
        <w:keepLines/>
      </w:pPr>
      <w:r>
        <w:rPr>
          <w:noProof/>
        </w:rPr>
        <w:drawing>
          <wp:inline distT="0" distB="0" distL="0" distR="0" wp14:anchorId="30181F00" wp14:editId="286A1845">
            <wp:extent cx="4435353" cy="2529840"/>
            <wp:effectExtent l="19050" t="19050" r="22860" b="2286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0051" cy="2532519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C3FD25E" w14:textId="77777777" w:rsidR="0050615D" w:rsidRDefault="0050615D" w:rsidP="0050615D"/>
    <w:p w14:paraId="7776412D" w14:textId="77777777" w:rsidR="0050615D" w:rsidRDefault="0050615D" w:rsidP="0050615D">
      <w:r>
        <w:t xml:space="preserve">Öffnen Sie den Ordner </w:t>
      </w:r>
      <w:r w:rsidR="009C35A1">
        <w:t>im rechten Bereich</w:t>
      </w:r>
      <w:r>
        <w:t xml:space="preserve"> mit einem Doppelklick und suchen Sie den richtigen Speicherort für Ihre Datei vom Tablet</w:t>
      </w:r>
      <w:r w:rsidR="009C35A1">
        <w:t>/Smartphone</w:t>
      </w:r>
      <w:r>
        <w:t>.</w:t>
      </w:r>
    </w:p>
    <w:p w14:paraId="0EAF642C" w14:textId="77777777" w:rsidR="0050615D" w:rsidRDefault="0050615D" w:rsidP="0050615D">
      <w:r w:rsidRPr="0026312B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1DDAB" wp14:editId="2E6D7C48">
                <wp:simplePos x="0" y="0"/>
                <wp:positionH relativeFrom="column">
                  <wp:posOffset>1469390</wp:posOffset>
                </wp:positionH>
                <wp:positionV relativeFrom="paragraph">
                  <wp:posOffset>168275</wp:posOffset>
                </wp:positionV>
                <wp:extent cx="3383280" cy="830580"/>
                <wp:effectExtent l="38100" t="19050" r="7620" b="8382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3280" cy="830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2045AC" id="Gerade Verbindung mit Pfeil 34" o:spid="_x0000_s1026" type="#_x0000_t32" style="position:absolute;margin-left:115.7pt;margin-top:13.25pt;width:266.4pt;height:65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DA76F" wp14:editId="6A9D09B7">
                <wp:simplePos x="0" y="0"/>
                <wp:positionH relativeFrom="column">
                  <wp:posOffset>821690</wp:posOffset>
                </wp:positionH>
                <wp:positionV relativeFrom="paragraph">
                  <wp:posOffset>207010</wp:posOffset>
                </wp:positionV>
                <wp:extent cx="2697480" cy="487680"/>
                <wp:effectExtent l="38100" t="19050" r="7620" b="10287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7480" cy="4876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81EB75" id="Gerade Verbindung mit Pfeil 33" o:spid="_x0000_s1026" type="#_x0000_t32" style="position:absolute;margin-left:64.7pt;margin-top:16.3pt;width:212.4pt;height:38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" strokecolor="#936" strokeweight="2.25pt">
                <v:stroke endarrow="open"/>
              </v:shape>
            </w:pict>
          </mc:Fallback>
        </mc:AlternateContent>
      </w:r>
      <w:r>
        <w:t>Als nächstes wählen Sie aus der Menüleiste oben „Start“ aus, dann „Einfügen“:</w:t>
      </w:r>
    </w:p>
    <w:p w14:paraId="79A2932B" w14:textId="77777777" w:rsidR="0050615D" w:rsidRDefault="0050615D" w:rsidP="0050615D">
      <w:r>
        <w:rPr>
          <w:noProof/>
        </w:rPr>
        <w:drawing>
          <wp:inline distT="0" distB="0" distL="0" distR="0" wp14:anchorId="258A9AC2" wp14:editId="515FBFD2">
            <wp:extent cx="4444162" cy="2537460"/>
            <wp:effectExtent l="19050" t="19050" r="13970" b="1524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8514" cy="2562784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6CF4D8BF" w14:textId="77777777" w:rsidR="0050615D" w:rsidRDefault="0050615D" w:rsidP="0050615D"/>
    <w:p w14:paraId="082C089B" w14:textId="77777777" w:rsidR="00AB1311" w:rsidRDefault="00AB1311" w:rsidP="0050615D"/>
    <w:p w14:paraId="1C52E778" w14:textId="77777777" w:rsidR="00AB1311" w:rsidRDefault="00AB1311" w:rsidP="0050615D"/>
    <w:p w14:paraId="3386B32C" w14:textId="77777777" w:rsidR="0050615D" w:rsidRDefault="0050615D" w:rsidP="003152F5">
      <w:pPr>
        <w:keepNext/>
        <w:keepLines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14EAFBB" wp14:editId="22B88DF9">
            <wp:simplePos x="0" y="0"/>
            <wp:positionH relativeFrom="column">
              <wp:posOffset>21590</wp:posOffset>
            </wp:positionH>
            <wp:positionV relativeFrom="paragraph">
              <wp:posOffset>25400</wp:posOffset>
            </wp:positionV>
            <wp:extent cx="4555671" cy="1817914"/>
            <wp:effectExtent l="19050" t="19050" r="16510" b="1143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671" cy="1817914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6AE3" w14:textId="77777777" w:rsidR="00AB1311" w:rsidRDefault="00AB1311" w:rsidP="003152F5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2B58A9" wp14:editId="22F4FEA6">
                <wp:simplePos x="0" y="0"/>
                <wp:positionH relativeFrom="column">
                  <wp:posOffset>3458210</wp:posOffset>
                </wp:positionH>
                <wp:positionV relativeFrom="paragraph">
                  <wp:posOffset>604521</wp:posOffset>
                </wp:positionV>
                <wp:extent cx="1188720" cy="45719"/>
                <wp:effectExtent l="38100" t="95250" r="0" b="12636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872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C96C20" id="Gerade Verbindung mit Pfeil 5" o:spid="_x0000_s1026" type="#_x0000_t32" style="position:absolute;margin-left:272.3pt;margin-top:47.6pt;width:93.6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" strokecolor="#936" strokeweight="2.25pt">
                <v:stroke endarrow="open"/>
              </v:shape>
            </w:pict>
          </mc:Fallback>
        </mc:AlternateContent>
      </w:r>
      <w:r>
        <w:t>Die Datei wird nun hier eingefügt und angezeigt.</w:t>
      </w:r>
    </w:p>
    <w:p w14:paraId="45D56061" w14:textId="77777777" w:rsidR="0050615D" w:rsidRDefault="0050615D" w:rsidP="0050615D"/>
    <w:p w14:paraId="25DF41E1" w14:textId="77777777" w:rsidR="0050615D" w:rsidRDefault="0050615D" w:rsidP="0050615D"/>
    <w:p w14:paraId="00EF2A03" w14:textId="77777777" w:rsidR="00AB1311" w:rsidRDefault="00AB1311" w:rsidP="0050615D">
      <w:pPr>
        <w:rPr>
          <w:b/>
          <w:i/>
        </w:rPr>
      </w:pPr>
    </w:p>
    <w:p w14:paraId="04A827C0" w14:textId="3945A728" w:rsidR="0050615D" w:rsidRDefault="0050615D" w:rsidP="0050615D">
      <w:pPr>
        <w:rPr>
          <w:b/>
          <w:i/>
        </w:rPr>
      </w:pPr>
      <w:r w:rsidRPr="00070B45">
        <w:rPr>
          <w:b/>
          <w:i/>
        </w:rPr>
        <w:t>Probieren Sie das aus: Kopieren Sie eine Bilddatei aus dem Ordner „DCIM“ von Ihrem Tablet</w:t>
      </w:r>
      <w:r>
        <w:rPr>
          <w:b/>
          <w:i/>
        </w:rPr>
        <w:t>/Smartphone</w:t>
      </w:r>
      <w:r w:rsidRPr="00070B45">
        <w:rPr>
          <w:b/>
          <w:i/>
        </w:rPr>
        <w:t xml:space="preserve"> in den Ordner „Bilder“ auf Ihrem Computer/Laptop</w:t>
      </w:r>
      <w:r>
        <w:rPr>
          <w:b/>
          <w:i/>
        </w:rPr>
        <w:t>.</w:t>
      </w:r>
    </w:p>
    <w:p w14:paraId="093E3C1B" w14:textId="77777777" w:rsidR="0050615D" w:rsidRPr="00070B45" w:rsidRDefault="0050615D" w:rsidP="0050615D">
      <w:pPr>
        <w:rPr>
          <w:b/>
          <w:i/>
        </w:rPr>
      </w:pPr>
    </w:p>
    <w:p w14:paraId="339485E4" w14:textId="77777777" w:rsidR="0050615D" w:rsidRDefault="0050615D" w:rsidP="00AB1311">
      <w:pPr>
        <w:pStyle w:val="berschrift2"/>
      </w:pPr>
      <w:r>
        <w:t>2. Dateien vom Laptop/Computer auf das Tablet/Smartphone kopieren</w:t>
      </w:r>
    </w:p>
    <w:p w14:paraId="54F40610" w14:textId="3EA247AA" w:rsidR="0050615D" w:rsidRDefault="0050615D" w:rsidP="0050615D">
      <w:r>
        <w:t xml:space="preserve">Wollen Sie eine Datei von Ihrem </w:t>
      </w:r>
      <w:r w:rsidR="00AB1311">
        <w:t>Laptop/</w:t>
      </w:r>
      <w:r>
        <w:t xml:space="preserve">Computer auf das Tablet/Smartphone kopieren, funktioniert das genauso wie auf den Seiten vorher beschrieben, nur die Speicherorte sind vertauscht. </w:t>
      </w:r>
    </w:p>
    <w:p w14:paraId="30996D6E" w14:textId="6408EBA7" w:rsidR="0050615D" w:rsidRDefault="0050615D" w:rsidP="0050615D">
      <w:r>
        <w:t>Computer</w:t>
      </w:r>
      <w:r w:rsidR="00AB1311">
        <w:t>/Laptop</w:t>
      </w:r>
      <w:r>
        <w:t xml:space="preserve"> und Tablet/Smartphone müssen verbunden sein, so wie auf den ersten Seiten in dieser Anleitung beschrieben.</w:t>
      </w:r>
    </w:p>
    <w:p w14:paraId="0907D1BB" w14:textId="36472FFE" w:rsidR="0050615D" w:rsidRDefault="0050615D" w:rsidP="0050615D">
      <w:r>
        <w:t>Dann gehen Sie vor, wie schon vorher beschrieben.</w:t>
      </w:r>
    </w:p>
    <w:p w14:paraId="0C05B254" w14:textId="77777777" w:rsidR="00AB1311" w:rsidRDefault="0050615D" w:rsidP="00AB1311">
      <w:r>
        <w:t>Sie wählen mithilfe des Explorers auf ihrem Computer/Laptop den Ordner aus, in dem Ihre Datei liegt</w:t>
      </w:r>
      <w:r w:rsidR="00AB1311">
        <w:t>.</w:t>
      </w:r>
      <w:r w:rsidR="00AB1311">
        <w:br/>
        <w:t xml:space="preserve">Klicken Sie durch Ihre Ordner bis zur Datei, die Sie </w:t>
      </w:r>
      <w:r w:rsidR="00296EDE">
        <w:t>auf das andere Gerät kopieren wollen</w:t>
      </w:r>
      <w:r w:rsidR="00AB1311">
        <w:t>.</w:t>
      </w:r>
    </w:p>
    <w:p w14:paraId="5196E741" w14:textId="77777777" w:rsidR="0050615D" w:rsidRDefault="0050615D" w:rsidP="0050615D"/>
    <w:p w14:paraId="25327EEF" w14:textId="77777777" w:rsidR="0050615D" w:rsidRDefault="0050615D" w:rsidP="0050615D">
      <w:r>
        <w:rPr>
          <w:noProof/>
        </w:rPr>
        <w:lastRenderedPageBreak/>
        <w:drawing>
          <wp:inline distT="0" distB="0" distL="0" distR="0" wp14:anchorId="2BD9E313" wp14:editId="60E90F4A">
            <wp:extent cx="5759450" cy="3284855"/>
            <wp:effectExtent l="19050" t="19050" r="12700" b="1079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485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1D3C53E5" w14:textId="77777777" w:rsidR="0050615D" w:rsidRDefault="0050615D" w:rsidP="0050615D"/>
    <w:p w14:paraId="60ADAE56" w14:textId="7EB26203" w:rsidR="0050615D" w:rsidRDefault="008A164A" w:rsidP="003152F5">
      <w:pPr>
        <w:keepNext/>
        <w:keepLines/>
      </w:pPr>
      <w:r w:rsidRPr="0026312B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6E4BD" wp14:editId="18DFE426">
                <wp:simplePos x="0" y="0"/>
                <wp:positionH relativeFrom="column">
                  <wp:posOffset>1316990</wp:posOffset>
                </wp:positionH>
                <wp:positionV relativeFrom="paragraph">
                  <wp:posOffset>195580</wp:posOffset>
                </wp:positionV>
                <wp:extent cx="3525520" cy="605790"/>
                <wp:effectExtent l="38100" t="19050" r="17780" b="8001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5520" cy="6057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C25FEA" id="Gerade Verbindung mit Pfeil 47" o:spid="_x0000_s1026" type="#_x0000_t32" style="position:absolute;margin-left:103.7pt;margin-top:15.4pt;width:277.6pt;height:47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" strokecolor="#936" strokeweight="2.25pt">
                <v:stroke endarrow="open"/>
              </v:shape>
            </w:pict>
          </mc:Fallback>
        </mc:AlternateContent>
      </w:r>
      <w:r w:rsidR="00296E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C7D58" wp14:editId="0A9DF11E">
                <wp:simplePos x="0" y="0"/>
                <wp:positionH relativeFrom="column">
                  <wp:posOffset>943610</wp:posOffset>
                </wp:positionH>
                <wp:positionV relativeFrom="paragraph">
                  <wp:posOffset>195581</wp:posOffset>
                </wp:positionV>
                <wp:extent cx="2621280" cy="262890"/>
                <wp:effectExtent l="38100" t="19050" r="7620" b="9906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1280" cy="2628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D85463" id="Gerade Verbindung mit Pfeil 6" o:spid="_x0000_s1026" type="#_x0000_t32" style="position:absolute;margin-left:74.3pt;margin-top:15.4pt;width:206.4pt;height:20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" strokecolor="#936" strokeweight="2.25pt">
                <v:stroke endarrow="open"/>
              </v:shape>
            </w:pict>
          </mc:Fallback>
        </mc:AlternateContent>
      </w:r>
      <w:r w:rsidR="0050615D">
        <w:t>Als nächstes wählen Sie aus der Menüleiste oben „Start“ aus, dann „Kopieren“:</w:t>
      </w:r>
    </w:p>
    <w:p w14:paraId="38FDA1CB" w14:textId="77777777" w:rsidR="0050615D" w:rsidRDefault="0050615D" w:rsidP="003152F5">
      <w:pPr>
        <w:keepNext/>
        <w:keepLines/>
      </w:pPr>
      <w:r>
        <w:rPr>
          <w:noProof/>
        </w:rPr>
        <w:drawing>
          <wp:inline distT="0" distB="0" distL="0" distR="0" wp14:anchorId="1800DFEF" wp14:editId="749B8546">
            <wp:extent cx="5595258" cy="1153886"/>
            <wp:effectExtent l="19050" t="19050" r="24765" b="2730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-1682" b="33333"/>
                    <a:stretch/>
                  </pic:blipFill>
                  <pic:spPr bwMode="auto">
                    <a:xfrm>
                      <a:off x="0" y="0"/>
                      <a:ext cx="5595258" cy="115388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8EAA4" w14:textId="77777777" w:rsidR="003152F5" w:rsidRDefault="003152F5" w:rsidP="0050615D"/>
    <w:p w14:paraId="0376048B" w14:textId="21BB9467" w:rsidR="0050615D" w:rsidRDefault="0050615D" w:rsidP="003152F5">
      <w:pPr>
        <w:keepNext/>
        <w:keepLines/>
      </w:pPr>
      <w:r>
        <w:t>Nun müssen Sie mithilfe des Explorers das Tablet/Smartphone als Speicherort auswählen: Wählen Sie links aus der Liste das Gerä</w:t>
      </w:r>
      <w:r w:rsidR="00296EDE">
        <w:t>t, hier z. B. ein Tablet.</w:t>
      </w:r>
    </w:p>
    <w:p w14:paraId="6198F72D" w14:textId="77777777" w:rsidR="0050615D" w:rsidRDefault="0050615D" w:rsidP="003152F5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0D54CA24" wp14:editId="08DB765D">
            <wp:extent cx="2068286" cy="299357"/>
            <wp:effectExtent l="19050" t="19050" r="8255" b="2476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8286" cy="29935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A2BA27C" w14:textId="77777777" w:rsidR="00296EDE" w:rsidRDefault="00296EDE" w:rsidP="0050615D">
      <w:pPr>
        <w:rPr>
          <w:noProof/>
        </w:rPr>
      </w:pPr>
    </w:p>
    <w:p w14:paraId="07055C5F" w14:textId="77777777" w:rsidR="0050615D" w:rsidRDefault="00296EDE" w:rsidP="003152F5">
      <w:pPr>
        <w:keepNext/>
        <w:keepLines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58727F" wp14:editId="6A2D727D">
                <wp:simplePos x="0" y="0"/>
                <wp:positionH relativeFrom="column">
                  <wp:posOffset>2383790</wp:posOffset>
                </wp:positionH>
                <wp:positionV relativeFrom="paragraph">
                  <wp:posOffset>216535</wp:posOffset>
                </wp:positionV>
                <wp:extent cx="769620" cy="670560"/>
                <wp:effectExtent l="38100" t="19050" r="30480" b="5334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620" cy="6705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5BEE7" id="Gerade Verbindung mit Pfeil 9" o:spid="_x0000_s1026" type="#_x0000_t32" style="position:absolute;margin-left:187.7pt;margin-top:17.05pt;width:60.6pt;height:52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" strokecolor="#936" strokeweight="2.25pt">
                <v:stroke endarrow="open"/>
              </v:shape>
            </w:pict>
          </mc:Fallback>
        </mc:AlternateContent>
      </w:r>
      <w:r w:rsidR="0050615D">
        <w:rPr>
          <w:noProof/>
        </w:rPr>
        <w:t>Wenn Sie darauf klicken, erscheint rechts „Tablet“ oder „Phone“:</w:t>
      </w:r>
    </w:p>
    <w:p w14:paraId="73B55C82" w14:textId="77777777" w:rsidR="0050615D" w:rsidRDefault="0050615D" w:rsidP="003152F5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6C8E0504" wp14:editId="1F6361F7">
            <wp:extent cx="5759450" cy="966848"/>
            <wp:effectExtent l="19050" t="19050" r="12700" b="2413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66848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FAAE9AE" w14:textId="77777777" w:rsidR="0050615D" w:rsidRDefault="0050615D" w:rsidP="0050615D"/>
    <w:p w14:paraId="2AD374D4" w14:textId="77777777" w:rsidR="0050615D" w:rsidRDefault="0050615D" w:rsidP="0050615D">
      <w:r>
        <w:t>Mit einem Doppelklick darauf werden alle Ordner Ihres Tablets/Smartphones angezeigt und Sie können den Ordner auswählen, in den Ihre Datei gehört.</w:t>
      </w:r>
    </w:p>
    <w:p w14:paraId="623380B8" w14:textId="77777777" w:rsidR="0050615D" w:rsidRDefault="00296EDE" w:rsidP="003152F5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B20FC8" wp14:editId="44143755">
                <wp:simplePos x="0" y="0"/>
                <wp:positionH relativeFrom="margin">
                  <wp:posOffset>897890</wp:posOffset>
                </wp:positionH>
                <wp:positionV relativeFrom="paragraph">
                  <wp:posOffset>212725</wp:posOffset>
                </wp:positionV>
                <wp:extent cx="2598420" cy="525780"/>
                <wp:effectExtent l="38100" t="19050" r="11430" b="10287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5257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C89DA" id="Gerade Verbindung mit Pfeil 12" o:spid="_x0000_s1026" type="#_x0000_t32" style="position:absolute;margin-left:70.7pt;margin-top:16.75pt;width:204.6pt;height:41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" strokecolor="#936" strokeweight="2.25pt">
                <v:stroke endarrow="open"/>
                <w10:wrap anchorx="margin"/>
              </v:shape>
            </w:pict>
          </mc:Fallback>
        </mc:AlternateContent>
      </w:r>
      <w:r w:rsidR="0050615D" w:rsidRPr="0026312B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BA340" wp14:editId="331BF4F8">
                <wp:simplePos x="0" y="0"/>
                <wp:positionH relativeFrom="column">
                  <wp:posOffset>1553210</wp:posOffset>
                </wp:positionH>
                <wp:positionV relativeFrom="paragraph">
                  <wp:posOffset>185420</wp:posOffset>
                </wp:positionV>
                <wp:extent cx="3194685" cy="886460"/>
                <wp:effectExtent l="38100" t="19050" r="5715" b="6604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4685" cy="8864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933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4B5F75" id="Gerade Verbindung mit Pfeil 58" o:spid="_x0000_s1026" type="#_x0000_t32" style="position:absolute;margin-left:122.3pt;margin-top:14.6pt;width:251.55pt;height:69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" strokecolor="#936" strokeweight="2.25pt">
                <v:stroke endarrow="open"/>
              </v:shape>
            </w:pict>
          </mc:Fallback>
        </mc:AlternateContent>
      </w:r>
      <w:r w:rsidR="0050615D">
        <w:t>Als nächstes wählen Sie aus der Menüleiste oben „Start“ aus, dann „Einfügen“:</w:t>
      </w:r>
    </w:p>
    <w:p w14:paraId="6CDE0EC6" w14:textId="77777777" w:rsidR="0050615D" w:rsidRDefault="0050615D" w:rsidP="003152F5">
      <w:pPr>
        <w:keepNext/>
        <w:keepLines/>
      </w:pPr>
      <w:r>
        <w:rPr>
          <w:noProof/>
        </w:rPr>
        <w:drawing>
          <wp:inline distT="0" distB="0" distL="0" distR="0" wp14:anchorId="4D3398C2" wp14:editId="4F7823A4">
            <wp:extent cx="5023758" cy="1387928"/>
            <wp:effectExtent l="19050" t="19050" r="24765" b="2222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1613"/>
                    <a:stretch/>
                  </pic:blipFill>
                  <pic:spPr bwMode="auto">
                    <a:xfrm>
                      <a:off x="0" y="0"/>
                      <a:ext cx="5023760" cy="1387928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E734A" w14:textId="77777777" w:rsidR="003152F5" w:rsidRDefault="003152F5" w:rsidP="0050615D">
      <w:bookmarkStart w:id="0" w:name="_GoBack"/>
      <w:bookmarkEnd w:id="0"/>
    </w:p>
    <w:p w14:paraId="1DE9AC68" w14:textId="550F2294" w:rsidR="0050615D" w:rsidRDefault="0050615D" w:rsidP="0050615D">
      <w:r>
        <w:t xml:space="preserve">Sie haben es geschafft, die Datei liegt nun auf Ihrem Tablet/Smartphone. </w:t>
      </w:r>
    </w:p>
    <w:p w14:paraId="2887C99B" w14:textId="77777777" w:rsidR="0050615D" w:rsidRDefault="0050615D" w:rsidP="0050615D">
      <w:pPr>
        <w:rPr>
          <w:b/>
          <w:i/>
        </w:rPr>
      </w:pPr>
    </w:p>
    <w:p w14:paraId="5742255A" w14:textId="4C212BEA" w:rsidR="0050615D" w:rsidRDefault="0050615D" w:rsidP="0050615D">
      <w:pPr>
        <w:rPr>
          <w:b/>
          <w:i/>
        </w:rPr>
      </w:pPr>
      <w:r w:rsidRPr="003D0A24">
        <w:rPr>
          <w:b/>
          <w:i/>
        </w:rPr>
        <w:t>Probieren Sie auch das aus: Wählen Sie eine Datei von Ihrem Computer aus und kopieren Sie diese in den Ordner „Documents“ auf dem Tablet</w:t>
      </w:r>
      <w:r>
        <w:rPr>
          <w:b/>
          <w:i/>
        </w:rPr>
        <w:t>/Smartphone</w:t>
      </w:r>
      <w:r w:rsidRPr="003D0A24">
        <w:rPr>
          <w:b/>
          <w:i/>
        </w:rPr>
        <w:t>.</w:t>
      </w:r>
    </w:p>
    <w:sectPr w:rsidR="0050615D" w:rsidSect="000C3ADB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32F65" w14:textId="77777777" w:rsidR="0078471B" w:rsidRDefault="0078471B" w:rsidP="00F759F3">
      <w:r>
        <w:separator/>
      </w:r>
    </w:p>
  </w:endnote>
  <w:endnote w:type="continuationSeparator" w:id="0">
    <w:p w14:paraId="241846BA" w14:textId="77777777" w:rsidR="0078471B" w:rsidRDefault="0078471B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E8270" w14:textId="77777777" w:rsidR="005B71B6" w:rsidRPr="00DC18C9" w:rsidRDefault="005B71B6" w:rsidP="00F759F3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252AD5D" wp14:editId="78D1A684">
              <wp:simplePos x="0" y="0"/>
              <wp:positionH relativeFrom="column">
                <wp:posOffset>5347970</wp:posOffset>
              </wp:positionH>
              <wp:positionV relativeFrom="paragraph">
                <wp:posOffset>-258445</wp:posOffset>
              </wp:positionV>
              <wp:extent cx="526415" cy="661585"/>
              <wp:effectExtent l="0" t="0" r="698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" cy="661585"/>
                        <a:chOff x="0" y="0"/>
                        <a:chExt cx="52641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1435" y="81847"/>
                          <a:ext cx="474980" cy="489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B3AAC" w14:textId="77777777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706A0A4" w14:textId="7970370E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152F5"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152F5"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52AD5D" id="Gruppieren 241" o:spid="_x0000_s1026" style="position:absolute;margin-left:421.1pt;margin-top:-20.35pt;width:41.45pt;height:52.1pt;z-index:251656704;mso-width-relative:margin" coordsize="5264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514;top:818;width:4750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EFB3AAC" w14:textId="77777777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706A0A4" w14:textId="7970370E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152F5">
                        <w:rPr>
                          <w:noProof/>
                          <w:sz w:val="18"/>
                          <w:szCs w:val="18"/>
                        </w:rPr>
                        <w:t>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152F5">
                        <w:rPr>
                          <w:noProof/>
                          <w:sz w:val="18"/>
                          <w:szCs w:val="18"/>
                        </w:rPr>
                        <w:t>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0A124" w14:textId="77777777" w:rsidR="005B71B6" w:rsidRPr="00DC18C9" w:rsidRDefault="005B71B6" w:rsidP="000C3AD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EB87303" wp14:editId="7521064A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138D9" w14:textId="77777777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8AE9F5F" w14:textId="3F60DD09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152F5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152F5"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51EC" w14:textId="77777777" w:rsidR="00252271" w:rsidRPr="00F759F3" w:rsidRDefault="00252271" w:rsidP="00252271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E5BBE0C" w14:textId="77777777" w:rsidR="005B71B6" w:rsidRPr="00F759F3" w:rsidRDefault="005B71B6" w:rsidP="008F317E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B87303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1DC138D9" w14:textId="77777777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8AE9F5F" w14:textId="3F60DD09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152F5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3152F5">
                        <w:rPr>
                          <w:noProof/>
                          <w:sz w:val="18"/>
                          <w:szCs w:val="18"/>
                        </w:rPr>
                        <w:t>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62A851EC" w14:textId="77777777" w:rsidR="00252271" w:rsidRPr="00F759F3" w:rsidRDefault="00252271" w:rsidP="00252271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E5BBE0C" w14:textId="77777777" w:rsidR="005B71B6" w:rsidRPr="00F759F3" w:rsidRDefault="005B71B6" w:rsidP="008F317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5032B2C6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45DBB" w14:textId="77777777" w:rsidR="0078471B" w:rsidRDefault="0078471B" w:rsidP="00F759F3">
      <w:r>
        <w:separator/>
      </w:r>
    </w:p>
  </w:footnote>
  <w:footnote w:type="continuationSeparator" w:id="0">
    <w:p w14:paraId="70CA5F35" w14:textId="77777777" w:rsidR="0078471B" w:rsidRDefault="0078471B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8F819" w14:textId="77777777" w:rsidR="005B71B6" w:rsidRDefault="005B71B6" w:rsidP="00577103">
    <w:pPr>
      <w:pStyle w:val="KeinLeerraum"/>
      <w:tabs>
        <w:tab w:val="left" w:pos="9356"/>
      </w:tabs>
    </w:pPr>
  </w:p>
  <w:p w14:paraId="15B2B1C0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5E4D4673" wp14:editId="5594A389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359BDFD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3EF75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1DEE1F13" wp14:editId="532ADE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650FE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41DDF2EB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FB27E0"/>
    <w:multiLevelType w:val="hybridMultilevel"/>
    <w:tmpl w:val="0DAA9A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15D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1E1A"/>
    <w:rsid w:val="00083701"/>
    <w:rsid w:val="00086586"/>
    <w:rsid w:val="00087E37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96EDE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2F5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0615D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C85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4DBD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471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164A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2D1D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35A1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1311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86E13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2F2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7A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615D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50615D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50615D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50615D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50615D"/>
    <w:rPr>
      <w:rFonts w:ascii="Arial" w:eastAsia="Arial" w:hAnsi="Arial" w:cs="Arial"/>
      <w:b/>
      <w:bCs/>
      <w:iCs/>
      <w:color w:val="9933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21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B7BF4-A200-4FB8-A97F-C532DA45A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8</Pages>
  <Words>667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2022-01-21T18:09:00Z</dcterms:created>
  <dcterms:modified xsi:type="dcterms:W3CDTF">2022-01-21T18:17:00Z</dcterms:modified>
</cp:coreProperties>
</file>