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F7FAB" w14:textId="26BD9741" w:rsidR="00D60FE7" w:rsidRDefault="00D60FE7" w:rsidP="00D60FE7">
      <w:pPr>
        <w:pStyle w:val="berschrift1"/>
      </w:pPr>
      <w:r>
        <w:t>Anleitung: Bilder einfügen in Word</w:t>
      </w:r>
      <w:r w:rsidR="0008222D">
        <w:t xml:space="preserve"> </w:t>
      </w:r>
      <w:r>
        <w:t>(am Tablet)</w:t>
      </w:r>
    </w:p>
    <w:p w14:paraId="67B0BF9F" w14:textId="77777777" w:rsidR="00D60FE7" w:rsidRDefault="00D60FE7" w:rsidP="00D60FE7">
      <w:r>
        <w:t xml:space="preserve">Bilder sind auf Ihrem Gerät als Dateien abgespeichert. Diese Dateien heißen Bilddateien oder Grafikdateien. </w:t>
      </w:r>
    </w:p>
    <w:p w14:paraId="02B418D9" w14:textId="77777777" w:rsidR="00D60FE7" w:rsidRDefault="00E32057" w:rsidP="00D60FE7">
      <w:r>
        <w:t>Bilddateien</w:t>
      </w:r>
      <w:r w:rsidR="00D60FE7">
        <w:t xml:space="preserve"> können in Text-Dokumente eingefügt werden. </w:t>
      </w:r>
    </w:p>
    <w:p w14:paraId="5229E764" w14:textId="21F1F177" w:rsidR="00D60FE7" w:rsidRDefault="00D60FE7" w:rsidP="00D60FE7">
      <w:r>
        <w:t>Sie sehen auf dieser Seite oben und unten solche eingefügten Bilder:</w:t>
      </w:r>
    </w:p>
    <w:p w14:paraId="2C9EC7C4" w14:textId="7F13FE86" w:rsidR="00D60FE7" w:rsidRDefault="00D60FE7" w:rsidP="00D60FE7">
      <w:pPr>
        <w:pStyle w:val="Listenabsatz"/>
        <w:numPr>
          <w:ilvl w:val="0"/>
          <w:numId w:val="21"/>
        </w:numPr>
        <w:spacing w:before="0" w:after="200"/>
      </w:pPr>
      <w:r>
        <w:t xml:space="preserve">links oben </w:t>
      </w:r>
      <w:r w:rsidR="0008222D">
        <w:t>befindet sich</w:t>
      </w:r>
      <w:r>
        <w:t xml:space="preserve"> das blaue Logo der Europäischen Union, </w:t>
      </w:r>
    </w:p>
    <w:p w14:paraId="62626BEA" w14:textId="5B57AA57" w:rsidR="00D60FE7" w:rsidRDefault="00D60FE7" w:rsidP="00D60FE7">
      <w:pPr>
        <w:pStyle w:val="Listenabsatz"/>
        <w:numPr>
          <w:ilvl w:val="0"/>
          <w:numId w:val="21"/>
        </w:numPr>
        <w:spacing w:before="0" w:after="200"/>
      </w:pPr>
      <w:r>
        <w:t xml:space="preserve">daneben </w:t>
      </w:r>
      <w:r w:rsidR="0008222D">
        <w:t xml:space="preserve">ist </w:t>
      </w:r>
      <w:r>
        <w:t xml:space="preserve">das Logo des Bundesministeriums für Bildung, Wissenschaft und Forschung, Abteilung Erwachsenenbildung </w:t>
      </w:r>
      <w:r w:rsidR="0008222D">
        <w:t xml:space="preserve">zu sehen </w:t>
      </w:r>
      <w:r>
        <w:t xml:space="preserve">und </w:t>
      </w:r>
    </w:p>
    <w:p w14:paraId="74D2D54F" w14:textId="10B40F62" w:rsidR="00D60FE7" w:rsidRDefault="00D60FE7" w:rsidP="00D60FE7">
      <w:pPr>
        <w:pStyle w:val="Listenabsatz"/>
        <w:numPr>
          <w:ilvl w:val="0"/>
          <w:numId w:val="21"/>
        </w:numPr>
        <w:spacing w:before="0" w:after="200"/>
      </w:pPr>
      <w:r>
        <w:t xml:space="preserve">rechts oben </w:t>
      </w:r>
      <w:r w:rsidR="0008222D">
        <w:t>ist unser</w:t>
      </w:r>
      <w:r>
        <w:t xml:space="preserve"> Projektlogo</w:t>
      </w:r>
      <w:r>
        <w:t>.</w:t>
      </w:r>
    </w:p>
    <w:p w14:paraId="574E27B7" w14:textId="21AF96E2" w:rsidR="00D60FE7" w:rsidRDefault="00D60FE7" w:rsidP="00D60FE7"/>
    <w:p w14:paraId="683C27DA" w14:textId="77777777" w:rsidR="00407449" w:rsidRDefault="00407449" w:rsidP="00D60FE7"/>
    <w:p w14:paraId="6C568699" w14:textId="77777777" w:rsidR="00D60FE7" w:rsidRDefault="00D60FE7" w:rsidP="00D60FE7">
      <w:r>
        <w:rPr>
          <w:noProof/>
          <w:lang w:val="de-AT" w:eastAsia="de-AT"/>
        </w:rPr>
        <w:drawing>
          <wp:inline distT="0" distB="0" distL="0" distR="0" wp14:anchorId="4AA916F7" wp14:editId="53E2F0D9">
            <wp:extent cx="701040" cy="320675"/>
            <wp:effectExtent l="0" t="0" r="3810" b="317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Diese Bilder könnten auch hier mitten in den Text hineingestellt werden und unterschiedlich groß sein:</w:t>
      </w:r>
    </w:p>
    <w:p w14:paraId="4E7683BB" w14:textId="77777777" w:rsidR="00D60FE7" w:rsidRDefault="00D60FE7" w:rsidP="00D60FE7">
      <w:r>
        <w:rPr>
          <w:noProof/>
          <w:lang w:val="de-AT" w:eastAsia="de-AT"/>
        </w:rPr>
        <w:drawing>
          <wp:inline distT="0" distB="0" distL="0" distR="0" wp14:anchorId="443E9CFC" wp14:editId="31193575">
            <wp:extent cx="2034540" cy="1800967"/>
            <wp:effectExtent l="0" t="0" r="3810" b="889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07" cy="1804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de-AT" w:eastAsia="de-AT"/>
        </w:rPr>
        <w:drawing>
          <wp:inline distT="0" distB="0" distL="0" distR="0" wp14:anchorId="2F248F0A" wp14:editId="28903BB1">
            <wp:extent cx="1368807" cy="304741"/>
            <wp:effectExtent l="0" t="0" r="3175" b="63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 preferRelativeResize="0"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655" cy="3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8895B" w14:textId="77777777" w:rsidR="00D60FE7" w:rsidRDefault="00D60FE7" w:rsidP="00D60FE7"/>
    <w:p w14:paraId="63AA3B87" w14:textId="77777777" w:rsidR="00D60FE7" w:rsidRDefault="00D60FE7" w:rsidP="00D60FE7"/>
    <w:p w14:paraId="14BA9139" w14:textId="77777777" w:rsidR="00D60FE7" w:rsidRDefault="00D60FE7" w:rsidP="00D60FE7">
      <w:r>
        <w:t xml:space="preserve">Textverarbeitungsprogramme ermöglichen es, Kopien </w:t>
      </w:r>
      <w:r w:rsidR="00E32057">
        <w:t>von</w:t>
      </w:r>
      <w:r>
        <w:t xml:space="preserve"> Bilddateien in den Text einzufügen. Beim Speichern wird die Kopie des Bildes mitgespeichert und bleibt im Text erhalten.</w:t>
      </w:r>
    </w:p>
    <w:p w14:paraId="5461EFC1" w14:textId="77777777" w:rsidR="00D60FE7" w:rsidRDefault="00D60FE7" w:rsidP="00D0423A">
      <w:pPr>
        <w:pStyle w:val="Formatvorlage2"/>
      </w:pPr>
    </w:p>
    <w:p w14:paraId="4C3793DB" w14:textId="77777777" w:rsidR="00D60FE7" w:rsidRDefault="00D60FE7" w:rsidP="00D0423A">
      <w:pPr>
        <w:pStyle w:val="Formatvorlage2"/>
      </w:pPr>
    </w:p>
    <w:p w14:paraId="0B30231C" w14:textId="6F91443C" w:rsidR="0008222D" w:rsidRDefault="0008222D">
      <w:pPr>
        <w:spacing w:before="0" w:after="200"/>
        <w:rPr>
          <w:rFonts w:eastAsia="Arial"/>
          <w:b/>
          <w:bCs/>
          <w:iCs/>
          <w:color w:val="993366"/>
          <w:sz w:val="28"/>
          <w:szCs w:val="28"/>
          <w:lang w:val="de-AT" w:eastAsia="de-AT"/>
        </w:rPr>
      </w:pPr>
      <w:r>
        <w:br w:type="page"/>
      </w:r>
    </w:p>
    <w:p w14:paraId="50BFA7E3" w14:textId="77777777" w:rsidR="00D0423A" w:rsidRDefault="00D60FE7" w:rsidP="00D60FE7">
      <w:pPr>
        <w:pStyle w:val="berschrift2"/>
      </w:pPr>
      <w:r>
        <w:lastRenderedPageBreak/>
        <w:t xml:space="preserve">1. </w:t>
      </w:r>
      <w:r w:rsidR="00D0423A">
        <w:t>Platz für das Bild auswählen und das Bild auswählen</w:t>
      </w:r>
    </w:p>
    <w:p w14:paraId="63988A93" w14:textId="77777777" w:rsidR="00D60FE7" w:rsidRDefault="00D60FE7" w:rsidP="00D60FE7">
      <w:pPr>
        <w:keepLines/>
      </w:pPr>
      <w:r>
        <w:t>Ein Bild wird immer an der Stelle eingefügt, an der der Cursor (der schwarze Strich) blinkt.</w:t>
      </w:r>
    </w:p>
    <w:p w14:paraId="6FD5F941" w14:textId="77777777" w:rsidR="00D60FE7" w:rsidRDefault="00D60FE7" w:rsidP="00575E72">
      <w:pPr>
        <w:keepNext/>
        <w:keepLines/>
      </w:pPr>
      <w:r>
        <w:t>Klicken oder tippen Sie auf die Stelle, an der Sie ein Bild einfügen möchten. Das Bild, das Sie dann auswählen, wird dorthin gesetzt.</w:t>
      </w:r>
    </w:p>
    <w:p w14:paraId="7EC82DB8" w14:textId="080F49A6" w:rsidR="00D0423A" w:rsidRDefault="00D60FE7" w:rsidP="00575E72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4EAC99" wp14:editId="2129ACE7">
                <wp:simplePos x="0" y="0"/>
                <wp:positionH relativeFrom="margin">
                  <wp:posOffset>1035050</wp:posOffset>
                </wp:positionH>
                <wp:positionV relativeFrom="paragraph">
                  <wp:posOffset>257810</wp:posOffset>
                </wp:positionV>
                <wp:extent cx="3733800" cy="339090"/>
                <wp:effectExtent l="38100" t="19050" r="19050" b="99060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0" cy="339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11EB68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8" o:spid="_x0000_s1026" type="#_x0000_t32" style="position:absolute;margin-left:81.5pt;margin-top:20.3pt;width:294pt;height:26.7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" strokecolor="#936" strokeweight="2.25pt">
                <v:stroke endarrow="open"/>
                <w10:wrap anchorx="margin"/>
              </v:shape>
            </w:pict>
          </mc:Fallback>
        </mc:AlternateContent>
      </w:r>
      <w:r w:rsidR="00D0423A">
        <w:t xml:space="preserve">Wählen Sie anschließend oben aus der Menüleiste </w:t>
      </w:r>
      <w:r>
        <w:t>die Registerkarte</w:t>
      </w:r>
      <w:r w:rsidR="00D0423A">
        <w:t xml:space="preserve"> „Einfügen“. </w:t>
      </w:r>
    </w:p>
    <w:p w14:paraId="608ED677" w14:textId="77777777" w:rsidR="00D0423A" w:rsidRDefault="00D0423A" w:rsidP="00575E72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78720" behindDoc="0" locked="0" layoutInCell="1" allowOverlap="1" wp14:anchorId="2DB2148C" wp14:editId="23CAF9D4">
            <wp:simplePos x="0" y="0"/>
            <wp:positionH relativeFrom="column">
              <wp:posOffset>-1270</wp:posOffset>
            </wp:positionH>
            <wp:positionV relativeFrom="paragraph">
              <wp:posOffset>76200</wp:posOffset>
            </wp:positionV>
            <wp:extent cx="3523954" cy="2202180"/>
            <wp:effectExtent l="19050" t="19050" r="19685" b="2667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ste-einfüg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954" cy="220218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67F5A" w14:textId="77777777" w:rsidR="00D0423A" w:rsidRDefault="00575E72" w:rsidP="00575E72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DF11FB" wp14:editId="50777357">
                <wp:simplePos x="0" y="0"/>
                <wp:positionH relativeFrom="margin">
                  <wp:posOffset>1271270</wp:posOffset>
                </wp:positionH>
                <wp:positionV relativeFrom="paragraph">
                  <wp:posOffset>210185</wp:posOffset>
                </wp:positionV>
                <wp:extent cx="2346960" cy="137160"/>
                <wp:effectExtent l="0" t="95250" r="15240" b="3429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6960" cy="1371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046363" id="Gerade Verbindung mit Pfeil 2" o:spid="_x0000_s1026" type="#_x0000_t32" style="position:absolute;margin-left:100.1pt;margin-top:16.55pt;width:184.8pt;height:10.8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" strokecolor="#936" strokeweight="2.25pt">
                <v:stroke endarrow="open"/>
                <w10:wrap anchorx="margin"/>
              </v:shape>
            </w:pict>
          </mc:Fallback>
        </mc:AlternateContent>
      </w:r>
      <w:r w:rsidR="00D60FE7">
        <w:t>Tippen Sie anschließend auf „Bilder“.</w:t>
      </w:r>
    </w:p>
    <w:p w14:paraId="74107DA7" w14:textId="77777777" w:rsidR="00575E72" w:rsidRDefault="00575E72" w:rsidP="00D0423A"/>
    <w:p w14:paraId="37B16754" w14:textId="77777777" w:rsidR="00575E72" w:rsidRDefault="00575E72" w:rsidP="00D0423A"/>
    <w:p w14:paraId="2BD5DE81" w14:textId="77777777" w:rsidR="00575E72" w:rsidRDefault="00575E72" w:rsidP="00D0423A"/>
    <w:p w14:paraId="46C5BE4C" w14:textId="77777777" w:rsidR="00575E72" w:rsidRDefault="00575E72" w:rsidP="00D0423A"/>
    <w:p w14:paraId="2B2255BC" w14:textId="77777777" w:rsidR="00575E72" w:rsidRDefault="00575E72" w:rsidP="00D0423A"/>
    <w:p w14:paraId="5F3FC4E4" w14:textId="77777777" w:rsidR="00575E72" w:rsidRDefault="00575E72" w:rsidP="00D0423A"/>
    <w:p w14:paraId="2C71567D" w14:textId="77777777" w:rsidR="00575E72" w:rsidRDefault="00575E72" w:rsidP="00D0423A"/>
    <w:p w14:paraId="130FD653" w14:textId="77777777" w:rsidR="00D0423A" w:rsidRDefault="00D0423A" w:rsidP="00B34C19">
      <w:pPr>
        <w:keepNext/>
        <w:keepLines/>
      </w:pPr>
      <w:r>
        <w:t xml:space="preserve">Wählen Sie aus dem </w:t>
      </w:r>
      <w:r w:rsidR="00575E72">
        <w:t>Menü</w:t>
      </w:r>
      <w:r>
        <w:t xml:space="preserve"> darunter „Fotos“ aus:</w:t>
      </w:r>
    </w:p>
    <w:p w14:paraId="619DEA9E" w14:textId="77777777" w:rsidR="00D0423A" w:rsidRDefault="00575E72" w:rsidP="00B34C19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287B8F" wp14:editId="1D18E1D0">
                <wp:simplePos x="0" y="0"/>
                <wp:positionH relativeFrom="column">
                  <wp:posOffset>684530</wp:posOffset>
                </wp:positionH>
                <wp:positionV relativeFrom="paragraph">
                  <wp:posOffset>26670</wp:posOffset>
                </wp:positionV>
                <wp:extent cx="1950720" cy="890270"/>
                <wp:effectExtent l="38100" t="19050" r="11430" b="6223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0" cy="890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BF437B" id="Gerade Verbindung mit Pfeil 31" o:spid="_x0000_s1026" type="#_x0000_t32" style="position:absolute;margin-left:53.9pt;margin-top:2.1pt;width:153.6pt;height:70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" strokecolor="#936" strokeweight="2.25pt">
                <v:stroke endarrow="open"/>
              </v:shape>
            </w:pict>
          </mc:Fallback>
        </mc:AlternateContent>
      </w:r>
      <w:r w:rsidR="00D0423A">
        <w:rPr>
          <w:noProof/>
          <w:lang w:val="de-AT" w:eastAsia="de-AT"/>
        </w:rPr>
        <w:drawing>
          <wp:inline distT="0" distB="0" distL="0" distR="0" wp14:anchorId="5E9B9944" wp14:editId="1253A218">
            <wp:extent cx="1257113" cy="1371600"/>
            <wp:effectExtent l="19050" t="19050" r="19685" b="1905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fügen_bilder-kamer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49" cy="1373276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023E9FA5" w14:textId="77777777" w:rsidR="00575E72" w:rsidRDefault="00575E72" w:rsidP="00D0423A"/>
    <w:p w14:paraId="377F342A" w14:textId="1190B5C3" w:rsidR="00575E72" w:rsidRDefault="00575E72" w:rsidP="00B34C19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82816" behindDoc="0" locked="0" layoutInCell="1" allowOverlap="1" wp14:anchorId="2D7E24C6" wp14:editId="5B55804B">
            <wp:simplePos x="0" y="0"/>
            <wp:positionH relativeFrom="column">
              <wp:posOffset>5210810</wp:posOffset>
            </wp:positionH>
            <wp:positionV relativeFrom="paragraph">
              <wp:posOffset>595630</wp:posOffset>
            </wp:positionV>
            <wp:extent cx="853440" cy="434340"/>
            <wp:effectExtent l="0" t="0" r="3810" b="3810"/>
            <wp:wrapThrough wrapText="bothSides">
              <wp:wrapPolygon edited="0">
                <wp:start x="0" y="0"/>
                <wp:lineTo x="0" y="20842"/>
                <wp:lineTo x="21214" y="20842"/>
                <wp:lineTo x="21214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5" t="11803" r="13443" b="13440"/>
                    <a:stretch/>
                  </pic:blipFill>
                  <pic:spPr bwMode="auto">
                    <a:xfrm>
                      <a:off x="0" y="0"/>
                      <a:ext cx="853440" cy="43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23A">
        <w:t xml:space="preserve">Die Word-App wird Ihnen zuerst automatisch die </w:t>
      </w:r>
      <w:r>
        <w:t xml:space="preserve">App </w:t>
      </w:r>
      <w:r w:rsidR="00D0423A">
        <w:t xml:space="preserve">Galerie anzeigen, </w:t>
      </w:r>
      <w:r>
        <w:t>in der Ihre</w:t>
      </w:r>
      <w:r w:rsidR="00D0423A">
        <w:t xml:space="preserve"> Bilder </w:t>
      </w:r>
      <w:r>
        <w:t>aufgelistet werden</w:t>
      </w:r>
      <w:r w:rsidR="00D0423A">
        <w:t>. Wählen Sie hier ein Bild aus</w:t>
      </w:r>
      <w:r>
        <w:t>, indem Sie darauf</w:t>
      </w:r>
      <w:r w:rsidR="00D0423A">
        <w:t xml:space="preserve">klicken oder tippen. </w:t>
      </w:r>
    </w:p>
    <w:p w14:paraId="26010415" w14:textId="77777777" w:rsidR="00575E72" w:rsidRDefault="00575E72" w:rsidP="00B34C19">
      <w:pPr>
        <w:keepNext/>
        <w:keepLines/>
      </w:pPr>
      <w:r>
        <w:t xml:space="preserve">Bestätigen Sie Ihre Bildauswahl, indem Sie rechts unten auf „Fertig“ tippen: </w:t>
      </w:r>
    </w:p>
    <w:p w14:paraId="5E07E820" w14:textId="77777777" w:rsidR="00D0423A" w:rsidRDefault="00D0423A" w:rsidP="00D0423A"/>
    <w:p w14:paraId="7060EFEF" w14:textId="06ED2AD8" w:rsidR="00D0423A" w:rsidRDefault="00D0423A" w:rsidP="00B34C19">
      <w:pPr>
        <w:keepNext/>
        <w:keepLines/>
      </w:pPr>
      <w:r>
        <w:lastRenderedPageBreak/>
        <w:t xml:space="preserve">Das Bild wird nun an der Stelle angezeigt, </w:t>
      </w:r>
      <w:r w:rsidR="0008222D">
        <w:t xml:space="preserve">an der </w:t>
      </w:r>
      <w:r>
        <w:t xml:space="preserve">zuvor der Cursor geblinkt hat. Gleichzeitig öffnet sich eine neue Bearbeitungsleiste, die Ihnen anzeigt, dass Sie das Bild nun bearbeiten können: </w:t>
      </w:r>
    </w:p>
    <w:p w14:paraId="571C80C6" w14:textId="77777777" w:rsidR="00D0423A" w:rsidRDefault="00575E72" w:rsidP="00B34C19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279835" wp14:editId="5C0716B9">
                <wp:simplePos x="0" y="0"/>
                <wp:positionH relativeFrom="column">
                  <wp:posOffset>-46990</wp:posOffset>
                </wp:positionH>
                <wp:positionV relativeFrom="paragraph">
                  <wp:posOffset>88900</wp:posOffset>
                </wp:positionV>
                <wp:extent cx="4015740" cy="800100"/>
                <wp:effectExtent l="0" t="0" r="22860" b="19050"/>
                <wp:wrapNone/>
                <wp:docPr id="292" name="Ellips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740" cy="800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EA891E2" id="Ellipse 292" o:spid="_x0000_s1026" style="position:absolute;margin-left:-3.7pt;margin-top:7pt;width:316.2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" filled="f" strokecolor="#936" strokeweight="2pt"/>
            </w:pict>
          </mc:Fallback>
        </mc:AlternateContent>
      </w:r>
      <w:r w:rsidR="00D0423A">
        <w:rPr>
          <w:noProof/>
          <w:lang w:val="de-AT" w:eastAsia="de-AT"/>
        </w:rPr>
        <w:drawing>
          <wp:inline distT="0" distB="0" distL="0" distR="0" wp14:anchorId="16FF9F96" wp14:editId="6799F1F1">
            <wp:extent cx="3870960" cy="2419030"/>
            <wp:effectExtent l="19050" t="19050" r="15240" b="19685"/>
            <wp:docPr id="289" name="Grafi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ste_bild-bearbeit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531" cy="2422511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7B850D7C" w14:textId="77777777" w:rsidR="00D0423A" w:rsidRDefault="00D0423A" w:rsidP="00D0423A">
      <w:pPr>
        <w:rPr>
          <w:rFonts w:eastAsia="Arial"/>
          <w:b/>
          <w:bCs/>
          <w:iCs/>
          <w:color w:val="993366"/>
          <w:sz w:val="28"/>
          <w:szCs w:val="28"/>
        </w:rPr>
      </w:pPr>
    </w:p>
    <w:p w14:paraId="3A633AEB" w14:textId="77777777" w:rsidR="00D0423A" w:rsidRDefault="00D0423A" w:rsidP="00B34C19">
      <w:pPr>
        <w:pStyle w:val="berschrift2"/>
      </w:pPr>
      <w:r>
        <w:t>2. Das Bild verkleinern oder vergrößern</w:t>
      </w:r>
    </w:p>
    <w:p w14:paraId="0BD8205E" w14:textId="77777777" w:rsidR="00B34C19" w:rsidRDefault="00B34C19" w:rsidP="00B34C19">
      <w:r>
        <w:t>Manche Bilder sind sehr groß und nehmen nach dem Einfügen viel Platz weg. Sie können das Bild aber verkleinern (oder auch vergrößern).</w:t>
      </w:r>
    </w:p>
    <w:p w14:paraId="7D5E6533" w14:textId="4BD5AE35" w:rsidR="00D0423A" w:rsidRDefault="00B34C19" w:rsidP="00B34C19">
      <w:r>
        <w:t>Klicken</w:t>
      </w:r>
      <w:r w:rsidR="0008222D">
        <w:t xml:space="preserve"> bzw. tippen</w:t>
      </w:r>
      <w:r>
        <w:t xml:space="preserve"> Sie auf das Bild. An den Seitenrändern des Bilds und an den Ecken erscheinen Kreise:</w:t>
      </w:r>
      <w:r w:rsidR="00D0423A">
        <w:t xml:space="preserve"> </w:t>
      </w:r>
    </w:p>
    <w:p w14:paraId="295D586E" w14:textId="77777777" w:rsidR="00B34C19" w:rsidRDefault="00B34C19" w:rsidP="00B34C19">
      <w:r>
        <w:rPr>
          <w:noProof/>
          <w:lang w:val="de-AT" w:eastAsia="de-AT"/>
        </w:rPr>
        <w:drawing>
          <wp:inline distT="0" distB="0" distL="0" distR="0" wp14:anchorId="17E38A16" wp14:editId="0F35382D">
            <wp:extent cx="1775460" cy="12573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0929" r="7117" b="5090"/>
                    <a:stretch/>
                  </pic:blipFill>
                  <pic:spPr bwMode="auto">
                    <a:xfrm>
                      <a:off x="0" y="0"/>
                      <a:ext cx="177546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63405" w14:textId="77777777" w:rsidR="00B34C19" w:rsidRDefault="00B34C19" w:rsidP="00B34C19"/>
    <w:p w14:paraId="57D6AFA2" w14:textId="26E9E3B6" w:rsidR="00B34C19" w:rsidRDefault="00B34C19" w:rsidP="00B34C19">
      <w:r>
        <w:t xml:space="preserve">Klicken oder </w:t>
      </w:r>
      <w:r w:rsidR="0008222D">
        <w:t>tippen</w:t>
      </w:r>
      <w:r w:rsidR="00407449">
        <w:t xml:space="preserve"> </w:t>
      </w:r>
      <w:r>
        <w:t xml:space="preserve">Sie auf einen der Kreise an einem Eck, halten Sie den Mauszeiger oder Finger gedrückt und </w:t>
      </w:r>
      <w:r w:rsidR="00407449">
        <w:t>ziehen Sie den Kreis nach innen ins Bild</w:t>
      </w:r>
      <w:r>
        <w:t xml:space="preserve"> zum Verkleinern oder nach draußen zum Vergrößern</w:t>
      </w:r>
      <w:r w:rsidR="009D466D">
        <w:t xml:space="preserve"> des Bildes</w:t>
      </w:r>
      <w:r>
        <w:t>.</w:t>
      </w:r>
    </w:p>
    <w:p w14:paraId="621CB197" w14:textId="77777777" w:rsidR="00B34C19" w:rsidRDefault="00B34C19" w:rsidP="00B34C19"/>
    <w:p w14:paraId="01D5E299" w14:textId="77777777" w:rsidR="00B34C19" w:rsidRDefault="00B34C19" w:rsidP="00A9731C">
      <w:pPr>
        <w:keepNext/>
        <w:keepLines/>
      </w:pPr>
      <w:r>
        <w:lastRenderedPageBreak/>
        <w:t>Hier sehen Sie ein Beispiel mit einem vergrößerten Bild:</w:t>
      </w:r>
    </w:p>
    <w:p w14:paraId="0562BAE9" w14:textId="77777777" w:rsidR="00B34C19" w:rsidRDefault="00DD2389" w:rsidP="00A9731C">
      <w:pPr>
        <w:keepNext/>
        <w:keepLines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B8C315" wp14:editId="5620C0F6">
                <wp:simplePos x="0" y="0"/>
                <wp:positionH relativeFrom="margin">
                  <wp:posOffset>2520950</wp:posOffset>
                </wp:positionH>
                <wp:positionV relativeFrom="paragraph">
                  <wp:posOffset>1555750</wp:posOffset>
                </wp:positionV>
                <wp:extent cx="502920" cy="484632"/>
                <wp:effectExtent l="0" t="19050" r="30480" b="29845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84632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D02D4C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" o:spid="_x0000_s1026" type="#_x0000_t13" style="position:absolute;margin-left:198.5pt;margin-top:122.5pt;width:39.6pt;height:38.1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" adj="11193" filled="f" strokecolor="#936" strokeweight="2pt">
                <w10:wrap anchorx="margin"/>
              </v:shape>
            </w:pict>
          </mc:Fallback>
        </mc:AlternateContent>
      </w:r>
      <w:r w:rsidR="00B34C19">
        <w:rPr>
          <w:noProof/>
          <w:lang w:val="de-AT" w:eastAsia="de-AT"/>
        </w:rPr>
        <w:drawing>
          <wp:inline distT="0" distB="0" distL="0" distR="0" wp14:anchorId="41979062" wp14:editId="6E8AD278">
            <wp:extent cx="2399345" cy="2872740"/>
            <wp:effectExtent l="19050" t="19050" r="20320" b="2286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6363" cy="2881143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r w:rsidR="00B34C19">
        <w:t xml:space="preserve">  </w:t>
      </w:r>
      <w:r>
        <w:t xml:space="preserve">           </w:t>
      </w:r>
      <w:r w:rsidR="00B34C19">
        <w:t xml:space="preserve"> </w:t>
      </w:r>
      <w:r w:rsidR="00B34C19">
        <w:rPr>
          <w:noProof/>
          <w:lang w:val="de-AT" w:eastAsia="de-AT"/>
        </w:rPr>
        <w:drawing>
          <wp:inline distT="0" distB="0" distL="0" distR="0" wp14:anchorId="5EB941C0" wp14:editId="041C3BD8">
            <wp:extent cx="2682240" cy="2879785"/>
            <wp:effectExtent l="19050" t="19050" r="22860" b="158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5885" cy="2894435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7A94062" w14:textId="77777777" w:rsidR="00D0423A" w:rsidRDefault="00D0423A" w:rsidP="00D0423A">
      <w:pPr>
        <w:rPr>
          <w:noProof/>
        </w:rPr>
      </w:pPr>
    </w:p>
    <w:p w14:paraId="33F77B87" w14:textId="215AEF77" w:rsidR="00DD2389" w:rsidRDefault="00D0423A" w:rsidP="00D0423A">
      <w:r w:rsidRPr="00AA3933">
        <w:rPr>
          <w:b/>
        </w:rPr>
        <w:t>Achtung:</w:t>
      </w:r>
      <w:r>
        <w:t xml:space="preserve"> Wenn Sie das Bild verändern wollen und auf einen </w:t>
      </w:r>
      <w:r w:rsidR="00DD2389">
        <w:t xml:space="preserve">der kleinen weißen </w:t>
      </w:r>
      <w:r>
        <w:t>Kreise unten, oben oder seitlich in der Mitte klicken</w:t>
      </w:r>
      <w:r w:rsidR="009D466D">
        <w:t>/tippen</w:t>
      </w:r>
      <w:r>
        <w:t xml:space="preserve"> und in eine Richtung ziehen, verändern Sie nicht die gesamte Größe des Bildes</w:t>
      </w:r>
      <w:r w:rsidR="00E32057">
        <w:t>. Sie</w:t>
      </w:r>
      <w:r>
        <w:t xml:space="preserve"> verändern nur die Länge oder die Breite. Das heißt, das Bild wird in die Höhe oder in die Breite gezogen oder gequetscht und damit verzerrt. </w:t>
      </w:r>
    </w:p>
    <w:p w14:paraId="384ABC8A" w14:textId="77777777" w:rsidR="00D0423A" w:rsidRDefault="00DD2389" w:rsidP="00D0423A">
      <w:r>
        <w:t>In diesem Beispiel wurde die H</w:t>
      </w:r>
      <w:r w:rsidR="00D0423A">
        <w:t xml:space="preserve">öhe </w:t>
      </w:r>
      <w:r w:rsidR="00E32057">
        <w:t xml:space="preserve">des Bildes </w:t>
      </w:r>
      <w:r w:rsidR="00D0423A">
        <w:t>verändert:</w:t>
      </w:r>
    </w:p>
    <w:p w14:paraId="262FD373" w14:textId="77777777" w:rsidR="00D0423A" w:rsidRDefault="00D0423A" w:rsidP="00D0423A">
      <w:r>
        <w:rPr>
          <w:noProof/>
          <w:lang w:val="de-AT" w:eastAsia="de-AT"/>
        </w:rPr>
        <w:drawing>
          <wp:inline distT="0" distB="0" distL="0" distR="0" wp14:anchorId="4A307FD2" wp14:editId="41A47787">
            <wp:extent cx="1851660" cy="1706880"/>
            <wp:effectExtent l="19050" t="19050" r="15240" b="26670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quetscht (2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1634" b="2831"/>
                    <a:stretch/>
                  </pic:blipFill>
                  <pic:spPr bwMode="auto">
                    <a:xfrm>
                      <a:off x="0" y="0"/>
                      <a:ext cx="1853704" cy="1708764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AEB25" w14:textId="77777777" w:rsidR="00DD2389" w:rsidRDefault="00DD2389" w:rsidP="00D0423A"/>
    <w:p w14:paraId="3DDBB60B" w14:textId="4340CDBA" w:rsidR="00DD2389" w:rsidRDefault="00DD2389" w:rsidP="00BD2255">
      <w:pPr>
        <w:keepNext/>
        <w:keepLines/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A4085" wp14:editId="1BDA1D4A">
                <wp:simplePos x="0" y="0"/>
                <wp:positionH relativeFrom="column">
                  <wp:posOffset>2658110</wp:posOffset>
                </wp:positionH>
                <wp:positionV relativeFrom="paragraph">
                  <wp:posOffset>368935</wp:posOffset>
                </wp:positionV>
                <wp:extent cx="114300" cy="563880"/>
                <wp:effectExtent l="76200" t="19050" r="19050" b="45720"/>
                <wp:wrapNone/>
                <wp:docPr id="244" name="Gerade Verbindung mit Pfei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63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9933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22E6DE" id="Gerade Verbindung mit Pfeil 244" o:spid="_x0000_s1026" type="#_x0000_t32" style="position:absolute;margin-left:209.3pt;margin-top:29.05pt;width:9pt;height:44.4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" strokecolor="#936" strokeweight="2.25pt">
                <v:stroke endarrow="block"/>
              </v:shape>
            </w:pict>
          </mc:Fallback>
        </mc:AlternateContent>
      </w:r>
      <w:r>
        <w:t xml:space="preserve">Falls Ihnen das passiert: Sie können eine Änderung immer mit dem „Zurück-Symbol“ in der Menüleiste rechts oben rückgängig machen. Es macht ungewollte Änderungen ungeschehen: </w:t>
      </w:r>
    </w:p>
    <w:p w14:paraId="30E3A867" w14:textId="77777777" w:rsidR="00DD2389" w:rsidRDefault="00DD2389" w:rsidP="00BD2255">
      <w:pPr>
        <w:keepNext/>
        <w:keepLines/>
      </w:pPr>
      <w:r>
        <w:rPr>
          <w:noProof/>
          <w:lang w:val="de-AT" w:eastAsia="de-AT"/>
        </w:rPr>
        <w:drawing>
          <wp:anchor distT="0" distB="0" distL="114300" distR="114300" simplePos="0" relativeHeight="251687936" behindDoc="0" locked="0" layoutInCell="1" allowOverlap="1" wp14:anchorId="19A253BC" wp14:editId="03732173">
            <wp:simplePos x="0" y="0"/>
            <wp:positionH relativeFrom="column">
              <wp:posOffset>2139950</wp:posOffset>
            </wp:positionH>
            <wp:positionV relativeFrom="paragraph">
              <wp:posOffset>92075</wp:posOffset>
            </wp:positionV>
            <wp:extent cx="1402080" cy="541020"/>
            <wp:effectExtent l="0" t="0" r="7620" b="0"/>
            <wp:wrapThrough wrapText="bothSides">
              <wp:wrapPolygon edited="0">
                <wp:start x="0" y="0"/>
                <wp:lineTo x="0" y="20535"/>
                <wp:lineTo x="21424" y="20535"/>
                <wp:lineTo x="21424" y="0"/>
                <wp:lineTo x="0" y="0"/>
              </wp:wrapPolygon>
            </wp:wrapThrough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rück-tablet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" b="49280"/>
                    <a:stretch/>
                  </pic:blipFill>
                  <pic:spPr bwMode="auto">
                    <a:xfrm>
                      <a:off x="0" y="0"/>
                      <a:ext cx="14020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03A2E" w14:textId="77777777" w:rsidR="00D0423A" w:rsidRDefault="00D0423A" w:rsidP="00BD2255">
      <w:pPr>
        <w:keepNext/>
        <w:keepLines/>
      </w:pPr>
    </w:p>
    <w:p w14:paraId="7AFFE382" w14:textId="77777777" w:rsidR="00DD2389" w:rsidRDefault="00DD2389" w:rsidP="00D0423A"/>
    <w:p w14:paraId="45C7F5CD" w14:textId="77777777" w:rsidR="00D0423A" w:rsidRDefault="00D0423A" w:rsidP="00BD2255">
      <w:pPr>
        <w:pStyle w:val="berschrift2"/>
      </w:pPr>
      <w:r>
        <w:lastRenderedPageBreak/>
        <w:t>3. Wo steht das Bild im Text</w:t>
      </w:r>
    </w:p>
    <w:p w14:paraId="232D91D1" w14:textId="593B6248" w:rsidR="00BD2255" w:rsidRDefault="00BD2255" w:rsidP="00BD2255">
      <w:r>
        <w:t>Bilder werden automatisch als „Mit Text in Zeile“ eingefügt. Das heißt, das</w:t>
      </w:r>
      <w:r w:rsidR="00E32057">
        <w:t>s</w:t>
      </w:r>
      <w:r>
        <w:t xml:space="preserve"> das Bild wie ein Buchstabe an der Stelle eingefügt wird, </w:t>
      </w:r>
      <w:r w:rsidR="009D466D">
        <w:t>an der</w:t>
      </w:r>
      <w:r w:rsidR="00407449">
        <w:t xml:space="preserve"> </w:t>
      </w:r>
      <w:r>
        <w:t xml:space="preserve">der Cursor geblinkt hat. </w:t>
      </w:r>
    </w:p>
    <w:p w14:paraId="263FB853" w14:textId="77777777" w:rsidR="00BD2255" w:rsidRDefault="00BD2255" w:rsidP="00BD2255">
      <w:r>
        <w:t xml:space="preserve">Sie können das Bild anklicken und bei gedrückter Maustaste an eine andere Stelle im Text verschieben. </w:t>
      </w:r>
    </w:p>
    <w:p w14:paraId="758F00DF" w14:textId="77777777" w:rsidR="00BD2255" w:rsidRDefault="00BD2255" w:rsidP="00BD2255">
      <w:r>
        <w:t>Das kann so aussehen:</w:t>
      </w:r>
    </w:p>
    <w:p w14:paraId="3C3DEFA2" w14:textId="77777777" w:rsidR="00BD2255" w:rsidRDefault="00641464" w:rsidP="00641464">
      <w:pPr>
        <w:keepNext/>
        <w:keepLines/>
      </w:pPr>
      <w:r>
        <w:t>Vorher:</w:t>
      </w:r>
    </w:p>
    <w:p w14:paraId="2F1EDBF1" w14:textId="77777777" w:rsidR="00641464" w:rsidRDefault="00641464" w:rsidP="00641464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72D6FD8F" wp14:editId="3CCA4D69">
            <wp:extent cx="2399345" cy="2872740"/>
            <wp:effectExtent l="19050" t="19050" r="20320" b="2286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6363" cy="2881143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DE867F8" w14:textId="77777777" w:rsidR="00641464" w:rsidRDefault="00641464" w:rsidP="00BD2255"/>
    <w:p w14:paraId="67E97081" w14:textId="77777777" w:rsidR="00641464" w:rsidRDefault="00641464" w:rsidP="00641464">
      <w:pPr>
        <w:keepNext/>
        <w:keepLines/>
      </w:pPr>
      <w:r>
        <w:t>Nachher:</w:t>
      </w:r>
    </w:p>
    <w:p w14:paraId="018DF5C9" w14:textId="77777777" w:rsidR="00641464" w:rsidRDefault="00641464" w:rsidP="00641464">
      <w:pPr>
        <w:keepNext/>
        <w:keepLines/>
      </w:pPr>
      <w:r>
        <w:rPr>
          <w:noProof/>
          <w:lang w:val="de-AT" w:eastAsia="de-AT"/>
        </w:rPr>
        <w:drawing>
          <wp:inline distT="0" distB="0" distL="0" distR="0" wp14:anchorId="380895BA" wp14:editId="3C64DF94">
            <wp:extent cx="2224633" cy="2567940"/>
            <wp:effectExtent l="19050" t="19050" r="23495" b="2286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8390" cy="2572277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3E1AC93B" w14:textId="77777777" w:rsidR="00BD2255" w:rsidRDefault="00BD2255" w:rsidP="00D0423A"/>
    <w:p w14:paraId="2A1BBF09" w14:textId="77777777" w:rsidR="00D0423A" w:rsidRDefault="00D0423A" w:rsidP="00D0423A">
      <w:r>
        <w:lastRenderedPageBreak/>
        <w:t xml:space="preserve">Mit der Funktion „Textumbruch“ können Sie bestimmen, </w:t>
      </w:r>
      <w:r w:rsidR="00BD2255">
        <w:t>an welcher Stelle das Bild angezeigt werden soll</w:t>
      </w:r>
      <w:r>
        <w:t>:</w:t>
      </w:r>
    </w:p>
    <w:p w14:paraId="057C7585" w14:textId="77777777" w:rsidR="00D0423A" w:rsidRDefault="00641464" w:rsidP="00D0423A">
      <w:r>
        <w:t>1.</w:t>
      </w:r>
      <w:r w:rsidR="00D0423A">
        <w:t xml:space="preserve"> </w:t>
      </w:r>
      <w:r>
        <w:t>K</w:t>
      </w:r>
      <w:r w:rsidR="00D0423A">
        <w:t xml:space="preserve">licken oder tippen Sie auf das Bild. </w:t>
      </w:r>
    </w:p>
    <w:p w14:paraId="12B51A1B" w14:textId="77777777" w:rsidR="00641464" w:rsidRDefault="00641464" w:rsidP="00D0423A">
      <w:r>
        <w:t>2.</w:t>
      </w:r>
      <w:r w:rsidR="00D0423A">
        <w:t xml:space="preserve"> </w:t>
      </w:r>
      <w:r>
        <w:t>W</w:t>
      </w:r>
      <w:r w:rsidR="00D0423A">
        <w:t xml:space="preserve">ählen Sie aus der Bearbeitungsleiste „Textumbruch“ aus. </w:t>
      </w:r>
    </w:p>
    <w:p w14:paraId="48B7266B" w14:textId="77777777" w:rsidR="00641464" w:rsidRDefault="00641464" w:rsidP="00D0423A">
      <w:r>
        <w:rPr>
          <w:noProof/>
          <w:lang w:val="de-AT" w:eastAsia="de-AT"/>
        </w:rPr>
        <w:drawing>
          <wp:inline distT="0" distB="0" distL="0" distR="0" wp14:anchorId="04E216E6" wp14:editId="709518C5">
            <wp:extent cx="5759450" cy="276860"/>
            <wp:effectExtent l="19050" t="19050" r="12700" b="279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686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69A22A0B" w14:textId="77777777" w:rsidR="00641464" w:rsidRDefault="00641464" w:rsidP="00D0423A">
      <w:r>
        <w:t>3. Es erschein</w:t>
      </w:r>
      <w:r w:rsidR="00E32057">
        <w:t>t</w:t>
      </w:r>
      <w:r w:rsidR="00472422">
        <w:t xml:space="preserve"> eine Menüleiste mit</w:t>
      </w:r>
      <w:r>
        <w:t xml:space="preserve"> mehrere</w:t>
      </w:r>
      <w:r w:rsidR="00472422">
        <w:t>n</w:t>
      </w:r>
      <w:r>
        <w:t xml:space="preserve"> Möglichkeiten, wie das Bild zum Text platziert sein </w:t>
      </w:r>
      <w:r w:rsidR="00472422">
        <w:t>kann</w:t>
      </w:r>
      <w:r>
        <w:t>:</w:t>
      </w:r>
    </w:p>
    <w:p w14:paraId="0D33CCA1" w14:textId="3CC1477D" w:rsidR="00D0423A" w:rsidRDefault="00D0423A" w:rsidP="00D0423A">
      <w:r>
        <w:rPr>
          <w:noProof/>
          <w:lang w:val="de-AT" w:eastAsia="de-AT"/>
        </w:rPr>
        <w:drawing>
          <wp:inline distT="0" distB="0" distL="0" distR="0" wp14:anchorId="22E425A5" wp14:editId="2584E9F5">
            <wp:extent cx="3645890" cy="2278380"/>
            <wp:effectExtent l="0" t="0" r="0" b="7620"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mbruc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201" cy="228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3DEDCB" w14:textId="77777777" w:rsidR="00D0423A" w:rsidRDefault="00D0423A" w:rsidP="00D0423A"/>
    <w:p w14:paraId="3DD84C27" w14:textId="5DE05B74" w:rsidR="00875D56" w:rsidRDefault="00641464" w:rsidP="00D0423A">
      <w:r>
        <w:t>Mit der Einstellung „</w:t>
      </w:r>
      <w:r w:rsidR="00B344D8">
        <w:t>Eng</w:t>
      </w:r>
      <w:r>
        <w:t>“ ist es möglich, das Bild von den Textzeilen zu lösen und mit de</w:t>
      </w:r>
      <w:r w:rsidR="00B344D8">
        <w:t>r</w:t>
      </w:r>
      <w:r>
        <w:t xml:space="preserve"> Maus </w:t>
      </w:r>
      <w:r w:rsidR="00B344D8">
        <w:t xml:space="preserve">oder der Hand </w:t>
      </w:r>
      <w:r>
        <w:t xml:space="preserve">zu verschieben. </w:t>
      </w:r>
    </w:p>
    <w:p w14:paraId="2DEE51FB" w14:textId="77777777" w:rsidR="00641464" w:rsidRDefault="00641464" w:rsidP="00D0423A">
      <w:r>
        <w:t xml:space="preserve">Der Text umfließt das Bild und die großen Abstände verschwinden. Außerdem </w:t>
      </w:r>
      <w:r w:rsidR="00E32057">
        <w:t>können Sie</w:t>
      </w:r>
      <w:r>
        <w:t xml:space="preserve"> damit das Bild auch an eine beliebige freie Stelle </w:t>
      </w:r>
      <w:r w:rsidR="00E32057">
        <w:t>schieben</w:t>
      </w:r>
      <w:r>
        <w:t xml:space="preserve"> – auch wenn dort gar kein Text steht.</w:t>
      </w:r>
    </w:p>
    <w:p w14:paraId="2ACBCD8C" w14:textId="77777777" w:rsidR="00B344D8" w:rsidRDefault="00B344D8" w:rsidP="00B344D8">
      <w:pPr>
        <w:keepNext/>
        <w:keepLines/>
      </w:pPr>
    </w:p>
    <w:p w14:paraId="679932A6" w14:textId="77777777" w:rsidR="00B344D8" w:rsidRDefault="00B344D8" w:rsidP="00B344D8">
      <w:pPr>
        <w:keepNext/>
        <w:keepLines/>
      </w:pPr>
      <w:r>
        <w:t>Hier sehen Sie zwei Beispiele mit der Einstellung „Eng“:</w:t>
      </w:r>
    </w:p>
    <w:p w14:paraId="7B38EC62" w14:textId="77777777" w:rsidR="00B344D8" w:rsidRDefault="00B344D8" w:rsidP="00B344D8">
      <w:pPr>
        <w:keepNext/>
        <w:keepLines/>
      </w:pPr>
      <w:r>
        <w:rPr>
          <w:noProof/>
          <w:lang w:val="de-AT" w:eastAsia="de-AT"/>
        </w:rPr>
        <w:t xml:space="preserve">  </w:t>
      </w:r>
      <w:r>
        <w:rPr>
          <w:noProof/>
          <w:lang w:val="de-AT" w:eastAsia="de-AT"/>
        </w:rPr>
        <w:drawing>
          <wp:inline distT="0" distB="0" distL="0" distR="0" wp14:anchorId="77102CA0" wp14:editId="428CE10C">
            <wp:extent cx="2457515" cy="1112520"/>
            <wp:effectExtent l="19050" t="19050" r="19050" b="1143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3932" cy="1119952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t xml:space="preserve">         </w:t>
      </w:r>
      <w:r w:rsidRPr="00B344D8">
        <w:rPr>
          <w:noProof/>
          <w:lang w:val="de-AT" w:eastAsia="de-AT"/>
        </w:rPr>
        <w:t xml:space="preserve"> </w:t>
      </w:r>
      <w:r>
        <w:rPr>
          <w:noProof/>
          <w:lang w:val="de-AT" w:eastAsia="de-AT"/>
        </w:rPr>
        <w:drawing>
          <wp:inline distT="0" distB="0" distL="0" distR="0" wp14:anchorId="31A26AFE" wp14:editId="3EEF5FC0">
            <wp:extent cx="1882775" cy="1102472"/>
            <wp:effectExtent l="19050" t="19050" r="22225" b="2159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7074" cy="1116700"/>
                    </a:xfrm>
                    <a:prstGeom prst="rect">
                      <a:avLst/>
                    </a:prstGeom>
                    <a:ln w="12700"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51D162E3" w14:textId="77777777" w:rsidR="00B344D8" w:rsidRDefault="00B344D8" w:rsidP="00D0423A"/>
    <w:p w14:paraId="05CDFE80" w14:textId="786D0FDF" w:rsidR="00B344D8" w:rsidRDefault="00B344D8" w:rsidP="00B344D8">
      <w:r>
        <w:t>Probieren Sie das Einfügen von Bildern, Verkleinern, Vergrößern und</w:t>
      </w:r>
      <w:r w:rsidR="00875D56">
        <w:t xml:space="preserve"> den Textumbruch aus</w:t>
      </w:r>
      <w:r>
        <w:t>.</w:t>
      </w:r>
      <w:r w:rsidR="009D466D">
        <w:t xml:space="preserve"> </w:t>
      </w:r>
      <w:r>
        <w:t>Verwenden Sie dazu die Datei „Arbeitsblatt_Bilder-einfügen-in-Word_Tablet.docx“.</w:t>
      </w:r>
      <w:bookmarkStart w:id="0" w:name="_GoBack"/>
      <w:bookmarkEnd w:id="0"/>
    </w:p>
    <w:sectPr w:rsidR="00B344D8" w:rsidSect="000C3ADB">
      <w:headerReference w:type="default" r:id="rId25"/>
      <w:footerReference w:type="default" r:id="rId26"/>
      <w:headerReference w:type="first" r:id="rId27"/>
      <w:footerReference w:type="first" r:id="rId28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2089F84" w16cid:durableId="259BB851"/>
  <w16cid:commentId w16cid:paraId="04777F00" w16cid:durableId="259BBA13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62F26" w14:textId="77777777" w:rsidR="00DE5A2E" w:rsidRDefault="00DE5A2E" w:rsidP="00F759F3">
      <w:r>
        <w:separator/>
      </w:r>
    </w:p>
  </w:endnote>
  <w:endnote w:type="continuationSeparator" w:id="0">
    <w:p w14:paraId="3DA1A4FF" w14:textId="77777777" w:rsidR="00DE5A2E" w:rsidRDefault="00DE5A2E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E0C0D" w14:textId="5158B911" w:rsidR="00F36B88" w:rsidRPr="00B02A87" w:rsidRDefault="00F36B88" w:rsidP="00F36B88">
    <w:pPr>
      <w:pStyle w:val="Fu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11" w:color="auto"/>
      </w:pBdr>
      <w:rPr>
        <w:sz w:val="18"/>
        <w:szCs w:val="18"/>
      </w:rPr>
    </w:pPr>
    <w:r>
      <w:rPr>
        <w:noProof/>
        <w:sz w:val="18"/>
        <w:szCs w:val="18"/>
        <w:lang w:val="de-AT" w:eastAsia="de-AT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3C0AAC0" wp14:editId="09616F22">
              <wp:simplePos x="0" y="0"/>
              <wp:positionH relativeFrom="column">
                <wp:posOffset>5405792</wp:posOffset>
              </wp:positionH>
              <wp:positionV relativeFrom="paragraph">
                <wp:posOffset>112912</wp:posOffset>
              </wp:positionV>
              <wp:extent cx="491453" cy="426202"/>
              <wp:effectExtent l="0" t="0" r="4445" b="12065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53" cy="4262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7D87C8" w14:textId="77777777" w:rsidR="00F36B88" w:rsidRPr="00F759F3" w:rsidRDefault="00F36B88" w:rsidP="00F36B88">
                          <w:pPr>
                            <w:spacing w:before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759F3">
                            <w:rPr>
                              <w:sz w:val="18"/>
                              <w:szCs w:val="18"/>
                            </w:rPr>
                            <w:t>Seite</w:t>
                          </w:r>
                        </w:p>
                        <w:p w14:paraId="1DCEEAAF" w14:textId="7F15DCA5" w:rsidR="00F36B88" w:rsidRPr="00F759F3" w:rsidRDefault="00F36B88" w:rsidP="00F36B88">
                          <w:pPr>
                            <w:spacing w:before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t xml:space="preserve"> von </w:t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Pr="00F759F3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C0AAC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25.65pt;margin-top:8.9pt;width:38.7pt;height:33.5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" filled="f" stroked="f">
              <v:textbox inset="0,0,0,0">
                <w:txbxContent>
                  <w:p w14:paraId="4F7D87C8" w14:textId="77777777" w:rsidR="00F36B88" w:rsidRPr="00F759F3" w:rsidRDefault="00F36B88" w:rsidP="00F36B88">
                    <w:pPr>
                      <w:spacing w:before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F759F3">
                      <w:rPr>
                        <w:sz w:val="18"/>
                        <w:szCs w:val="18"/>
                      </w:rPr>
                      <w:t>Seite</w:t>
                    </w:r>
                  </w:p>
                  <w:p w14:paraId="1DCEEAAF" w14:textId="7F15DCA5" w:rsidR="00F36B88" w:rsidRPr="00F759F3" w:rsidRDefault="00F36B88" w:rsidP="00F36B88">
                    <w:pPr>
                      <w:spacing w:before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F759F3">
                      <w:rPr>
                        <w:sz w:val="18"/>
                        <w:szCs w:val="18"/>
                      </w:rPr>
                      <w:fldChar w:fldCharType="begin"/>
                    </w:r>
                    <w:r w:rsidRPr="00F759F3">
                      <w:rPr>
                        <w:sz w:val="18"/>
                        <w:szCs w:val="18"/>
                      </w:rPr>
                      <w:instrText>PAGE  \* Arabic  \* MERGEFORMAT</w:instrText>
                    </w:r>
                    <w:r w:rsidRPr="00F759F3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6</w:t>
                    </w:r>
                    <w:r w:rsidRPr="00F759F3">
                      <w:rPr>
                        <w:sz w:val="18"/>
                        <w:szCs w:val="18"/>
                      </w:rPr>
                      <w:fldChar w:fldCharType="end"/>
                    </w:r>
                    <w:r w:rsidRPr="00F759F3">
                      <w:rPr>
                        <w:sz w:val="18"/>
                        <w:szCs w:val="18"/>
                      </w:rPr>
                      <w:t xml:space="preserve"> von </w:t>
                    </w:r>
                    <w:r w:rsidRPr="00F759F3">
                      <w:rPr>
                        <w:sz w:val="18"/>
                        <w:szCs w:val="18"/>
                      </w:rPr>
                      <w:fldChar w:fldCharType="begin"/>
                    </w:r>
                    <w:r w:rsidRPr="00F759F3">
                      <w:rPr>
                        <w:sz w:val="18"/>
                        <w:szCs w:val="18"/>
                      </w:rPr>
                      <w:instrText>NUMPAGES  \* Arabic  \* MERGEFORMAT</w:instrText>
                    </w:r>
                    <w:r w:rsidRPr="00F759F3"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sz w:val="18"/>
                        <w:szCs w:val="18"/>
                      </w:rPr>
                      <w:t>6</w:t>
                    </w:r>
                    <w:r w:rsidRPr="00F759F3"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520DA3">
      <w:rPr>
        <w:sz w:val="18"/>
        <w:szCs w:val="18"/>
      </w:rPr>
      <w:br/>
      <w:t>Alle Fotos: © Anna Stiftinger</w:t>
    </w:r>
  </w:p>
  <w:p w14:paraId="7B48B91C" w14:textId="1F81BEB2" w:rsidR="005B71B6" w:rsidRPr="00F36B88" w:rsidRDefault="005B71B6" w:rsidP="00F36B8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7C74D2" w14:textId="77777777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D114EA0" wp14:editId="68079AFD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571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571"/>
                        <a:chOff x="0" y="34506"/>
                        <a:chExt cx="5892368" cy="662571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29E9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092BA190" w14:textId="1EF75D8A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36B88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F36B88">
                              <w:rPr>
                                <w:noProof/>
                                <w:sz w:val="18"/>
                                <w:szCs w:val="18"/>
                              </w:rPr>
                              <w:t>6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437"/>
                          <a:ext cx="5115607" cy="343640"/>
                          <a:chOff x="53163" y="10384"/>
                          <a:chExt cx="511583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8046" y="10384"/>
                            <a:ext cx="4360949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2D1534" w14:textId="77777777" w:rsidR="00252271" w:rsidRPr="00F759F3" w:rsidRDefault="00252271" w:rsidP="00252271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721AF">
                                <w:rPr>
                                  <w:sz w:val="16"/>
                                  <w:szCs w:val="16"/>
                                </w:rPr>
                                <w:t>Anna Stiftinger/Bildungszentrum Saalfelden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Pr="00F759F3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37931900" w14:textId="77777777" w:rsidR="005B71B6" w:rsidRPr="00F759F3" w:rsidRDefault="005B71B6" w:rsidP="008F317E">
                              <w:pPr>
                                <w:spacing w:before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114EA0" id="Gruppieren 232" o:spid="_x0000_s1027" style="position:absolute;margin-left:-.1pt;margin-top:-.55pt;width:463.95pt;height:52.15pt;z-index:251656704;mso-position-horizontal-relative:margin;mso-width-relative:margin;mso-height-relative:margin" coordorigin=",345" coordsize="58923,6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6229E9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092BA190" w14:textId="1EF75D8A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36B88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F36B88">
                        <w:rPr>
                          <w:noProof/>
                          <w:sz w:val="18"/>
                          <w:szCs w:val="18"/>
                        </w:rPr>
                        <w:t>6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29" style="position:absolute;left:431;top:3534;width:51156;height:3436" coordorigin="531,103" coordsize="51158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_x0000_s1030" type="#_x0000_t202" style="position:absolute;left:8080;top:103;width:43609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172D1534" w14:textId="77777777" w:rsidR="00252271" w:rsidRPr="00F759F3" w:rsidRDefault="00252271" w:rsidP="00252271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  <w:r w:rsidRPr="00C721AF">
                          <w:rPr>
                            <w:sz w:val="16"/>
                            <w:szCs w:val="16"/>
                          </w:rPr>
                          <w:t>Anna Stiftinger/Bildungszentrum Saalfelden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Pr="00F759F3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37931900" w14:textId="77777777" w:rsidR="005B71B6" w:rsidRPr="00F759F3" w:rsidRDefault="005B71B6" w:rsidP="008F317E">
                        <w:pPr>
                          <w:spacing w:before="0" w:line="240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1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">
                  <v:imagedata r:id="rId6" o:title=""/>
                  <v:path arrowok="t"/>
                </v:shape>
              </v:group>
              <v:line id="Gerader Verbinder 238" o:spid="_x0000_s1032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3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1E9A5E87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51E630" w14:textId="77777777" w:rsidR="00DE5A2E" w:rsidRDefault="00DE5A2E" w:rsidP="00F759F3">
      <w:r>
        <w:separator/>
      </w:r>
    </w:p>
  </w:footnote>
  <w:footnote w:type="continuationSeparator" w:id="0">
    <w:p w14:paraId="1D4A8605" w14:textId="77777777" w:rsidR="00DE5A2E" w:rsidRDefault="00DE5A2E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A410B" w14:textId="77777777" w:rsidR="005B71B6" w:rsidRDefault="005B71B6" w:rsidP="00577103">
    <w:pPr>
      <w:pStyle w:val="KeinLeerraum"/>
      <w:tabs>
        <w:tab w:val="left" w:pos="9356"/>
      </w:tabs>
    </w:pPr>
  </w:p>
  <w:p w14:paraId="1DFDFB45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7780DE85" wp14:editId="25E583BD">
          <wp:extent cx="987425" cy="219710"/>
          <wp:effectExtent l="0" t="0" r="3175" b="889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39D495A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66172" w14:textId="7777777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0D046D2" wp14:editId="643BDFD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556188" w14:textId="77777777" w:rsidR="005B71B6" w:rsidRDefault="005B71B6" w:rsidP="000C3ADB">
    <w:pPr>
      <w:pStyle w:val="KeinLeerraum"/>
      <w:tabs>
        <w:tab w:val="left" w:pos="9356"/>
      </w:tabs>
      <w:jc w:val="right"/>
    </w:pPr>
  </w:p>
  <w:p w14:paraId="5A8B4F7C" w14:textId="77777777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484C25"/>
    <w:multiLevelType w:val="hybridMultilevel"/>
    <w:tmpl w:val="DC788A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1"/>
  </w:num>
  <w:num w:numId="4">
    <w:abstractNumId w:val="17"/>
  </w:num>
  <w:num w:numId="5">
    <w:abstractNumId w:val="1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0"/>
  </w:num>
  <w:num w:numId="8">
    <w:abstractNumId w:val="12"/>
  </w:num>
  <w:num w:numId="9">
    <w:abstractNumId w:val="18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3A"/>
    <w:rsid w:val="00000E64"/>
    <w:rsid w:val="000020BB"/>
    <w:rsid w:val="00005F40"/>
    <w:rsid w:val="000069A9"/>
    <w:rsid w:val="00014C1A"/>
    <w:rsid w:val="000163DA"/>
    <w:rsid w:val="00022130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6C7E"/>
    <w:rsid w:val="00067E33"/>
    <w:rsid w:val="000715F1"/>
    <w:rsid w:val="00071683"/>
    <w:rsid w:val="00071B5E"/>
    <w:rsid w:val="000800ED"/>
    <w:rsid w:val="00080B84"/>
    <w:rsid w:val="0008222D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87B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271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877F2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3297"/>
    <w:rsid w:val="003D53D1"/>
    <w:rsid w:val="003D5CBD"/>
    <w:rsid w:val="003D5E9B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07449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422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4153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5E72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059A3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42CD"/>
    <w:rsid w:val="00636B73"/>
    <w:rsid w:val="00641464"/>
    <w:rsid w:val="006437DE"/>
    <w:rsid w:val="00643C3C"/>
    <w:rsid w:val="00644EA4"/>
    <w:rsid w:val="00646918"/>
    <w:rsid w:val="0064744B"/>
    <w:rsid w:val="00652668"/>
    <w:rsid w:val="00653B4C"/>
    <w:rsid w:val="00654C32"/>
    <w:rsid w:val="006560D7"/>
    <w:rsid w:val="00656A19"/>
    <w:rsid w:val="00660C26"/>
    <w:rsid w:val="0066142D"/>
    <w:rsid w:val="006624BC"/>
    <w:rsid w:val="00662B6A"/>
    <w:rsid w:val="00664789"/>
    <w:rsid w:val="00664F33"/>
    <w:rsid w:val="006660B4"/>
    <w:rsid w:val="006807C6"/>
    <w:rsid w:val="006822ED"/>
    <w:rsid w:val="00682BCE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07E6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0B57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00E"/>
    <w:rsid w:val="008634F0"/>
    <w:rsid w:val="00863E79"/>
    <w:rsid w:val="00865539"/>
    <w:rsid w:val="00867D4C"/>
    <w:rsid w:val="00875D56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1B09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93B6A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66D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75098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9731C"/>
    <w:rsid w:val="00AA27CD"/>
    <w:rsid w:val="00AA485C"/>
    <w:rsid w:val="00AA5814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25EB2"/>
    <w:rsid w:val="00B30CF4"/>
    <w:rsid w:val="00B311D2"/>
    <w:rsid w:val="00B31858"/>
    <w:rsid w:val="00B344D8"/>
    <w:rsid w:val="00B34C19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6537E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2255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665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1DA8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0AA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423A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0FE7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389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2E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057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764D8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5656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DC4"/>
    <w:rsid w:val="00F03FC2"/>
    <w:rsid w:val="00F10ACD"/>
    <w:rsid w:val="00F11151"/>
    <w:rsid w:val="00F11B72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6B88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83A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customStyle="1" w:styleId="Gitternetztabelle5dunkelAkzent21">
    <w:name w:val="Gitternetztabelle 5 dunkel  – Akzent 21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Gitternetztabelle4Akzent21">
    <w:name w:val="Gitternetztabelle 4 – Akzent 21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Formatvorlage2">
    <w:name w:val="Formatvorlage2"/>
    <w:basedOn w:val="Standard"/>
    <w:link w:val="Formatvorlage2Zchn"/>
    <w:qFormat/>
    <w:rsid w:val="00D0423A"/>
    <w:pPr>
      <w:spacing w:after="120"/>
    </w:pPr>
    <w:rPr>
      <w:rFonts w:eastAsia="Arial"/>
      <w:b/>
      <w:bCs/>
      <w:iCs/>
      <w:color w:val="993366"/>
      <w:sz w:val="28"/>
      <w:szCs w:val="28"/>
      <w:lang w:val="de-AT" w:eastAsia="de-AT"/>
    </w:rPr>
  </w:style>
  <w:style w:type="character" w:customStyle="1" w:styleId="Formatvorlage2Zchn">
    <w:name w:val="Formatvorlage2 Zchn"/>
    <w:basedOn w:val="Absatz-Standardschriftart"/>
    <w:link w:val="Formatvorlage2"/>
    <w:rsid w:val="00D0423A"/>
    <w:rPr>
      <w:rFonts w:ascii="Arial" w:eastAsia="Arial" w:hAnsi="Arial" w:cs="Arial"/>
      <w:b/>
      <w:bCs/>
      <w:iCs/>
      <w:color w:val="993366"/>
      <w:sz w:val="28"/>
      <w:szCs w:val="28"/>
    </w:rPr>
  </w:style>
  <w:style w:type="paragraph" w:styleId="berarbeitung">
    <w:name w:val="Revision"/>
    <w:hidden/>
    <w:uiPriority w:val="99"/>
    <w:semiHidden/>
    <w:rsid w:val="0008222D"/>
    <w:pPr>
      <w:spacing w:after="0" w:line="240" w:lineRule="auto"/>
    </w:pPr>
    <w:rPr>
      <w:rFonts w:ascii="Arial" w:eastAsia="Times New Roman" w:hAnsi="Arial" w:cs="Arial"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21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as\Nextcloud\Vorlagen\lfe-uebung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73058-02FA-4864-94BE-BA969B24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lfe-uebungsblatt.dotx</Template>
  <TotalTime>0</TotalTime>
  <Pages>6</Pages>
  <Words>562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2022-01-27T13:06:00Z</dcterms:created>
  <dcterms:modified xsi:type="dcterms:W3CDTF">2022-01-27T13:16:00Z</dcterms:modified>
</cp:coreProperties>
</file>