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15705" w14:textId="77777777" w:rsidR="00E81A65" w:rsidRDefault="00E81A65" w:rsidP="002B7AA8">
      <w:pPr>
        <w:pStyle w:val="berschrift1"/>
      </w:pPr>
      <w:r>
        <w:t>Anleitung: Bilder in eine Word-Datei einfügen</w:t>
      </w:r>
      <w:r w:rsidR="002B7AA8">
        <w:br/>
      </w:r>
      <w:r>
        <w:t>(PC oder Laptop)</w:t>
      </w:r>
    </w:p>
    <w:p w14:paraId="601E25F3" w14:textId="77777777" w:rsidR="00E81A65" w:rsidRDefault="00E81A65" w:rsidP="00E81A65">
      <w:r>
        <w:t>Bilder sind auf Ihrem Gerät als Dateien abgespeichert. Diese Dateien heiß</w:t>
      </w:r>
      <w:r w:rsidR="00594DC0">
        <w:t>en</w:t>
      </w:r>
      <w:r>
        <w:t xml:space="preserve"> Bilddatei</w:t>
      </w:r>
      <w:r w:rsidR="00594DC0">
        <w:t>en</w:t>
      </w:r>
      <w:r>
        <w:t xml:space="preserve"> oder Grafikdatei</w:t>
      </w:r>
      <w:r w:rsidR="00594DC0">
        <w:t>en</w:t>
      </w:r>
      <w:r>
        <w:t xml:space="preserve">. </w:t>
      </w:r>
    </w:p>
    <w:p w14:paraId="7FA2D5A2" w14:textId="77777777" w:rsidR="00E81A65" w:rsidRDefault="00D716A3" w:rsidP="00E81A65">
      <w:r>
        <w:t>Bildd</w:t>
      </w:r>
      <w:r w:rsidR="00E81A65">
        <w:t xml:space="preserve">ateien können in Text-Dokumente eingefügt werden. </w:t>
      </w:r>
    </w:p>
    <w:p w14:paraId="24EA9972" w14:textId="15CD1F3C" w:rsidR="00E81A65" w:rsidRDefault="00E81A65" w:rsidP="00E81A65">
      <w:r>
        <w:t>Sie sehen auf dieser Seite oben und unten solche eingefügten Bilder:</w:t>
      </w:r>
    </w:p>
    <w:p w14:paraId="570D6BFA" w14:textId="7FB40913" w:rsidR="00E81A65" w:rsidRDefault="00E81A65" w:rsidP="00E81A65">
      <w:pPr>
        <w:pStyle w:val="Listenabsatz"/>
        <w:numPr>
          <w:ilvl w:val="0"/>
          <w:numId w:val="21"/>
        </w:numPr>
        <w:spacing w:before="0" w:after="200"/>
      </w:pPr>
      <w:r>
        <w:t xml:space="preserve">links oben </w:t>
      </w:r>
      <w:r w:rsidR="00293599">
        <w:t>befindet sich</w:t>
      </w:r>
      <w:r>
        <w:t xml:space="preserve"> das blaue Logo der Europäischen Union, </w:t>
      </w:r>
    </w:p>
    <w:p w14:paraId="38F42D30" w14:textId="575AF1D3" w:rsidR="00E81A65" w:rsidRDefault="00E81A65" w:rsidP="00E81A65">
      <w:pPr>
        <w:pStyle w:val="Listenabsatz"/>
        <w:numPr>
          <w:ilvl w:val="0"/>
          <w:numId w:val="21"/>
        </w:numPr>
        <w:spacing w:before="0" w:after="200"/>
      </w:pPr>
      <w:r>
        <w:t xml:space="preserve">daneben </w:t>
      </w:r>
      <w:r w:rsidR="00293599">
        <w:t xml:space="preserve">ist </w:t>
      </w:r>
      <w:r>
        <w:t xml:space="preserve">das Logo des Bundesministeriums für Bildung, Wissenschaft und Forschung, Abteilung Erwachsenenbildung </w:t>
      </w:r>
      <w:r w:rsidR="00293599">
        <w:t xml:space="preserve">zu sehen </w:t>
      </w:r>
      <w:r>
        <w:t xml:space="preserve">und </w:t>
      </w:r>
    </w:p>
    <w:p w14:paraId="0A765C56" w14:textId="4C83ECB6" w:rsidR="00E81A65" w:rsidRDefault="00E81A65" w:rsidP="00E81A65">
      <w:pPr>
        <w:pStyle w:val="Listenabsatz"/>
        <w:numPr>
          <w:ilvl w:val="0"/>
          <w:numId w:val="21"/>
        </w:numPr>
        <w:spacing w:before="0" w:after="200"/>
      </w:pPr>
      <w:r>
        <w:t xml:space="preserve">rechts oben </w:t>
      </w:r>
      <w:r w:rsidR="00293599">
        <w:t>ist unser</w:t>
      </w:r>
      <w:r>
        <w:t xml:space="preserve"> Projektlogo.</w:t>
      </w:r>
    </w:p>
    <w:p w14:paraId="79C1172C" w14:textId="77777777" w:rsidR="00E81A65" w:rsidRDefault="00E81A65" w:rsidP="00E81A65"/>
    <w:p w14:paraId="7FA2DB35" w14:textId="77777777" w:rsidR="00E81A65" w:rsidRDefault="00E81A65" w:rsidP="00E81A65">
      <w:r>
        <w:rPr>
          <w:noProof/>
          <w:lang w:val="de-AT" w:eastAsia="de-AT"/>
        </w:rPr>
        <w:drawing>
          <wp:inline distT="0" distB="0" distL="0" distR="0" wp14:anchorId="3B38A957" wp14:editId="07C55496">
            <wp:extent cx="701040" cy="320675"/>
            <wp:effectExtent l="0" t="0" r="381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320675"/>
                    </a:xfrm>
                    <a:prstGeom prst="rect">
                      <a:avLst/>
                    </a:prstGeom>
                    <a:noFill/>
                  </pic:spPr>
                </pic:pic>
              </a:graphicData>
            </a:graphic>
          </wp:inline>
        </w:drawing>
      </w:r>
      <w:r>
        <w:t>Diese Bilder könnten auch hier mitten in den Text hineingestellt werden und unterschiedlich groß sein:</w:t>
      </w:r>
    </w:p>
    <w:p w14:paraId="25C07392" w14:textId="77777777" w:rsidR="00E81A65" w:rsidRDefault="00E81A65" w:rsidP="00E81A65">
      <w:r>
        <w:rPr>
          <w:noProof/>
          <w:lang w:val="de-AT" w:eastAsia="de-AT"/>
        </w:rPr>
        <w:drawing>
          <wp:inline distT="0" distB="0" distL="0" distR="0" wp14:anchorId="384ABA23" wp14:editId="25D39AAC">
            <wp:extent cx="2034540" cy="1800967"/>
            <wp:effectExtent l="0" t="0" r="3810" b="889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907" cy="1804833"/>
                    </a:xfrm>
                    <a:prstGeom prst="rect">
                      <a:avLst/>
                    </a:prstGeom>
                    <a:noFill/>
                  </pic:spPr>
                </pic:pic>
              </a:graphicData>
            </a:graphic>
          </wp:inline>
        </w:drawing>
      </w:r>
      <w:r>
        <w:t xml:space="preserve">  </w:t>
      </w:r>
      <w:r>
        <w:rPr>
          <w:noProof/>
          <w:lang w:val="de-AT" w:eastAsia="de-AT"/>
        </w:rPr>
        <w:drawing>
          <wp:inline distT="0" distB="0" distL="0" distR="0" wp14:anchorId="41E176AD" wp14:editId="01929B8D">
            <wp:extent cx="1368807" cy="304741"/>
            <wp:effectExtent l="0" t="0" r="3175"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655" cy="314948"/>
                    </a:xfrm>
                    <a:prstGeom prst="rect">
                      <a:avLst/>
                    </a:prstGeom>
                  </pic:spPr>
                </pic:pic>
              </a:graphicData>
            </a:graphic>
          </wp:inline>
        </w:drawing>
      </w:r>
    </w:p>
    <w:p w14:paraId="631E707E" w14:textId="77777777" w:rsidR="00E81A65" w:rsidRDefault="00E81A65" w:rsidP="00E81A65"/>
    <w:p w14:paraId="21CE846A" w14:textId="77777777" w:rsidR="00E81A65" w:rsidRDefault="00E81A65" w:rsidP="00E81A65"/>
    <w:p w14:paraId="0ABAACE7" w14:textId="77777777" w:rsidR="00E81A65" w:rsidRDefault="00E81A65" w:rsidP="00E81A65">
      <w:r>
        <w:t>Textverarbeitungsprogramme ermöglichen es, Kopien dieser Bilddateien in den Text einzufügen. Beim Speichern wird die Kopie des Bildes mitgespeichert und bleibt im Text erhalten.</w:t>
      </w:r>
    </w:p>
    <w:p w14:paraId="3687DDF4" w14:textId="77777777" w:rsidR="00E81A65" w:rsidRDefault="00E81A65" w:rsidP="00E81A65"/>
    <w:p w14:paraId="155AB0C9" w14:textId="77777777" w:rsidR="00E81A65" w:rsidRDefault="00E81A65" w:rsidP="00E81A65">
      <w:r>
        <w:br w:type="page"/>
      </w:r>
    </w:p>
    <w:p w14:paraId="533CCC03" w14:textId="77777777" w:rsidR="00E81A65" w:rsidRDefault="00E81A65" w:rsidP="00E81A65"/>
    <w:p w14:paraId="5E6B6362" w14:textId="77777777" w:rsidR="00E81A65" w:rsidRDefault="00E81A65" w:rsidP="002B7AA8">
      <w:pPr>
        <w:pStyle w:val="berschrift2"/>
      </w:pPr>
      <w:r>
        <w:t>1. Platz für das Bild und das Bild auswählen</w:t>
      </w:r>
    </w:p>
    <w:p w14:paraId="58D08DB4" w14:textId="77777777" w:rsidR="00E81A65" w:rsidRDefault="00594DC0" w:rsidP="002B7AA8">
      <w:pPr>
        <w:keepLines/>
      </w:pPr>
      <w:r>
        <w:t>Ein Bild wird immer an der Stelle eingefügt, an der der Cursor (der schwarze Strich) blinkt.</w:t>
      </w:r>
    </w:p>
    <w:p w14:paraId="53D909D5" w14:textId="77777777" w:rsidR="00E81A65" w:rsidRDefault="00E81A65" w:rsidP="002B7AA8">
      <w:pPr>
        <w:keepNext/>
        <w:keepLines/>
      </w:pPr>
      <w:r>
        <w:t xml:space="preserve">Klicken Sie auf die Stelle, an der Sie ein Bild </w:t>
      </w:r>
      <w:r w:rsidR="00594DC0">
        <w:t>einfügen</w:t>
      </w:r>
      <w:r>
        <w:t xml:space="preserve"> möchten. Das Bild, das Sie </w:t>
      </w:r>
      <w:r w:rsidR="00594DC0">
        <w:t>dann auswählen, wird dort</w:t>
      </w:r>
      <w:r>
        <w:t>hin</w:t>
      </w:r>
      <w:r w:rsidR="00594DC0">
        <w:t xml:space="preserve"> </w:t>
      </w:r>
      <w:r>
        <w:t>gesetzt.</w:t>
      </w:r>
    </w:p>
    <w:p w14:paraId="677E79B2" w14:textId="77777777" w:rsidR="00E81A65" w:rsidRDefault="00902F56" w:rsidP="002B7AA8">
      <w:pPr>
        <w:keepNext/>
        <w:keepLines/>
      </w:pPr>
      <w:r w:rsidRPr="00907FFE">
        <w:rPr>
          <w:noProof/>
          <w:color w:val="993366"/>
          <w:lang w:val="de-AT" w:eastAsia="de-AT"/>
        </w:rPr>
        <mc:AlternateContent>
          <mc:Choice Requires="wps">
            <w:drawing>
              <wp:anchor distT="0" distB="0" distL="114300" distR="114300" simplePos="0" relativeHeight="251683840" behindDoc="0" locked="0" layoutInCell="1" allowOverlap="1" wp14:anchorId="70661562" wp14:editId="174F5468">
                <wp:simplePos x="0" y="0"/>
                <wp:positionH relativeFrom="column">
                  <wp:posOffset>2056130</wp:posOffset>
                </wp:positionH>
                <wp:positionV relativeFrom="paragraph">
                  <wp:posOffset>303530</wp:posOffset>
                </wp:positionV>
                <wp:extent cx="2895600" cy="487680"/>
                <wp:effectExtent l="38100" t="19050" r="19050" b="83820"/>
                <wp:wrapNone/>
                <wp:docPr id="28" name="Gerade Verbindung mit Pfeil 28"/>
                <wp:cNvGraphicFramePr/>
                <a:graphic xmlns:a="http://schemas.openxmlformats.org/drawingml/2006/main">
                  <a:graphicData uri="http://schemas.microsoft.com/office/word/2010/wordprocessingShape">
                    <wps:wsp>
                      <wps:cNvCnPr/>
                      <wps:spPr>
                        <a:xfrm flipH="1">
                          <a:off x="0" y="0"/>
                          <a:ext cx="2895600" cy="48768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105E20F" id="_x0000_t32" coordsize="21600,21600" o:spt="32" o:oned="t" path="m,l21600,21600e" filled="f">
                <v:path arrowok="t" fillok="f" o:connecttype="none"/>
                <o:lock v:ext="edit" shapetype="t"/>
              </v:shapetype>
              <v:shape id="Gerade Verbindung mit Pfeil 28" o:spid="_x0000_s1026" type="#_x0000_t32" style="position:absolute;margin-left:161.9pt;margin-top:23.9pt;width:228pt;height:38.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" strokecolor="#936" strokeweight="2.25pt">
                <v:stroke endarrow="block"/>
              </v:shape>
            </w:pict>
          </mc:Fallback>
        </mc:AlternateContent>
      </w:r>
      <w:r w:rsidR="00E81A65">
        <w:t xml:space="preserve">Wählen Sie anschließend aus der Menüleiste </w:t>
      </w:r>
      <w:r>
        <w:t xml:space="preserve">oben </w:t>
      </w:r>
      <w:r w:rsidR="00594DC0">
        <w:t>die Registerkarte</w:t>
      </w:r>
      <w:r w:rsidR="00E81A65">
        <w:t xml:space="preserve"> „Einfügen“. </w:t>
      </w:r>
      <w:r w:rsidR="00E81A65">
        <w:br/>
      </w:r>
      <w:r w:rsidR="00594DC0">
        <w:rPr>
          <w:noProof/>
          <w:lang w:val="de-AT" w:eastAsia="de-AT"/>
        </w:rPr>
        <w:drawing>
          <wp:anchor distT="0" distB="0" distL="114300" distR="114300" simplePos="0" relativeHeight="251681792" behindDoc="0" locked="0" layoutInCell="1" allowOverlap="1" wp14:anchorId="5965C5EA" wp14:editId="30667B53">
            <wp:simplePos x="0" y="0"/>
            <wp:positionH relativeFrom="column">
              <wp:posOffset>21590</wp:posOffset>
            </wp:positionH>
            <wp:positionV relativeFrom="paragraph">
              <wp:posOffset>303530</wp:posOffset>
            </wp:positionV>
            <wp:extent cx="2505075" cy="2495550"/>
            <wp:effectExtent l="19050" t="19050" r="28575" b="1905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05075" cy="2495550"/>
                    </a:xfrm>
                    <a:prstGeom prst="rect">
                      <a:avLst/>
                    </a:prstGeom>
                    <a:ln w="12700">
                      <a:solidFill>
                        <a:srgbClr val="993366"/>
                      </a:solidFill>
                    </a:ln>
                  </pic:spPr>
                </pic:pic>
              </a:graphicData>
            </a:graphic>
            <wp14:sizeRelH relativeFrom="page">
              <wp14:pctWidth>0</wp14:pctWidth>
            </wp14:sizeRelH>
            <wp14:sizeRelV relativeFrom="page">
              <wp14:pctHeight>0</wp14:pctHeight>
            </wp14:sizeRelV>
          </wp:anchor>
        </w:drawing>
      </w:r>
    </w:p>
    <w:p w14:paraId="7A0F8A43" w14:textId="77777777" w:rsidR="00902F56" w:rsidRDefault="00902F56" w:rsidP="002B7AA8">
      <w:pPr>
        <w:keepNext/>
        <w:keepLines/>
      </w:pPr>
    </w:p>
    <w:p w14:paraId="41381C0F" w14:textId="77777777" w:rsidR="00902F56" w:rsidRDefault="00902F56" w:rsidP="002B7AA8">
      <w:pPr>
        <w:keepNext/>
        <w:keepLines/>
      </w:pPr>
    </w:p>
    <w:p w14:paraId="20993EB2" w14:textId="77777777" w:rsidR="00902F56" w:rsidRDefault="00902F56" w:rsidP="002B7AA8">
      <w:pPr>
        <w:keepNext/>
        <w:keepLines/>
      </w:pPr>
    </w:p>
    <w:p w14:paraId="320704F0" w14:textId="77777777" w:rsidR="00902F56" w:rsidRDefault="00902F56" w:rsidP="002B7AA8">
      <w:pPr>
        <w:keepNext/>
        <w:keepLines/>
      </w:pPr>
      <w:r w:rsidRPr="00907FFE">
        <w:rPr>
          <w:noProof/>
          <w:color w:val="993366"/>
          <w:lang w:val="de-AT" w:eastAsia="de-AT"/>
        </w:rPr>
        <mc:AlternateContent>
          <mc:Choice Requires="wps">
            <w:drawing>
              <wp:anchor distT="0" distB="0" distL="114300" distR="114300" simplePos="0" relativeHeight="251685888" behindDoc="0" locked="0" layoutInCell="1" allowOverlap="1" wp14:anchorId="6695E668" wp14:editId="1FB51A05">
                <wp:simplePos x="0" y="0"/>
                <wp:positionH relativeFrom="column">
                  <wp:posOffset>2338070</wp:posOffset>
                </wp:positionH>
                <wp:positionV relativeFrom="paragraph">
                  <wp:posOffset>73025</wp:posOffset>
                </wp:positionV>
                <wp:extent cx="1950720" cy="236855"/>
                <wp:effectExtent l="0" t="76200" r="11430" b="29845"/>
                <wp:wrapNone/>
                <wp:docPr id="29" name="Gerade Verbindung mit Pfeil 29"/>
                <wp:cNvGraphicFramePr/>
                <a:graphic xmlns:a="http://schemas.openxmlformats.org/drawingml/2006/main">
                  <a:graphicData uri="http://schemas.microsoft.com/office/word/2010/wordprocessingShape">
                    <wps:wsp>
                      <wps:cNvCnPr/>
                      <wps:spPr>
                        <a:xfrm flipH="1" flipV="1">
                          <a:off x="0" y="0"/>
                          <a:ext cx="1950720" cy="236855"/>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497900" id="Gerade Verbindung mit Pfeil 29" o:spid="_x0000_s1026" type="#_x0000_t32" style="position:absolute;margin-left:184.1pt;margin-top:5.75pt;width:153.6pt;height:18.6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" strokecolor="#936" strokeweight="2.25pt">
                <v:stroke endarrow="block"/>
              </v:shape>
            </w:pict>
          </mc:Fallback>
        </mc:AlternateContent>
      </w:r>
    </w:p>
    <w:p w14:paraId="52552F99" w14:textId="77E2472E" w:rsidR="00902F56" w:rsidRDefault="00902F56" w:rsidP="002B7AA8">
      <w:pPr>
        <w:keepNext/>
        <w:keepLines/>
      </w:pPr>
      <w:r>
        <w:t>Klicken Sie dann auf „Bilder“ (Auf älteren Geräten heißt dies „Grafik“).</w:t>
      </w:r>
    </w:p>
    <w:p w14:paraId="290FD434" w14:textId="77777777" w:rsidR="00902F56" w:rsidRDefault="00902F56" w:rsidP="002B7AA8">
      <w:pPr>
        <w:keepNext/>
        <w:keepLines/>
      </w:pPr>
    </w:p>
    <w:p w14:paraId="5F4C9DA4" w14:textId="77777777" w:rsidR="00902F56" w:rsidRDefault="00902F56" w:rsidP="00E81A65"/>
    <w:p w14:paraId="194872C0" w14:textId="77777777" w:rsidR="00902F56" w:rsidRDefault="00902F56" w:rsidP="00E81A65"/>
    <w:p w14:paraId="0B66DEE2" w14:textId="77777777" w:rsidR="00902F56" w:rsidRDefault="00902F56" w:rsidP="00E81A65"/>
    <w:p w14:paraId="0481413F" w14:textId="77777777" w:rsidR="00902F56" w:rsidRDefault="00E81A65" w:rsidP="00D716A3">
      <w:pPr>
        <w:keepNext/>
        <w:keepLines/>
      </w:pPr>
      <w:r>
        <w:t xml:space="preserve">Nun öffnet sich </w:t>
      </w:r>
      <w:r w:rsidR="00902F56">
        <w:t>ein Fenster, in dem Sie das Bild suchen und auswählen können</w:t>
      </w:r>
      <w:r>
        <w:t xml:space="preserve">. </w:t>
      </w:r>
      <w:r w:rsidR="002B7AA8">
        <w:t xml:space="preserve">Klicken </w:t>
      </w:r>
      <w:r w:rsidR="00902F56">
        <w:t xml:space="preserve">Sie links </w:t>
      </w:r>
      <w:r w:rsidR="002B7AA8">
        <w:t xml:space="preserve">auf </w:t>
      </w:r>
      <w:r w:rsidR="00902F56">
        <w:t>den Ordner, in dem Ihre Bilddatei gespeichert ist.</w:t>
      </w:r>
    </w:p>
    <w:p w14:paraId="6DB0C9C1" w14:textId="77777777" w:rsidR="00E81A65" w:rsidRDefault="002B7AA8" w:rsidP="00D716A3">
      <w:pPr>
        <w:keepNext/>
        <w:keepLines/>
      </w:pPr>
      <w:r>
        <w:rPr>
          <w:noProof/>
          <w:lang w:val="de-AT" w:eastAsia="de-AT"/>
        </w:rPr>
        <w:drawing>
          <wp:anchor distT="0" distB="0" distL="114300" distR="114300" simplePos="0" relativeHeight="251686912" behindDoc="0" locked="0" layoutInCell="1" allowOverlap="1" wp14:anchorId="01B3FD6C" wp14:editId="710DD646">
            <wp:simplePos x="0" y="0"/>
            <wp:positionH relativeFrom="column">
              <wp:posOffset>59690</wp:posOffset>
            </wp:positionH>
            <wp:positionV relativeFrom="paragraph">
              <wp:posOffset>80645</wp:posOffset>
            </wp:positionV>
            <wp:extent cx="3337560" cy="2446020"/>
            <wp:effectExtent l="19050" t="19050" r="15240" b="1143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bildeinfügen-explorer Kopie.jpg"/>
                    <pic:cNvPicPr/>
                  </pic:nvPicPr>
                  <pic:blipFill rotWithShape="1">
                    <a:blip r:embed="rId12" cstate="print">
                      <a:extLst>
                        <a:ext uri="{28A0092B-C50C-407E-A947-70E740481C1C}">
                          <a14:useLocalDpi xmlns:a14="http://schemas.microsoft.com/office/drawing/2010/main" val="0"/>
                        </a:ext>
                      </a:extLst>
                    </a:blip>
                    <a:srcRect l="1629" r="9211" b="18320"/>
                    <a:stretch/>
                  </pic:blipFill>
                  <pic:spPr bwMode="auto">
                    <a:xfrm>
                      <a:off x="0" y="0"/>
                      <a:ext cx="3337560" cy="2446020"/>
                    </a:xfrm>
                    <a:prstGeom prst="rect">
                      <a:avLst/>
                    </a:prstGeom>
                    <a:ln w="12700">
                      <a:solidFill>
                        <a:srgbClr val="993366"/>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FFE">
        <w:rPr>
          <w:noProof/>
          <w:color w:val="993366"/>
          <w:lang w:val="de-AT" w:eastAsia="de-AT"/>
        </w:rPr>
        <mc:AlternateContent>
          <mc:Choice Requires="wps">
            <w:drawing>
              <wp:anchor distT="0" distB="0" distL="114300" distR="114300" simplePos="0" relativeHeight="251688960" behindDoc="0" locked="0" layoutInCell="1" allowOverlap="1" wp14:anchorId="3AE2248F" wp14:editId="10A1465D">
                <wp:simplePos x="0" y="0"/>
                <wp:positionH relativeFrom="column">
                  <wp:posOffset>539750</wp:posOffset>
                </wp:positionH>
                <wp:positionV relativeFrom="paragraph">
                  <wp:posOffset>4445</wp:posOffset>
                </wp:positionV>
                <wp:extent cx="883920" cy="1013460"/>
                <wp:effectExtent l="38100" t="19050" r="30480" b="53340"/>
                <wp:wrapNone/>
                <wp:docPr id="30" name="Gerade Verbindung mit Pfeil 30"/>
                <wp:cNvGraphicFramePr/>
                <a:graphic xmlns:a="http://schemas.openxmlformats.org/drawingml/2006/main">
                  <a:graphicData uri="http://schemas.microsoft.com/office/word/2010/wordprocessingShape">
                    <wps:wsp>
                      <wps:cNvCnPr/>
                      <wps:spPr>
                        <a:xfrm flipH="1">
                          <a:off x="0" y="0"/>
                          <a:ext cx="883920" cy="101346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B7235" id="Gerade Verbindung mit Pfeil 30" o:spid="_x0000_s1026" type="#_x0000_t32" style="position:absolute;margin-left:42.5pt;margin-top:.35pt;width:69.6pt;height:79.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" strokecolor="#936" strokeweight="2.25pt">
                <v:stroke endarrow="block"/>
              </v:shape>
            </w:pict>
          </mc:Fallback>
        </mc:AlternateContent>
      </w:r>
      <w:r w:rsidR="00902F56">
        <w:t xml:space="preserve"> </w:t>
      </w:r>
    </w:p>
    <w:p w14:paraId="3238CFF9" w14:textId="77777777" w:rsidR="00902F56" w:rsidRDefault="002B7AA8" w:rsidP="00D716A3">
      <w:pPr>
        <w:keepNext/>
        <w:keepLines/>
      </w:pPr>
      <w:r>
        <w:t>Wenn der Ordner geöffnet ist, klicken Sie auf das gewünschte Bild. Es wird blau markiert.</w:t>
      </w:r>
    </w:p>
    <w:p w14:paraId="488F5BCC" w14:textId="77777777" w:rsidR="00902F56" w:rsidRDefault="002B7AA8" w:rsidP="00D716A3">
      <w:pPr>
        <w:keepNext/>
        <w:keepLines/>
      </w:pPr>
      <w:r w:rsidRPr="00907FFE">
        <w:rPr>
          <w:noProof/>
          <w:color w:val="993366"/>
          <w:lang w:val="de-AT" w:eastAsia="de-AT"/>
        </w:rPr>
        <mc:AlternateContent>
          <mc:Choice Requires="wps">
            <w:drawing>
              <wp:anchor distT="0" distB="0" distL="114300" distR="114300" simplePos="0" relativeHeight="251691008" behindDoc="0" locked="0" layoutInCell="1" allowOverlap="1" wp14:anchorId="16150B0B" wp14:editId="405573BF">
                <wp:simplePos x="0" y="0"/>
                <wp:positionH relativeFrom="column">
                  <wp:posOffset>2292350</wp:posOffset>
                </wp:positionH>
                <wp:positionV relativeFrom="paragraph">
                  <wp:posOffset>28576</wp:posOffset>
                </wp:positionV>
                <wp:extent cx="1653540" cy="45719"/>
                <wp:effectExtent l="38100" t="57150" r="3810" b="107315"/>
                <wp:wrapNone/>
                <wp:docPr id="31" name="Gerade Verbindung mit Pfeil 31"/>
                <wp:cNvGraphicFramePr/>
                <a:graphic xmlns:a="http://schemas.openxmlformats.org/drawingml/2006/main">
                  <a:graphicData uri="http://schemas.microsoft.com/office/word/2010/wordprocessingShape">
                    <wps:wsp>
                      <wps:cNvCnPr/>
                      <wps:spPr>
                        <a:xfrm flipH="1">
                          <a:off x="0" y="0"/>
                          <a:ext cx="1653540" cy="45719"/>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711D34" id="_x0000_t32" coordsize="21600,21600" o:spt="32" o:oned="t" path="m,l21600,21600e" filled="f">
                <v:path arrowok="t" fillok="f" o:connecttype="none"/>
                <o:lock v:ext="edit" shapetype="t"/>
              </v:shapetype>
              <v:shape id="Gerade Verbindung mit Pfeil 31" o:spid="_x0000_s1026" type="#_x0000_t32" style="position:absolute;margin-left:180.5pt;margin-top:2.25pt;width:130.2pt;height:3.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" strokecolor="#936" strokeweight="2.25pt">
                <v:stroke endarrow="block"/>
              </v:shape>
            </w:pict>
          </mc:Fallback>
        </mc:AlternateContent>
      </w:r>
    </w:p>
    <w:p w14:paraId="3EC180DE" w14:textId="57688F77" w:rsidR="00902F56" w:rsidRDefault="00293599" w:rsidP="00D716A3">
      <w:pPr>
        <w:keepNext/>
        <w:keepLines/>
      </w:pPr>
      <w:r>
        <w:t>Durch das Klicken</w:t>
      </w:r>
      <w:r w:rsidR="00902F56">
        <w:t xml:space="preserve"> auf „Einfügen“, holt das Textverarbeitungsprogramm eine Kopie des Bildes in den Text.</w:t>
      </w:r>
    </w:p>
    <w:p w14:paraId="2079A3BC" w14:textId="77777777" w:rsidR="00E81A65" w:rsidRDefault="00D716A3" w:rsidP="00D716A3">
      <w:pPr>
        <w:keepNext/>
        <w:keepLines/>
      </w:pPr>
      <w:r w:rsidRPr="00907FFE">
        <w:rPr>
          <w:noProof/>
          <w:color w:val="993366"/>
          <w:lang w:val="de-AT" w:eastAsia="de-AT"/>
        </w:rPr>
        <mc:AlternateContent>
          <mc:Choice Requires="wps">
            <w:drawing>
              <wp:anchor distT="0" distB="0" distL="114300" distR="114300" simplePos="0" relativeHeight="251722752" behindDoc="0" locked="0" layoutInCell="1" allowOverlap="1" wp14:anchorId="29463C8E" wp14:editId="068DE915">
                <wp:simplePos x="0" y="0"/>
                <wp:positionH relativeFrom="column">
                  <wp:posOffset>2665730</wp:posOffset>
                </wp:positionH>
                <wp:positionV relativeFrom="paragraph">
                  <wp:posOffset>107950</wp:posOffset>
                </wp:positionV>
                <wp:extent cx="1737360" cy="175260"/>
                <wp:effectExtent l="38100" t="19050" r="15240" b="91440"/>
                <wp:wrapNone/>
                <wp:docPr id="2" name="Gerade Verbindung mit Pfeil 2"/>
                <wp:cNvGraphicFramePr/>
                <a:graphic xmlns:a="http://schemas.openxmlformats.org/drawingml/2006/main">
                  <a:graphicData uri="http://schemas.microsoft.com/office/word/2010/wordprocessingShape">
                    <wps:wsp>
                      <wps:cNvCnPr/>
                      <wps:spPr>
                        <a:xfrm flipH="1">
                          <a:off x="0" y="0"/>
                          <a:ext cx="1737360" cy="17526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7C6CC" id="Gerade Verbindung mit Pfeil 2" o:spid="_x0000_s1026" type="#_x0000_t32" style="position:absolute;margin-left:209.9pt;margin-top:8.5pt;width:136.8pt;height:13.8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" strokecolor="#936" strokeweight="2.25pt">
                <v:stroke endarrow="block"/>
              </v:shape>
            </w:pict>
          </mc:Fallback>
        </mc:AlternateContent>
      </w:r>
      <w:r w:rsidR="00E81A65">
        <w:br w:type="page"/>
      </w:r>
    </w:p>
    <w:p w14:paraId="758B2A07" w14:textId="77777777" w:rsidR="00E81A65" w:rsidRDefault="00E81A65" w:rsidP="00E81A65">
      <w:r>
        <w:rPr>
          <w:noProof/>
          <w:lang w:val="de-AT" w:eastAsia="de-AT"/>
        </w:rPr>
        <w:lastRenderedPageBreak/>
        <w:drawing>
          <wp:anchor distT="0" distB="0" distL="114300" distR="114300" simplePos="0" relativeHeight="251677696" behindDoc="0" locked="0" layoutInCell="1" allowOverlap="1" wp14:anchorId="0D3387C6" wp14:editId="0CEC72CD">
            <wp:simplePos x="0" y="0"/>
            <wp:positionH relativeFrom="column">
              <wp:posOffset>-1270</wp:posOffset>
            </wp:positionH>
            <wp:positionV relativeFrom="paragraph">
              <wp:posOffset>26035</wp:posOffset>
            </wp:positionV>
            <wp:extent cx="3268980" cy="2614930"/>
            <wp:effectExtent l="19050" t="19050" r="26670" b="1397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bildeingefüg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8980" cy="2614930"/>
                    </a:xfrm>
                    <a:prstGeom prst="rect">
                      <a:avLst/>
                    </a:prstGeom>
                    <a:ln w="12700">
                      <a:solidFill>
                        <a:srgbClr val="993366"/>
                      </a:solidFill>
                    </a:ln>
                  </pic:spPr>
                </pic:pic>
              </a:graphicData>
            </a:graphic>
            <wp14:sizeRelH relativeFrom="margin">
              <wp14:pctWidth>0</wp14:pctWidth>
            </wp14:sizeRelH>
            <wp14:sizeRelV relativeFrom="margin">
              <wp14:pctHeight>0</wp14:pctHeight>
            </wp14:sizeRelV>
          </wp:anchor>
        </w:drawing>
      </w:r>
      <w:r>
        <w:t xml:space="preserve">Das Bild wird nun an der Stelle angezeigt, </w:t>
      </w:r>
      <w:r w:rsidR="002B7AA8">
        <w:t>an der</w:t>
      </w:r>
      <w:r>
        <w:t xml:space="preserve"> zuvor der Cursor geblinkt hat.</w:t>
      </w:r>
    </w:p>
    <w:p w14:paraId="76D83A5D" w14:textId="77777777" w:rsidR="00E81A65" w:rsidRDefault="00E81A65" w:rsidP="00E81A65"/>
    <w:p w14:paraId="6043EA4F" w14:textId="77777777" w:rsidR="00E81A65" w:rsidRDefault="00E81A65" w:rsidP="00E81A65"/>
    <w:p w14:paraId="2880C187" w14:textId="77777777" w:rsidR="00E81A65" w:rsidRDefault="00E81A65" w:rsidP="00E81A65"/>
    <w:p w14:paraId="6E8D0FF0" w14:textId="77777777" w:rsidR="00E81A65" w:rsidRDefault="00E81A65" w:rsidP="00E81A65"/>
    <w:p w14:paraId="34A9575C" w14:textId="77777777" w:rsidR="00E81A65" w:rsidRDefault="00E81A65" w:rsidP="00E81A65"/>
    <w:p w14:paraId="5F8930EC" w14:textId="77777777" w:rsidR="00E81A65" w:rsidRDefault="00E81A65" w:rsidP="00E81A65"/>
    <w:p w14:paraId="2D26B908" w14:textId="77777777" w:rsidR="00E81A65" w:rsidRDefault="00E81A65" w:rsidP="00E81A65"/>
    <w:p w14:paraId="419545F1" w14:textId="77777777" w:rsidR="00E81A65" w:rsidRDefault="00E81A65" w:rsidP="00E81A65"/>
    <w:p w14:paraId="16A906D2" w14:textId="77777777" w:rsidR="002B7AA8" w:rsidRDefault="002B7AA8" w:rsidP="00E81A65"/>
    <w:p w14:paraId="6D7758B7" w14:textId="77777777" w:rsidR="00E81A65" w:rsidRDefault="00E81A65" w:rsidP="002B7AA8">
      <w:pPr>
        <w:pStyle w:val="berschrift2"/>
      </w:pPr>
      <w:r>
        <w:t>2. Das Bild verkleinern oder vergrößern</w:t>
      </w:r>
    </w:p>
    <w:p w14:paraId="169347B0" w14:textId="77777777" w:rsidR="002B7AA8" w:rsidRDefault="002B7AA8" w:rsidP="00E81A65">
      <w:r>
        <w:t>Manche Bilder sind sehr groß und nehmen nach dem Einfügen viel Platz weg. Sie können das Bild aber verkleinern (oder auch vergrößern).</w:t>
      </w:r>
    </w:p>
    <w:p w14:paraId="2B31F14C" w14:textId="77777777" w:rsidR="00D74168" w:rsidRDefault="002B7AA8" w:rsidP="00D74168">
      <w:pPr>
        <w:keepNext/>
        <w:keepLines/>
      </w:pPr>
      <w:r>
        <w:t>Klicken</w:t>
      </w:r>
      <w:r w:rsidR="00E81A65">
        <w:t xml:space="preserve"> Sie auf das Bild</w:t>
      </w:r>
      <w:r>
        <w:t xml:space="preserve">. An den Seitenrändern </w:t>
      </w:r>
      <w:r w:rsidR="00D716A3">
        <w:t xml:space="preserve">in der Mitte und an den Ecken </w:t>
      </w:r>
      <w:r>
        <w:t xml:space="preserve">des Bilds </w:t>
      </w:r>
      <w:r w:rsidR="00E81A65">
        <w:t xml:space="preserve">erscheinen </w:t>
      </w:r>
      <w:r w:rsidR="00D74168">
        <w:t>Kreise</w:t>
      </w:r>
      <w:r w:rsidR="00E44827">
        <w:t>:</w:t>
      </w:r>
    </w:p>
    <w:p w14:paraId="3602B997" w14:textId="77777777" w:rsidR="00E81A65" w:rsidRDefault="00D74168" w:rsidP="00D74168">
      <w:pPr>
        <w:keepNext/>
        <w:keepLines/>
      </w:pPr>
      <w:r>
        <w:rPr>
          <w:noProof/>
          <w:lang w:val="de-AT" w:eastAsia="de-AT"/>
        </w:rPr>
        <mc:AlternateContent>
          <mc:Choice Requires="wps">
            <w:drawing>
              <wp:anchor distT="0" distB="0" distL="114300" distR="114300" simplePos="0" relativeHeight="251714560" behindDoc="0" locked="0" layoutInCell="1" allowOverlap="1" wp14:anchorId="65FCDAF7" wp14:editId="30693449">
                <wp:simplePos x="0" y="0"/>
                <wp:positionH relativeFrom="column">
                  <wp:posOffset>1850390</wp:posOffset>
                </wp:positionH>
                <wp:positionV relativeFrom="paragraph">
                  <wp:posOffset>2898775</wp:posOffset>
                </wp:positionV>
                <wp:extent cx="190500" cy="160020"/>
                <wp:effectExtent l="0" t="0" r="19050" b="11430"/>
                <wp:wrapNone/>
                <wp:docPr id="237" name="Ellipse 237"/>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42195E6" id="Ellipse 237" o:spid="_x0000_s1026" style="position:absolute;margin-left:145.7pt;margin-top:228.25pt;width:15pt;height:12.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" filled="f" strokecolor="#936" strokeweight="2pt"/>
            </w:pict>
          </mc:Fallback>
        </mc:AlternateContent>
      </w:r>
      <w:r>
        <w:rPr>
          <w:noProof/>
          <w:lang w:val="de-AT" w:eastAsia="de-AT"/>
        </w:rPr>
        <mc:AlternateContent>
          <mc:Choice Requires="wps">
            <w:drawing>
              <wp:anchor distT="0" distB="0" distL="114300" distR="114300" simplePos="0" relativeHeight="251715584" behindDoc="0" locked="0" layoutInCell="1" allowOverlap="1" wp14:anchorId="4F07A657" wp14:editId="73853EEE">
                <wp:simplePos x="0" y="0"/>
                <wp:positionH relativeFrom="column">
                  <wp:posOffset>1096010</wp:posOffset>
                </wp:positionH>
                <wp:positionV relativeFrom="paragraph">
                  <wp:posOffset>2891155</wp:posOffset>
                </wp:positionV>
                <wp:extent cx="190500" cy="160020"/>
                <wp:effectExtent l="0" t="0" r="19050" b="11430"/>
                <wp:wrapNone/>
                <wp:docPr id="231" name="Ellipse 231"/>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ED2003" id="Ellipse 231" o:spid="_x0000_s1026" style="position:absolute;margin-left:86.3pt;margin-top:227.65pt;width:15pt;height:12.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" filled="f" strokecolor="#936" strokeweight="2pt"/>
            </w:pict>
          </mc:Fallback>
        </mc:AlternateContent>
      </w:r>
      <w:r>
        <w:rPr>
          <w:noProof/>
          <w:lang w:val="de-AT" w:eastAsia="de-AT"/>
        </w:rPr>
        <mc:AlternateContent>
          <mc:Choice Requires="wps">
            <w:drawing>
              <wp:anchor distT="0" distB="0" distL="114300" distR="114300" simplePos="0" relativeHeight="251716608" behindDoc="0" locked="0" layoutInCell="1" allowOverlap="1" wp14:anchorId="59CC1CCE" wp14:editId="0679FDDB">
                <wp:simplePos x="0" y="0"/>
                <wp:positionH relativeFrom="column">
                  <wp:posOffset>349250</wp:posOffset>
                </wp:positionH>
                <wp:positionV relativeFrom="paragraph">
                  <wp:posOffset>2898775</wp:posOffset>
                </wp:positionV>
                <wp:extent cx="190500" cy="160020"/>
                <wp:effectExtent l="0" t="0" r="19050" b="11430"/>
                <wp:wrapNone/>
                <wp:docPr id="230" name="Ellipse 230"/>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89CCB34" id="Ellipse 230" o:spid="_x0000_s1026" style="position:absolute;margin-left:27.5pt;margin-top:228.25pt;width:15pt;height:12.6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" filled="f" strokecolor="#936" strokeweight="2pt"/>
            </w:pict>
          </mc:Fallback>
        </mc:AlternateContent>
      </w:r>
      <w:r>
        <w:rPr>
          <w:noProof/>
          <w:lang w:val="de-AT" w:eastAsia="de-AT"/>
        </w:rPr>
        <mc:AlternateContent>
          <mc:Choice Requires="wps">
            <w:drawing>
              <wp:anchor distT="0" distB="0" distL="114300" distR="114300" simplePos="0" relativeHeight="251712512" behindDoc="0" locked="0" layoutInCell="1" allowOverlap="1" wp14:anchorId="110C6712" wp14:editId="23DACCF9">
                <wp:simplePos x="0" y="0"/>
                <wp:positionH relativeFrom="column">
                  <wp:posOffset>372110</wp:posOffset>
                </wp:positionH>
                <wp:positionV relativeFrom="paragraph">
                  <wp:posOffset>1557655</wp:posOffset>
                </wp:positionV>
                <wp:extent cx="190500" cy="160020"/>
                <wp:effectExtent l="0" t="0" r="19050" b="11430"/>
                <wp:wrapNone/>
                <wp:docPr id="229" name="Ellipse 229"/>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BBA0404" id="Ellipse 229" o:spid="_x0000_s1026" style="position:absolute;margin-left:29.3pt;margin-top:122.65pt;width:15pt;height:12.6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" filled="f" strokecolor="#936" strokeweight="2pt"/>
            </w:pict>
          </mc:Fallback>
        </mc:AlternateContent>
      </w:r>
      <w:r>
        <w:rPr>
          <w:noProof/>
          <w:lang w:val="de-AT" w:eastAsia="de-AT"/>
        </w:rPr>
        <mc:AlternateContent>
          <mc:Choice Requires="wps">
            <w:drawing>
              <wp:anchor distT="0" distB="0" distL="114300" distR="114300" simplePos="0" relativeHeight="251713536" behindDoc="0" locked="0" layoutInCell="1" allowOverlap="1" wp14:anchorId="1BF61F1C" wp14:editId="4C1446EB">
                <wp:simplePos x="0" y="0"/>
                <wp:positionH relativeFrom="column">
                  <wp:posOffset>1858010</wp:posOffset>
                </wp:positionH>
                <wp:positionV relativeFrom="paragraph">
                  <wp:posOffset>1557655</wp:posOffset>
                </wp:positionV>
                <wp:extent cx="175260" cy="167640"/>
                <wp:effectExtent l="0" t="0" r="15240" b="22860"/>
                <wp:wrapNone/>
                <wp:docPr id="240" name="Ellipse 240"/>
                <wp:cNvGraphicFramePr/>
                <a:graphic xmlns:a="http://schemas.openxmlformats.org/drawingml/2006/main">
                  <a:graphicData uri="http://schemas.microsoft.com/office/word/2010/wordprocessingShape">
                    <wps:wsp>
                      <wps:cNvSpPr/>
                      <wps:spPr>
                        <a:xfrm>
                          <a:off x="0" y="0"/>
                          <a:ext cx="175260" cy="16764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3BB191" id="Ellipse 240" o:spid="_x0000_s1026" style="position:absolute;margin-left:146.3pt;margin-top:122.65pt;width:13.8pt;height:1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" filled="f" strokecolor="#936" strokeweight="2pt"/>
            </w:pict>
          </mc:Fallback>
        </mc:AlternateContent>
      </w:r>
      <w:r>
        <w:rPr>
          <w:noProof/>
          <w:lang w:val="de-AT" w:eastAsia="de-AT"/>
        </w:rPr>
        <mc:AlternateContent>
          <mc:Choice Requires="wps">
            <w:drawing>
              <wp:anchor distT="0" distB="0" distL="114300" distR="114300" simplePos="0" relativeHeight="251711488" behindDoc="0" locked="0" layoutInCell="1" allowOverlap="1" wp14:anchorId="40F185BB" wp14:editId="0CA4210B">
                <wp:simplePos x="0" y="0"/>
                <wp:positionH relativeFrom="column">
                  <wp:posOffset>1835150</wp:posOffset>
                </wp:positionH>
                <wp:positionV relativeFrom="paragraph">
                  <wp:posOffset>201295</wp:posOffset>
                </wp:positionV>
                <wp:extent cx="190500" cy="160020"/>
                <wp:effectExtent l="0" t="0" r="19050" b="11430"/>
                <wp:wrapNone/>
                <wp:docPr id="228" name="Ellipse 228"/>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2731FCB" id="Ellipse 228" o:spid="_x0000_s1026" style="position:absolute;margin-left:144.5pt;margin-top:15.85pt;width:15pt;height:12.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" filled="f" strokecolor="#936" strokeweight="2pt"/>
            </w:pict>
          </mc:Fallback>
        </mc:AlternateContent>
      </w:r>
      <w:r>
        <w:rPr>
          <w:noProof/>
          <w:lang w:val="de-AT" w:eastAsia="de-AT"/>
        </w:rPr>
        <mc:AlternateContent>
          <mc:Choice Requires="wps">
            <w:drawing>
              <wp:anchor distT="0" distB="0" distL="114300" distR="114300" simplePos="0" relativeHeight="251710464" behindDoc="0" locked="0" layoutInCell="1" allowOverlap="1" wp14:anchorId="0F9448C3" wp14:editId="46B8294C">
                <wp:simplePos x="0" y="0"/>
                <wp:positionH relativeFrom="column">
                  <wp:posOffset>1118870</wp:posOffset>
                </wp:positionH>
                <wp:positionV relativeFrom="paragraph">
                  <wp:posOffset>208915</wp:posOffset>
                </wp:positionV>
                <wp:extent cx="190500" cy="160020"/>
                <wp:effectExtent l="0" t="0" r="19050" b="11430"/>
                <wp:wrapNone/>
                <wp:docPr id="226" name="Ellipse 226"/>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9A24E92" id="Ellipse 226" o:spid="_x0000_s1026" style="position:absolute;margin-left:88.1pt;margin-top:16.45pt;width:15pt;height:12.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" filled="f" strokecolor="#936" strokeweight="2pt"/>
            </w:pict>
          </mc:Fallback>
        </mc:AlternateContent>
      </w:r>
      <w:r>
        <w:rPr>
          <w:noProof/>
          <w:lang w:val="de-AT" w:eastAsia="de-AT"/>
        </w:rPr>
        <mc:AlternateContent>
          <mc:Choice Requires="wps">
            <w:drawing>
              <wp:anchor distT="0" distB="0" distL="114300" distR="114300" simplePos="0" relativeHeight="251709440" behindDoc="0" locked="0" layoutInCell="1" allowOverlap="1" wp14:anchorId="221514E3" wp14:editId="1DCF1EDC">
                <wp:simplePos x="0" y="0"/>
                <wp:positionH relativeFrom="column">
                  <wp:posOffset>372110</wp:posOffset>
                </wp:positionH>
                <wp:positionV relativeFrom="paragraph">
                  <wp:posOffset>208915</wp:posOffset>
                </wp:positionV>
                <wp:extent cx="190500" cy="160020"/>
                <wp:effectExtent l="0" t="0" r="19050" b="11430"/>
                <wp:wrapNone/>
                <wp:docPr id="224" name="Ellipse 224"/>
                <wp:cNvGraphicFramePr/>
                <a:graphic xmlns:a="http://schemas.openxmlformats.org/drawingml/2006/main">
                  <a:graphicData uri="http://schemas.microsoft.com/office/word/2010/wordprocessingShape">
                    <wps:wsp>
                      <wps:cNvSpPr/>
                      <wps:spPr>
                        <a:xfrm>
                          <a:off x="0" y="0"/>
                          <a:ext cx="190500" cy="16002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5CFF7F" id="Ellipse 224" o:spid="_x0000_s1026" style="position:absolute;margin-left:29.3pt;margin-top:16.45pt;width:15pt;height:12.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" filled="f" strokecolor="#936" strokeweight="2pt"/>
            </w:pict>
          </mc:Fallback>
        </mc:AlternateContent>
      </w:r>
      <w:r w:rsidR="00E81A65">
        <w:t xml:space="preserve"> </w:t>
      </w:r>
      <w:r w:rsidR="00E81A65">
        <w:rPr>
          <w:noProof/>
          <w:lang w:val="de-AT" w:eastAsia="de-AT"/>
        </w:rPr>
        <w:drawing>
          <wp:inline distT="0" distB="0" distL="0" distR="0" wp14:anchorId="2DDFA1F5" wp14:editId="77550B24">
            <wp:extent cx="2651760" cy="3246885"/>
            <wp:effectExtent l="19050" t="19050" r="15240" b="1079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verkleinern Kopie.jpg"/>
                    <pic:cNvPicPr/>
                  </pic:nvPicPr>
                  <pic:blipFill>
                    <a:blip r:embed="rId14">
                      <a:extLst>
                        <a:ext uri="{28A0092B-C50C-407E-A947-70E740481C1C}">
                          <a14:useLocalDpi xmlns:a14="http://schemas.microsoft.com/office/drawing/2010/main" val="0"/>
                        </a:ext>
                      </a:extLst>
                    </a:blip>
                    <a:stretch>
                      <a:fillRect/>
                    </a:stretch>
                  </pic:blipFill>
                  <pic:spPr>
                    <a:xfrm>
                      <a:off x="0" y="0"/>
                      <a:ext cx="2651760" cy="3246885"/>
                    </a:xfrm>
                    <a:prstGeom prst="rect">
                      <a:avLst/>
                    </a:prstGeom>
                    <a:ln w="12700">
                      <a:solidFill>
                        <a:srgbClr val="993366"/>
                      </a:solidFill>
                    </a:ln>
                  </pic:spPr>
                </pic:pic>
              </a:graphicData>
            </a:graphic>
          </wp:inline>
        </w:drawing>
      </w:r>
      <w:r w:rsidR="00E81A65">
        <w:t xml:space="preserve">                     </w:t>
      </w:r>
    </w:p>
    <w:p w14:paraId="2196AC8D" w14:textId="77777777" w:rsidR="0064422B" w:rsidRDefault="0064422B" w:rsidP="00E81A65"/>
    <w:p w14:paraId="2C6656C5" w14:textId="0A48C8E2" w:rsidR="00E81A65" w:rsidRDefault="00D74168" w:rsidP="00E81A65">
      <w:r>
        <w:lastRenderedPageBreak/>
        <w:t>Klicken Sie auf einen der Kreise</w:t>
      </w:r>
      <w:r w:rsidR="00D716A3">
        <w:t xml:space="preserve"> an einem Eck</w:t>
      </w:r>
      <w:r>
        <w:t>, halten Sie den Mauszeiger gedrückt und ziehen Sie den Kreis nach innen zum Verkleinern oder nach draußen zum Vergrößern</w:t>
      </w:r>
      <w:r w:rsidR="000071E2">
        <w:t xml:space="preserve"> des Bildes</w:t>
      </w:r>
      <w:r>
        <w:t>.</w:t>
      </w:r>
    </w:p>
    <w:p w14:paraId="6D1B8A39" w14:textId="77777777" w:rsidR="00D74168" w:rsidRDefault="00D74168" w:rsidP="00E81A65"/>
    <w:p w14:paraId="5492918F" w14:textId="77777777" w:rsidR="00E81A65" w:rsidRDefault="00D74168" w:rsidP="00B82BE6">
      <w:pPr>
        <w:keepLines/>
      </w:pPr>
      <w:r>
        <w:t xml:space="preserve">Hier sehen Sie das </w:t>
      </w:r>
      <w:r w:rsidR="00B82BE6">
        <w:t xml:space="preserve">obige </w:t>
      </w:r>
      <w:r>
        <w:t>Beispiel mit einem verkleinerten Bild:</w:t>
      </w:r>
      <w:r>
        <w:br/>
      </w:r>
      <w:r>
        <w:rPr>
          <w:noProof/>
          <w:lang w:val="de-AT" w:eastAsia="de-AT"/>
        </w:rPr>
        <w:drawing>
          <wp:anchor distT="0" distB="0" distL="114300" distR="114300" simplePos="0" relativeHeight="251693056" behindDoc="0" locked="0" layoutInCell="1" allowOverlap="1" wp14:anchorId="14996DCD" wp14:editId="5D15FF8D">
            <wp:simplePos x="0" y="0"/>
            <wp:positionH relativeFrom="margin">
              <wp:posOffset>0</wp:posOffset>
            </wp:positionH>
            <wp:positionV relativeFrom="paragraph">
              <wp:posOffset>418465</wp:posOffset>
            </wp:positionV>
            <wp:extent cx="2514600" cy="2499360"/>
            <wp:effectExtent l="19050" t="19050" r="19050" b="1524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verkleinert.jpg"/>
                    <pic:cNvPicPr/>
                  </pic:nvPicPr>
                  <pic:blipFill>
                    <a:blip r:embed="rId15">
                      <a:extLst>
                        <a:ext uri="{28A0092B-C50C-407E-A947-70E740481C1C}">
                          <a14:useLocalDpi xmlns:a14="http://schemas.microsoft.com/office/drawing/2010/main" val="0"/>
                        </a:ext>
                      </a:extLst>
                    </a:blip>
                    <a:stretch>
                      <a:fillRect/>
                    </a:stretch>
                  </pic:blipFill>
                  <pic:spPr>
                    <a:xfrm>
                      <a:off x="0" y="0"/>
                      <a:ext cx="2514600" cy="2499360"/>
                    </a:xfrm>
                    <a:prstGeom prst="rect">
                      <a:avLst/>
                    </a:prstGeom>
                    <a:ln w="12700">
                      <a:solidFill>
                        <a:srgbClr val="993366"/>
                      </a:solidFill>
                    </a:ln>
                  </pic:spPr>
                </pic:pic>
              </a:graphicData>
            </a:graphic>
            <wp14:sizeRelH relativeFrom="page">
              <wp14:pctWidth>0</wp14:pctWidth>
            </wp14:sizeRelH>
            <wp14:sizeRelV relativeFrom="page">
              <wp14:pctHeight>0</wp14:pctHeight>
            </wp14:sizeRelV>
          </wp:anchor>
        </w:drawing>
      </w:r>
      <w:r w:rsidR="00E81A65">
        <w:t xml:space="preserve"> </w:t>
      </w:r>
    </w:p>
    <w:p w14:paraId="15E707AC" w14:textId="77777777" w:rsidR="00D74168" w:rsidRDefault="00D74168" w:rsidP="00B82BE6">
      <w:pPr>
        <w:keepLines/>
      </w:pPr>
    </w:p>
    <w:p w14:paraId="5B1E1A77" w14:textId="77777777" w:rsidR="00D74168" w:rsidRDefault="00D74168" w:rsidP="00B82BE6">
      <w:pPr>
        <w:keepLines/>
      </w:pPr>
    </w:p>
    <w:p w14:paraId="2CEA1DED" w14:textId="77777777" w:rsidR="00D74168" w:rsidRDefault="00D74168" w:rsidP="00B82BE6">
      <w:pPr>
        <w:keepLines/>
      </w:pPr>
    </w:p>
    <w:p w14:paraId="2C8AC6A5" w14:textId="77777777" w:rsidR="00D74168" w:rsidRDefault="00D74168" w:rsidP="00E81A65"/>
    <w:p w14:paraId="62F36E99" w14:textId="77777777" w:rsidR="00D74168" w:rsidRDefault="00D74168" w:rsidP="00E81A65"/>
    <w:p w14:paraId="2FE6C870" w14:textId="77777777" w:rsidR="00D74168" w:rsidRDefault="00D74168" w:rsidP="00E81A65"/>
    <w:p w14:paraId="43A436E5" w14:textId="77777777" w:rsidR="00D74168" w:rsidRDefault="00D74168" w:rsidP="00E81A65"/>
    <w:p w14:paraId="0DDAD09A" w14:textId="77777777" w:rsidR="00D74168" w:rsidRDefault="00D74168" w:rsidP="00E81A65"/>
    <w:p w14:paraId="1E815C85" w14:textId="77777777" w:rsidR="00B82BE6" w:rsidRDefault="00B82BE6" w:rsidP="00E81A65"/>
    <w:p w14:paraId="63C7131C" w14:textId="77777777" w:rsidR="00B82BE6" w:rsidRDefault="00B82BE6" w:rsidP="00E81A65"/>
    <w:p w14:paraId="79499E7F" w14:textId="77777777" w:rsidR="00B82BE6" w:rsidRDefault="00E81A65" w:rsidP="0064422B">
      <w:pPr>
        <w:pStyle w:val="berschrift3"/>
      </w:pPr>
      <w:r>
        <w:t xml:space="preserve">Achtung: </w:t>
      </w:r>
    </w:p>
    <w:p w14:paraId="185256F7" w14:textId="06318382" w:rsidR="00E81A65" w:rsidRDefault="00B82BE6" w:rsidP="00E81A65">
      <w:r>
        <w:t>Wenn Sie anstatt auf einen Kreis in der Ecke auf ein</w:t>
      </w:r>
      <w:r w:rsidR="00D716A3">
        <w:t>en</w:t>
      </w:r>
      <w:r>
        <w:t xml:space="preserve"> </w:t>
      </w:r>
      <w:r w:rsidR="000071E2">
        <w:t xml:space="preserve">Kreis in </w:t>
      </w:r>
      <w:r>
        <w:t>der Mitte klicken und dieses in eine Richtung ziehen, verändern Sie nicht die gesamte Größe eines Bildes, sondern Sie verändern nur die Länge oder die Breite. Damit wird das Bild verzerrt. Das ist in diesem Beispiel gut zu sehen:</w:t>
      </w:r>
      <w:r>
        <w:br/>
      </w:r>
    </w:p>
    <w:p w14:paraId="29DEF9B4" w14:textId="77777777" w:rsidR="00B82BE6" w:rsidRDefault="00B82BE6" w:rsidP="00E81A65">
      <w:r>
        <w:rPr>
          <w:noProof/>
          <w:lang w:val="de-AT" w:eastAsia="de-AT"/>
        </w:rPr>
        <w:drawing>
          <wp:inline distT="0" distB="0" distL="0" distR="0" wp14:anchorId="2FF9B943" wp14:editId="1A450E8B">
            <wp:extent cx="2415540" cy="1133733"/>
            <wp:effectExtent l="19050" t="19050" r="22860" b="2857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mainzel-platt.jpg"/>
                    <pic:cNvPicPr/>
                  </pic:nvPicPr>
                  <pic:blipFill>
                    <a:blip r:embed="rId16">
                      <a:extLst>
                        <a:ext uri="{28A0092B-C50C-407E-A947-70E740481C1C}">
                          <a14:useLocalDpi xmlns:a14="http://schemas.microsoft.com/office/drawing/2010/main" val="0"/>
                        </a:ext>
                      </a:extLst>
                    </a:blip>
                    <a:stretch>
                      <a:fillRect/>
                    </a:stretch>
                  </pic:blipFill>
                  <pic:spPr>
                    <a:xfrm>
                      <a:off x="0" y="0"/>
                      <a:ext cx="2446145" cy="1148097"/>
                    </a:xfrm>
                    <a:prstGeom prst="rect">
                      <a:avLst/>
                    </a:prstGeom>
                    <a:ln w="12700">
                      <a:solidFill>
                        <a:srgbClr val="993366"/>
                      </a:solidFill>
                    </a:ln>
                  </pic:spPr>
                </pic:pic>
              </a:graphicData>
            </a:graphic>
          </wp:inline>
        </w:drawing>
      </w:r>
    </w:p>
    <w:p w14:paraId="6A1E3C2A" w14:textId="77777777" w:rsidR="00B82BE6" w:rsidRDefault="00B82BE6" w:rsidP="00E81A65"/>
    <w:p w14:paraId="24F705EE" w14:textId="40AAC666" w:rsidR="0064422B" w:rsidRDefault="0064422B" w:rsidP="0064422B">
      <w:pPr>
        <w:keepLines/>
      </w:pPr>
      <w:r w:rsidRPr="00907FFE">
        <w:rPr>
          <w:noProof/>
          <w:color w:val="993366"/>
          <w:lang w:val="de-AT" w:eastAsia="de-AT"/>
        </w:rPr>
        <mc:AlternateContent>
          <mc:Choice Requires="wps">
            <w:drawing>
              <wp:anchor distT="0" distB="0" distL="114300" distR="114300" simplePos="0" relativeHeight="251719680" behindDoc="0" locked="0" layoutInCell="1" allowOverlap="1" wp14:anchorId="664B9DBF" wp14:editId="7DEF8B83">
                <wp:simplePos x="0" y="0"/>
                <wp:positionH relativeFrom="column">
                  <wp:posOffset>2757169</wp:posOffset>
                </wp:positionH>
                <wp:positionV relativeFrom="paragraph">
                  <wp:posOffset>436245</wp:posOffset>
                </wp:positionV>
                <wp:extent cx="68580" cy="259080"/>
                <wp:effectExtent l="76200" t="19050" r="64770" b="45720"/>
                <wp:wrapNone/>
                <wp:docPr id="244" name="Gerade Verbindung mit Pfeil 244"/>
                <wp:cNvGraphicFramePr/>
                <a:graphic xmlns:a="http://schemas.openxmlformats.org/drawingml/2006/main">
                  <a:graphicData uri="http://schemas.microsoft.com/office/word/2010/wordprocessingShape">
                    <wps:wsp>
                      <wps:cNvCnPr/>
                      <wps:spPr>
                        <a:xfrm flipH="1">
                          <a:off x="0" y="0"/>
                          <a:ext cx="68580" cy="25908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F50F70" id="Gerade Verbindung mit Pfeil 244" o:spid="_x0000_s1026" type="#_x0000_t32" style="position:absolute;margin-left:217.1pt;margin-top:34.35pt;width:5.4pt;height:20.4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" strokecolor="#936" strokeweight="2.25pt">
                <v:stroke endarrow="block"/>
              </v:shape>
            </w:pict>
          </mc:Fallback>
        </mc:AlternateContent>
      </w:r>
      <w:r>
        <w:rPr>
          <w:noProof/>
          <w:lang w:val="de-AT" w:eastAsia="de-AT"/>
        </w:rPr>
        <w:drawing>
          <wp:anchor distT="0" distB="0" distL="114300" distR="114300" simplePos="0" relativeHeight="251717632" behindDoc="0" locked="0" layoutInCell="1" allowOverlap="1" wp14:anchorId="69C82CB4" wp14:editId="3F67E901">
            <wp:simplePos x="0" y="0"/>
            <wp:positionH relativeFrom="margin">
              <wp:align>center</wp:align>
            </wp:positionH>
            <wp:positionV relativeFrom="paragraph">
              <wp:posOffset>596265</wp:posOffset>
            </wp:positionV>
            <wp:extent cx="1666875" cy="371475"/>
            <wp:effectExtent l="0" t="0" r="9525" b="9525"/>
            <wp:wrapSquare wrapText="bothSides"/>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66875" cy="371475"/>
                    </a:xfrm>
                    <a:prstGeom prst="rect">
                      <a:avLst/>
                    </a:prstGeom>
                  </pic:spPr>
                </pic:pic>
              </a:graphicData>
            </a:graphic>
            <wp14:sizeRelH relativeFrom="page">
              <wp14:pctWidth>0</wp14:pctWidth>
            </wp14:sizeRelH>
            <wp14:sizeRelV relativeFrom="page">
              <wp14:pctHeight>0</wp14:pctHeight>
            </wp14:sizeRelV>
          </wp:anchor>
        </w:drawing>
      </w:r>
      <w:r w:rsidR="00E81A65">
        <w:t xml:space="preserve">Falls Ihnen das passiert: Sie können </w:t>
      </w:r>
      <w:r w:rsidR="00B82BE6">
        <w:t xml:space="preserve">eine Änderung </w:t>
      </w:r>
      <w:r w:rsidR="00E81A65">
        <w:t xml:space="preserve">immer </w:t>
      </w:r>
      <w:r w:rsidR="00B82BE6">
        <w:t xml:space="preserve">mit dem </w:t>
      </w:r>
      <w:r w:rsidR="00E81A65">
        <w:t>„Zurück-</w:t>
      </w:r>
      <w:r w:rsidR="00B82BE6">
        <w:t>Symbol</w:t>
      </w:r>
      <w:r w:rsidR="00E81A65">
        <w:t xml:space="preserve">“ </w:t>
      </w:r>
      <w:r w:rsidR="00B82BE6">
        <w:t>in</w:t>
      </w:r>
      <w:r w:rsidR="00E81A65">
        <w:t xml:space="preserve"> der Menüleiste </w:t>
      </w:r>
      <w:r w:rsidR="00B82BE6">
        <w:t>rückgängig machen</w:t>
      </w:r>
      <w:r w:rsidR="00E81A65">
        <w:t xml:space="preserve">. </w:t>
      </w:r>
      <w:r w:rsidR="00B82BE6">
        <w:t>Es macht ungewollte Änderungen ungeschehen</w:t>
      </w:r>
      <w:r w:rsidR="00E81A65">
        <w:t>:</w:t>
      </w:r>
      <w:r>
        <w:t xml:space="preserve"> </w:t>
      </w:r>
    </w:p>
    <w:p w14:paraId="33AB39CD" w14:textId="77777777" w:rsidR="00E81A65" w:rsidRDefault="00E81A65" w:rsidP="0064422B">
      <w:pPr>
        <w:keepLines/>
      </w:pPr>
    </w:p>
    <w:p w14:paraId="4AD54C1B" w14:textId="77777777" w:rsidR="00E81A65" w:rsidRDefault="00E81A65" w:rsidP="00E81A65"/>
    <w:p w14:paraId="73D59174" w14:textId="77777777" w:rsidR="00E81A65" w:rsidRDefault="00E81A65" w:rsidP="0064422B">
      <w:pPr>
        <w:pStyle w:val="berschrift2"/>
      </w:pPr>
      <w:r>
        <w:lastRenderedPageBreak/>
        <w:t>3. Wo steht das Bild im Text</w:t>
      </w:r>
    </w:p>
    <w:p w14:paraId="633A13B0" w14:textId="084B6045" w:rsidR="0064422B" w:rsidRDefault="0064422B" w:rsidP="00E81A65">
      <w:r>
        <w:t>Bilder werden automatisch als „Mit Text in Zeile“ eingefügt. Das heißt, das</w:t>
      </w:r>
      <w:r w:rsidR="00D716A3">
        <w:t>s</w:t>
      </w:r>
      <w:r>
        <w:t xml:space="preserve"> das Bild wie ein Buchstabe an der Stelle eingefügt wird, </w:t>
      </w:r>
      <w:r w:rsidR="000071E2">
        <w:t xml:space="preserve">an der </w:t>
      </w:r>
      <w:r>
        <w:t xml:space="preserve">der Cursor geblinkt hat. </w:t>
      </w:r>
    </w:p>
    <w:p w14:paraId="46122D37" w14:textId="77777777" w:rsidR="00460139" w:rsidRDefault="00460139" w:rsidP="00E81A65">
      <w:r>
        <w:t xml:space="preserve">Sie können das Bild anklicken und bei gedrückter Maustaste an eine andere Stelle im Text verschieben. </w:t>
      </w:r>
    </w:p>
    <w:p w14:paraId="425D6E7F" w14:textId="77777777" w:rsidR="00D818D2" w:rsidRDefault="00D818D2" w:rsidP="00E81A65">
      <w:r>
        <w:t>Das kann so aussehen:</w:t>
      </w:r>
    </w:p>
    <w:p w14:paraId="1564DDF9" w14:textId="0AE42E2F" w:rsidR="00D818D2" w:rsidRDefault="00D818D2" w:rsidP="00E81A65">
      <w:r>
        <w:t xml:space="preserve">Vorher: </w:t>
      </w:r>
    </w:p>
    <w:p w14:paraId="59A45925" w14:textId="77777777" w:rsidR="00460139" w:rsidRDefault="00D818D2" w:rsidP="00E81A65">
      <w:r>
        <w:rPr>
          <w:noProof/>
          <w:lang w:val="de-AT" w:eastAsia="de-AT"/>
        </w:rPr>
        <w:drawing>
          <wp:inline distT="0" distB="0" distL="0" distR="0" wp14:anchorId="1062AF9F" wp14:editId="34F81B96">
            <wp:extent cx="5759450" cy="2576830"/>
            <wp:effectExtent l="19050" t="19050" r="12700" b="1397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576830"/>
                    </a:xfrm>
                    <a:prstGeom prst="rect">
                      <a:avLst/>
                    </a:prstGeom>
                    <a:ln w="12700">
                      <a:solidFill>
                        <a:srgbClr val="993366"/>
                      </a:solidFill>
                    </a:ln>
                  </pic:spPr>
                </pic:pic>
              </a:graphicData>
            </a:graphic>
          </wp:inline>
        </w:drawing>
      </w:r>
    </w:p>
    <w:p w14:paraId="10FCC96B" w14:textId="77777777" w:rsidR="00460139" w:rsidRDefault="00460139" w:rsidP="00E81A65"/>
    <w:p w14:paraId="4CC7D3B4" w14:textId="77777777" w:rsidR="00460139" w:rsidRDefault="00D818D2" w:rsidP="00E81A65">
      <w:r>
        <w:t>Nachher:</w:t>
      </w:r>
    </w:p>
    <w:p w14:paraId="29118552" w14:textId="77777777" w:rsidR="00D818D2" w:rsidRDefault="00D818D2" w:rsidP="00E81A65">
      <w:r>
        <w:rPr>
          <w:noProof/>
          <w:lang w:val="de-AT" w:eastAsia="de-AT"/>
        </w:rPr>
        <w:drawing>
          <wp:inline distT="0" distB="0" distL="0" distR="0" wp14:anchorId="2D472581" wp14:editId="1D76A1CD">
            <wp:extent cx="5759450" cy="2633980"/>
            <wp:effectExtent l="19050" t="19050" r="12700" b="1397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633980"/>
                    </a:xfrm>
                    <a:prstGeom prst="rect">
                      <a:avLst/>
                    </a:prstGeom>
                    <a:ln w="12700">
                      <a:solidFill>
                        <a:srgbClr val="993366"/>
                      </a:solidFill>
                    </a:ln>
                  </pic:spPr>
                </pic:pic>
              </a:graphicData>
            </a:graphic>
          </wp:inline>
        </w:drawing>
      </w:r>
    </w:p>
    <w:p w14:paraId="203467F8" w14:textId="304F672A" w:rsidR="00E81A65" w:rsidRDefault="00E81A65" w:rsidP="00E81A65">
      <w:r>
        <w:t xml:space="preserve">Mit der Funktion „Zeilenumbruch“ </w:t>
      </w:r>
      <w:r w:rsidR="000E3DF0">
        <w:t xml:space="preserve">oder „Textumbruch“ </w:t>
      </w:r>
      <w:r>
        <w:t>können Sie bestimmen, wo Ihr Bild</w:t>
      </w:r>
      <w:r w:rsidR="00D818D2">
        <w:t xml:space="preserve"> auf der Seite platziert wird</w:t>
      </w:r>
      <w:r>
        <w:t>:</w:t>
      </w:r>
    </w:p>
    <w:p w14:paraId="35C214C3" w14:textId="19C68540" w:rsidR="00E81A65" w:rsidRDefault="00D818D2" w:rsidP="00E81A65">
      <w:r>
        <w:lastRenderedPageBreak/>
        <w:t>1. K</w:t>
      </w:r>
      <w:r w:rsidR="00E81A65">
        <w:t xml:space="preserve">licken Sie </w:t>
      </w:r>
      <w:r>
        <w:t xml:space="preserve">dazu </w:t>
      </w:r>
      <w:r w:rsidR="00E81A65">
        <w:t xml:space="preserve">mit der </w:t>
      </w:r>
      <w:r w:rsidR="00E81A65" w:rsidRPr="00482434">
        <w:rPr>
          <w:b/>
        </w:rPr>
        <w:t>rechten Maustaste</w:t>
      </w:r>
      <w:r w:rsidR="00E81A65">
        <w:t xml:space="preserve"> auf das Bild. Es erscheint ein Kontextmenü.</w:t>
      </w:r>
    </w:p>
    <w:p w14:paraId="6FF2A35E" w14:textId="77777777" w:rsidR="000E3DF0" w:rsidRDefault="000E3DF0" w:rsidP="00E81A65"/>
    <w:p w14:paraId="22861FC8" w14:textId="53244DD8" w:rsidR="00E81A65" w:rsidRDefault="00060794" w:rsidP="00060794">
      <w:pPr>
        <w:spacing w:after="120"/>
      </w:pPr>
      <w:r>
        <w:t>2.</w:t>
      </w:r>
      <w:r w:rsidR="00E81A65">
        <w:t xml:space="preserve"> </w:t>
      </w:r>
      <w:r w:rsidR="00D818D2">
        <w:t xml:space="preserve">Klicken Sie </w:t>
      </w:r>
      <w:r w:rsidR="00E81A65">
        <w:t xml:space="preserve">hier mit der </w:t>
      </w:r>
      <w:r w:rsidR="00E81A65" w:rsidRPr="00482434">
        <w:rPr>
          <w:b/>
        </w:rPr>
        <w:t>linken Maustaste</w:t>
      </w:r>
      <w:r w:rsidR="00E81A65">
        <w:t xml:space="preserve"> auf das Wort „Zeilenumbruch“</w:t>
      </w:r>
      <w:r w:rsidR="00460F6E">
        <w:t xml:space="preserve"> (</w:t>
      </w:r>
      <w:r w:rsidR="000E3DF0">
        <w:t>oder</w:t>
      </w:r>
      <w:r w:rsidR="00460F6E">
        <w:t xml:space="preserve"> </w:t>
      </w:r>
      <w:r w:rsidR="000E3DF0">
        <w:t>„</w:t>
      </w:r>
      <w:r w:rsidR="00460F6E">
        <w:t>Textumbruch</w:t>
      </w:r>
      <w:r w:rsidR="000E3DF0">
        <w:t>“</w:t>
      </w:r>
      <w:r w:rsidR="00460F6E">
        <w:t>)</w:t>
      </w:r>
      <w:r w:rsidR="00E81A65">
        <w:t xml:space="preserve"> und es erscheint ein neues Kontextmenü, aus dem Sie </w:t>
      </w:r>
      <w:r w:rsidR="00D818D2">
        <w:t xml:space="preserve">wieder </w:t>
      </w:r>
      <w:r w:rsidR="00E81A65">
        <w:t xml:space="preserve">mit der </w:t>
      </w:r>
      <w:r w:rsidR="00E81A65" w:rsidRPr="00D818D2">
        <w:rPr>
          <w:b/>
        </w:rPr>
        <w:t>linken Maustaste</w:t>
      </w:r>
      <w:r w:rsidR="00E81A65">
        <w:t xml:space="preserve"> auswählen können. </w:t>
      </w:r>
    </w:p>
    <w:tbl>
      <w:tblPr>
        <w:tblStyle w:val="Tabellenraster"/>
        <w:tblW w:w="0" w:type="auto"/>
        <w:tblLook w:val="04A0" w:firstRow="1" w:lastRow="0" w:firstColumn="1" w:lastColumn="0" w:noHBand="0" w:noVBand="1"/>
      </w:tblPr>
      <w:tblGrid>
        <w:gridCol w:w="4501"/>
        <w:gridCol w:w="4559"/>
      </w:tblGrid>
      <w:tr w:rsidR="00E81A65" w14:paraId="16EF1964" w14:textId="77777777" w:rsidTr="00060794">
        <w:tc>
          <w:tcPr>
            <w:tcW w:w="4605" w:type="dxa"/>
            <w:shd w:val="clear" w:color="auto" w:fill="BFBFBF" w:themeFill="background1" w:themeFillShade="BF"/>
          </w:tcPr>
          <w:p w14:paraId="0E7DFF05" w14:textId="77777777" w:rsidR="00E81A65" w:rsidRDefault="00D818D2" w:rsidP="00060794">
            <w:pPr>
              <w:spacing w:after="240"/>
            </w:pPr>
            <w:r>
              <w:t xml:space="preserve">1. </w:t>
            </w:r>
            <w:r w:rsidR="00E81A65">
              <w:t>mit der rechten Maustaste</w:t>
            </w:r>
          </w:p>
        </w:tc>
        <w:tc>
          <w:tcPr>
            <w:tcW w:w="4605" w:type="dxa"/>
            <w:shd w:val="clear" w:color="auto" w:fill="BFBFBF" w:themeFill="background1" w:themeFillShade="BF"/>
          </w:tcPr>
          <w:p w14:paraId="12AD219C" w14:textId="77777777" w:rsidR="00E81A65" w:rsidRDefault="00D818D2" w:rsidP="00060794">
            <w:pPr>
              <w:spacing w:after="240"/>
            </w:pPr>
            <w:r>
              <w:t>2.</w:t>
            </w:r>
            <w:r w:rsidR="00E81A65">
              <w:t xml:space="preserve"> mit der linken Maustaste</w:t>
            </w:r>
          </w:p>
        </w:tc>
      </w:tr>
      <w:tr w:rsidR="00E81A65" w14:paraId="635AB7B8" w14:textId="77777777" w:rsidTr="00425296">
        <w:tc>
          <w:tcPr>
            <w:tcW w:w="4605" w:type="dxa"/>
          </w:tcPr>
          <w:p w14:paraId="6DADE240" w14:textId="77777777" w:rsidR="00E81A65" w:rsidRDefault="00E81A65" w:rsidP="00425296">
            <w:r>
              <w:rPr>
                <w:noProof/>
                <w:lang w:val="de-AT" w:eastAsia="de-AT"/>
              </w:rPr>
              <w:drawing>
                <wp:inline distT="0" distB="0" distL="0" distR="0" wp14:anchorId="6B2A0A70" wp14:editId="6330AB6E">
                  <wp:extent cx="1958340" cy="3375257"/>
                  <wp:effectExtent l="0" t="0" r="381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kontextmenü.jpg"/>
                          <pic:cNvPicPr/>
                        </pic:nvPicPr>
                        <pic:blipFill>
                          <a:blip r:embed="rId20">
                            <a:extLst>
                              <a:ext uri="{28A0092B-C50C-407E-A947-70E740481C1C}">
                                <a14:useLocalDpi xmlns:a14="http://schemas.microsoft.com/office/drawing/2010/main" val="0"/>
                              </a:ext>
                            </a:extLst>
                          </a:blip>
                          <a:stretch>
                            <a:fillRect/>
                          </a:stretch>
                        </pic:blipFill>
                        <pic:spPr>
                          <a:xfrm>
                            <a:off x="0" y="0"/>
                            <a:ext cx="1959057" cy="3376493"/>
                          </a:xfrm>
                          <a:prstGeom prst="rect">
                            <a:avLst/>
                          </a:prstGeom>
                        </pic:spPr>
                      </pic:pic>
                    </a:graphicData>
                  </a:graphic>
                </wp:inline>
              </w:drawing>
            </w:r>
          </w:p>
        </w:tc>
        <w:tc>
          <w:tcPr>
            <w:tcW w:w="4605" w:type="dxa"/>
          </w:tcPr>
          <w:p w14:paraId="42CD91AF" w14:textId="77777777" w:rsidR="00E81A65" w:rsidRDefault="00B7645D" w:rsidP="00425296">
            <w:r>
              <w:rPr>
                <w:noProof/>
                <w:lang w:val="de-AT" w:eastAsia="de-AT"/>
              </w:rPr>
              <mc:AlternateContent>
                <mc:Choice Requires="wps">
                  <w:drawing>
                    <wp:anchor distT="0" distB="0" distL="114300" distR="114300" simplePos="0" relativeHeight="251720704" behindDoc="0" locked="0" layoutInCell="1" allowOverlap="1" wp14:anchorId="03F7BFDF" wp14:editId="4C9A36F5">
                      <wp:simplePos x="0" y="0"/>
                      <wp:positionH relativeFrom="column">
                        <wp:posOffset>360680</wp:posOffset>
                      </wp:positionH>
                      <wp:positionV relativeFrom="paragraph">
                        <wp:posOffset>2032635</wp:posOffset>
                      </wp:positionV>
                      <wp:extent cx="1371600" cy="327660"/>
                      <wp:effectExtent l="0" t="0" r="19050" b="15240"/>
                      <wp:wrapNone/>
                      <wp:docPr id="247" name="Ellipse 247"/>
                      <wp:cNvGraphicFramePr/>
                      <a:graphic xmlns:a="http://schemas.openxmlformats.org/drawingml/2006/main">
                        <a:graphicData uri="http://schemas.microsoft.com/office/word/2010/wordprocessingShape">
                          <wps:wsp>
                            <wps:cNvSpPr/>
                            <wps:spPr>
                              <a:xfrm>
                                <a:off x="0" y="0"/>
                                <a:ext cx="1371600" cy="327660"/>
                              </a:xfrm>
                              <a:prstGeom prst="ellipse">
                                <a:avLst/>
                              </a:prstGeom>
                              <a:no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3508070" id="Ellipse 247" o:spid="_x0000_s1026" style="position:absolute;margin-left:28.4pt;margin-top:160.05pt;width:108pt;height:25.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" filled="f" strokecolor="#936" strokeweight="2pt"/>
                  </w:pict>
                </mc:Fallback>
              </mc:AlternateContent>
            </w:r>
            <w:r w:rsidR="00E81A65">
              <w:rPr>
                <w:noProof/>
                <w:lang w:val="de-AT" w:eastAsia="de-AT"/>
              </w:rPr>
              <w:drawing>
                <wp:inline distT="0" distB="0" distL="0" distR="0" wp14:anchorId="5B43B9EA" wp14:editId="1A87E21F">
                  <wp:extent cx="2426402" cy="337502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zeilenumbruch.jpg"/>
                          <pic:cNvPicPr/>
                        </pic:nvPicPr>
                        <pic:blipFill>
                          <a:blip r:embed="rId21">
                            <a:extLst>
                              <a:ext uri="{28A0092B-C50C-407E-A947-70E740481C1C}">
                                <a14:useLocalDpi xmlns:a14="http://schemas.microsoft.com/office/drawing/2010/main" val="0"/>
                              </a:ext>
                            </a:extLst>
                          </a:blip>
                          <a:stretch>
                            <a:fillRect/>
                          </a:stretch>
                        </pic:blipFill>
                        <pic:spPr>
                          <a:xfrm>
                            <a:off x="0" y="0"/>
                            <a:ext cx="2428122" cy="3377418"/>
                          </a:xfrm>
                          <a:prstGeom prst="rect">
                            <a:avLst/>
                          </a:prstGeom>
                        </pic:spPr>
                      </pic:pic>
                    </a:graphicData>
                  </a:graphic>
                </wp:inline>
              </w:drawing>
            </w:r>
          </w:p>
        </w:tc>
      </w:tr>
    </w:tbl>
    <w:p w14:paraId="45DB4A98" w14:textId="77777777" w:rsidR="000E3DF0" w:rsidRDefault="000E3DF0" w:rsidP="00060794"/>
    <w:p w14:paraId="09312FE8" w14:textId="77777777" w:rsidR="000E3DF0" w:rsidRDefault="000E3DF0" w:rsidP="00060794"/>
    <w:p w14:paraId="4B3FAA2C" w14:textId="77777777" w:rsidR="000E3DF0" w:rsidRDefault="000E3DF0" w:rsidP="00060794"/>
    <w:p w14:paraId="3A34983F" w14:textId="77777777" w:rsidR="000E3DF0" w:rsidRDefault="000E3DF0" w:rsidP="00060794"/>
    <w:p w14:paraId="2D16F3B5" w14:textId="77777777" w:rsidR="000E3DF0" w:rsidRDefault="000E3DF0" w:rsidP="00060794"/>
    <w:p w14:paraId="291998B2" w14:textId="77777777" w:rsidR="000E3DF0" w:rsidRDefault="000E3DF0" w:rsidP="00060794"/>
    <w:p w14:paraId="21F2873A" w14:textId="77777777" w:rsidR="000E3DF0" w:rsidRDefault="000E3DF0" w:rsidP="00060794"/>
    <w:p w14:paraId="520DD04F" w14:textId="77777777" w:rsidR="000E3DF0" w:rsidRDefault="000E3DF0" w:rsidP="00060794"/>
    <w:p w14:paraId="13D9B5F7" w14:textId="77777777" w:rsidR="000E3DF0" w:rsidRDefault="000E3DF0" w:rsidP="00060794"/>
    <w:p w14:paraId="3E0F7626" w14:textId="41BECD9B" w:rsidR="00B7645D" w:rsidRDefault="00B7645D" w:rsidP="00060794">
      <w:r>
        <w:lastRenderedPageBreak/>
        <w:t>Mit der Einstellung „Transparent“ ist es möglich, das Bild von den Textzeilen zu lösen und mit de</w:t>
      </w:r>
      <w:r w:rsidR="009A7BEF">
        <w:t>r</w:t>
      </w:r>
      <w:r>
        <w:t xml:space="preserve"> Maus zu verschieben. Der Text umfließt das Bild und die großen Abstände verschwinden. Außerdem kann damit das Bild auch an eine beliebige freie Stelle geschoben werden – auch wenn dort gar kein Text steht. </w:t>
      </w:r>
    </w:p>
    <w:p w14:paraId="4FE28E0C" w14:textId="77777777" w:rsidR="000E3DF0" w:rsidRDefault="000E3DF0" w:rsidP="00060794"/>
    <w:p w14:paraId="6163A974" w14:textId="33452DD3" w:rsidR="00B7645D" w:rsidRDefault="00B7645D" w:rsidP="00060794">
      <w:r>
        <w:t>Hier sehen Sie zwei Beispiele mit der Einstellung „Transparent“:</w:t>
      </w:r>
    </w:p>
    <w:p w14:paraId="4768ACF8" w14:textId="77777777" w:rsidR="00B7645D" w:rsidRDefault="00B7645D" w:rsidP="00060794">
      <w:r>
        <w:rPr>
          <w:noProof/>
          <w:lang w:val="de-AT" w:eastAsia="de-AT"/>
        </w:rPr>
        <w:drawing>
          <wp:inline distT="0" distB="0" distL="0" distR="0" wp14:anchorId="4A4B9463" wp14:editId="508879DF">
            <wp:extent cx="1931570" cy="800100"/>
            <wp:effectExtent l="19050" t="19050" r="12065" b="1905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36631" cy="802197"/>
                    </a:xfrm>
                    <a:prstGeom prst="rect">
                      <a:avLst/>
                    </a:prstGeom>
                    <a:ln w="12700">
                      <a:solidFill>
                        <a:srgbClr val="993366"/>
                      </a:solidFill>
                    </a:ln>
                  </pic:spPr>
                </pic:pic>
              </a:graphicData>
            </a:graphic>
          </wp:inline>
        </w:drawing>
      </w:r>
      <w:r>
        <w:t xml:space="preserve">    </w:t>
      </w:r>
      <w:r>
        <w:rPr>
          <w:noProof/>
          <w:lang w:val="de-AT" w:eastAsia="de-AT"/>
        </w:rPr>
        <w:drawing>
          <wp:inline distT="0" distB="0" distL="0" distR="0" wp14:anchorId="1EB84D09" wp14:editId="1F7010C3">
            <wp:extent cx="2438400" cy="1141505"/>
            <wp:effectExtent l="19050" t="19050" r="19050" b="20955"/>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0175" cy="1165743"/>
                    </a:xfrm>
                    <a:prstGeom prst="rect">
                      <a:avLst/>
                    </a:prstGeom>
                    <a:ln w="12700">
                      <a:solidFill>
                        <a:srgbClr val="993366"/>
                      </a:solidFill>
                    </a:ln>
                  </pic:spPr>
                </pic:pic>
              </a:graphicData>
            </a:graphic>
          </wp:inline>
        </w:drawing>
      </w:r>
    </w:p>
    <w:p w14:paraId="15C07A2B" w14:textId="20C896BB" w:rsidR="00B7645D" w:rsidRDefault="00B7645D" w:rsidP="00E81A65"/>
    <w:p w14:paraId="4A4B5382" w14:textId="4B3DF3F4" w:rsidR="000E3DF0" w:rsidRDefault="000E3DF0" w:rsidP="00E81A65"/>
    <w:p w14:paraId="22C4A44B" w14:textId="77777777" w:rsidR="000E3DF0" w:rsidRDefault="000E3DF0" w:rsidP="00E81A65"/>
    <w:p w14:paraId="34F5227B" w14:textId="7E793CC5" w:rsidR="00E81A65" w:rsidRDefault="00B7645D" w:rsidP="00E81A65">
      <w:r>
        <w:t>Probieren Sie das Einfügen von Bildern, Verkleinern, Vergrößern und an die richtige Stelle im Text platzieren aus.</w:t>
      </w:r>
      <w:r w:rsidR="00060794">
        <w:t xml:space="preserve"> </w:t>
      </w:r>
      <w:r>
        <w:t>Verwenden Sie dazu die Datei „Arbeitsblatt_Bilder-einfügen-in-Word_Laptop-PC.docx“.</w:t>
      </w:r>
    </w:p>
    <w:sectPr w:rsidR="00E81A65" w:rsidSect="000C3ADB">
      <w:headerReference w:type="even" r:id="rId24"/>
      <w:headerReference w:type="default" r:id="rId25"/>
      <w:footerReference w:type="even" r:id="rId26"/>
      <w:footerReference w:type="default" r:id="rId27"/>
      <w:headerReference w:type="first" r:id="rId28"/>
      <w:footerReference w:type="first" r:id="rId29"/>
      <w:pgSz w:w="11906" w:h="16838" w:code="9"/>
      <w:pgMar w:top="1843" w:right="1418" w:bottom="1418" w:left="1418"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CAEE36" w16cid:durableId="259BB65D"/>
  <w16cid:commentId w16cid:paraId="53E2D9AD" w16cid:durableId="259BFFE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84C86" w14:textId="77777777" w:rsidR="007910ED" w:rsidRDefault="007910ED" w:rsidP="00F759F3">
      <w:r>
        <w:separator/>
      </w:r>
    </w:p>
  </w:endnote>
  <w:endnote w:type="continuationSeparator" w:id="0">
    <w:p w14:paraId="00F3A6F7" w14:textId="77777777" w:rsidR="007910ED" w:rsidRDefault="007910ED"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5E58E" w14:textId="77777777" w:rsidR="00B02A87" w:rsidRDefault="00B02A87">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D7C82" w14:textId="065C7E83" w:rsidR="005B71B6" w:rsidRPr="00B02A87" w:rsidRDefault="00B02A87" w:rsidP="00B02A87">
    <w:pPr>
      <w:pStyle w:val="Fuzeile"/>
      <w:pBdr>
        <w:top w:val="single" w:sz="4" w:space="1" w:color="auto"/>
        <w:left w:val="single" w:sz="4" w:space="4" w:color="auto"/>
        <w:bottom w:val="single" w:sz="4" w:space="1" w:color="auto"/>
        <w:right w:val="single" w:sz="4" w:space="11" w:color="auto"/>
      </w:pBdr>
      <w:rPr>
        <w:sz w:val="18"/>
        <w:szCs w:val="18"/>
      </w:rPr>
    </w:pPr>
    <w:bookmarkStart w:id="0" w:name="_GoBack"/>
    <w:r w:rsidRPr="00520DA3">
      <w:rPr>
        <w:noProof/>
        <w:sz w:val="18"/>
        <w:szCs w:val="18"/>
        <w:lang w:val="de-AT" w:eastAsia="de-AT"/>
      </w:rPr>
      <mc:AlternateContent>
        <mc:Choice Requires="wpg">
          <w:drawing>
            <wp:anchor distT="0" distB="0" distL="114300" distR="114300" simplePos="0" relativeHeight="251660800" behindDoc="0" locked="0" layoutInCell="1" allowOverlap="1" wp14:anchorId="59600239" wp14:editId="53421D1F">
              <wp:simplePos x="0" y="0"/>
              <wp:positionH relativeFrom="column">
                <wp:posOffset>5347970</wp:posOffset>
              </wp:positionH>
              <wp:positionV relativeFrom="paragraph">
                <wp:posOffset>-260350</wp:posOffset>
              </wp:positionV>
              <wp:extent cx="549275" cy="717550"/>
              <wp:effectExtent l="0" t="0" r="3175" b="6350"/>
              <wp:wrapNone/>
              <wp:docPr id="3" name="Gruppieren 3"/>
              <wp:cNvGraphicFramePr/>
              <a:graphic xmlns:a="http://schemas.openxmlformats.org/drawingml/2006/main">
                <a:graphicData uri="http://schemas.microsoft.com/office/word/2010/wordprocessingGroup">
                  <wpg:wgp>
                    <wpg:cNvGrpSpPr/>
                    <wpg:grpSpPr>
                      <a:xfrm>
                        <a:off x="0" y="0"/>
                        <a:ext cx="549275" cy="717550"/>
                        <a:chOff x="0" y="0"/>
                        <a:chExt cx="549275" cy="717550"/>
                      </a:xfrm>
                    </wpg:grpSpPr>
                    <wps:wsp>
                      <wps:cNvPr id="5" name="Textfeld 2"/>
                      <wps:cNvSpPr txBox="1">
                        <a:spLocks noChangeArrowheads="1"/>
                      </wps:cNvSpPr>
                      <wps:spPr bwMode="auto">
                        <a:xfrm>
                          <a:off x="74295" y="409575"/>
                          <a:ext cx="474980" cy="307975"/>
                        </a:xfrm>
                        <a:prstGeom prst="rect">
                          <a:avLst/>
                        </a:prstGeom>
                        <a:noFill/>
                        <a:ln w="9525">
                          <a:noFill/>
                          <a:miter lim="800000"/>
                          <a:headEnd/>
                          <a:tailEnd/>
                        </a:ln>
                      </wps:spPr>
                      <wps:txbx>
                        <w:txbxContent>
                          <w:p w14:paraId="244D7EC9" w14:textId="77777777" w:rsidR="00B02A87" w:rsidRPr="00F759F3" w:rsidRDefault="00B02A87" w:rsidP="00B02A87">
                            <w:pPr>
                              <w:spacing w:before="0" w:line="240" w:lineRule="auto"/>
                              <w:jc w:val="center"/>
                              <w:rPr>
                                <w:sz w:val="18"/>
                                <w:szCs w:val="18"/>
                              </w:rPr>
                            </w:pPr>
                            <w:r w:rsidRPr="00F759F3">
                              <w:rPr>
                                <w:sz w:val="18"/>
                                <w:szCs w:val="18"/>
                              </w:rPr>
                              <w:t>Seite</w:t>
                            </w:r>
                          </w:p>
                          <w:p w14:paraId="4C05A9E1" w14:textId="0CB79108" w:rsidR="00B02A87" w:rsidRPr="00F759F3" w:rsidRDefault="00B02A87" w:rsidP="00B02A87">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7</w:t>
                            </w:r>
                            <w:r w:rsidRPr="00F759F3">
                              <w:rPr>
                                <w:sz w:val="18"/>
                                <w:szCs w:val="18"/>
                              </w:rPr>
                              <w:fldChar w:fldCharType="end"/>
                            </w:r>
                          </w:p>
                        </w:txbxContent>
                      </wps:txbx>
                      <wps:bodyPr rot="0" vert="horz" wrap="square" lIns="0" tIns="0" rIns="0" bIns="0" anchor="t" anchorCtr="0">
                        <a:noAutofit/>
                      </wps:bodyPr>
                    </wps:wsp>
                    <wps:wsp>
                      <wps:cNvPr id="6" name="Gerader Verbinder 6"/>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600239" id="Gruppieren 3" o:spid="_x0000_s1026" style="position:absolute;margin-left:421.1pt;margin-top:-20.5pt;width:43.25pt;height:56.5pt;z-index:251660800;mso-width-relative:margin;mso-height-relative:margin" coordsize="5492,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">
              <v:shapetype id="_x0000_t202" coordsize="21600,21600" o:spt="202" path="m,l,21600r21600,l21600,xe">
                <v:stroke joinstyle="miter"/>
                <v:path gradientshapeok="t" o:connecttype="rect"/>
              </v:shapetype>
              <v:shape id="Textfeld 2" o:spid="_x0000_s1027" type="#_x0000_t202" style="position:absolute;left:742;top:4095;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44D7EC9" w14:textId="77777777" w:rsidR="00B02A87" w:rsidRPr="00F759F3" w:rsidRDefault="00B02A87" w:rsidP="00B02A87">
                      <w:pPr>
                        <w:spacing w:before="0" w:line="240" w:lineRule="auto"/>
                        <w:jc w:val="center"/>
                        <w:rPr>
                          <w:sz w:val="18"/>
                          <w:szCs w:val="18"/>
                        </w:rPr>
                      </w:pPr>
                      <w:r w:rsidRPr="00F759F3">
                        <w:rPr>
                          <w:sz w:val="18"/>
                          <w:szCs w:val="18"/>
                        </w:rPr>
                        <w:t>Seite</w:t>
                      </w:r>
                    </w:p>
                    <w:p w14:paraId="4C05A9E1" w14:textId="0CB79108" w:rsidR="00B02A87" w:rsidRPr="00F759F3" w:rsidRDefault="00B02A87" w:rsidP="00B02A87">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7</w:t>
                      </w:r>
                      <w:r w:rsidRPr="00F759F3">
                        <w:rPr>
                          <w:sz w:val="18"/>
                          <w:szCs w:val="18"/>
                        </w:rPr>
                        <w:fldChar w:fldCharType="end"/>
                      </w:r>
                    </w:p>
                  </w:txbxContent>
                </v:textbox>
              </v:shape>
              <v:line id="Gerader Verbinder 6" o:spid="_x0000_s1028"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" strokecolor="#a5a5a5 [2092]" strokeweight="1pt"/>
            </v:group>
          </w:pict>
        </mc:Fallback>
      </mc:AlternateContent>
    </w:r>
    <w:r w:rsidRPr="00520DA3">
      <w:rPr>
        <w:sz w:val="18"/>
        <w:szCs w:val="18"/>
      </w:rPr>
      <w:br/>
      <w:t>Alle Fotos: © Anna Stiftinger</w:t>
    </w:r>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864F" w14:textId="77777777"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41645F74" wp14:editId="42AEB4B7">
              <wp:simplePos x="0" y="0"/>
              <wp:positionH relativeFrom="margin">
                <wp:posOffset>-1270</wp:posOffset>
              </wp:positionH>
              <wp:positionV relativeFrom="paragraph">
                <wp:posOffset>-6985</wp:posOffset>
              </wp:positionV>
              <wp:extent cx="5892368" cy="662571"/>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571"/>
                        <a:chOff x="0" y="34506"/>
                        <a:chExt cx="5892368" cy="662571"/>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38A1F510" w14:textId="77777777" w:rsidR="005B71B6" w:rsidRPr="00F759F3" w:rsidRDefault="005B71B6" w:rsidP="000C3ADB">
                            <w:pPr>
                              <w:spacing w:before="0" w:line="240" w:lineRule="auto"/>
                              <w:jc w:val="center"/>
                              <w:rPr>
                                <w:sz w:val="18"/>
                                <w:szCs w:val="18"/>
                              </w:rPr>
                            </w:pPr>
                            <w:r w:rsidRPr="00F759F3">
                              <w:rPr>
                                <w:sz w:val="18"/>
                                <w:szCs w:val="18"/>
                              </w:rPr>
                              <w:t>Seite</w:t>
                            </w:r>
                          </w:p>
                          <w:p w14:paraId="38434932" w14:textId="3122C146"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B02A87">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B02A87">
                              <w:rPr>
                                <w:noProof/>
                                <w:sz w:val="18"/>
                                <w:szCs w:val="18"/>
                              </w:rPr>
                              <w:t>7</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437"/>
                          <a:ext cx="5115607" cy="343640"/>
                          <a:chOff x="53163" y="10384"/>
                          <a:chExt cx="5115832" cy="344691"/>
                        </a:xfrm>
                      </wpg:grpSpPr>
                      <wps:wsp>
                        <wps:cNvPr id="235" name="Textfeld 2"/>
                        <wps:cNvSpPr txBox="1">
                          <a:spLocks noChangeArrowheads="1"/>
                        </wps:cNvSpPr>
                        <wps:spPr bwMode="auto">
                          <a:xfrm>
                            <a:off x="808046" y="10384"/>
                            <a:ext cx="4360949" cy="344691"/>
                          </a:xfrm>
                          <a:prstGeom prst="rect">
                            <a:avLst/>
                          </a:prstGeom>
                          <a:noFill/>
                          <a:ln w="9525">
                            <a:noFill/>
                            <a:miter lim="800000"/>
                            <a:headEnd/>
                            <a:tailEnd/>
                          </a:ln>
                        </wps:spPr>
                        <wps:txbx>
                          <w:txbxContent>
                            <w:p w14:paraId="4451C288" w14:textId="77777777" w:rsidR="00252271" w:rsidRPr="00F759F3" w:rsidRDefault="00252271" w:rsidP="00252271">
                              <w:pPr>
                                <w:spacing w:before="0" w:line="240" w:lineRule="auto"/>
                                <w:rPr>
                                  <w:sz w:val="18"/>
                                  <w:szCs w:val="18"/>
                                </w:rPr>
                              </w:pPr>
                              <w:r w:rsidRPr="00C721AF">
                                <w:rPr>
                                  <w:sz w:val="16"/>
                                  <w:szCs w:val="16"/>
                                </w:rPr>
                                <w:t>Anna Stiftinger/Bildungszentrum Saalfelden</w:t>
                              </w:r>
                              <w:r>
                                <w:rPr>
                                  <w:sz w:val="16"/>
                                  <w:szCs w:val="16"/>
                                </w:rPr>
                                <w:t xml:space="preserve"> </w:t>
                              </w:r>
                              <w:r w:rsidRPr="006852D5">
                                <w:rPr>
                                  <w:sz w:val="16"/>
                                  <w:szCs w:val="16"/>
                                </w:rPr>
                                <w:t>(</w:t>
                              </w:r>
                              <w:hyperlink r:id="rId1" w:history="1">
                                <w:r w:rsidRPr="002F3F24">
                                  <w:rPr>
                                    <w:rStyle w:val="Hyperlink"/>
                                    <w:sz w:val="16"/>
                                    <w:szCs w:val="16"/>
                                  </w:rPr>
                                  <w:t>www.learnforever.at</w:t>
                                </w:r>
                              </w:hyperlink>
                              <w:r w:rsidRPr="006852D5">
                                <w:rPr>
                                  <w:sz w:val="16"/>
                                  <w:szCs w:val="16"/>
                                </w:rPr>
                                <w:t>)</w:t>
                              </w:r>
                              <w:r>
                                <w:rPr>
                                  <w:sz w:val="16"/>
                                  <w:szCs w:val="16"/>
                                </w:rPr>
                                <w:t xml:space="preserve">, </w:t>
                              </w:r>
                              <w:r w:rsidRPr="006852D5">
                                <w:rPr>
                                  <w:sz w:val="16"/>
                                  <w:szCs w:val="16"/>
                                </w:rPr>
                                <w:t>CC BY 4.0 Internationa</w:t>
                              </w:r>
                              <w:r>
                                <w:rPr>
                                  <w:sz w:val="16"/>
                                  <w:szCs w:val="16"/>
                                </w:rPr>
                                <w:t>l-Lizenz</w:t>
                              </w:r>
                              <w:r w:rsidRPr="006852D5">
                                <w:rPr>
                                  <w:sz w:val="16"/>
                                  <w:szCs w:val="16"/>
                                </w:rPr>
                                <w:t xml:space="preserve"> </w:t>
                              </w:r>
                              <w:hyperlink r:id="rId2" w:history="1">
                                <w:r w:rsidRPr="006852D5">
                                  <w:rPr>
                                    <w:rStyle w:val="Hyperlink"/>
                                    <w:sz w:val="16"/>
                                    <w:szCs w:val="16"/>
                                  </w:rPr>
                                  <w:t>https://creativecommons.org/licenses/by/4.0/deed.de</w:t>
                                </w:r>
                              </w:hyperlink>
                              <w:r w:rsidRPr="00F759F3">
                                <w:rPr>
                                  <w:sz w:val="18"/>
                                  <w:szCs w:val="18"/>
                                </w:rPr>
                                <w:t xml:space="preserve"> </w:t>
                              </w:r>
                            </w:p>
                            <w:p w14:paraId="0FA0ADFB" w14:textId="77777777" w:rsidR="005B71B6" w:rsidRPr="00F759F3" w:rsidRDefault="005B71B6" w:rsidP="008F317E">
                              <w:pPr>
                                <w:spacing w:before="0" w:line="240" w:lineRule="auto"/>
                                <w:rPr>
                                  <w:sz w:val="18"/>
                                  <w:szCs w:val="18"/>
                                </w:rPr>
                              </w:pP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645F74" id="Gruppieren 232" o:spid="_x0000_s1029" style="position:absolute;margin-left:-.1pt;margin-top:-.55pt;width:463.95pt;height:52.15pt;z-index:251657728;mso-position-horizontal-relative:margin;mso-width-relative:margin;mso-height-relative:margin" coordorigin=",345" coordsize="58923,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">
              <v:shapetype id="_x0000_t202" coordsize="21600,21600" o:spt="202" path="m,l,21600r21600,l21600,xe">
                <v:stroke joinstyle="miter"/>
                <v:path gradientshapeok="t" o:connecttype="rect"/>
              </v:shapetype>
              <v:shape id="Textfeld 2" o:spid="_x0000_s1030"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8A1F510" w14:textId="77777777" w:rsidR="005B71B6" w:rsidRPr="00F759F3" w:rsidRDefault="005B71B6" w:rsidP="000C3ADB">
                      <w:pPr>
                        <w:spacing w:before="0" w:line="240" w:lineRule="auto"/>
                        <w:jc w:val="center"/>
                        <w:rPr>
                          <w:sz w:val="18"/>
                          <w:szCs w:val="18"/>
                        </w:rPr>
                      </w:pPr>
                      <w:r w:rsidRPr="00F759F3">
                        <w:rPr>
                          <w:sz w:val="18"/>
                          <w:szCs w:val="18"/>
                        </w:rPr>
                        <w:t>Seite</w:t>
                      </w:r>
                    </w:p>
                    <w:p w14:paraId="38434932" w14:textId="3122C146"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sidR="00B02A87">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sidR="00B02A87">
                        <w:rPr>
                          <w:noProof/>
                          <w:sz w:val="18"/>
                          <w:szCs w:val="18"/>
                        </w:rPr>
                        <w:t>7</w:t>
                      </w:r>
                      <w:r w:rsidRPr="00F759F3">
                        <w:rPr>
                          <w:sz w:val="18"/>
                          <w:szCs w:val="18"/>
                        </w:rPr>
                        <w:fldChar w:fldCharType="end"/>
                      </w:r>
                    </w:p>
                  </w:txbxContent>
                </v:textbox>
              </v:shape>
              <v:group id="Gruppieren 234" o:spid="_x0000_s1031" style="position:absolute;left:431;top:3534;width:51156;height:3436" coordorigin="531,103" coordsize="51158,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32" type="#_x0000_t202" style="position:absolute;left:8080;top:103;width:43609;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4451C288" w14:textId="77777777" w:rsidR="00252271" w:rsidRPr="00F759F3" w:rsidRDefault="00252271" w:rsidP="00252271">
                        <w:pPr>
                          <w:spacing w:before="0" w:line="240" w:lineRule="auto"/>
                          <w:rPr>
                            <w:sz w:val="18"/>
                            <w:szCs w:val="18"/>
                          </w:rPr>
                        </w:pPr>
                        <w:r w:rsidRPr="00C721AF">
                          <w:rPr>
                            <w:sz w:val="16"/>
                            <w:szCs w:val="16"/>
                          </w:rPr>
                          <w:t>Anna Stiftinger/Bildungszentrum Saalfelden</w:t>
                        </w:r>
                        <w:r>
                          <w:rPr>
                            <w:sz w:val="16"/>
                            <w:szCs w:val="16"/>
                          </w:rPr>
                          <w:t xml:space="preserve"> </w:t>
                        </w:r>
                        <w:r w:rsidRPr="006852D5">
                          <w:rPr>
                            <w:sz w:val="16"/>
                            <w:szCs w:val="16"/>
                          </w:rPr>
                          <w:t>(</w:t>
                        </w:r>
                        <w:hyperlink r:id="rId4" w:history="1">
                          <w:r w:rsidRPr="002F3F24">
                            <w:rPr>
                              <w:rStyle w:val="Hyperlink"/>
                              <w:sz w:val="16"/>
                              <w:szCs w:val="16"/>
                            </w:rPr>
                            <w:t>www.learnforever.at</w:t>
                          </w:r>
                        </w:hyperlink>
                        <w:r w:rsidRPr="006852D5">
                          <w:rPr>
                            <w:sz w:val="16"/>
                            <w:szCs w:val="16"/>
                          </w:rPr>
                          <w:t>)</w:t>
                        </w:r>
                        <w:r>
                          <w:rPr>
                            <w:sz w:val="16"/>
                            <w:szCs w:val="16"/>
                          </w:rPr>
                          <w:t xml:space="preserve">, </w:t>
                        </w:r>
                        <w:r w:rsidRPr="006852D5">
                          <w:rPr>
                            <w:sz w:val="16"/>
                            <w:szCs w:val="16"/>
                          </w:rPr>
                          <w:t>CC BY 4.0 Internationa</w:t>
                        </w:r>
                        <w:r>
                          <w:rPr>
                            <w:sz w:val="16"/>
                            <w:szCs w:val="16"/>
                          </w:rPr>
                          <w:t>l-Lizenz</w:t>
                        </w:r>
                        <w:r w:rsidRPr="006852D5">
                          <w:rPr>
                            <w:sz w:val="16"/>
                            <w:szCs w:val="16"/>
                          </w:rPr>
                          <w:t xml:space="preserve"> </w:t>
                        </w:r>
                        <w:hyperlink r:id="rId5" w:history="1">
                          <w:r w:rsidRPr="006852D5">
                            <w:rPr>
                              <w:rStyle w:val="Hyperlink"/>
                              <w:sz w:val="16"/>
                              <w:szCs w:val="16"/>
                            </w:rPr>
                            <w:t>https://creativecommons.org/licenses/by/4.0/deed.de</w:t>
                          </w:r>
                        </w:hyperlink>
                        <w:r w:rsidRPr="00F759F3">
                          <w:rPr>
                            <w:sz w:val="18"/>
                            <w:szCs w:val="18"/>
                          </w:rPr>
                          <w:t xml:space="preserve"> </w:t>
                        </w:r>
                      </w:p>
                      <w:p w14:paraId="0FA0ADFB" w14:textId="77777777" w:rsidR="005B71B6" w:rsidRPr="00F759F3" w:rsidRDefault="005B71B6" w:rsidP="008F317E">
                        <w:pPr>
                          <w:spacing w:before="0" w:line="240" w:lineRule="auto"/>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3"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">
                  <v:imagedata r:id="rId6" o:title=""/>
                  <v:path arrowok="t"/>
                </v:shape>
              </v:group>
              <v:line id="Gerader Verbinder 238" o:spid="_x0000_s1034"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35"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158961EA"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003FF" w14:textId="77777777" w:rsidR="007910ED" w:rsidRDefault="007910ED" w:rsidP="00F759F3">
      <w:r>
        <w:separator/>
      </w:r>
    </w:p>
  </w:footnote>
  <w:footnote w:type="continuationSeparator" w:id="0">
    <w:p w14:paraId="2B1BC194" w14:textId="77777777" w:rsidR="007910ED" w:rsidRDefault="007910ED" w:rsidP="00F759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3CEE0" w14:textId="77777777" w:rsidR="00B02A87" w:rsidRDefault="00B02A87">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55698" w14:textId="77777777" w:rsidR="005B71B6" w:rsidRDefault="005B71B6" w:rsidP="00577103">
    <w:pPr>
      <w:pStyle w:val="KeinLeerraum"/>
      <w:tabs>
        <w:tab w:val="left" w:pos="9356"/>
      </w:tabs>
    </w:pPr>
  </w:p>
  <w:p w14:paraId="1B97E761" w14:textId="77777777" w:rsidR="005B71B6" w:rsidRDefault="005B71B6" w:rsidP="00C41016">
    <w:pPr>
      <w:pStyle w:val="KeinLeerraum"/>
      <w:tabs>
        <w:tab w:val="left" w:pos="9356"/>
      </w:tabs>
      <w:jc w:val="right"/>
    </w:pPr>
    <w:r>
      <w:rPr>
        <w:noProof/>
      </w:rPr>
      <w:drawing>
        <wp:inline distT="0" distB="0" distL="0" distR="0" wp14:anchorId="0BDFFD6C" wp14:editId="2B09DEF8">
          <wp:extent cx="987425" cy="219710"/>
          <wp:effectExtent l="0" t="0" r="317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2D9425C4" w14:textId="77777777" w:rsidR="005B71B6" w:rsidRDefault="005B71B6" w:rsidP="00C41016">
    <w:pPr>
      <w:pStyle w:val="KeinLeerraum"/>
      <w:tabs>
        <w:tab w:val="left" w:pos="9356"/>
      </w:tabs>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98D65" w14:textId="7777777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1322EA45" wp14:editId="3D820E1E">
          <wp:simplePos x="0" y="0"/>
          <wp:positionH relativeFrom="page">
            <wp:posOffset>0</wp:posOffset>
          </wp:positionH>
          <wp:positionV relativeFrom="page">
            <wp:posOffset>0</wp:posOffset>
          </wp:positionV>
          <wp:extent cx="7562215" cy="10689590"/>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18B25501" w14:textId="77777777" w:rsidR="005B71B6" w:rsidRDefault="005B71B6" w:rsidP="000C3ADB">
    <w:pPr>
      <w:pStyle w:val="KeinLeerraum"/>
      <w:tabs>
        <w:tab w:val="left" w:pos="9356"/>
      </w:tabs>
      <w:jc w:val="right"/>
    </w:pPr>
  </w:p>
  <w:p w14:paraId="0C73BDD7" w14:textId="77777777"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4484C25"/>
    <w:multiLevelType w:val="hybridMultilevel"/>
    <w:tmpl w:val="DC788A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7"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8"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0"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1"/>
  </w:num>
  <w:num w:numId="4">
    <w:abstractNumId w:val="17"/>
  </w:num>
  <w:num w:numId="5">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0"/>
  </w:num>
  <w:num w:numId="8">
    <w:abstractNumId w:val="12"/>
  </w:num>
  <w:num w:numId="9">
    <w:abstractNumId w:val="18"/>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A65"/>
    <w:rsid w:val="00000E64"/>
    <w:rsid w:val="000020BB"/>
    <w:rsid w:val="00005F40"/>
    <w:rsid w:val="000069A9"/>
    <w:rsid w:val="000071E2"/>
    <w:rsid w:val="00014C1A"/>
    <w:rsid w:val="000163DA"/>
    <w:rsid w:val="00022130"/>
    <w:rsid w:val="00022F27"/>
    <w:rsid w:val="000235CC"/>
    <w:rsid w:val="00023910"/>
    <w:rsid w:val="00023E66"/>
    <w:rsid w:val="000316FA"/>
    <w:rsid w:val="000326D1"/>
    <w:rsid w:val="00033B67"/>
    <w:rsid w:val="00037AFE"/>
    <w:rsid w:val="00044431"/>
    <w:rsid w:val="00052228"/>
    <w:rsid w:val="00055C28"/>
    <w:rsid w:val="00056788"/>
    <w:rsid w:val="00057BCB"/>
    <w:rsid w:val="00060794"/>
    <w:rsid w:val="00061FBF"/>
    <w:rsid w:val="00066C7E"/>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159B"/>
    <w:rsid w:val="000E3DF0"/>
    <w:rsid w:val="000E4FF2"/>
    <w:rsid w:val="000E5DF6"/>
    <w:rsid w:val="000F3D47"/>
    <w:rsid w:val="000F4D25"/>
    <w:rsid w:val="000F558F"/>
    <w:rsid w:val="000F6B53"/>
    <w:rsid w:val="000F789D"/>
    <w:rsid w:val="000F7FA4"/>
    <w:rsid w:val="00102BBF"/>
    <w:rsid w:val="0010527C"/>
    <w:rsid w:val="00105523"/>
    <w:rsid w:val="00107DA1"/>
    <w:rsid w:val="00111541"/>
    <w:rsid w:val="0011455F"/>
    <w:rsid w:val="0011619F"/>
    <w:rsid w:val="00116A10"/>
    <w:rsid w:val="0012219C"/>
    <w:rsid w:val="001233DB"/>
    <w:rsid w:val="00126A42"/>
    <w:rsid w:val="0013037B"/>
    <w:rsid w:val="00135ED7"/>
    <w:rsid w:val="00137633"/>
    <w:rsid w:val="0014587B"/>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271"/>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877F2"/>
    <w:rsid w:val="00290D8A"/>
    <w:rsid w:val="00293599"/>
    <w:rsid w:val="002937D7"/>
    <w:rsid w:val="00293E26"/>
    <w:rsid w:val="002947EB"/>
    <w:rsid w:val="002A0779"/>
    <w:rsid w:val="002A189D"/>
    <w:rsid w:val="002A3782"/>
    <w:rsid w:val="002A60F0"/>
    <w:rsid w:val="002A6938"/>
    <w:rsid w:val="002A7FCC"/>
    <w:rsid w:val="002B365A"/>
    <w:rsid w:val="002B39E5"/>
    <w:rsid w:val="002B7AA8"/>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3297"/>
    <w:rsid w:val="003D53D1"/>
    <w:rsid w:val="003D5CBD"/>
    <w:rsid w:val="003D5E9B"/>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3730B"/>
    <w:rsid w:val="00440096"/>
    <w:rsid w:val="00447B3C"/>
    <w:rsid w:val="0045778A"/>
    <w:rsid w:val="00460139"/>
    <w:rsid w:val="00460971"/>
    <w:rsid w:val="00460DF6"/>
    <w:rsid w:val="00460F6E"/>
    <w:rsid w:val="004647E7"/>
    <w:rsid w:val="00464E40"/>
    <w:rsid w:val="00465055"/>
    <w:rsid w:val="00470117"/>
    <w:rsid w:val="0047124E"/>
    <w:rsid w:val="004714F8"/>
    <w:rsid w:val="00472300"/>
    <w:rsid w:val="00472AC4"/>
    <w:rsid w:val="0048414D"/>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4153"/>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94DC0"/>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059A3"/>
    <w:rsid w:val="00612156"/>
    <w:rsid w:val="006127C4"/>
    <w:rsid w:val="00613694"/>
    <w:rsid w:val="00613810"/>
    <w:rsid w:val="00621D2F"/>
    <w:rsid w:val="00621E20"/>
    <w:rsid w:val="00624158"/>
    <w:rsid w:val="0062534A"/>
    <w:rsid w:val="006272FE"/>
    <w:rsid w:val="00627CE0"/>
    <w:rsid w:val="006342CD"/>
    <w:rsid w:val="00636B73"/>
    <w:rsid w:val="006437DE"/>
    <w:rsid w:val="00643C3C"/>
    <w:rsid w:val="0064422B"/>
    <w:rsid w:val="00644EA4"/>
    <w:rsid w:val="00646918"/>
    <w:rsid w:val="0064744B"/>
    <w:rsid w:val="00652668"/>
    <w:rsid w:val="00653B4C"/>
    <w:rsid w:val="00654C32"/>
    <w:rsid w:val="006560D7"/>
    <w:rsid w:val="00656A19"/>
    <w:rsid w:val="00660C26"/>
    <w:rsid w:val="0066142D"/>
    <w:rsid w:val="006624BC"/>
    <w:rsid w:val="00662B6A"/>
    <w:rsid w:val="00664F33"/>
    <w:rsid w:val="006660B4"/>
    <w:rsid w:val="006807C6"/>
    <w:rsid w:val="006822ED"/>
    <w:rsid w:val="00682BCE"/>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07E6"/>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0ED"/>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0B57"/>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00E"/>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2F56"/>
    <w:rsid w:val="0090362E"/>
    <w:rsid w:val="00903A02"/>
    <w:rsid w:val="009044F9"/>
    <w:rsid w:val="00905B7F"/>
    <w:rsid w:val="0090630E"/>
    <w:rsid w:val="00906C06"/>
    <w:rsid w:val="00907FFE"/>
    <w:rsid w:val="0091069C"/>
    <w:rsid w:val="009113FA"/>
    <w:rsid w:val="00912757"/>
    <w:rsid w:val="00914D28"/>
    <w:rsid w:val="00916038"/>
    <w:rsid w:val="009178CE"/>
    <w:rsid w:val="00931904"/>
    <w:rsid w:val="00937A0A"/>
    <w:rsid w:val="009438BC"/>
    <w:rsid w:val="00951EA0"/>
    <w:rsid w:val="0096059C"/>
    <w:rsid w:val="00961335"/>
    <w:rsid w:val="00961B09"/>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A7BEF"/>
    <w:rsid w:val="009B0D00"/>
    <w:rsid w:val="009B12A8"/>
    <w:rsid w:val="009B40F1"/>
    <w:rsid w:val="009B44C9"/>
    <w:rsid w:val="009B4734"/>
    <w:rsid w:val="009B7CD1"/>
    <w:rsid w:val="009C2F57"/>
    <w:rsid w:val="009C42DD"/>
    <w:rsid w:val="009C4885"/>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75098"/>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85E"/>
    <w:rsid w:val="00AD5B90"/>
    <w:rsid w:val="00AD5DA4"/>
    <w:rsid w:val="00AE03AD"/>
    <w:rsid w:val="00AE1ADD"/>
    <w:rsid w:val="00AF55CF"/>
    <w:rsid w:val="00AF62D9"/>
    <w:rsid w:val="00B0061B"/>
    <w:rsid w:val="00B02A87"/>
    <w:rsid w:val="00B045F8"/>
    <w:rsid w:val="00B125F4"/>
    <w:rsid w:val="00B14F01"/>
    <w:rsid w:val="00B15679"/>
    <w:rsid w:val="00B1623B"/>
    <w:rsid w:val="00B21103"/>
    <w:rsid w:val="00B25EB2"/>
    <w:rsid w:val="00B30CF4"/>
    <w:rsid w:val="00B311D2"/>
    <w:rsid w:val="00B31858"/>
    <w:rsid w:val="00B35E5D"/>
    <w:rsid w:val="00B36A9B"/>
    <w:rsid w:val="00B401A5"/>
    <w:rsid w:val="00B424E8"/>
    <w:rsid w:val="00B430E2"/>
    <w:rsid w:val="00B46FE4"/>
    <w:rsid w:val="00B5096E"/>
    <w:rsid w:val="00B53FC1"/>
    <w:rsid w:val="00B575F8"/>
    <w:rsid w:val="00B63D24"/>
    <w:rsid w:val="00B65002"/>
    <w:rsid w:val="00B6537E"/>
    <w:rsid w:val="00B7645D"/>
    <w:rsid w:val="00B77457"/>
    <w:rsid w:val="00B77CE7"/>
    <w:rsid w:val="00B816CE"/>
    <w:rsid w:val="00B8170B"/>
    <w:rsid w:val="00B82BE6"/>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E73E0"/>
    <w:rsid w:val="00BF085F"/>
    <w:rsid w:val="00BF0A0B"/>
    <w:rsid w:val="00BF1C22"/>
    <w:rsid w:val="00BF4665"/>
    <w:rsid w:val="00BF48BE"/>
    <w:rsid w:val="00BF6FF4"/>
    <w:rsid w:val="00BF7CDB"/>
    <w:rsid w:val="00C03424"/>
    <w:rsid w:val="00C03955"/>
    <w:rsid w:val="00C052A3"/>
    <w:rsid w:val="00C05D42"/>
    <w:rsid w:val="00C05D6F"/>
    <w:rsid w:val="00C079D3"/>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0AAF"/>
    <w:rsid w:val="00CB2C8F"/>
    <w:rsid w:val="00CB66BC"/>
    <w:rsid w:val="00CB7C7F"/>
    <w:rsid w:val="00CC1ED9"/>
    <w:rsid w:val="00CC62C9"/>
    <w:rsid w:val="00CD08FD"/>
    <w:rsid w:val="00CD0FD6"/>
    <w:rsid w:val="00CD3AD2"/>
    <w:rsid w:val="00CD5770"/>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0867"/>
    <w:rsid w:val="00D716A3"/>
    <w:rsid w:val="00D7216F"/>
    <w:rsid w:val="00D73214"/>
    <w:rsid w:val="00D74168"/>
    <w:rsid w:val="00D74AC1"/>
    <w:rsid w:val="00D7689B"/>
    <w:rsid w:val="00D77947"/>
    <w:rsid w:val="00D803B5"/>
    <w:rsid w:val="00D818D2"/>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250C2"/>
    <w:rsid w:val="00E31FBF"/>
    <w:rsid w:val="00E32C53"/>
    <w:rsid w:val="00E32EC3"/>
    <w:rsid w:val="00E34DF7"/>
    <w:rsid w:val="00E361C6"/>
    <w:rsid w:val="00E41088"/>
    <w:rsid w:val="00E42D1D"/>
    <w:rsid w:val="00E4384B"/>
    <w:rsid w:val="00E44827"/>
    <w:rsid w:val="00E45A6E"/>
    <w:rsid w:val="00E4771F"/>
    <w:rsid w:val="00E5390B"/>
    <w:rsid w:val="00E53BEA"/>
    <w:rsid w:val="00E54352"/>
    <w:rsid w:val="00E5440C"/>
    <w:rsid w:val="00E57E69"/>
    <w:rsid w:val="00E60AAE"/>
    <w:rsid w:val="00E66EBA"/>
    <w:rsid w:val="00E67983"/>
    <w:rsid w:val="00E756D7"/>
    <w:rsid w:val="00E764D8"/>
    <w:rsid w:val="00E801AE"/>
    <w:rsid w:val="00E80DCC"/>
    <w:rsid w:val="00E81A65"/>
    <w:rsid w:val="00E824BB"/>
    <w:rsid w:val="00E84F03"/>
    <w:rsid w:val="00E86C47"/>
    <w:rsid w:val="00E87AD6"/>
    <w:rsid w:val="00E91395"/>
    <w:rsid w:val="00E9289D"/>
    <w:rsid w:val="00E96068"/>
    <w:rsid w:val="00EA3EE1"/>
    <w:rsid w:val="00EA4CAC"/>
    <w:rsid w:val="00EA5656"/>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1DC4"/>
    <w:rsid w:val="00F03FC2"/>
    <w:rsid w:val="00F10ACD"/>
    <w:rsid w:val="00F11151"/>
    <w:rsid w:val="00F11B72"/>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3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customStyle="1" w:styleId="Gitternetztabelle5dunkelAkzent21">
    <w:name w:val="Gitternetztabelle 5 dunkel  – Akzent 21"/>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itternetztabelle4Akzent21">
    <w:name w:val="Gitternetztabelle 4 – Akzent 21"/>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Formatvorlage1">
    <w:name w:val="Formatvorlage1"/>
    <w:basedOn w:val="Standard"/>
    <w:link w:val="Formatvorlage1Zchn"/>
    <w:qFormat/>
    <w:rsid w:val="00E81A65"/>
    <w:pPr>
      <w:spacing w:after="120"/>
    </w:pPr>
    <w:rPr>
      <w:rFonts w:eastAsia="Arial"/>
      <w:b/>
      <w:bCs/>
      <w:iCs/>
      <w:color w:val="993366"/>
      <w:sz w:val="36"/>
      <w:szCs w:val="36"/>
      <w:lang w:val="de-AT" w:eastAsia="de-AT"/>
    </w:rPr>
  </w:style>
  <w:style w:type="paragraph" w:customStyle="1" w:styleId="Formatvorlage2">
    <w:name w:val="Formatvorlage2"/>
    <w:basedOn w:val="Formatvorlage1"/>
    <w:link w:val="Formatvorlage2Zchn"/>
    <w:qFormat/>
    <w:rsid w:val="00E81A65"/>
    <w:rPr>
      <w:sz w:val="28"/>
      <w:szCs w:val="28"/>
    </w:rPr>
  </w:style>
  <w:style w:type="character" w:customStyle="1" w:styleId="Formatvorlage1Zchn">
    <w:name w:val="Formatvorlage1 Zchn"/>
    <w:basedOn w:val="Absatz-Standardschriftart"/>
    <w:link w:val="Formatvorlage1"/>
    <w:rsid w:val="00E81A65"/>
    <w:rPr>
      <w:rFonts w:ascii="Arial" w:eastAsia="Arial" w:hAnsi="Arial" w:cs="Arial"/>
      <w:b/>
      <w:bCs/>
      <w:iCs/>
      <w:color w:val="993366"/>
      <w:sz w:val="36"/>
      <w:szCs w:val="36"/>
    </w:rPr>
  </w:style>
  <w:style w:type="character" w:customStyle="1" w:styleId="Formatvorlage2Zchn">
    <w:name w:val="Formatvorlage2 Zchn"/>
    <w:basedOn w:val="Formatvorlage1Zchn"/>
    <w:link w:val="Formatvorlage2"/>
    <w:rsid w:val="00E81A65"/>
    <w:rPr>
      <w:rFonts w:ascii="Arial" w:eastAsia="Arial" w:hAnsi="Arial" w:cs="Arial"/>
      <w:b/>
      <w:bCs/>
      <w:iCs/>
      <w:color w:val="993366"/>
      <w:sz w:val="28"/>
      <w:szCs w:val="28"/>
    </w:rPr>
  </w:style>
  <w:style w:type="paragraph" w:styleId="berarbeitung">
    <w:name w:val="Revision"/>
    <w:hidden/>
    <w:uiPriority w:val="99"/>
    <w:semiHidden/>
    <w:rsid w:val="00293599"/>
    <w:pPr>
      <w:spacing w:after="0" w:line="240" w:lineRule="auto"/>
    </w:pPr>
    <w:rPr>
      <w:rFonts w:ascii="Arial" w:eastAsia="Times New Roman" w:hAnsi="Arial" w:cs="Arial"/>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20.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s\Nextcloud\Vorlagen\lfe-uebungsblat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CA9B4-4A13-4F4D-B623-DE4B8B455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lfe-uebungsblatt.dotx</Template>
  <TotalTime>0</TotalTime>
  <Pages>7</Pages>
  <Words>566</Words>
  <Characters>3571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2022-01-27T12:54:00Z</dcterms:created>
  <dcterms:modified xsi:type="dcterms:W3CDTF">2022-01-27T13:15:00Z</dcterms:modified>
</cp:coreProperties>
</file>