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E0C195" w14:textId="77777777" w:rsidR="00235936" w:rsidRDefault="00235936" w:rsidP="0012219C">
      <w:pPr>
        <w:pStyle w:val="berschrift1"/>
      </w:pPr>
      <w:r>
        <w:t>Anleitung: Bilder bearbeiten mit der Tablet-App „Galerie“</w:t>
      </w:r>
    </w:p>
    <w:p w14:paraId="4284DECD" w14:textId="742C0653" w:rsidR="00527496" w:rsidRDefault="00527496" w:rsidP="00527496">
      <w:r>
        <w:t xml:space="preserve">Die App „Galerie“ zeigt nicht nur alle Bilder an, die auf dem Tablet gespeichert sind, sie ist auch </w:t>
      </w:r>
      <w:r w:rsidR="003A7DDB">
        <w:t xml:space="preserve">gleichzeitig </w:t>
      </w:r>
      <w:r>
        <w:t>ein Bildbearbeitungsprogramm.</w:t>
      </w:r>
    </w:p>
    <w:p w14:paraId="7E643277" w14:textId="1119135F" w:rsidR="00527496" w:rsidRDefault="00A738E3" w:rsidP="00527496">
      <w:r>
        <w:t>Die App „Galerie“</w:t>
      </w:r>
      <w:r w:rsidR="00527496">
        <w:t xml:space="preserve"> bietet einige einfache Möglichkeiten, Bilder zu verändern, z. B.: </w:t>
      </w:r>
    </w:p>
    <w:p w14:paraId="64F0F0D2" w14:textId="77777777" w:rsidR="00527496" w:rsidRDefault="00527496" w:rsidP="00527496">
      <w:pPr>
        <w:pStyle w:val="Listenabsatz"/>
        <w:numPr>
          <w:ilvl w:val="0"/>
          <w:numId w:val="21"/>
        </w:numPr>
      </w:pPr>
      <w:r>
        <w:t>Veränderung der Größe</w:t>
      </w:r>
    </w:p>
    <w:p w14:paraId="0A539038" w14:textId="77777777" w:rsidR="00527496" w:rsidRDefault="00527496" w:rsidP="00527496">
      <w:pPr>
        <w:pStyle w:val="Listenabsatz"/>
        <w:numPr>
          <w:ilvl w:val="0"/>
          <w:numId w:val="21"/>
        </w:numPr>
      </w:pPr>
      <w:r>
        <w:t>das Bild zuschneiden (an den Rändern etwas wegschneiden),</w:t>
      </w:r>
    </w:p>
    <w:p w14:paraId="42D06559" w14:textId="77777777" w:rsidR="00527496" w:rsidRDefault="00527496" w:rsidP="00527496">
      <w:pPr>
        <w:pStyle w:val="Listenabsatz"/>
        <w:numPr>
          <w:ilvl w:val="0"/>
          <w:numId w:val="21"/>
        </w:numPr>
      </w:pPr>
      <w:r>
        <w:t>Veränderung der Farben</w:t>
      </w:r>
    </w:p>
    <w:p w14:paraId="4FCCD93A" w14:textId="77777777" w:rsidR="00527496" w:rsidRDefault="00527496" w:rsidP="00527496">
      <w:pPr>
        <w:pStyle w:val="Listenabsatz"/>
        <w:numPr>
          <w:ilvl w:val="0"/>
          <w:numId w:val="21"/>
        </w:numPr>
      </w:pPr>
      <w:r>
        <w:t>Veränderung der Helligkeit</w:t>
      </w:r>
    </w:p>
    <w:p w14:paraId="00B6745E" w14:textId="77777777" w:rsidR="00527496" w:rsidRDefault="00527496" w:rsidP="00527496">
      <w:pPr>
        <w:pStyle w:val="Listenabsatz"/>
        <w:numPr>
          <w:ilvl w:val="0"/>
          <w:numId w:val="21"/>
        </w:numPr>
      </w:pPr>
      <w:r>
        <w:t>Text in das Bild einfügen</w:t>
      </w:r>
    </w:p>
    <w:p w14:paraId="729AFC02" w14:textId="77777777" w:rsidR="00527496" w:rsidRDefault="00527496" w:rsidP="00527496"/>
    <w:p w14:paraId="3EC2CBF8" w14:textId="77777777" w:rsidR="00527496" w:rsidRDefault="00527496" w:rsidP="00527496">
      <w:r>
        <w:t>Öffnen Sie die App „Galerie“ und suchen Sie ein Bild aus, das Sie bearbeiten möchten. Tippen Sie darauf, damit es groß angezeigt wird.</w:t>
      </w:r>
    </w:p>
    <w:p w14:paraId="72AFB2BD" w14:textId="77777777" w:rsidR="00527496" w:rsidRDefault="00FE785C" w:rsidP="00527496">
      <w:pPr>
        <w:keepNext/>
        <w:keepLines/>
        <w:jc w:val="both"/>
      </w:pP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31A759" wp14:editId="3CEDEA88">
                <wp:simplePos x="0" y="0"/>
                <wp:positionH relativeFrom="column">
                  <wp:posOffset>4846320</wp:posOffset>
                </wp:positionH>
                <wp:positionV relativeFrom="paragraph">
                  <wp:posOffset>317501</wp:posOffset>
                </wp:positionV>
                <wp:extent cx="222250" cy="368300"/>
                <wp:effectExtent l="38100" t="19050" r="25400" b="50800"/>
                <wp:wrapNone/>
                <wp:docPr id="247" name="Gerade Verbindung mit Pfeil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2250" cy="368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FB33E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47" o:spid="_x0000_s1026" type="#_x0000_t32" style="position:absolute;margin-left:381.6pt;margin-top:25pt;width:17.5pt;height:29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" strokecolor="#936" strokeweight="2.25pt">
                <v:stroke endarrow="block"/>
              </v:shape>
            </w:pict>
          </mc:Fallback>
        </mc:AlternateContent>
      </w:r>
      <w:r w:rsidR="00527496">
        <w:t>Um zu den Bearbeitungsmöglichkeiten zu kommen, tippen Sie auf das Stift-Symbol</w:t>
      </w:r>
      <w:r w:rsidR="0046367C">
        <w:t xml:space="preserve"> rechts oben:</w:t>
      </w:r>
    </w:p>
    <w:p w14:paraId="5968E855" w14:textId="77777777" w:rsidR="00527496" w:rsidRDefault="0046367C" w:rsidP="00527496">
      <w:pPr>
        <w:jc w:val="both"/>
      </w:pPr>
      <w:r>
        <w:rPr>
          <w:noProof/>
          <w:lang w:val="de-AT" w:eastAsia="de-AT"/>
        </w:rPr>
        <w:drawing>
          <wp:inline distT="0" distB="0" distL="0" distR="0" wp14:anchorId="0E4B3E26" wp14:editId="779BEA01">
            <wp:extent cx="5759450" cy="3610610"/>
            <wp:effectExtent l="19050" t="19050" r="12700" b="27940"/>
            <wp:docPr id="246" name="Grafik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10610"/>
                    </a:xfrm>
                    <a:prstGeom prst="rect">
                      <a:avLst/>
                    </a:prstGeom>
                    <a:ln>
                      <a:solidFill>
                        <a:srgbClr val="963366"/>
                      </a:solidFill>
                    </a:ln>
                  </pic:spPr>
                </pic:pic>
              </a:graphicData>
            </a:graphic>
          </wp:inline>
        </w:drawing>
      </w:r>
    </w:p>
    <w:p w14:paraId="28A5DF78" w14:textId="77777777" w:rsidR="00505A0C" w:rsidRDefault="00505A0C" w:rsidP="00372B3C">
      <w:pPr>
        <w:keepNext/>
        <w:keepLines/>
      </w:pPr>
      <w:r w:rsidRPr="00907FFE">
        <w:rPr>
          <w:noProof/>
          <w:color w:val="993366"/>
          <w:lang w:val="de-AT" w:eastAsia="de-AT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6D1D07" wp14:editId="7BFF6856">
                <wp:simplePos x="0" y="0"/>
                <wp:positionH relativeFrom="column">
                  <wp:posOffset>5119370</wp:posOffset>
                </wp:positionH>
                <wp:positionV relativeFrom="paragraph">
                  <wp:posOffset>233045</wp:posOffset>
                </wp:positionV>
                <wp:extent cx="279400" cy="1111250"/>
                <wp:effectExtent l="19050" t="19050" r="63500" b="50800"/>
                <wp:wrapNone/>
                <wp:docPr id="243" name="Gerade Verbindung mit Pfeil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400" cy="1111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C9A75E" id="Gerade Verbindung mit Pfeil 243" o:spid="_x0000_s1026" type="#_x0000_t32" style="position:absolute;margin-left:403.1pt;margin-top:18.35pt;width:22pt;height:8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" strokecolor="#936" strokeweight="2.25pt">
                <v:stroke endarrow="block"/>
              </v:shape>
            </w:pict>
          </mc:Fallback>
        </mc:AlternateContent>
      </w:r>
      <w:r w:rsidR="00527496">
        <w:t xml:space="preserve">Am rechten Bildschirmrand </w:t>
      </w:r>
      <w:r w:rsidR="00AA77DE">
        <w:t>erscheint eine Symbolleiste</w:t>
      </w:r>
      <w:r w:rsidR="00527496">
        <w:t>, mit de</w:t>
      </w:r>
      <w:r w:rsidR="00AA77DE">
        <w:t>r</w:t>
      </w:r>
      <w:r w:rsidR="00527496">
        <w:t xml:space="preserve"> Sie das Bild bearbeiten können. </w:t>
      </w:r>
    </w:p>
    <w:p w14:paraId="7E7AC938" w14:textId="77777777" w:rsidR="00527496" w:rsidRDefault="00AA77DE" w:rsidP="00372B3C">
      <w:pPr>
        <w:keepNext/>
        <w:keepLines/>
      </w:pP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52A06F" wp14:editId="3AE15624">
                <wp:simplePos x="0" y="0"/>
                <wp:positionH relativeFrom="column">
                  <wp:posOffset>4525010</wp:posOffset>
                </wp:positionH>
                <wp:positionV relativeFrom="paragraph">
                  <wp:posOffset>3920490</wp:posOffset>
                </wp:positionV>
                <wp:extent cx="1140460" cy="647700"/>
                <wp:effectExtent l="19050" t="38100" r="40640" b="19050"/>
                <wp:wrapNone/>
                <wp:docPr id="8" name="Gerade Verbindung mit Pfe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0460" cy="647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37AE8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8" o:spid="_x0000_s1026" type="#_x0000_t32" style="position:absolute;margin-left:356.3pt;margin-top:308.7pt;width:89.8pt;height:51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" strokecolor="#936" strokeweight="2.25pt">
                <v:stroke endarrow="block"/>
              </v:shape>
            </w:pict>
          </mc:Fallback>
        </mc:AlternateContent>
      </w:r>
      <w:r w:rsidR="00527496"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EF8575" wp14:editId="7FDF9704">
                <wp:simplePos x="0" y="0"/>
                <wp:positionH relativeFrom="column">
                  <wp:posOffset>5367020</wp:posOffset>
                </wp:positionH>
                <wp:positionV relativeFrom="paragraph">
                  <wp:posOffset>83820</wp:posOffset>
                </wp:positionV>
                <wp:extent cx="603250" cy="4089400"/>
                <wp:effectExtent l="0" t="0" r="25400" b="2540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4089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9933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4A79E42" id="Ellipse 7" o:spid="_x0000_s1026" style="position:absolute;margin-left:422.6pt;margin-top:6.6pt;width:47.5pt;height:32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" filled="f" strokecolor="#936" strokeweight="2pt"/>
            </w:pict>
          </mc:Fallback>
        </mc:AlternateContent>
      </w:r>
      <w:r w:rsidR="00FE785C">
        <w:rPr>
          <w:noProof/>
          <w:lang w:val="de-AT" w:eastAsia="de-AT"/>
        </w:rPr>
        <w:drawing>
          <wp:inline distT="0" distB="0" distL="0" distR="0" wp14:anchorId="3FB17987" wp14:editId="169005D7">
            <wp:extent cx="5759450" cy="4389755"/>
            <wp:effectExtent l="0" t="0" r="0" b="0"/>
            <wp:docPr id="248" name="Grafik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8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D774D" w14:textId="3EF977AB" w:rsidR="00527496" w:rsidRDefault="00AA77DE" w:rsidP="00372B3C">
      <w:pPr>
        <w:keepNext/>
        <w:keepLines/>
      </w:pPr>
      <w:r>
        <w:t xml:space="preserve">Die Farbe </w:t>
      </w:r>
      <w:r w:rsidR="003A7DDB">
        <w:t>Gelb</w:t>
      </w:r>
      <w:r>
        <w:t xml:space="preserve"> zeigt Ihnen an, welche Bearbeitungsfunktion gerade aktiv ist. </w:t>
      </w:r>
      <w:r w:rsidR="003A7DDB">
        <w:t>Nachfolgend werden die Symbole genauer erklärt.</w:t>
      </w:r>
    </w:p>
    <w:p w14:paraId="67AE5232" w14:textId="77777777" w:rsidR="00A738E3" w:rsidRDefault="00A738E3" w:rsidP="00372B3C">
      <w:pPr>
        <w:keepNext/>
        <w:keepLines/>
      </w:pPr>
    </w:p>
    <w:p w14:paraId="29CF4C4E" w14:textId="77777777" w:rsidR="00372B3C" w:rsidRDefault="00372B3C" w:rsidP="00372B3C">
      <w:pPr>
        <w:pStyle w:val="berschrift2"/>
      </w:pPr>
      <w:r>
        <w:t>Text einfügen</w:t>
      </w:r>
    </w:p>
    <w:p w14:paraId="10AF19F7" w14:textId="77777777" w:rsidR="00372B3C" w:rsidRDefault="00527496" w:rsidP="00527496">
      <w:r>
        <w:t xml:space="preserve">Tippen Sie auf </w:t>
      </w:r>
      <w:r w:rsidR="00372B3C">
        <w:t>das Symbol</w:t>
      </w:r>
      <w:r>
        <w:t xml:space="preserve"> </w:t>
      </w:r>
      <w:r>
        <w:rPr>
          <w:noProof/>
          <w:lang w:val="de-AT" w:eastAsia="de-AT"/>
        </w:rPr>
        <w:drawing>
          <wp:inline distT="0" distB="0" distL="0" distR="0" wp14:anchorId="2E3CBBC2" wp14:editId="0639CDC2">
            <wp:extent cx="190500" cy="23622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517" t="10153" r="14938" b="26903"/>
                    <a:stretch/>
                  </pic:blipFill>
                  <pic:spPr bwMode="auto">
                    <a:xfrm>
                      <a:off x="0" y="0"/>
                      <a:ext cx="190638" cy="236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2B3C">
        <w:t>.</w:t>
      </w:r>
    </w:p>
    <w:p w14:paraId="2883D31A" w14:textId="77777777" w:rsidR="00527496" w:rsidRDefault="00FE1C43" w:rsidP="00527496">
      <w:r>
        <w:t>Hier können Sie einen Text in Ihr Bild schreiben und gestalten.</w:t>
      </w:r>
    </w:p>
    <w:p w14:paraId="64465307" w14:textId="77777777" w:rsidR="00FE1C43" w:rsidRDefault="00FE1C43" w:rsidP="00527496"/>
    <w:p w14:paraId="78EC116D" w14:textId="77777777" w:rsidR="00FE1C43" w:rsidRDefault="00FE1C43" w:rsidP="00FE1C43">
      <w:pPr>
        <w:keepNext/>
        <w:keepLines/>
      </w:pPr>
      <w:r>
        <w:lastRenderedPageBreak/>
        <w:t>Tippen Sie zuerst auf „Text hinzufügen“ im unteren Bereich des Bildes:</w:t>
      </w:r>
    </w:p>
    <w:p w14:paraId="1365734B" w14:textId="77777777" w:rsidR="00FE1C43" w:rsidRDefault="00FE1C43" w:rsidP="00FE1C43">
      <w:pPr>
        <w:keepNext/>
        <w:keepLines/>
      </w:pPr>
      <w:r>
        <w:rPr>
          <w:noProof/>
          <w:lang w:val="de-AT" w:eastAsia="de-AT"/>
        </w:rPr>
        <w:drawing>
          <wp:inline distT="0" distB="0" distL="0" distR="0" wp14:anchorId="59E31210" wp14:editId="27ADA3E5">
            <wp:extent cx="4467225" cy="1019175"/>
            <wp:effectExtent l="0" t="0" r="9525" b="9525"/>
            <wp:docPr id="252" name="Grafik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CF976" w14:textId="7E25322A" w:rsidR="00FE1C43" w:rsidRDefault="00FE1C43" w:rsidP="00FE1C43">
      <w:pPr>
        <w:keepNext/>
        <w:keepLines/>
      </w:pPr>
      <w:r>
        <w:t xml:space="preserve">Mitten im Bild blinkt ein Strich: </w:t>
      </w:r>
      <w:r w:rsidR="00DE7FCA">
        <w:t xml:space="preserve">Sobald </w:t>
      </w:r>
      <w:r>
        <w:t xml:space="preserve">Sie zu schreiben beginnen, wird der Text dorthin geschrieben. </w:t>
      </w:r>
    </w:p>
    <w:p w14:paraId="459B17A2" w14:textId="77777777" w:rsidR="00FE1C43" w:rsidRDefault="00FE1C43" w:rsidP="00FE1C43">
      <w:pPr>
        <w:keepNext/>
        <w:keepLines/>
      </w:pPr>
      <w:r>
        <w:t xml:space="preserve">Sie können </w:t>
      </w:r>
      <w:r w:rsidR="00F72DC6">
        <w:t>den Text</w:t>
      </w:r>
      <w:r>
        <w:t xml:space="preserve"> später dann an eine andere Stelle im Bild verschieben.</w:t>
      </w:r>
    </w:p>
    <w:p w14:paraId="69E66DC0" w14:textId="0615FB45" w:rsidR="00527496" w:rsidRDefault="00527496" w:rsidP="00527496">
      <w:r>
        <w:rPr>
          <w:noProof/>
          <w:lang w:val="de-AT" w:eastAsia="de-AT"/>
        </w:rPr>
        <w:drawing>
          <wp:inline distT="0" distB="0" distL="0" distR="0" wp14:anchorId="5C06B606" wp14:editId="0881EAE9">
            <wp:extent cx="5759450" cy="3612668"/>
            <wp:effectExtent l="0" t="0" r="0" b="698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1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3682F" w14:textId="335B5AF0" w:rsidR="00FE1C43" w:rsidRDefault="00C241D5" w:rsidP="00527496">
      <w:r>
        <w:t>Nachde</w:t>
      </w:r>
      <w:r w:rsidR="00B5015C">
        <w:t>m</w:t>
      </w:r>
      <w:r w:rsidR="00F72DC6">
        <w:t xml:space="preserve"> Sie Ihren Text</w:t>
      </w:r>
      <w:r>
        <w:t xml:space="preserve"> geschrieben haben, </w:t>
      </w:r>
      <w:r w:rsidR="00F72DC6">
        <w:t>können Sie Ihn gestalten.</w:t>
      </w:r>
    </w:p>
    <w:p w14:paraId="52BC6847" w14:textId="77777777" w:rsidR="00B5015C" w:rsidRDefault="00B5015C" w:rsidP="00527496"/>
    <w:p w14:paraId="51C0A858" w14:textId="77777777" w:rsidR="003951E0" w:rsidRDefault="003951E0" w:rsidP="00527496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FE1C43" w14:paraId="52204E3A" w14:textId="77777777" w:rsidTr="00C241D5">
        <w:tc>
          <w:tcPr>
            <w:tcW w:w="4530" w:type="dxa"/>
          </w:tcPr>
          <w:p w14:paraId="1393D746" w14:textId="18DF9706" w:rsidR="00FE1C43" w:rsidRDefault="00FE1C43" w:rsidP="00C241D5">
            <w:r>
              <w:rPr>
                <w:noProof/>
                <w:lang w:val="de-AT" w:eastAsia="de-AT"/>
              </w:rPr>
              <w:drawing>
                <wp:inline distT="0" distB="0" distL="0" distR="0" wp14:anchorId="7B1DA13E" wp14:editId="3ABFB4FF">
                  <wp:extent cx="2217252" cy="793750"/>
                  <wp:effectExtent l="0" t="0" r="0" b="635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418" cy="797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vAlign w:val="center"/>
          </w:tcPr>
          <w:p w14:paraId="29B64FCE" w14:textId="77777777" w:rsidR="00FE1C43" w:rsidRDefault="003951E0" w:rsidP="00C241D5">
            <w:r>
              <w:t>Mit diesem Bereich können Sie auswählen, wie Sie den Text gestalten wollen.</w:t>
            </w:r>
          </w:p>
        </w:tc>
      </w:tr>
      <w:tr w:rsidR="00FE1C43" w14:paraId="2C0BF9EF" w14:textId="77777777" w:rsidTr="0029561C">
        <w:tc>
          <w:tcPr>
            <w:tcW w:w="4530" w:type="dxa"/>
            <w:vAlign w:val="center"/>
          </w:tcPr>
          <w:p w14:paraId="2DC241AD" w14:textId="5AE6830E" w:rsidR="00FE1C43" w:rsidRDefault="00FE1C43" w:rsidP="0029561C">
            <w:r>
              <w:rPr>
                <w:noProof/>
                <w:lang w:val="de-AT" w:eastAsia="de-AT"/>
              </w:rPr>
              <w:drawing>
                <wp:inline distT="0" distB="0" distL="0" distR="0" wp14:anchorId="678F5CA5" wp14:editId="01E2271F">
                  <wp:extent cx="2201618" cy="768350"/>
                  <wp:effectExtent l="0" t="0" r="8255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680" cy="787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0F5431ED" w14:textId="583E8906" w:rsidR="00FE1C43" w:rsidRDefault="003951E0" w:rsidP="0029561C">
            <w:r>
              <w:t>Tippen Sie auf das linke Symbol, um auszuwählen, ob der Text links, rechts oder zentral (in der Mitte) ausgerichtet ist.</w:t>
            </w:r>
          </w:p>
        </w:tc>
      </w:tr>
      <w:tr w:rsidR="00FE1C43" w14:paraId="3E090875" w14:textId="77777777" w:rsidTr="0029561C">
        <w:tc>
          <w:tcPr>
            <w:tcW w:w="4530" w:type="dxa"/>
          </w:tcPr>
          <w:p w14:paraId="6842EED1" w14:textId="721B9C52" w:rsidR="00FE1C43" w:rsidRDefault="00FE1C43" w:rsidP="0029561C">
            <w:pPr>
              <w:rPr>
                <w:noProof/>
                <w:lang w:val="de-AT" w:eastAsia="de-AT"/>
              </w:rPr>
            </w:pPr>
            <w:r>
              <w:rPr>
                <w:noProof/>
                <w:lang w:val="de-AT" w:eastAsia="de-AT"/>
              </w:rPr>
              <w:lastRenderedPageBreak/>
              <w:drawing>
                <wp:inline distT="0" distB="0" distL="0" distR="0" wp14:anchorId="5C03896E" wp14:editId="0EBC3182">
                  <wp:extent cx="2256366" cy="825500"/>
                  <wp:effectExtent l="0" t="0" r="0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064" cy="82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vAlign w:val="center"/>
          </w:tcPr>
          <w:p w14:paraId="6AD0ADAD" w14:textId="24687CF5" w:rsidR="00FE1C43" w:rsidRDefault="00F72DC6" w:rsidP="0029561C">
            <w:r>
              <w:t>Durch Tippen auf das Wort in der Mitte</w:t>
            </w:r>
            <w:r w:rsidR="00DE7FCA">
              <w:t>,</w:t>
            </w:r>
            <w:r>
              <w:t xml:space="preserve"> ändert sich die Schriftart des Textes.</w:t>
            </w:r>
          </w:p>
          <w:p w14:paraId="62A3B94F" w14:textId="77777777" w:rsidR="00F72DC6" w:rsidRDefault="00F72DC6" w:rsidP="0029561C">
            <w:r>
              <w:t>Tippen Sie mehrfach darauf, um eine andere Schrift einzustellen.</w:t>
            </w:r>
          </w:p>
        </w:tc>
      </w:tr>
      <w:tr w:rsidR="00FE1C43" w14:paraId="50FD242F" w14:textId="77777777" w:rsidTr="0029561C">
        <w:tc>
          <w:tcPr>
            <w:tcW w:w="4530" w:type="dxa"/>
          </w:tcPr>
          <w:p w14:paraId="4C6A6946" w14:textId="2848DA45" w:rsidR="00FE1C43" w:rsidRDefault="00FE1C43" w:rsidP="0029561C">
            <w:pPr>
              <w:rPr>
                <w:noProof/>
                <w:lang w:val="de-AT" w:eastAsia="de-AT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64C40BF6" wp14:editId="500BBE00">
                  <wp:extent cx="2241550" cy="740200"/>
                  <wp:effectExtent l="0" t="0" r="6350" b="3175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786" cy="752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vAlign w:val="center"/>
          </w:tcPr>
          <w:p w14:paraId="295585DC" w14:textId="77777777" w:rsidR="00FE1C43" w:rsidRDefault="00F72DC6" w:rsidP="0029561C">
            <w:r>
              <w:t>Mit dem rechten Symbol entscheiden Sie, ob Sie den Bereich des Textes mit Farbe füllen wollen oder ob nur Text ins Bild geschrieben wird.</w:t>
            </w:r>
          </w:p>
        </w:tc>
      </w:tr>
      <w:tr w:rsidR="00FE1C43" w14:paraId="405D4EC1" w14:textId="77777777" w:rsidTr="0029561C">
        <w:tc>
          <w:tcPr>
            <w:tcW w:w="4530" w:type="dxa"/>
          </w:tcPr>
          <w:p w14:paraId="3CF5AAE7" w14:textId="0DEA52E0" w:rsidR="00FE1C43" w:rsidRDefault="00FE1C43" w:rsidP="0029561C">
            <w:pPr>
              <w:rPr>
                <w:noProof/>
                <w:lang w:val="de-AT" w:eastAsia="de-AT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6D84D379" wp14:editId="1BB1C21E">
                  <wp:extent cx="1665514" cy="255814"/>
                  <wp:effectExtent l="0" t="0" r="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514" cy="255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vAlign w:val="center"/>
          </w:tcPr>
          <w:p w14:paraId="17CA20E9" w14:textId="6A794191" w:rsidR="00FE1C43" w:rsidRDefault="00F72DC6" w:rsidP="0029561C">
            <w:r>
              <w:t>Mit der Leiste darunter kann die Farbe des Textes ausgewählt werden.</w:t>
            </w:r>
          </w:p>
        </w:tc>
      </w:tr>
    </w:tbl>
    <w:p w14:paraId="74423738" w14:textId="09AE4C1B" w:rsidR="00527496" w:rsidRDefault="00527496" w:rsidP="00527496">
      <w:pPr>
        <w:rPr>
          <w:lang w:val="de-AT"/>
        </w:rPr>
      </w:pPr>
      <w:r>
        <w:t>Wenn der Text fertig geschrieben ist, tippen Sie</w:t>
      </w:r>
      <w:r w:rsidR="00BF265E">
        <w:t xml:space="preserve"> oben rechts</w:t>
      </w:r>
      <w:r>
        <w:t xml:space="preserve"> auf </w:t>
      </w:r>
      <w:r>
        <w:rPr>
          <w:noProof/>
          <w:lang w:val="de-AT" w:eastAsia="de-AT"/>
        </w:rPr>
        <w:drawing>
          <wp:inline distT="0" distB="0" distL="0" distR="0" wp14:anchorId="0D70C7CD" wp14:editId="3CAE4168">
            <wp:extent cx="548640" cy="213360"/>
            <wp:effectExtent l="0" t="0" r="381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9106" t="12329" r="10307" b="30138"/>
                    <a:stretch/>
                  </pic:blipFill>
                  <pic:spPr bwMode="auto">
                    <a:xfrm>
                      <a:off x="0" y="0"/>
                      <a:ext cx="573499" cy="223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de-AT"/>
        </w:rPr>
        <w:t>.</w:t>
      </w:r>
    </w:p>
    <w:p w14:paraId="2B4D42ED" w14:textId="77777777" w:rsidR="00F72DC6" w:rsidRDefault="00F72DC6" w:rsidP="00527496">
      <w:pPr>
        <w:rPr>
          <w:lang w:val="de-AT"/>
        </w:rPr>
      </w:pPr>
    </w:p>
    <w:p w14:paraId="4E0D4102" w14:textId="5E939E80" w:rsidR="00527496" w:rsidRDefault="00F72DC6" w:rsidP="00D271C1">
      <w:pPr>
        <w:keepNext/>
        <w:keepLines/>
        <w:rPr>
          <w:lang w:val="de-AT"/>
        </w:rPr>
      </w:pPr>
      <w:r>
        <w:rPr>
          <w:lang w:val="de-AT"/>
        </w:rPr>
        <w:t>Der Text</w:t>
      </w:r>
      <w:r w:rsidR="00527496">
        <w:rPr>
          <w:lang w:val="de-AT"/>
        </w:rPr>
        <w:t xml:space="preserve"> erscheint mit </w:t>
      </w:r>
      <w:r>
        <w:rPr>
          <w:lang w:val="de-AT"/>
        </w:rPr>
        <w:t xml:space="preserve">drei </w:t>
      </w:r>
      <w:r w:rsidR="00527496">
        <w:rPr>
          <w:lang w:val="de-AT"/>
        </w:rPr>
        <w:t xml:space="preserve">dicken </w:t>
      </w:r>
      <w:r w:rsidR="00B5015C">
        <w:rPr>
          <w:lang w:val="de-AT"/>
        </w:rPr>
        <w:t xml:space="preserve">weißen </w:t>
      </w:r>
      <w:r w:rsidR="00527496">
        <w:rPr>
          <w:lang w:val="de-AT"/>
        </w:rPr>
        <w:t>Punkten an den Ecken:</w:t>
      </w:r>
    </w:p>
    <w:p w14:paraId="742035C4" w14:textId="70A9F0E7" w:rsidR="00F72DC6" w:rsidRDefault="00527496" w:rsidP="00D271C1">
      <w:pPr>
        <w:keepNext/>
        <w:keepLines/>
        <w:rPr>
          <w:lang w:val="de-AT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80768" behindDoc="0" locked="0" layoutInCell="1" allowOverlap="1" wp14:anchorId="36DA283C" wp14:editId="6A4643AF">
            <wp:simplePos x="0" y="0"/>
            <wp:positionH relativeFrom="margin">
              <wp:align>left</wp:align>
            </wp:positionH>
            <wp:positionV relativeFrom="paragraph">
              <wp:posOffset>92075</wp:posOffset>
            </wp:positionV>
            <wp:extent cx="2889250" cy="1765300"/>
            <wp:effectExtent l="19050" t="19050" r="25400" b="25400"/>
            <wp:wrapSquare wrapText="bothSides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1765300"/>
                    </a:xfrm>
                    <a:prstGeom prst="rect">
                      <a:avLst/>
                    </a:prstGeom>
                    <a:ln>
                      <a:solidFill>
                        <a:srgbClr val="9633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DC6">
        <w:rPr>
          <w:lang w:val="de-AT"/>
        </w:rPr>
        <w:t>Wenn Sie den Text an einem der drei Punkte antippen und halten, können Sie ihn</w:t>
      </w:r>
      <w:r>
        <w:rPr>
          <w:lang w:val="de-AT"/>
        </w:rPr>
        <w:t xml:space="preserve"> vergrößern</w:t>
      </w:r>
      <w:r w:rsidR="00F72DC6">
        <w:rPr>
          <w:lang w:val="de-AT"/>
        </w:rPr>
        <w:t>, verkleinern oder</w:t>
      </w:r>
      <w:r>
        <w:rPr>
          <w:lang w:val="de-AT"/>
        </w:rPr>
        <w:t xml:space="preserve"> drehen</w:t>
      </w:r>
      <w:r w:rsidR="00F72DC6">
        <w:rPr>
          <w:lang w:val="de-AT"/>
        </w:rPr>
        <w:t>.</w:t>
      </w:r>
    </w:p>
    <w:p w14:paraId="12BB9552" w14:textId="47F84297" w:rsidR="00D271C1" w:rsidRDefault="00D271C1" w:rsidP="00D271C1">
      <w:pPr>
        <w:keepNext/>
        <w:keepLines/>
        <w:rPr>
          <w:lang w:val="de-AT"/>
        </w:rPr>
      </w:pPr>
      <w:r>
        <w:rPr>
          <w:lang w:val="de-AT"/>
        </w:rPr>
        <w:t xml:space="preserve">Tippen Sie in der Mitte auf den Text und halten ihn – </w:t>
      </w:r>
      <w:r w:rsidR="00B5015C">
        <w:rPr>
          <w:lang w:val="de-AT"/>
        </w:rPr>
        <w:t>S</w:t>
      </w:r>
      <w:r>
        <w:rPr>
          <w:lang w:val="de-AT"/>
        </w:rPr>
        <w:t>o können Sie ihn an eine andere Stelle im Bild verschieben.</w:t>
      </w:r>
    </w:p>
    <w:p w14:paraId="56827094" w14:textId="77777777" w:rsidR="00BF265E" w:rsidRDefault="00BF265E" w:rsidP="00D271C1">
      <w:pPr>
        <w:keepNext/>
        <w:keepLines/>
        <w:rPr>
          <w:lang w:val="de-AT"/>
        </w:rPr>
      </w:pPr>
    </w:p>
    <w:p w14:paraId="76C19BC8" w14:textId="77777777" w:rsidR="00BF265E" w:rsidRDefault="00BF265E" w:rsidP="00D271C1">
      <w:pPr>
        <w:keepNext/>
        <w:keepLines/>
        <w:rPr>
          <w:lang w:val="de-AT"/>
        </w:rPr>
      </w:pPr>
    </w:p>
    <w:p w14:paraId="0577EE96" w14:textId="184B9878" w:rsidR="00527496" w:rsidRDefault="00527496" w:rsidP="00D271C1">
      <w:pPr>
        <w:keepNext/>
        <w:keepLines/>
        <w:rPr>
          <w:lang w:val="de-AT"/>
        </w:rPr>
      </w:pPr>
      <w:r>
        <w:rPr>
          <w:lang w:val="de-AT"/>
        </w:rPr>
        <w:t xml:space="preserve">Mit dem roten Minus im rechten oberen Eck kann </w:t>
      </w:r>
      <w:r w:rsidR="00D271C1">
        <w:rPr>
          <w:lang w:val="de-AT"/>
        </w:rPr>
        <w:t>der</w:t>
      </w:r>
      <w:r>
        <w:rPr>
          <w:lang w:val="de-AT"/>
        </w:rPr>
        <w:t xml:space="preserve"> </w:t>
      </w:r>
      <w:r w:rsidR="00D271C1">
        <w:rPr>
          <w:lang w:val="de-AT"/>
        </w:rPr>
        <w:t xml:space="preserve">Text </w:t>
      </w:r>
      <w:r>
        <w:rPr>
          <w:lang w:val="de-AT"/>
        </w:rPr>
        <w:t>gelöscht werden.</w:t>
      </w:r>
    </w:p>
    <w:p w14:paraId="2725057E" w14:textId="77777777" w:rsidR="00B5015C" w:rsidRDefault="00B5015C" w:rsidP="00D271C1">
      <w:pPr>
        <w:keepNext/>
        <w:keepLines/>
        <w:rPr>
          <w:lang w:val="de-AT"/>
        </w:rPr>
      </w:pPr>
    </w:p>
    <w:p w14:paraId="6508A983" w14:textId="77777777" w:rsidR="00527496" w:rsidRDefault="00527496" w:rsidP="00527496">
      <w:pPr>
        <w:rPr>
          <w:lang w:val="de-AT"/>
        </w:rPr>
      </w:pPr>
    </w:p>
    <w:p w14:paraId="33BA4886" w14:textId="5E92FC42" w:rsidR="00B5015C" w:rsidRDefault="00B5015C" w:rsidP="006221DF">
      <w:pPr>
        <w:keepNext/>
        <w:keepLines/>
        <w:rPr>
          <w:lang w:val="de-AT"/>
        </w:rPr>
      </w:pPr>
      <w:r>
        <w:rPr>
          <w:noProof/>
          <w:lang w:val="de-AT" w:eastAsia="de-AT"/>
        </w:rPr>
        <w:drawing>
          <wp:inline distT="0" distB="0" distL="0" distR="0" wp14:anchorId="47E449F7" wp14:editId="1BF66857">
            <wp:extent cx="1990725" cy="419100"/>
            <wp:effectExtent l="0" t="0" r="9525" b="0"/>
            <wp:docPr id="253" name="Grafik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BE933" w14:textId="3913A600" w:rsidR="006221DF" w:rsidRDefault="006221DF" w:rsidP="006221DF">
      <w:pPr>
        <w:keepNext/>
        <w:keepLines/>
        <w:rPr>
          <w:lang w:val="de-AT"/>
        </w:rPr>
      </w:pPr>
      <w:r>
        <w:rPr>
          <w:lang w:val="de-AT"/>
        </w:rPr>
        <w:t xml:space="preserve">„Zurücksetzen“ rechts oben </w:t>
      </w:r>
      <w:r w:rsidR="00B5015C">
        <w:rPr>
          <w:lang w:val="de-AT"/>
        </w:rPr>
        <w:t xml:space="preserve">im Bild </w:t>
      </w:r>
      <w:r>
        <w:rPr>
          <w:lang w:val="de-AT"/>
        </w:rPr>
        <w:t>löscht den Text wieder und zeigt die letzte gespeicherte Version des Bildes an.</w:t>
      </w:r>
    </w:p>
    <w:p w14:paraId="190DFE81" w14:textId="7C824C0D" w:rsidR="00527496" w:rsidRDefault="00527496" w:rsidP="006221DF">
      <w:pPr>
        <w:keepNext/>
        <w:keepLines/>
        <w:rPr>
          <w:lang w:val="de-AT"/>
        </w:rPr>
      </w:pPr>
      <w:r>
        <w:rPr>
          <w:lang w:val="de-AT"/>
        </w:rPr>
        <w:t xml:space="preserve">Erst mit „Speichern“ </w:t>
      </w:r>
      <w:r w:rsidR="00D271C1">
        <w:rPr>
          <w:lang w:val="de-AT"/>
        </w:rPr>
        <w:t>rechts oben im Bildschirmfenster</w:t>
      </w:r>
      <w:r w:rsidR="00BF265E">
        <w:rPr>
          <w:lang w:val="de-AT"/>
        </w:rPr>
        <w:t>,</w:t>
      </w:r>
      <w:r w:rsidR="00D271C1">
        <w:rPr>
          <w:lang w:val="de-AT"/>
        </w:rPr>
        <w:t xml:space="preserve"> </w:t>
      </w:r>
      <w:r>
        <w:rPr>
          <w:lang w:val="de-AT"/>
        </w:rPr>
        <w:t>ist das Einfügen eines Textes abgeschlossen. Dann kann der Text auch nicht mehr aus dem Bild gelöscht werden!</w:t>
      </w:r>
    </w:p>
    <w:p w14:paraId="48E95E73" w14:textId="2BF4ABDE" w:rsidR="00D271C1" w:rsidRDefault="00D271C1" w:rsidP="006221DF">
      <w:pPr>
        <w:keepNext/>
        <w:keepLines/>
        <w:rPr>
          <w:lang w:val="de-AT"/>
        </w:rPr>
      </w:pPr>
    </w:p>
    <w:p w14:paraId="3BD93579" w14:textId="77777777" w:rsidR="00527496" w:rsidRDefault="00527496" w:rsidP="00527496">
      <w:pPr>
        <w:rPr>
          <w:lang w:val="de-AT"/>
        </w:rPr>
      </w:pPr>
    </w:p>
    <w:p w14:paraId="16E538AE" w14:textId="2D6BC39A" w:rsidR="00527496" w:rsidRDefault="00527496" w:rsidP="0029561C">
      <w:pPr>
        <w:pStyle w:val="berschrift2"/>
        <w:keepNext/>
        <w:keepLines/>
        <w:rPr>
          <w:lang w:val="de-AT"/>
        </w:rPr>
      </w:pPr>
      <w:r>
        <w:rPr>
          <w:lang w:val="de-AT"/>
        </w:rPr>
        <w:lastRenderedPageBreak/>
        <w:t>In</w:t>
      </w:r>
      <w:r w:rsidR="0029561C">
        <w:rPr>
          <w:lang w:val="de-AT"/>
        </w:rPr>
        <w:t xml:space="preserve"> ein</w:t>
      </w:r>
      <w:r>
        <w:rPr>
          <w:lang w:val="de-AT"/>
        </w:rPr>
        <w:t xml:space="preserve"> Bild zeichnen</w:t>
      </w:r>
    </w:p>
    <w:p w14:paraId="72BC16E4" w14:textId="654D486A" w:rsidR="00527496" w:rsidRDefault="00D271C1" w:rsidP="0029561C">
      <w:pPr>
        <w:keepNext/>
        <w:keepLines/>
        <w:rPr>
          <w:lang w:val="de-AT"/>
        </w:rPr>
      </w:pPr>
      <w:r>
        <w:rPr>
          <w:lang w:val="de-AT"/>
        </w:rPr>
        <w:t xml:space="preserve">Um </w:t>
      </w:r>
      <w:r w:rsidR="00BF265E">
        <w:rPr>
          <w:lang w:val="de-AT"/>
        </w:rPr>
        <w:t xml:space="preserve">in ein </w:t>
      </w:r>
      <w:r>
        <w:rPr>
          <w:lang w:val="de-AT"/>
        </w:rPr>
        <w:t>Bild zu zeichnen, wählen Sie das Stift-Symbol</w:t>
      </w:r>
      <w:r w:rsidR="00527496">
        <w:rPr>
          <w:lang w:val="de-AT"/>
        </w:rPr>
        <w:t xml:space="preserve"> aus der rechten Leiste.</w:t>
      </w:r>
      <w:r w:rsidRPr="00D271C1">
        <w:rPr>
          <w:noProof/>
          <w:lang w:val="de-AT" w:eastAsia="de-AT"/>
        </w:rPr>
        <w:t xml:space="preserve"> </w:t>
      </w:r>
      <w:r>
        <w:rPr>
          <w:noProof/>
          <w:lang w:val="de-AT" w:eastAsia="de-AT"/>
        </w:rPr>
        <w:drawing>
          <wp:inline distT="0" distB="0" distL="0" distR="0" wp14:anchorId="0D6C9628" wp14:editId="070BA889">
            <wp:extent cx="266700" cy="281940"/>
            <wp:effectExtent l="0" t="0" r="0" b="3810"/>
            <wp:docPr id="254" name="Grafik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9049" t="17391" r="14285" b="18261"/>
                    <a:stretch/>
                  </pic:blipFill>
                  <pic:spPr bwMode="auto">
                    <a:xfrm>
                      <a:off x="0" y="0"/>
                      <a:ext cx="266700" cy="28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E59095" w14:textId="77777777" w:rsidR="00527496" w:rsidRDefault="00527496" w:rsidP="00527496">
      <w:pPr>
        <w:rPr>
          <w:lang w:val="de-AT"/>
        </w:rPr>
      </w:pPr>
      <w:r>
        <w:rPr>
          <w:lang w:val="de-AT"/>
        </w:rPr>
        <w:t>Es werden neue Bearbeitungssymbole angezeigt:</w:t>
      </w:r>
    </w:p>
    <w:p w14:paraId="3FE87FB1" w14:textId="41E90285" w:rsidR="00D271C1" w:rsidRDefault="00527496" w:rsidP="00527496">
      <w:pPr>
        <w:rPr>
          <w:lang w:val="de-AT"/>
        </w:rPr>
      </w:pPr>
      <w:r>
        <w:rPr>
          <w:noProof/>
          <w:lang w:val="de-AT" w:eastAsia="de-AT"/>
        </w:rPr>
        <w:drawing>
          <wp:inline distT="0" distB="0" distL="0" distR="0" wp14:anchorId="5588B6CE" wp14:editId="78D9D58C">
            <wp:extent cx="2209800" cy="889479"/>
            <wp:effectExtent l="0" t="0" r="0" b="635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32470" cy="89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27E56" w14:textId="77777777" w:rsidR="00B5015C" w:rsidRDefault="00B5015C" w:rsidP="00527496">
      <w:pPr>
        <w:rPr>
          <w:lang w:val="de-AT"/>
        </w:rPr>
      </w:pPr>
    </w:p>
    <w:p w14:paraId="557781CA" w14:textId="77777777" w:rsidR="006319CD" w:rsidRDefault="006319CD" w:rsidP="00527496">
      <w:pPr>
        <w:rPr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89"/>
        <w:gridCol w:w="6371"/>
      </w:tblGrid>
      <w:tr w:rsidR="006319CD" w14:paraId="5E33C495" w14:textId="77777777" w:rsidTr="0029561C">
        <w:tc>
          <w:tcPr>
            <w:tcW w:w="2689" w:type="dxa"/>
            <w:vAlign w:val="center"/>
          </w:tcPr>
          <w:p w14:paraId="64BB1013" w14:textId="77777777" w:rsidR="006319CD" w:rsidRDefault="006319CD" w:rsidP="0029561C">
            <w:pPr>
              <w:rPr>
                <w:lang w:val="de-AT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57E25E75" wp14:editId="224E9F6C">
                  <wp:extent cx="476250" cy="438150"/>
                  <wp:effectExtent l="0" t="0" r="0" b="0"/>
                  <wp:docPr id="255" name="Grafik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1" w:type="dxa"/>
          </w:tcPr>
          <w:p w14:paraId="7764A61B" w14:textId="77777777" w:rsidR="006319CD" w:rsidRDefault="006319CD" w:rsidP="00527496">
            <w:pPr>
              <w:rPr>
                <w:lang w:val="de-AT"/>
              </w:rPr>
            </w:pPr>
            <w:r>
              <w:rPr>
                <w:lang w:val="de-AT"/>
              </w:rPr>
              <w:t>Mit dem Stiftsymbol links entscheiden Sie über die Art des Stiftes.</w:t>
            </w:r>
          </w:p>
          <w:p w14:paraId="790F621C" w14:textId="66A02C04" w:rsidR="006319CD" w:rsidRDefault="006319CD" w:rsidP="00527496">
            <w:pPr>
              <w:rPr>
                <w:lang w:val="de-AT"/>
              </w:rPr>
            </w:pPr>
            <w:r>
              <w:rPr>
                <w:noProof/>
                <w:lang w:val="de-AT" w:eastAsia="de-AT"/>
              </w:rPr>
              <w:drawing>
                <wp:anchor distT="0" distB="0" distL="114300" distR="114300" simplePos="0" relativeHeight="251681792" behindDoc="0" locked="0" layoutInCell="1" allowOverlap="1" wp14:anchorId="3D46C1CF" wp14:editId="13AFF39B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94615</wp:posOffset>
                  </wp:positionV>
                  <wp:extent cx="2055495" cy="1581150"/>
                  <wp:effectExtent l="19050" t="19050" r="20955" b="19050"/>
                  <wp:wrapSquare wrapText="bothSides"/>
                  <wp:docPr id="256" name="Grafik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495" cy="15811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963366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de-AT"/>
              </w:rPr>
              <w:t>Der gelbe Strich unten ermöglicht es, die Dicke des Striches festzulegen.</w:t>
            </w:r>
            <w:r w:rsidR="00B5015C" w:rsidRPr="00907FFE">
              <w:rPr>
                <w:noProof/>
                <w:color w:val="993366"/>
                <w:lang w:val="de-AT" w:eastAsia="de-AT"/>
              </w:rPr>
              <w:t xml:space="preserve"> </w:t>
            </w:r>
          </w:p>
        </w:tc>
      </w:tr>
      <w:tr w:rsidR="006319CD" w14:paraId="29392D0C" w14:textId="77777777" w:rsidTr="0029561C">
        <w:tc>
          <w:tcPr>
            <w:tcW w:w="2689" w:type="dxa"/>
            <w:vAlign w:val="center"/>
          </w:tcPr>
          <w:p w14:paraId="03095E13" w14:textId="77777777" w:rsidR="006319CD" w:rsidRDefault="006319CD" w:rsidP="0029561C">
            <w:pPr>
              <w:rPr>
                <w:lang w:val="de-AT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549323C5" wp14:editId="2BD02432">
                  <wp:extent cx="481370" cy="317500"/>
                  <wp:effectExtent l="0" t="0" r="0" b="635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250" cy="323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1" w:type="dxa"/>
          </w:tcPr>
          <w:p w14:paraId="196ABF7E" w14:textId="1CE6F027" w:rsidR="006319CD" w:rsidRDefault="00B5015C" w:rsidP="006319CD">
            <w:pPr>
              <w:rPr>
                <w:lang w:val="de-AT"/>
              </w:rPr>
            </w:pPr>
            <w:r>
              <w:rPr>
                <w:lang w:val="de-AT"/>
              </w:rPr>
              <w:t>Mit diesem Stift können Sie Gemaltes</w:t>
            </w:r>
            <w:r w:rsidR="005A13EC">
              <w:rPr>
                <w:lang w:val="de-AT"/>
              </w:rPr>
              <w:t xml:space="preserve"> wie ein Radiergummi</w:t>
            </w:r>
            <w:r>
              <w:rPr>
                <w:lang w:val="de-AT"/>
              </w:rPr>
              <w:t xml:space="preserve"> wieder löschen.</w:t>
            </w:r>
          </w:p>
          <w:p w14:paraId="072ECB48" w14:textId="29C5822D" w:rsidR="006319CD" w:rsidRDefault="005A13EC" w:rsidP="005A13EC">
            <w:pPr>
              <w:rPr>
                <w:lang w:val="de-AT"/>
              </w:rPr>
            </w:pPr>
            <w:r w:rsidRPr="00907FFE">
              <w:rPr>
                <w:noProof/>
                <w:color w:val="993366"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8D85B9C" wp14:editId="43C47E87">
                      <wp:simplePos x="0" y="0"/>
                      <wp:positionH relativeFrom="column">
                        <wp:posOffset>1382395</wp:posOffset>
                      </wp:positionH>
                      <wp:positionV relativeFrom="paragraph">
                        <wp:posOffset>687705</wp:posOffset>
                      </wp:positionV>
                      <wp:extent cx="1339850" cy="469900"/>
                      <wp:effectExtent l="38100" t="19050" r="12700" b="63500"/>
                      <wp:wrapNone/>
                      <wp:docPr id="2" name="Gerade Verbindung mit Pfei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39850" cy="4699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993366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B4083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2" o:spid="_x0000_s1026" type="#_x0000_t32" style="position:absolute;margin-left:108.85pt;margin-top:54.15pt;width:105.5pt;height:37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" strokecolor="#936" strokeweight="2.25pt">
                      <v:stroke endarrow="block"/>
                    </v:shape>
                  </w:pict>
                </mc:Fallback>
              </mc:AlternateContent>
            </w:r>
            <w:r w:rsidR="00B5015C">
              <w:rPr>
                <w:lang w:val="de-AT"/>
              </w:rPr>
              <w:t xml:space="preserve">Der gelbe Strich unten ermöglicht es, die Dicke des </w:t>
            </w:r>
            <w:r>
              <w:rPr>
                <w:lang w:val="de-AT"/>
              </w:rPr>
              <w:t>Radiergummis</w:t>
            </w:r>
            <w:r w:rsidR="00B5015C">
              <w:rPr>
                <w:lang w:val="de-AT"/>
              </w:rPr>
              <w:t xml:space="preserve"> festzulegen.</w:t>
            </w:r>
            <w:r w:rsidR="006319CD">
              <w:rPr>
                <w:noProof/>
                <w:lang w:val="de-AT" w:eastAsia="de-AT"/>
              </w:rPr>
              <w:drawing>
                <wp:anchor distT="0" distB="0" distL="114300" distR="114300" simplePos="0" relativeHeight="251691008" behindDoc="0" locked="0" layoutInCell="1" allowOverlap="1" wp14:anchorId="38C29541" wp14:editId="2F825774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95885</wp:posOffset>
                  </wp:positionV>
                  <wp:extent cx="1871790" cy="1416050"/>
                  <wp:effectExtent l="19050" t="19050" r="14605" b="12700"/>
                  <wp:wrapSquare wrapText="bothSides"/>
                  <wp:docPr id="257" name="Grafik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790" cy="14160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963366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19CD" w14:paraId="14E5B272" w14:textId="77777777" w:rsidTr="0029561C">
        <w:tc>
          <w:tcPr>
            <w:tcW w:w="2689" w:type="dxa"/>
            <w:vAlign w:val="center"/>
          </w:tcPr>
          <w:p w14:paraId="1181FF6D" w14:textId="77777777" w:rsidR="006319CD" w:rsidRDefault="006319CD" w:rsidP="0029561C">
            <w:pPr>
              <w:rPr>
                <w:lang w:val="de-AT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79509103" wp14:editId="22D81D5F">
                  <wp:extent cx="1085850" cy="409575"/>
                  <wp:effectExtent l="0" t="0" r="0" b="9525"/>
                  <wp:docPr id="258" name="Grafik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1" w:type="dxa"/>
          </w:tcPr>
          <w:p w14:paraId="4330B8D0" w14:textId="7B4C2494" w:rsidR="006319CD" w:rsidRDefault="006319CD" w:rsidP="006319CD">
            <w:pPr>
              <w:rPr>
                <w:lang w:val="de-AT"/>
              </w:rPr>
            </w:pPr>
            <w:r>
              <w:rPr>
                <w:lang w:val="de-AT"/>
              </w:rPr>
              <w:t xml:space="preserve">Die beiden Pfeile nach links und rechts bedeuten: Löschen, was Sie zuvor gemacht haben bzw. </w:t>
            </w:r>
            <w:r w:rsidR="006221DF">
              <w:rPr>
                <w:lang w:val="de-AT"/>
              </w:rPr>
              <w:t>Gelöschtes wiederholen</w:t>
            </w:r>
            <w:r w:rsidR="00D04338">
              <w:rPr>
                <w:lang w:val="de-AT"/>
              </w:rPr>
              <w:t>.</w:t>
            </w:r>
          </w:p>
          <w:p w14:paraId="02050035" w14:textId="269D7968" w:rsidR="006319CD" w:rsidRDefault="006319CD" w:rsidP="0029561C">
            <w:pPr>
              <w:rPr>
                <w:lang w:val="de-AT"/>
              </w:rPr>
            </w:pPr>
            <w:r>
              <w:rPr>
                <w:lang w:val="de-AT"/>
              </w:rPr>
              <w:t xml:space="preserve">Pfeil nach links: </w:t>
            </w:r>
            <w:r w:rsidR="006221DF">
              <w:rPr>
                <w:lang w:val="de-AT"/>
              </w:rPr>
              <w:t>den letzten Schritt l</w:t>
            </w:r>
            <w:r>
              <w:rPr>
                <w:lang w:val="de-AT"/>
              </w:rPr>
              <w:t>öschen</w:t>
            </w:r>
            <w:r>
              <w:rPr>
                <w:lang w:val="de-AT"/>
              </w:rPr>
              <w:br/>
              <w:t xml:space="preserve">Pfeil nach rechts: </w:t>
            </w:r>
            <w:r w:rsidR="006221DF">
              <w:rPr>
                <w:lang w:val="de-AT"/>
              </w:rPr>
              <w:t>den letzten Schritt wiederherstellen</w:t>
            </w:r>
          </w:p>
        </w:tc>
      </w:tr>
      <w:tr w:rsidR="006319CD" w14:paraId="0D61F954" w14:textId="77777777" w:rsidTr="006221DF">
        <w:tc>
          <w:tcPr>
            <w:tcW w:w="2689" w:type="dxa"/>
          </w:tcPr>
          <w:p w14:paraId="4AFB73F1" w14:textId="77777777" w:rsidR="006319CD" w:rsidRDefault="006221DF" w:rsidP="00527496">
            <w:pPr>
              <w:rPr>
                <w:lang w:val="de-AT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57EB93F6" wp14:editId="03982507">
                  <wp:extent cx="1327150" cy="163277"/>
                  <wp:effectExtent l="0" t="0" r="6350" b="8255"/>
                  <wp:docPr id="259" name="Grafik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800" cy="173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1" w:type="dxa"/>
          </w:tcPr>
          <w:p w14:paraId="107C58A9" w14:textId="625FDA69" w:rsidR="006319CD" w:rsidRDefault="006221DF" w:rsidP="0029561C">
            <w:pPr>
              <w:rPr>
                <w:lang w:val="de-AT"/>
              </w:rPr>
            </w:pPr>
            <w:r>
              <w:rPr>
                <w:lang w:val="de-AT"/>
              </w:rPr>
              <w:t>Die bunten Kreise bieten verschiedene Farben für die Stifte an.</w:t>
            </w:r>
          </w:p>
        </w:tc>
      </w:tr>
    </w:tbl>
    <w:p w14:paraId="43C2F174" w14:textId="77777777" w:rsidR="006319CD" w:rsidRDefault="006319CD" w:rsidP="00527496">
      <w:pPr>
        <w:rPr>
          <w:lang w:val="de-AT"/>
        </w:rPr>
      </w:pPr>
    </w:p>
    <w:p w14:paraId="28B5CEAD" w14:textId="77777777" w:rsidR="006221DF" w:rsidRDefault="006221DF" w:rsidP="006221DF">
      <w:pPr>
        <w:keepNext/>
        <w:keepLines/>
        <w:rPr>
          <w:lang w:val="de-AT"/>
        </w:rPr>
      </w:pPr>
      <w:r>
        <w:rPr>
          <w:lang w:val="de-AT"/>
        </w:rPr>
        <w:lastRenderedPageBreak/>
        <w:t>„Zurücksetzen“ rechts oben löscht die Zeichnung wieder und zeigt die letzte gespeicherte Version des Bildes an.</w:t>
      </w:r>
    </w:p>
    <w:p w14:paraId="61C68D06" w14:textId="77777777" w:rsidR="006221DF" w:rsidRDefault="006221DF" w:rsidP="006221DF">
      <w:pPr>
        <w:keepNext/>
        <w:keepLines/>
        <w:rPr>
          <w:lang w:val="de-AT"/>
        </w:rPr>
      </w:pPr>
      <w:r>
        <w:rPr>
          <w:lang w:val="de-AT"/>
        </w:rPr>
        <w:t>Erst mit „Speichern“ rechts oben im Bildschirmfenster ist das Zeichnen abgeschlossen. Dann kann die Zeichnung auch nicht mehr aus dem Bild gelöscht werden!</w:t>
      </w:r>
    </w:p>
    <w:p w14:paraId="191D18A4" w14:textId="77777777" w:rsidR="006221DF" w:rsidRDefault="006221DF" w:rsidP="006221DF">
      <w:pPr>
        <w:keepNext/>
        <w:keepLines/>
        <w:rPr>
          <w:lang w:val="de-AT"/>
        </w:rPr>
      </w:pPr>
      <w:r>
        <w:rPr>
          <w:noProof/>
          <w:lang w:val="de-AT" w:eastAsia="de-AT"/>
        </w:rPr>
        <w:drawing>
          <wp:inline distT="0" distB="0" distL="0" distR="0" wp14:anchorId="7ED13D27" wp14:editId="3C24098A">
            <wp:extent cx="1990725" cy="419100"/>
            <wp:effectExtent l="0" t="0" r="9525" b="0"/>
            <wp:docPr id="260" name="Grafik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A460D" w14:textId="77777777" w:rsidR="00F635AB" w:rsidRDefault="00F635AB" w:rsidP="006221DF">
      <w:pPr>
        <w:pStyle w:val="berschrift2"/>
        <w:rPr>
          <w:lang w:val="de-AT"/>
        </w:rPr>
      </w:pPr>
    </w:p>
    <w:p w14:paraId="1D3A50A9" w14:textId="5346B352" w:rsidR="00527496" w:rsidRDefault="00527496" w:rsidP="006221DF">
      <w:pPr>
        <w:pStyle w:val="berschrift2"/>
        <w:rPr>
          <w:lang w:val="de-AT"/>
        </w:rPr>
      </w:pPr>
      <w:r>
        <w:rPr>
          <w:lang w:val="de-AT"/>
        </w:rPr>
        <w:t>Symbole/Sticker hinzufügen</w:t>
      </w:r>
    </w:p>
    <w:p w14:paraId="61353643" w14:textId="620A76B9" w:rsidR="007E3C6D" w:rsidRDefault="007E3C6D" w:rsidP="007E3C6D">
      <w:pPr>
        <w:rPr>
          <w:lang w:val="de-AT"/>
        </w:rPr>
      </w:pPr>
      <w:r>
        <w:rPr>
          <w:lang w:val="de-AT"/>
        </w:rPr>
        <w:t xml:space="preserve">Mit dem Smiley-Symbol </w:t>
      </w:r>
      <w:r>
        <w:rPr>
          <w:noProof/>
          <w:lang w:val="de-AT" w:eastAsia="de-AT"/>
        </w:rPr>
        <w:drawing>
          <wp:inline distT="0" distB="0" distL="0" distR="0" wp14:anchorId="4D8EBD16" wp14:editId="5E8DB6F5">
            <wp:extent cx="266700" cy="266700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18691" r="24460" b="15841"/>
                    <a:stretch/>
                  </pic:blipFill>
                  <pic:spPr bwMode="auto">
                    <a:xfrm>
                      <a:off x="0" y="0"/>
                      <a:ext cx="267248" cy="267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de-AT"/>
        </w:rPr>
        <w:t>in der Symbolleiste</w:t>
      </w:r>
      <w:r w:rsidR="00342147">
        <w:rPr>
          <w:lang w:val="de-AT"/>
        </w:rPr>
        <w:t>,</w:t>
      </w:r>
      <w:r>
        <w:rPr>
          <w:lang w:val="de-AT"/>
        </w:rPr>
        <w:t xml:space="preserve"> können Sie comic-artige Bilder hinzufügen. Diese heißen auch Sticker oder Emojis.</w:t>
      </w:r>
    </w:p>
    <w:p w14:paraId="516FA47F" w14:textId="77777777" w:rsidR="00527496" w:rsidRDefault="007E3C6D" w:rsidP="0029561C"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BEA08F" wp14:editId="4C22598D">
                <wp:simplePos x="0" y="0"/>
                <wp:positionH relativeFrom="column">
                  <wp:posOffset>-62230</wp:posOffset>
                </wp:positionH>
                <wp:positionV relativeFrom="paragraph">
                  <wp:posOffset>2031365</wp:posOffset>
                </wp:positionV>
                <wp:extent cx="320040" cy="358139"/>
                <wp:effectExtent l="19050" t="38100" r="41910" b="23495"/>
                <wp:wrapNone/>
                <wp:docPr id="226" name="Gerade Verbindung mit Pfeil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0040" cy="35813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F530FF" id="Gerade Verbindung mit Pfeil 226" o:spid="_x0000_s1026" type="#_x0000_t32" style="position:absolute;margin-left:-4.9pt;margin-top:159.95pt;width:25.2pt;height:28.2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" strokecolor="#936" strokeweight="2.25pt">
                <v:stroke endarrow="block"/>
              </v:shape>
            </w:pict>
          </mc:Fallback>
        </mc:AlternateContent>
      </w:r>
      <w:r w:rsidR="00527496">
        <w:rPr>
          <w:noProof/>
          <w:lang w:val="de-AT" w:eastAsia="de-AT"/>
        </w:rPr>
        <w:drawing>
          <wp:inline distT="0" distB="0" distL="0" distR="0" wp14:anchorId="5CD25AA0" wp14:editId="0CEB9541">
            <wp:extent cx="3405193" cy="2127250"/>
            <wp:effectExtent l="0" t="0" r="5080" b="6350"/>
            <wp:docPr id="224" name="Grafik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12503" cy="213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67527" w14:textId="77777777" w:rsidR="00527496" w:rsidRDefault="00527496" w:rsidP="0029561C">
      <w:r>
        <w:t xml:space="preserve">In der Leiste unten können Sie aus unterschiedlichen Motiven </w:t>
      </w:r>
      <w:r w:rsidR="007E3C6D">
        <w:t xml:space="preserve">für die Sticker </w:t>
      </w:r>
      <w:r>
        <w:t>auswählen.</w:t>
      </w:r>
    </w:p>
    <w:p w14:paraId="6580335D" w14:textId="77777777" w:rsidR="003A6D87" w:rsidRDefault="003A6D87" w:rsidP="0029561C">
      <w:r>
        <w:t>Wenn Sie einen Sticker ausgewählt haben, wird dieser mitten im Bild angezeigt.</w:t>
      </w:r>
    </w:p>
    <w:p w14:paraId="023F6742" w14:textId="77777777" w:rsidR="003A6D87" w:rsidRDefault="003A6D87" w:rsidP="0029561C">
      <w:r>
        <w:t>Er hat wieder drei dicke Punkte an den Ecken.</w:t>
      </w:r>
    </w:p>
    <w:p w14:paraId="5568F4BD" w14:textId="77777777" w:rsidR="007E3C6D" w:rsidRPr="003A6D87" w:rsidRDefault="007E3C6D" w:rsidP="0029561C">
      <w:r>
        <w:rPr>
          <w:noProof/>
          <w:lang w:val="de-AT" w:eastAsia="de-AT"/>
        </w:rPr>
        <w:lastRenderedPageBreak/>
        <w:drawing>
          <wp:anchor distT="0" distB="0" distL="114300" distR="114300" simplePos="0" relativeHeight="251682816" behindDoc="0" locked="0" layoutInCell="1" allowOverlap="1" wp14:anchorId="44C98C05" wp14:editId="030D7882">
            <wp:simplePos x="0" y="0"/>
            <wp:positionH relativeFrom="column">
              <wp:posOffset>1270</wp:posOffset>
            </wp:positionH>
            <wp:positionV relativeFrom="paragraph">
              <wp:posOffset>78105</wp:posOffset>
            </wp:positionV>
            <wp:extent cx="3519289" cy="2971800"/>
            <wp:effectExtent l="0" t="0" r="5080" b="0"/>
            <wp:wrapSquare wrapText="bothSides"/>
            <wp:docPr id="263" name="Grafik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289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de-AT"/>
        </w:rPr>
        <w:t xml:space="preserve">Wenn Sie den </w:t>
      </w:r>
      <w:r w:rsidR="003A6D87">
        <w:rPr>
          <w:lang w:val="de-AT"/>
        </w:rPr>
        <w:t>Sticker</w:t>
      </w:r>
      <w:r>
        <w:rPr>
          <w:lang w:val="de-AT"/>
        </w:rPr>
        <w:t xml:space="preserve"> an einem der drei Punkte antippen und halten, können S</w:t>
      </w:r>
      <w:r w:rsidR="003A6D87">
        <w:rPr>
          <w:lang w:val="de-AT"/>
        </w:rPr>
        <w:t>ie ihn</w:t>
      </w:r>
      <w:r>
        <w:rPr>
          <w:lang w:val="de-AT"/>
        </w:rPr>
        <w:t xml:space="preserve"> vergrößern, verkleinern oder </w:t>
      </w:r>
      <w:r w:rsidR="003A6D87">
        <w:rPr>
          <w:lang w:val="de-AT"/>
        </w:rPr>
        <w:t>d</w:t>
      </w:r>
      <w:r>
        <w:rPr>
          <w:lang w:val="de-AT"/>
        </w:rPr>
        <w:t>rehen.</w:t>
      </w:r>
    </w:p>
    <w:p w14:paraId="3681E57B" w14:textId="77777777" w:rsidR="007E3C6D" w:rsidRDefault="007E3C6D" w:rsidP="0029561C">
      <w:pPr>
        <w:rPr>
          <w:lang w:val="de-AT"/>
        </w:rPr>
      </w:pPr>
      <w:r>
        <w:rPr>
          <w:lang w:val="de-AT"/>
        </w:rPr>
        <w:t xml:space="preserve">Tippen Sie in der Mitte auf den </w:t>
      </w:r>
      <w:r w:rsidR="003A6D87">
        <w:rPr>
          <w:lang w:val="de-AT"/>
        </w:rPr>
        <w:t>Sticker</w:t>
      </w:r>
      <w:r>
        <w:rPr>
          <w:lang w:val="de-AT"/>
        </w:rPr>
        <w:t xml:space="preserve"> und halten ihn – so können Sie ihn an eine andere Stelle im Bild verschieben.</w:t>
      </w:r>
      <w:r>
        <w:rPr>
          <w:lang w:val="de-AT"/>
        </w:rPr>
        <w:br/>
      </w:r>
    </w:p>
    <w:p w14:paraId="304D82F7" w14:textId="77777777" w:rsidR="007E3C6D" w:rsidRDefault="007E3C6D" w:rsidP="0029561C">
      <w:pPr>
        <w:rPr>
          <w:lang w:val="de-AT"/>
        </w:rPr>
      </w:pPr>
      <w:r>
        <w:rPr>
          <w:lang w:val="de-AT"/>
        </w:rPr>
        <w:t xml:space="preserve">Mit dem roten Minus im rechten oberen Eck kann der </w:t>
      </w:r>
      <w:r w:rsidR="003A6D87">
        <w:rPr>
          <w:lang w:val="de-AT"/>
        </w:rPr>
        <w:t>Sticker</w:t>
      </w:r>
      <w:r>
        <w:rPr>
          <w:lang w:val="de-AT"/>
        </w:rPr>
        <w:t xml:space="preserve"> gelöscht werden.</w:t>
      </w:r>
    </w:p>
    <w:p w14:paraId="28A60B0F" w14:textId="77777777" w:rsidR="00527496" w:rsidRDefault="00527496" w:rsidP="0029561C"/>
    <w:p w14:paraId="05030350" w14:textId="77777777" w:rsidR="003A6D87" w:rsidRDefault="003A6D87" w:rsidP="0029561C">
      <w:r>
        <w:t>Ein „Neuer Aufkleber“ öffnet wieder die Leiste mit den unterschiedlichen Sticker-Motiven und Sie können weitere hinzufügen.</w:t>
      </w:r>
    </w:p>
    <w:p w14:paraId="5FA2C4C4" w14:textId="77777777" w:rsidR="003A6D87" w:rsidRDefault="003A6D87" w:rsidP="0029561C"/>
    <w:p w14:paraId="02636F98" w14:textId="77777777" w:rsidR="002D00DE" w:rsidRDefault="002D00DE" w:rsidP="002D00DE">
      <w:pPr>
        <w:keepNext/>
        <w:keepLines/>
        <w:rPr>
          <w:lang w:val="de-AT"/>
        </w:rPr>
      </w:pPr>
      <w:r>
        <w:rPr>
          <w:lang w:val="de-AT"/>
        </w:rPr>
        <w:t xml:space="preserve"> „Zurücksetzen“ rechts oben löscht den Text wieder und zeigt die letzte gespeicherte Version des Bildes an.</w:t>
      </w:r>
    </w:p>
    <w:p w14:paraId="3BBCCC45" w14:textId="467987C0" w:rsidR="002D00DE" w:rsidRDefault="002D00DE" w:rsidP="002D00DE">
      <w:pPr>
        <w:keepNext/>
        <w:keepLines/>
        <w:rPr>
          <w:lang w:val="de-AT"/>
        </w:rPr>
      </w:pPr>
      <w:r>
        <w:rPr>
          <w:lang w:val="de-AT"/>
        </w:rPr>
        <w:t>Erst mit „Speichern“ rechts oben im Bildschirmfenster</w:t>
      </w:r>
      <w:r w:rsidR="00342147">
        <w:rPr>
          <w:lang w:val="de-AT"/>
        </w:rPr>
        <w:t>,</w:t>
      </w:r>
      <w:r>
        <w:rPr>
          <w:lang w:val="de-AT"/>
        </w:rPr>
        <w:t xml:space="preserve"> ist das Einfügen eines Textes abgeschlossen. Dann kann der Text auch nicht mehr aus dem Bild gelöscht werden!</w:t>
      </w:r>
    </w:p>
    <w:p w14:paraId="54F559CB" w14:textId="77777777" w:rsidR="002D00DE" w:rsidRDefault="002D00DE" w:rsidP="002D00DE">
      <w:pPr>
        <w:keepNext/>
        <w:keepLines/>
        <w:rPr>
          <w:lang w:val="de-AT"/>
        </w:rPr>
      </w:pPr>
      <w:r>
        <w:rPr>
          <w:noProof/>
          <w:lang w:val="de-AT" w:eastAsia="de-AT"/>
        </w:rPr>
        <w:drawing>
          <wp:inline distT="0" distB="0" distL="0" distR="0" wp14:anchorId="36D4BACA" wp14:editId="1A0EADA1">
            <wp:extent cx="1990725" cy="419100"/>
            <wp:effectExtent l="0" t="0" r="9525" b="0"/>
            <wp:docPr id="265" name="Grafik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2B2B6" w14:textId="77777777" w:rsidR="00527496" w:rsidRDefault="00527496" w:rsidP="00527496"/>
    <w:p w14:paraId="280ED486" w14:textId="77777777" w:rsidR="00527496" w:rsidRDefault="00527496" w:rsidP="002D00DE">
      <w:pPr>
        <w:pStyle w:val="berschrift2"/>
      </w:pPr>
      <w:r>
        <w:t>Helligkeit oder Farbkontraste einstellen</w:t>
      </w:r>
    </w:p>
    <w:p w14:paraId="5BFBDB70" w14:textId="77777777" w:rsidR="00527496" w:rsidRDefault="00527496" w:rsidP="00527496">
      <w:r>
        <w:rPr>
          <w:noProof/>
          <w:lang w:val="de-AT" w:eastAsia="de-AT"/>
        </w:rPr>
        <w:drawing>
          <wp:inline distT="0" distB="0" distL="0" distR="0" wp14:anchorId="4027C697" wp14:editId="50FA652C">
            <wp:extent cx="326571" cy="381000"/>
            <wp:effectExtent l="0" t="0" r="0" b="0"/>
            <wp:docPr id="228" name="Grafik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6571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Mit </w:t>
      </w:r>
      <w:r w:rsidR="002D00DE">
        <w:t>dem Helligkeits- bzw. Kontrasts</w:t>
      </w:r>
      <w:r>
        <w:t>ymbol stellen Sie ein, wie hell, dunkel, intensiv etc. Ihr Bild dargestellt wird.</w:t>
      </w:r>
    </w:p>
    <w:p w14:paraId="681E51D2" w14:textId="77777777" w:rsidR="00527496" w:rsidRDefault="002D00DE" w:rsidP="00527496">
      <w:r>
        <w:t>Diese Funktion brauchen Sie dann, wenn das Bild recht dunkel ist, weil z. B. der Blitz nicht ausgereicht hat.</w:t>
      </w:r>
    </w:p>
    <w:p w14:paraId="1F5F61C0" w14:textId="77777777" w:rsidR="002D00DE" w:rsidRDefault="002D00DE" w:rsidP="00527496">
      <w:r>
        <w:t>Auch diese Änderungen können Sie „Zurücksetzen“, auf jeden Fall müssen Sie die Änderungen „Speichern“, wenn Sie damit zufrieden sind.</w:t>
      </w:r>
    </w:p>
    <w:p w14:paraId="2935B2A2" w14:textId="0D58EA7A" w:rsidR="002D00DE" w:rsidRDefault="002D00DE" w:rsidP="00527496"/>
    <w:p w14:paraId="27280358" w14:textId="77777777" w:rsidR="00D04338" w:rsidRDefault="00D04338" w:rsidP="00527496"/>
    <w:p w14:paraId="0C12A6F4" w14:textId="77777777" w:rsidR="00527496" w:rsidRDefault="00527496" w:rsidP="000A7358">
      <w:pPr>
        <w:pStyle w:val="berschrift2"/>
      </w:pPr>
      <w:r>
        <w:lastRenderedPageBreak/>
        <w:t>Filter</w:t>
      </w:r>
    </w:p>
    <w:p w14:paraId="429B97A9" w14:textId="77777777" w:rsidR="00527496" w:rsidRDefault="00527496" w:rsidP="00527496">
      <w:r>
        <w:rPr>
          <w:noProof/>
          <w:lang w:val="de-AT" w:eastAsia="de-AT"/>
        </w:rPr>
        <w:drawing>
          <wp:inline distT="0" distB="0" distL="0" distR="0" wp14:anchorId="31082C6A" wp14:editId="219CB9C6">
            <wp:extent cx="337457" cy="435429"/>
            <wp:effectExtent l="0" t="0" r="5715" b="3175"/>
            <wp:docPr id="229" name="Grafik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7457" cy="43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Filter helfen dabei, dem Bild eine besondere Note zu geben. Probieren Sie einfach aus, was passiert, wenn Sie einen dieser Filter auswählen.</w:t>
      </w:r>
    </w:p>
    <w:p w14:paraId="66161100" w14:textId="77777777" w:rsidR="002D00DE" w:rsidRDefault="002D00DE" w:rsidP="00527496"/>
    <w:p w14:paraId="77970856" w14:textId="2D8F75D5" w:rsidR="002D00DE" w:rsidRDefault="002D00DE" w:rsidP="00527496">
      <w:r>
        <w:t>Unter dem</w:t>
      </w:r>
      <w:r w:rsidR="00342147">
        <w:t xml:space="preserve"> folgenden</w:t>
      </w:r>
      <w:r>
        <w:t xml:space="preserve"> Bild werden die unterschiedlichen Filter-Möglichkeiten angezeigt:</w:t>
      </w:r>
    </w:p>
    <w:p w14:paraId="7827B530" w14:textId="77777777" w:rsidR="002D00DE" w:rsidRDefault="002D00DE" w:rsidP="00527496">
      <w:r>
        <w:rPr>
          <w:noProof/>
          <w:lang w:val="de-AT" w:eastAsia="de-AT"/>
        </w:rPr>
        <w:drawing>
          <wp:inline distT="0" distB="0" distL="0" distR="0" wp14:anchorId="148F9D8D" wp14:editId="649BDBAC">
            <wp:extent cx="5759450" cy="528955"/>
            <wp:effectExtent l="0" t="0" r="0" b="4445"/>
            <wp:docPr id="266" name="Grafik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C0D01" w14:textId="77777777" w:rsidR="00342147" w:rsidRDefault="00342147" w:rsidP="007B4619">
      <w:pPr>
        <w:keepNext/>
        <w:keepLines/>
      </w:pPr>
    </w:p>
    <w:p w14:paraId="22A959AC" w14:textId="01C40838" w:rsidR="000A7358" w:rsidRDefault="007B4619" w:rsidP="007B4619">
      <w:pPr>
        <w:keepNext/>
        <w:keepLines/>
      </w:pPr>
      <w:r>
        <w:t>Hier sehen Sie, wie die Walze des Salzburger Glockenspiels mit verschiedenen Filtern aussieht: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89"/>
        <w:gridCol w:w="3127"/>
        <w:gridCol w:w="3044"/>
      </w:tblGrid>
      <w:tr w:rsidR="007B4619" w14:paraId="1396F5B1" w14:textId="77777777" w:rsidTr="00342147">
        <w:tc>
          <w:tcPr>
            <w:tcW w:w="2889" w:type="dxa"/>
          </w:tcPr>
          <w:p w14:paraId="55E1EC42" w14:textId="77777777" w:rsidR="007B4619" w:rsidRDefault="007B4619" w:rsidP="007B4619">
            <w:pPr>
              <w:keepNext/>
              <w:keepLines/>
            </w:pPr>
            <w:r>
              <w:t>Original-Bild</w:t>
            </w:r>
          </w:p>
        </w:tc>
        <w:tc>
          <w:tcPr>
            <w:tcW w:w="3127" w:type="dxa"/>
          </w:tcPr>
          <w:p w14:paraId="57317279" w14:textId="77777777" w:rsidR="007B4619" w:rsidRDefault="007B4619" w:rsidP="007B4619">
            <w:pPr>
              <w:keepNext/>
              <w:keepLines/>
            </w:pPr>
            <w:r>
              <w:t>Filter „warm“</w:t>
            </w:r>
          </w:p>
        </w:tc>
        <w:tc>
          <w:tcPr>
            <w:tcW w:w="3044" w:type="dxa"/>
          </w:tcPr>
          <w:p w14:paraId="1F016546" w14:textId="77777777" w:rsidR="007B4619" w:rsidRDefault="007B4619" w:rsidP="007B4619">
            <w:pPr>
              <w:keepNext/>
              <w:keepLines/>
            </w:pPr>
            <w:r>
              <w:t>Filter „klassisch“</w:t>
            </w:r>
          </w:p>
        </w:tc>
      </w:tr>
      <w:tr w:rsidR="007B4619" w14:paraId="1A452E86" w14:textId="77777777" w:rsidTr="00342147">
        <w:tc>
          <w:tcPr>
            <w:tcW w:w="2889" w:type="dxa"/>
          </w:tcPr>
          <w:p w14:paraId="215C30D0" w14:textId="77777777" w:rsidR="007B4619" w:rsidRDefault="007B4619" w:rsidP="007B4619">
            <w:pPr>
              <w:keepNext/>
              <w:keepLines/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4A475131" wp14:editId="2D029A5F">
                  <wp:extent cx="1715757" cy="2089150"/>
                  <wp:effectExtent l="0" t="0" r="0" b="6350"/>
                  <wp:docPr id="267" name="Grafik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411" cy="212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7" w:type="dxa"/>
          </w:tcPr>
          <w:p w14:paraId="68C9672A" w14:textId="77777777" w:rsidR="007B4619" w:rsidRDefault="007B4619" w:rsidP="007B4619">
            <w:pPr>
              <w:keepNext/>
              <w:keepLines/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57E8F29F" wp14:editId="1EB09BE0">
                  <wp:extent cx="1867762" cy="2089150"/>
                  <wp:effectExtent l="0" t="0" r="0" b="6350"/>
                  <wp:docPr id="268" name="Grafik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06" cy="2127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4" w:type="dxa"/>
          </w:tcPr>
          <w:p w14:paraId="11879AAA" w14:textId="77777777" w:rsidR="007B4619" w:rsidRDefault="007B4619" w:rsidP="007B4619">
            <w:pPr>
              <w:keepNext/>
              <w:keepLines/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7858993E" wp14:editId="79FBDA8D">
                  <wp:extent cx="1814662" cy="2087772"/>
                  <wp:effectExtent l="0" t="0" r="0" b="8255"/>
                  <wp:docPr id="269" name="Grafik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822" cy="212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09C0AD" w14:textId="2C6B0102" w:rsidR="00527496" w:rsidRDefault="007B4619" w:rsidP="00527496">
      <w:r>
        <w:t>Auch für diese Funktion schließt „Speichern“ die Veränderung des Bildes ab.</w:t>
      </w:r>
    </w:p>
    <w:p w14:paraId="0931A137" w14:textId="77777777" w:rsidR="007B4619" w:rsidRDefault="007B4619" w:rsidP="00527496"/>
    <w:p w14:paraId="500271D4" w14:textId="77777777" w:rsidR="00527496" w:rsidRDefault="00527496" w:rsidP="007B4619">
      <w:pPr>
        <w:pStyle w:val="berschrift2"/>
      </w:pPr>
      <w:r>
        <w:t>Das Bild in seiner Darstellung verändern</w:t>
      </w:r>
    </w:p>
    <w:p w14:paraId="08D5AA5C" w14:textId="77777777" w:rsidR="007B4619" w:rsidRDefault="00527496" w:rsidP="00527496">
      <w:r>
        <w:rPr>
          <w:noProof/>
          <w:lang w:val="de-AT" w:eastAsia="de-AT"/>
        </w:rPr>
        <w:drawing>
          <wp:inline distT="0" distB="0" distL="0" distR="0" wp14:anchorId="4DFC5D51" wp14:editId="6594BD45">
            <wp:extent cx="272143" cy="397329"/>
            <wp:effectExtent l="0" t="0" r="0" b="3175"/>
            <wp:docPr id="230" name="Grafik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2143" cy="39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Das</w:t>
      </w:r>
      <w:r w:rsidR="007B4619">
        <w:t xml:space="preserve"> Zuschnitt-Symbol werden Sie wahrscheinlich </w:t>
      </w:r>
      <w:r>
        <w:t>am häufigsten verwenden</w:t>
      </w:r>
      <w:r w:rsidR="007B4619">
        <w:t>: Das Bild kann gedreht oder zugeschnitten werden.</w:t>
      </w:r>
    </w:p>
    <w:p w14:paraId="07F544D2" w14:textId="11B0B4C0" w:rsidR="0036476D" w:rsidRDefault="0036476D" w:rsidP="00527496">
      <w:r>
        <w:t xml:space="preserve">Wenn beispielsweise ein Bereich im Bild ist, den Sie abschneiden wollen, können Sie </w:t>
      </w:r>
      <w:r w:rsidR="00F635AB">
        <w:t>mit dieser Funktion</w:t>
      </w:r>
      <w:r>
        <w:t xml:space="preserve"> das Bild zuschneiden. </w:t>
      </w:r>
    </w:p>
    <w:p w14:paraId="675DE502" w14:textId="77777777" w:rsidR="0036476D" w:rsidRDefault="0036476D" w:rsidP="00527496"/>
    <w:p w14:paraId="18276AD3" w14:textId="77777777" w:rsidR="00904569" w:rsidRDefault="00904569" w:rsidP="00527496"/>
    <w:p w14:paraId="3B39E61D" w14:textId="77777777" w:rsidR="00904569" w:rsidRDefault="00904569" w:rsidP="00527496"/>
    <w:p w14:paraId="373DA89F" w14:textId="77777777" w:rsidR="00904569" w:rsidRDefault="00527496" w:rsidP="00527496">
      <w:r>
        <w:rPr>
          <w:noProof/>
          <w:lang w:val="de-AT" w:eastAsia="de-AT"/>
        </w:rPr>
        <w:drawing>
          <wp:anchor distT="0" distB="0" distL="114300" distR="114300" simplePos="0" relativeHeight="251683840" behindDoc="0" locked="0" layoutInCell="1" allowOverlap="1" wp14:anchorId="162DFFE6" wp14:editId="7DBEC962">
            <wp:simplePos x="0" y="0"/>
            <wp:positionH relativeFrom="margin">
              <wp:align>left</wp:align>
            </wp:positionH>
            <wp:positionV relativeFrom="paragraph">
              <wp:posOffset>-6300470</wp:posOffset>
            </wp:positionV>
            <wp:extent cx="2117090" cy="2254250"/>
            <wp:effectExtent l="0" t="0" r="0" b="0"/>
            <wp:wrapSquare wrapText="bothSides"/>
            <wp:docPr id="231" name="Grafik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09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Die weißen </w:t>
      </w:r>
      <w:r w:rsidR="0036476D">
        <w:t>dickeren Kanten</w:t>
      </w:r>
      <w:r w:rsidR="00904569">
        <w:t xml:space="preserve"> in den Ecken</w:t>
      </w:r>
      <w:r>
        <w:t xml:space="preserve"> am Bildrand helfen Ihnen, das Bild zuzuschneiden. </w:t>
      </w:r>
    </w:p>
    <w:p w14:paraId="537ABD8B" w14:textId="77777777" w:rsidR="00904569" w:rsidRDefault="00904569" w:rsidP="00527496">
      <w:r>
        <w:t>Tippen Sie auf eine Kante, halten Sie darauf und schieben Sie die Kante ins Bild hinein.</w:t>
      </w:r>
    </w:p>
    <w:p w14:paraId="26C658E9" w14:textId="77777777" w:rsidR="00527496" w:rsidRDefault="00904569" w:rsidP="00527496">
      <w:r>
        <w:t>Ein Teil des Bildes wird jetzt grau – dieser Teil wird weggeschnitten.</w:t>
      </w:r>
    </w:p>
    <w:p w14:paraId="224DAD33" w14:textId="20A4B9D3" w:rsidR="00527496" w:rsidRDefault="00527496" w:rsidP="00527496">
      <w:r>
        <w:t xml:space="preserve">Sie können </w:t>
      </w:r>
      <w:r w:rsidR="00904569">
        <w:t xml:space="preserve">jede Ecke verschieben und so </w:t>
      </w:r>
      <w:r>
        <w:t>oben, unten, links oder rechts etwas „abschneiden</w:t>
      </w:r>
      <w:r w:rsidR="00342147">
        <w:t>“</w:t>
      </w:r>
      <w:r w:rsidR="00904569">
        <w:t>.</w:t>
      </w:r>
    </w:p>
    <w:p w14:paraId="18FA4D1B" w14:textId="77777777" w:rsidR="00527496" w:rsidRDefault="00527496" w:rsidP="00527496"/>
    <w:p w14:paraId="556CB489" w14:textId="77777777" w:rsidR="000A7358" w:rsidRDefault="000A7358" w:rsidP="00527496"/>
    <w:p w14:paraId="0DF574A9" w14:textId="77777777" w:rsidR="000A7358" w:rsidRDefault="000A7358" w:rsidP="000A7358">
      <w:pPr>
        <w:keepNext/>
        <w:keepLines/>
      </w:pPr>
      <w:r>
        <w:t>Mit der Symbolleiste rechts können Sie das Bild in der Darstellung ändern:</w:t>
      </w:r>
    </w:p>
    <w:p w14:paraId="1C8932E4" w14:textId="77777777" w:rsidR="00527496" w:rsidRDefault="000A7358" w:rsidP="000A7358">
      <w:pPr>
        <w:keepNext/>
        <w:keepLines/>
      </w:pP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40A299" wp14:editId="19AA93F0">
                <wp:simplePos x="0" y="0"/>
                <wp:positionH relativeFrom="column">
                  <wp:posOffset>814070</wp:posOffset>
                </wp:positionH>
                <wp:positionV relativeFrom="paragraph">
                  <wp:posOffset>85090</wp:posOffset>
                </wp:positionV>
                <wp:extent cx="57150" cy="1168400"/>
                <wp:effectExtent l="57150" t="19050" r="57150" b="50800"/>
                <wp:wrapNone/>
                <wp:docPr id="271" name="Gerade Verbindung mit Pfeil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1168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9C890F" id="Gerade Verbindung mit Pfeil 271" o:spid="_x0000_s1026" type="#_x0000_t32" style="position:absolute;margin-left:64.1pt;margin-top:6.7pt;width:4.5pt;height:9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" strokecolor="#936" strokeweight="2.25pt">
                <v:stroke endarrow="block"/>
              </v:shape>
            </w:pict>
          </mc:Fallback>
        </mc:AlternateContent>
      </w:r>
      <w:r>
        <w:rPr>
          <w:noProof/>
          <w:lang w:val="de-AT" w:eastAsia="de-AT"/>
        </w:rPr>
        <w:drawing>
          <wp:anchor distT="0" distB="0" distL="114300" distR="114300" simplePos="0" relativeHeight="251686912" behindDoc="0" locked="0" layoutInCell="1" allowOverlap="1" wp14:anchorId="3FFA152F" wp14:editId="780B9259">
            <wp:simplePos x="0" y="0"/>
            <wp:positionH relativeFrom="column">
              <wp:posOffset>1270</wp:posOffset>
            </wp:positionH>
            <wp:positionV relativeFrom="paragraph">
              <wp:posOffset>77470</wp:posOffset>
            </wp:positionV>
            <wp:extent cx="1791801" cy="3727450"/>
            <wp:effectExtent l="0" t="0" r="0" b="6350"/>
            <wp:wrapSquare wrapText="bothSides"/>
            <wp:docPr id="270" name="Grafik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801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7210D8" w14:textId="77777777" w:rsidR="00904569" w:rsidRDefault="00904569" w:rsidP="000A7358">
      <w:pPr>
        <w:keepNext/>
        <w:keepLines/>
      </w:pPr>
    </w:p>
    <w:p w14:paraId="70FD1B43" w14:textId="6B09231D" w:rsidR="00904569" w:rsidRDefault="000A7358" w:rsidP="000A7358">
      <w:pPr>
        <w:keepNext/>
        <w:keepLines/>
      </w:pPr>
      <w:r>
        <w:t xml:space="preserve">Mit </w:t>
      </w:r>
      <w:r>
        <w:rPr>
          <w:noProof/>
          <w:lang w:val="de-AT" w:eastAsia="de-AT"/>
        </w:rPr>
        <w:drawing>
          <wp:inline distT="0" distB="0" distL="0" distR="0" wp14:anchorId="6EFA5E36" wp14:editId="15FD1D74">
            <wp:extent cx="284595" cy="215900"/>
            <wp:effectExtent l="0" t="0" r="1270" b="0"/>
            <wp:docPr id="272" name="Grafik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8554" cy="22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können Sie das Bild längs oder quer etwas kippen.</w:t>
      </w:r>
    </w:p>
    <w:p w14:paraId="589511FC" w14:textId="77777777" w:rsidR="00F635AB" w:rsidRDefault="00F635AB" w:rsidP="000A7358">
      <w:pPr>
        <w:keepNext/>
        <w:keepLines/>
      </w:pPr>
    </w:p>
    <w:p w14:paraId="390BCFA7" w14:textId="355D3FD3" w:rsidR="00904569" w:rsidRDefault="000A7358" w:rsidP="000A7358">
      <w:pPr>
        <w:keepNext/>
        <w:keepLines/>
      </w:pPr>
      <w:r>
        <w:t xml:space="preserve">Mit </w:t>
      </w:r>
      <w:r>
        <w:rPr>
          <w:noProof/>
          <w:lang w:val="de-AT" w:eastAsia="de-AT"/>
        </w:rPr>
        <w:drawing>
          <wp:inline distT="0" distB="0" distL="0" distR="0" wp14:anchorId="2A5FAAE8" wp14:editId="332C4FDD">
            <wp:extent cx="342900" cy="317500"/>
            <wp:effectExtent l="0" t="0" r="0" b="6350"/>
            <wp:docPr id="273" name="Grafik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60905" cy="33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können Sie das Verhältnis von Längs- und </w:t>
      </w:r>
      <w:r w:rsidR="00F635AB">
        <w:br/>
      </w:r>
      <w:bookmarkStart w:id="0" w:name="_GoBack"/>
      <w:bookmarkEnd w:id="0"/>
      <w:r>
        <w:t>Querseite im Bild festlegen.</w:t>
      </w:r>
    </w:p>
    <w:p w14:paraId="2EF0BAC4" w14:textId="77777777" w:rsidR="00F635AB" w:rsidRDefault="00F635AB" w:rsidP="000A7358">
      <w:pPr>
        <w:keepNext/>
        <w:keepLines/>
      </w:pPr>
    </w:p>
    <w:p w14:paraId="152A0C51" w14:textId="5AA86219" w:rsidR="00527496" w:rsidRDefault="00527496" w:rsidP="000A7358">
      <w:pPr>
        <w:keepNext/>
        <w:keepLines/>
      </w:pPr>
      <w:r>
        <w:rPr>
          <w:noProof/>
          <w:lang w:val="de-AT" w:eastAsia="de-AT"/>
        </w:rPr>
        <w:drawing>
          <wp:anchor distT="0" distB="0" distL="114300" distR="114300" simplePos="0" relativeHeight="251662336" behindDoc="1" locked="0" layoutInCell="1" allowOverlap="1" wp14:anchorId="460092FF" wp14:editId="1F1425F1">
            <wp:simplePos x="0" y="0"/>
            <wp:positionH relativeFrom="column">
              <wp:posOffset>-2540</wp:posOffset>
            </wp:positionH>
            <wp:positionV relativeFrom="paragraph">
              <wp:posOffset>75565</wp:posOffset>
            </wp:positionV>
            <wp:extent cx="576580" cy="1458595"/>
            <wp:effectExtent l="0" t="0" r="0" b="8255"/>
            <wp:wrapTight wrapText="bothSides">
              <wp:wrapPolygon edited="0">
                <wp:start x="0" y="0"/>
                <wp:lineTo x="0" y="21440"/>
                <wp:lineTo x="20696" y="21440"/>
                <wp:lineTo x="20696" y="0"/>
                <wp:lineTo x="0" y="0"/>
              </wp:wrapPolygon>
            </wp:wrapTight>
            <wp:docPr id="237" name="Grafik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AT" w:eastAsia="de-AT"/>
        </w:rPr>
        <w:drawing>
          <wp:inline distT="0" distB="0" distL="0" distR="0" wp14:anchorId="63005834" wp14:editId="1F44B1F0">
            <wp:extent cx="234043" cy="190500"/>
            <wp:effectExtent l="0" t="0" r="0" b="0"/>
            <wp:docPr id="240" name="Grafik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4043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342147">
        <w:t xml:space="preserve">spiegelt </w:t>
      </w:r>
      <w:r>
        <w:t>das Bild.</w:t>
      </w:r>
    </w:p>
    <w:p w14:paraId="08C8340C" w14:textId="77777777" w:rsidR="00F635AB" w:rsidRDefault="00F635AB" w:rsidP="000A7358">
      <w:pPr>
        <w:keepNext/>
        <w:keepLines/>
      </w:pPr>
    </w:p>
    <w:p w14:paraId="09274051" w14:textId="66DBD1E5" w:rsidR="00527496" w:rsidRDefault="00527496" w:rsidP="000A7358">
      <w:pPr>
        <w:keepNext/>
        <w:keepLines/>
      </w:pPr>
      <w:r>
        <w:rPr>
          <w:noProof/>
          <w:lang w:val="de-AT" w:eastAsia="de-AT"/>
        </w:rPr>
        <w:drawing>
          <wp:inline distT="0" distB="0" distL="0" distR="0" wp14:anchorId="296AFF02" wp14:editId="08C5B9C2">
            <wp:extent cx="206829" cy="244929"/>
            <wp:effectExtent l="0" t="0" r="3175" b="3175"/>
            <wp:docPr id="242" name="Grafik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6829" cy="24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3A7DDB">
        <w:t xml:space="preserve">dreht </w:t>
      </w:r>
      <w:r>
        <w:t xml:space="preserve">das Bild, das heißt, </w:t>
      </w:r>
      <w:r w:rsidR="003A7DDB">
        <w:t xml:space="preserve">es wird </w:t>
      </w:r>
      <w:r>
        <w:t xml:space="preserve">auf die Seite gelegt. </w:t>
      </w:r>
    </w:p>
    <w:p w14:paraId="41DB2271" w14:textId="77777777" w:rsidR="00527496" w:rsidRDefault="00527496" w:rsidP="000A7358">
      <w:pPr>
        <w:keepNext/>
        <w:keepLines/>
      </w:pPr>
    </w:p>
    <w:p w14:paraId="0EC519AD" w14:textId="77777777" w:rsidR="00527496" w:rsidRDefault="00527496" w:rsidP="000A7358">
      <w:pPr>
        <w:keepNext/>
        <w:keepLines/>
      </w:pPr>
    </w:p>
    <w:p w14:paraId="3A76C668" w14:textId="77777777" w:rsidR="00527496" w:rsidRDefault="00527496" w:rsidP="00527496"/>
    <w:p w14:paraId="79A66556" w14:textId="77777777" w:rsidR="00527496" w:rsidRDefault="00527496" w:rsidP="00527496"/>
    <w:p w14:paraId="7F8A811C" w14:textId="77777777" w:rsidR="0051792B" w:rsidRDefault="000A7358" w:rsidP="00527496">
      <w:r>
        <w:t>Vergessen Sie am Ende nicht, Ihre Änderungen zu speichern!</w:t>
      </w:r>
    </w:p>
    <w:p w14:paraId="7F880C86" w14:textId="77777777" w:rsidR="000A7358" w:rsidRDefault="000A7358" w:rsidP="00527496">
      <w:pPr>
        <w:rPr>
          <w:b/>
          <w:i/>
          <w:sz w:val="28"/>
          <w:szCs w:val="28"/>
        </w:rPr>
      </w:pPr>
    </w:p>
    <w:p w14:paraId="21556C8A" w14:textId="77777777" w:rsidR="00527496" w:rsidRPr="000A7358" w:rsidRDefault="00527496" w:rsidP="00527496">
      <w:pPr>
        <w:rPr>
          <w:b/>
          <w:i/>
          <w:sz w:val="28"/>
          <w:szCs w:val="28"/>
        </w:rPr>
      </w:pPr>
      <w:r w:rsidRPr="000A7358">
        <w:rPr>
          <w:b/>
          <w:i/>
          <w:sz w:val="28"/>
          <w:szCs w:val="28"/>
        </w:rPr>
        <w:t>Wir wünschen Ihnen viel Erfolg beim Bearbeiten Ihrer Bilder!</w:t>
      </w:r>
    </w:p>
    <w:sectPr w:rsidR="00527496" w:rsidRPr="000A7358" w:rsidSect="000C3ADB">
      <w:headerReference w:type="default" r:id="rId46"/>
      <w:footerReference w:type="default" r:id="rId47"/>
      <w:headerReference w:type="first" r:id="rId48"/>
      <w:footerReference w:type="first" r:id="rId49"/>
      <w:pgSz w:w="11906" w:h="16838" w:code="9"/>
      <w:pgMar w:top="1843" w:right="1418" w:bottom="1418" w:left="1418" w:header="567" w:footer="567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93D2B0" w16cex:dateUtc="2022-01-20T11:23:00Z"/>
  <w16cex:commentExtensible w16cex:durableId="2593D60B" w16cex:dateUtc="2022-01-20T11:37:00Z"/>
  <w16cex:commentExtensible w16cex:durableId="2593D668" w16cex:dateUtc="2022-01-20T11:39:00Z"/>
  <w16cex:commentExtensible w16cex:durableId="2593D7F4" w16cex:dateUtc="2022-01-20T11:45:00Z"/>
  <w16cex:commentExtensible w16cex:durableId="2593D8F4" w16cex:dateUtc="2022-01-20T11:4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3E40DDF" w16cid:durableId="2593D2B0"/>
  <w16cid:commentId w16cid:paraId="557DF0C1" w16cid:durableId="2593D60B"/>
  <w16cid:commentId w16cid:paraId="2CD0F9C4" w16cid:durableId="2593D668"/>
  <w16cid:commentId w16cid:paraId="0BE7E71F" w16cid:durableId="2593D7F4"/>
  <w16cid:commentId w16cid:paraId="5C47B4FA" w16cid:durableId="2593D8F4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ACBA8C" w14:textId="77777777" w:rsidR="00D655AA" w:rsidRDefault="00D655AA" w:rsidP="00F759F3">
      <w:r>
        <w:separator/>
      </w:r>
    </w:p>
  </w:endnote>
  <w:endnote w:type="continuationSeparator" w:id="0">
    <w:p w14:paraId="308ECA8E" w14:textId="77777777" w:rsidR="00D655AA" w:rsidRDefault="00D655AA" w:rsidP="00F75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652C07" w14:textId="77777777" w:rsidR="0036476D" w:rsidRPr="00DC18C9" w:rsidRDefault="0036476D" w:rsidP="00F759F3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1CBEE4AD" wp14:editId="62578089">
              <wp:simplePos x="0" y="0"/>
              <wp:positionH relativeFrom="column">
                <wp:posOffset>5347970</wp:posOffset>
              </wp:positionH>
              <wp:positionV relativeFrom="paragraph">
                <wp:posOffset>-257175</wp:posOffset>
              </wp:positionV>
              <wp:extent cx="634999" cy="661585"/>
              <wp:effectExtent l="0" t="0" r="13335" b="24765"/>
              <wp:wrapNone/>
              <wp:docPr id="241" name="Gruppieren 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4999" cy="661585"/>
                        <a:chOff x="0" y="0"/>
                        <a:chExt cx="634999" cy="661585"/>
                      </a:xfrm>
                    </wpg:grpSpPr>
                    <wps:wsp>
                      <wps:cNvPr id="22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66674" y="180825"/>
                          <a:ext cx="568325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633BE" w14:textId="77777777" w:rsidR="0036476D" w:rsidRPr="00F759F3" w:rsidRDefault="0036476D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463BED45" w14:textId="5E83AD78" w:rsidR="0036476D" w:rsidRPr="00F759F3" w:rsidRDefault="0036476D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F635AB">
                              <w:rPr>
                                <w:noProof/>
                                <w:sz w:val="18"/>
                                <w:szCs w:val="18"/>
                              </w:rPr>
                              <w:t>9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F635AB">
                              <w:rPr>
                                <w:noProof/>
                                <w:sz w:val="18"/>
                                <w:szCs w:val="18"/>
                              </w:rPr>
                              <w:t>9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s:wsp>
                      <wps:cNvPr id="225" name="Gerader Verbinder 225"/>
                      <wps:cNvCnPr/>
                      <wps:spPr>
                        <a:xfrm flipV="1">
                          <a:off x="0" y="0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BEE4AD" id="Gruppieren 241" o:spid="_x0000_s1026" style="position:absolute;margin-left:421.1pt;margin-top:-20.25pt;width:50pt;height:52.1pt;z-index:251656704;mso-width-relative:margin" coordsize="6349,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666;top:1808;width:5683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<v:textbox inset="0,0,0,0">
                  <w:txbxContent>
                    <w:p w14:paraId="5E4633BE" w14:textId="77777777" w:rsidR="0036476D" w:rsidRPr="00F759F3" w:rsidRDefault="0036476D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463BED45" w14:textId="5E83AD78" w:rsidR="0036476D" w:rsidRPr="00F759F3" w:rsidRDefault="0036476D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F635AB">
                        <w:rPr>
                          <w:noProof/>
                          <w:sz w:val="18"/>
                          <w:szCs w:val="18"/>
                        </w:rPr>
                        <w:t>9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F635AB">
                        <w:rPr>
                          <w:noProof/>
                          <w:sz w:val="18"/>
                          <w:szCs w:val="18"/>
                        </w:rPr>
                        <w:t>9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line id="Gerader Verbinder 225" o:spid="_x0000_s1028" style="position:absolute;flip:y;visibility:visible;mso-wrap-style:square" from="0,0" to="0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" strokecolor="#a5a5a5 [2092]" strokeweight="1pt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FEDD85" w14:textId="77777777" w:rsidR="0036476D" w:rsidRPr="00DC18C9" w:rsidRDefault="0036476D" w:rsidP="000C3ADB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72C36A45" wp14:editId="4DD0CC9B">
              <wp:simplePos x="0" y="0"/>
              <wp:positionH relativeFrom="margin">
                <wp:posOffset>-1270</wp:posOffset>
              </wp:positionH>
              <wp:positionV relativeFrom="paragraph">
                <wp:posOffset>-6985</wp:posOffset>
              </wp:positionV>
              <wp:extent cx="5892368" cy="662571"/>
              <wp:effectExtent l="0" t="0" r="13335" b="23495"/>
              <wp:wrapNone/>
              <wp:docPr id="232" name="Gruppieren 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2368" cy="662571"/>
                        <a:chOff x="0" y="34506"/>
                        <a:chExt cx="5892368" cy="662571"/>
                      </a:xfrm>
                    </wpg:grpSpPr>
                    <wps:wsp>
                      <wps:cNvPr id="23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5417388" y="215661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AE614" w14:textId="77777777" w:rsidR="0036476D" w:rsidRPr="00F759F3" w:rsidRDefault="0036476D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3AE9496F" w14:textId="17076288" w:rsidR="0036476D" w:rsidRPr="00F759F3" w:rsidRDefault="0036476D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B5015C"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B5015C">
                              <w:rPr>
                                <w:noProof/>
                                <w:sz w:val="18"/>
                                <w:szCs w:val="18"/>
                              </w:rPr>
                              <w:t>9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g:grpSp>
                      <wpg:cNvPr id="234" name="Gruppieren 234"/>
                      <wpg:cNvGrpSpPr/>
                      <wpg:grpSpPr>
                        <a:xfrm>
                          <a:off x="43132" y="353437"/>
                          <a:ext cx="5115607" cy="343640"/>
                          <a:chOff x="53163" y="10384"/>
                          <a:chExt cx="5115832" cy="344691"/>
                        </a:xfrm>
                      </wpg:grpSpPr>
                      <wps:wsp>
                        <wps:cNvPr id="23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808046" y="10384"/>
                            <a:ext cx="4360949" cy="344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6EA35F" w14:textId="77777777" w:rsidR="0036476D" w:rsidRPr="00F759F3" w:rsidRDefault="0036476D" w:rsidP="00252271">
                              <w:pPr>
                                <w:spacing w:before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721AF">
                                <w:rPr>
                                  <w:sz w:val="16"/>
                                  <w:szCs w:val="16"/>
                                </w:rPr>
                                <w:t>Anna Stiftinger/Bildungszentrum Saalfelden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6852D5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hyperlink r:id="rId1" w:history="1">
                                <w:r w:rsidRPr="002F3F24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www.learnforever.at</w:t>
                                </w:r>
                              </w:hyperlink>
                              <w:r w:rsidRPr="006852D5"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Pr="006852D5">
                                <w:rPr>
                                  <w:sz w:val="16"/>
                                  <w:szCs w:val="16"/>
                                </w:rPr>
                                <w:t>CC BY 4.0 Internationa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l-Lizenz</w:t>
                              </w:r>
                              <w:r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2" w:history="1">
                                <w:r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https://creativecommons.org/licenses/by/4.0/deed.de</w:t>
                                </w:r>
                              </w:hyperlink>
                              <w:r w:rsidRPr="00F759F3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7A7E46D4" w14:textId="77777777" w:rsidR="0036476D" w:rsidRPr="00F759F3" w:rsidRDefault="0036476D" w:rsidP="008F317E">
                              <w:pPr>
                                <w:spacing w:before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Grafik 236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63" y="63795"/>
                            <a:ext cx="714375" cy="2489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38" name="Gerader Verbinder 238"/>
                      <wps:cNvCnPr/>
                      <wps:spPr>
                        <a:xfrm flipV="1">
                          <a:off x="5348377" y="34506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9" name="Gerader Verbinder 239"/>
                      <wps:cNvCnPr/>
                      <wps:spPr>
                        <a:xfrm>
                          <a:off x="0" y="336431"/>
                          <a:ext cx="5270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C36A45" id="Gruppieren 232" o:spid="_x0000_s1029" style="position:absolute;margin-left:-.1pt;margin-top:-.55pt;width:463.95pt;height:52.15pt;z-index:251657728;mso-position-horizontal-relative:margin;mso-width-relative:margin;mso-height-relative:margin" coordorigin=",345" coordsize="58923,6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0" type="#_x0000_t202" style="position:absolute;left:54173;top:2156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<v:textbox inset="0,0,0,0">
                  <w:txbxContent>
                    <w:p w14:paraId="18CAE614" w14:textId="77777777" w:rsidR="0036476D" w:rsidRPr="00F759F3" w:rsidRDefault="0036476D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3AE9496F" w14:textId="17076288" w:rsidR="0036476D" w:rsidRPr="00F759F3" w:rsidRDefault="0036476D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B5015C"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B5015C">
                        <w:rPr>
                          <w:noProof/>
                          <w:sz w:val="18"/>
                          <w:szCs w:val="18"/>
                        </w:rPr>
                        <w:t>9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group id="Gruppieren 234" o:spid="_x0000_s1031" style="position:absolute;left:431;top:3534;width:51156;height:3436" coordorigin="531,103" coordsize="51158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<v:shape id="Textfeld 2" o:spid="_x0000_s1032" type="#_x0000_t202" style="position:absolute;left:8080;top:103;width:43609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" filled="f" stroked="f">
                  <v:textbox inset="1mm,1mm,1mm,1mm">
                    <w:txbxContent>
                      <w:p w14:paraId="476EA35F" w14:textId="77777777" w:rsidR="0036476D" w:rsidRPr="00F759F3" w:rsidRDefault="0036476D" w:rsidP="00252271">
                        <w:pPr>
                          <w:spacing w:before="0" w:line="240" w:lineRule="auto"/>
                          <w:rPr>
                            <w:sz w:val="18"/>
                            <w:szCs w:val="18"/>
                          </w:rPr>
                        </w:pPr>
                        <w:r w:rsidRPr="00C721AF">
                          <w:rPr>
                            <w:sz w:val="16"/>
                            <w:szCs w:val="16"/>
                          </w:rPr>
                          <w:t>Anna Stiftinger/Bildungszentrum Saalfelden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6852D5">
                          <w:rPr>
                            <w:sz w:val="16"/>
                            <w:szCs w:val="16"/>
                          </w:rPr>
                          <w:t>(</w:t>
                        </w:r>
                        <w:hyperlink r:id="rId4" w:history="1">
                          <w:r w:rsidRPr="002F3F24">
                            <w:rPr>
                              <w:rStyle w:val="Hyperlink"/>
                              <w:sz w:val="16"/>
                              <w:szCs w:val="16"/>
                            </w:rPr>
                            <w:t>www.learnforever.at</w:t>
                          </w:r>
                        </w:hyperlink>
                        <w:r w:rsidRPr="006852D5">
                          <w:rPr>
                            <w:sz w:val="16"/>
                            <w:szCs w:val="16"/>
                          </w:rPr>
                          <w:t>)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r w:rsidRPr="006852D5">
                          <w:rPr>
                            <w:sz w:val="16"/>
                            <w:szCs w:val="16"/>
                          </w:rPr>
                          <w:t>CC BY 4.0 Internationa</w:t>
                        </w:r>
                        <w:r>
                          <w:rPr>
                            <w:sz w:val="16"/>
                            <w:szCs w:val="16"/>
                          </w:rPr>
                          <w:t>l-Lizenz</w:t>
                        </w:r>
                        <w:r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r:id="rId5" w:history="1">
                          <w:r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https://creativecommons.org/licenses/by/4.0/deed.de</w:t>
                          </w:r>
                        </w:hyperlink>
                        <w:r w:rsidRPr="00F759F3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7A7E46D4" w14:textId="77777777" w:rsidR="0036476D" w:rsidRPr="00F759F3" w:rsidRDefault="0036476D" w:rsidP="008F317E">
                        <w:pPr>
                          <w:spacing w:before="0" w:line="240" w:lineRule="auto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36" o:spid="_x0000_s1033" type="#_x0000_t75" style="position:absolute;left:531;top:637;width:7144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">
                  <v:imagedata r:id="rId6" o:title=""/>
                  <v:path arrowok="t"/>
                </v:shape>
              </v:group>
              <v:line id="Gerader Verbinder 238" o:spid="_x0000_s1034" style="position:absolute;flip:y;visibility:visible;mso-wrap-style:square" from="53483,345" to="53483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" strokecolor="#a5a5a5 [2092]" strokeweight="1pt"/>
              <v:line id="Gerader Verbinder 239" o:spid="_x0000_s1035" style="position:absolute;visibility:visible;mso-wrap-style:square" from="0,3364" to="52705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" strokecolor="#d8d8d8 [2732]" strokeweight="1.5pt"/>
              <w10:wrap anchorx="margin"/>
            </v:group>
          </w:pict>
        </mc:Fallback>
      </mc:AlternateContent>
    </w:r>
  </w:p>
  <w:p w14:paraId="4084D896" w14:textId="77777777" w:rsidR="0036476D" w:rsidRDefault="0036476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38A718" w14:textId="77777777" w:rsidR="00D655AA" w:rsidRDefault="00D655AA" w:rsidP="00F759F3">
      <w:r>
        <w:separator/>
      </w:r>
    </w:p>
  </w:footnote>
  <w:footnote w:type="continuationSeparator" w:id="0">
    <w:p w14:paraId="7132BB1D" w14:textId="77777777" w:rsidR="00D655AA" w:rsidRDefault="00D655AA" w:rsidP="00F75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7DA05D" w14:textId="77777777" w:rsidR="0036476D" w:rsidRDefault="0036476D" w:rsidP="00577103">
    <w:pPr>
      <w:pStyle w:val="KeinLeerraum"/>
      <w:tabs>
        <w:tab w:val="left" w:pos="9356"/>
      </w:tabs>
    </w:pPr>
  </w:p>
  <w:p w14:paraId="407E1562" w14:textId="77777777" w:rsidR="0036476D" w:rsidRDefault="0036476D" w:rsidP="00C41016">
    <w:pPr>
      <w:pStyle w:val="KeinLeerraum"/>
      <w:tabs>
        <w:tab w:val="left" w:pos="9356"/>
      </w:tabs>
      <w:jc w:val="right"/>
    </w:pPr>
    <w:r>
      <w:rPr>
        <w:noProof/>
      </w:rPr>
      <w:drawing>
        <wp:inline distT="0" distB="0" distL="0" distR="0" wp14:anchorId="5815484B" wp14:editId="43833CC3">
          <wp:extent cx="987425" cy="219710"/>
          <wp:effectExtent l="0" t="0" r="3175" b="889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0072559" w14:textId="77777777" w:rsidR="0036476D" w:rsidRDefault="0036476D" w:rsidP="00C41016">
    <w:pPr>
      <w:pStyle w:val="KeinLeerraum"/>
      <w:tabs>
        <w:tab w:val="left" w:pos="935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B16CF" w14:textId="77777777" w:rsidR="0036476D" w:rsidRDefault="0036476D" w:rsidP="008A016E">
    <w:pPr>
      <w:pStyle w:val="KeinLeerraum"/>
      <w:tabs>
        <w:tab w:val="left" w:pos="9356"/>
      </w:tabs>
      <w:ind w:right="-2"/>
    </w:pPr>
    <w:r>
      <w:rPr>
        <w:noProof/>
      </w:rPr>
      <w:drawing>
        <wp:anchor distT="0" distB="0" distL="114300" distR="114300" simplePos="0" relativeHeight="251658752" behindDoc="1" locked="1" layoutInCell="1" allowOverlap="1" wp14:anchorId="51EAF0BE" wp14:editId="3D22953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381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16BFBE" w14:textId="77777777" w:rsidR="0036476D" w:rsidRDefault="0036476D" w:rsidP="000C3ADB">
    <w:pPr>
      <w:pStyle w:val="KeinLeerraum"/>
      <w:tabs>
        <w:tab w:val="left" w:pos="9356"/>
      </w:tabs>
      <w:jc w:val="right"/>
    </w:pPr>
  </w:p>
  <w:p w14:paraId="17C6ACE0" w14:textId="77777777" w:rsidR="0036476D" w:rsidRPr="000C3ADB" w:rsidRDefault="0036476D" w:rsidP="000C3AD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30AD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8094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7EDF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46E1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E25C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742E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FE12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FEDA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84F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C07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06286D23"/>
    <w:multiLevelType w:val="hybridMultilevel"/>
    <w:tmpl w:val="35F6B14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EE7272"/>
    <w:multiLevelType w:val="hybridMultilevel"/>
    <w:tmpl w:val="45C057B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C17526"/>
    <w:multiLevelType w:val="hybridMultilevel"/>
    <w:tmpl w:val="C332F54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ascii="Symbol" w:eastAsia="Times New Roman" w:hAnsi="Symbol"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8"/>
  </w:num>
  <w:num w:numId="3">
    <w:abstractNumId w:val="11"/>
  </w:num>
  <w:num w:numId="4">
    <w:abstractNumId w:val="19"/>
  </w:num>
  <w:num w:numId="5">
    <w:abstractNumId w:val="17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10"/>
  </w:num>
  <w:num w:numId="8">
    <w:abstractNumId w:val="14"/>
  </w:num>
  <w:num w:numId="9">
    <w:abstractNumId w:val="20"/>
  </w:num>
  <w:num w:numId="10">
    <w:abstractNumId w:val="15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2"/>
  </w:num>
  <w:num w:numId="22">
    <w:abstractNumId w:val="16"/>
  </w:num>
  <w:num w:numId="23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936"/>
    <w:rsid w:val="00000E64"/>
    <w:rsid w:val="000020BB"/>
    <w:rsid w:val="00005F40"/>
    <w:rsid w:val="000069A9"/>
    <w:rsid w:val="00014C1A"/>
    <w:rsid w:val="000163DA"/>
    <w:rsid w:val="00022130"/>
    <w:rsid w:val="00022F27"/>
    <w:rsid w:val="000235CC"/>
    <w:rsid w:val="00023910"/>
    <w:rsid w:val="00023E66"/>
    <w:rsid w:val="000316FA"/>
    <w:rsid w:val="000326D1"/>
    <w:rsid w:val="00033B67"/>
    <w:rsid w:val="00037AFE"/>
    <w:rsid w:val="00044431"/>
    <w:rsid w:val="00052228"/>
    <w:rsid w:val="00055C28"/>
    <w:rsid w:val="00056788"/>
    <w:rsid w:val="00057BCB"/>
    <w:rsid w:val="00061FBF"/>
    <w:rsid w:val="00067E33"/>
    <w:rsid w:val="000715F1"/>
    <w:rsid w:val="00071683"/>
    <w:rsid w:val="00071B5E"/>
    <w:rsid w:val="000800ED"/>
    <w:rsid w:val="00080B84"/>
    <w:rsid w:val="00083701"/>
    <w:rsid w:val="00086586"/>
    <w:rsid w:val="00087E62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A0377"/>
    <w:rsid w:val="000A1DB1"/>
    <w:rsid w:val="000A5A57"/>
    <w:rsid w:val="000A62A4"/>
    <w:rsid w:val="000A7358"/>
    <w:rsid w:val="000B337A"/>
    <w:rsid w:val="000B5224"/>
    <w:rsid w:val="000B6417"/>
    <w:rsid w:val="000C22B8"/>
    <w:rsid w:val="000C373A"/>
    <w:rsid w:val="000C3ADB"/>
    <w:rsid w:val="000D0DD4"/>
    <w:rsid w:val="000D0FAF"/>
    <w:rsid w:val="000D3763"/>
    <w:rsid w:val="000D602F"/>
    <w:rsid w:val="000D669A"/>
    <w:rsid w:val="000E0F42"/>
    <w:rsid w:val="000E2A3F"/>
    <w:rsid w:val="000E4FF2"/>
    <w:rsid w:val="000E5DF6"/>
    <w:rsid w:val="000F3D47"/>
    <w:rsid w:val="000F4D25"/>
    <w:rsid w:val="000F558F"/>
    <w:rsid w:val="000F6B53"/>
    <w:rsid w:val="000F789D"/>
    <w:rsid w:val="000F7FA4"/>
    <w:rsid w:val="00102BBF"/>
    <w:rsid w:val="0010527C"/>
    <w:rsid w:val="00105523"/>
    <w:rsid w:val="00107DA1"/>
    <w:rsid w:val="00111541"/>
    <w:rsid w:val="0011455F"/>
    <w:rsid w:val="0011619F"/>
    <w:rsid w:val="00116A10"/>
    <w:rsid w:val="0012219C"/>
    <w:rsid w:val="001233DB"/>
    <w:rsid w:val="00126A42"/>
    <w:rsid w:val="0013037B"/>
    <w:rsid w:val="00135ED7"/>
    <w:rsid w:val="00137633"/>
    <w:rsid w:val="00145AD6"/>
    <w:rsid w:val="00154DF6"/>
    <w:rsid w:val="00155203"/>
    <w:rsid w:val="00157061"/>
    <w:rsid w:val="001606CA"/>
    <w:rsid w:val="00161355"/>
    <w:rsid w:val="00164144"/>
    <w:rsid w:val="001649C7"/>
    <w:rsid w:val="0016663C"/>
    <w:rsid w:val="00175C9D"/>
    <w:rsid w:val="00181EF6"/>
    <w:rsid w:val="001849DA"/>
    <w:rsid w:val="001850E9"/>
    <w:rsid w:val="0018604E"/>
    <w:rsid w:val="001944C1"/>
    <w:rsid w:val="00195059"/>
    <w:rsid w:val="001A3236"/>
    <w:rsid w:val="001A656A"/>
    <w:rsid w:val="001A6D97"/>
    <w:rsid w:val="001A73F3"/>
    <w:rsid w:val="001A7432"/>
    <w:rsid w:val="001B1945"/>
    <w:rsid w:val="001B3736"/>
    <w:rsid w:val="001B5050"/>
    <w:rsid w:val="001B798A"/>
    <w:rsid w:val="001C0E27"/>
    <w:rsid w:val="001C2F13"/>
    <w:rsid w:val="001C438C"/>
    <w:rsid w:val="001C4704"/>
    <w:rsid w:val="001D01F1"/>
    <w:rsid w:val="001D0547"/>
    <w:rsid w:val="001D1FDE"/>
    <w:rsid w:val="001D2579"/>
    <w:rsid w:val="001D5324"/>
    <w:rsid w:val="001E28FB"/>
    <w:rsid w:val="001E399F"/>
    <w:rsid w:val="001E3AFB"/>
    <w:rsid w:val="001F40E8"/>
    <w:rsid w:val="001F61CE"/>
    <w:rsid w:val="001F622A"/>
    <w:rsid w:val="001F6876"/>
    <w:rsid w:val="00201701"/>
    <w:rsid w:val="00202799"/>
    <w:rsid w:val="00203094"/>
    <w:rsid w:val="002053E2"/>
    <w:rsid w:val="00205CAC"/>
    <w:rsid w:val="00205DE5"/>
    <w:rsid w:val="002102D6"/>
    <w:rsid w:val="002128AA"/>
    <w:rsid w:val="00216E0E"/>
    <w:rsid w:val="002170F9"/>
    <w:rsid w:val="00221221"/>
    <w:rsid w:val="002249F7"/>
    <w:rsid w:val="0022525B"/>
    <w:rsid w:val="0022624F"/>
    <w:rsid w:val="00227375"/>
    <w:rsid w:val="00231C45"/>
    <w:rsid w:val="00233B9C"/>
    <w:rsid w:val="002354F5"/>
    <w:rsid w:val="00235936"/>
    <w:rsid w:val="00242F0E"/>
    <w:rsid w:val="002439B1"/>
    <w:rsid w:val="00243FCB"/>
    <w:rsid w:val="00244A2F"/>
    <w:rsid w:val="00252271"/>
    <w:rsid w:val="002528E5"/>
    <w:rsid w:val="00253D22"/>
    <w:rsid w:val="00257FB8"/>
    <w:rsid w:val="00260F00"/>
    <w:rsid w:val="00263363"/>
    <w:rsid w:val="00264E7E"/>
    <w:rsid w:val="00265BB1"/>
    <w:rsid w:val="00265F68"/>
    <w:rsid w:val="00266D5F"/>
    <w:rsid w:val="00267383"/>
    <w:rsid w:val="00270EE7"/>
    <w:rsid w:val="00271961"/>
    <w:rsid w:val="00271C25"/>
    <w:rsid w:val="002818FF"/>
    <w:rsid w:val="00281A66"/>
    <w:rsid w:val="00284FAA"/>
    <w:rsid w:val="00285250"/>
    <w:rsid w:val="002865B8"/>
    <w:rsid w:val="00286BDD"/>
    <w:rsid w:val="00290D8A"/>
    <w:rsid w:val="002937D7"/>
    <w:rsid w:val="00293E26"/>
    <w:rsid w:val="002947EB"/>
    <w:rsid w:val="0029561C"/>
    <w:rsid w:val="002A0779"/>
    <w:rsid w:val="002A189D"/>
    <w:rsid w:val="002A3782"/>
    <w:rsid w:val="002A60F0"/>
    <w:rsid w:val="002A6938"/>
    <w:rsid w:val="002A7FCC"/>
    <w:rsid w:val="002B365A"/>
    <w:rsid w:val="002B39E5"/>
    <w:rsid w:val="002C1225"/>
    <w:rsid w:val="002C355E"/>
    <w:rsid w:val="002C3985"/>
    <w:rsid w:val="002C6EBC"/>
    <w:rsid w:val="002C7C9C"/>
    <w:rsid w:val="002D00DE"/>
    <w:rsid w:val="002D38CE"/>
    <w:rsid w:val="002E2147"/>
    <w:rsid w:val="002E2D1E"/>
    <w:rsid w:val="002E78D7"/>
    <w:rsid w:val="002F216D"/>
    <w:rsid w:val="002F7D81"/>
    <w:rsid w:val="0030376A"/>
    <w:rsid w:val="00306E21"/>
    <w:rsid w:val="00311CC0"/>
    <w:rsid w:val="003139AB"/>
    <w:rsid w:val="003153D1"/>
    <w:rsid w:val="00322C8C"/>
    <w:rsid w:val="0032353F"/>
    <w:rsid w:val="00323F83"/>
    <w:rsid w:val="003310C0"/>
    <w:rsid w:val="003312EF"/>
    <w:rsid w:val="0033304B"/>
    <w:rsid w:val="00335075"/>
    <w:rsid w:val="0033694C"/>
    <w:rsid w:val="00342147"/>
    <w:rsid w:val="00342408"/>
    <w:rsid w:val="00342678"/>
    <w:rsid w:val="0034273A"/>
    <w:rsid w:val="003455F0"/>
    <w:rsid w:val="00346E98"/>
    <w:rsid w:val="00356995"/>
    <w:rsid w:val="00361EBB"/>
    <w:rsid w:val="00363566"/>
    <w:rsid w:val="0036476D"/>
    <w:rsid w:val="003667AB"/>
    <w:rsid w:val="00371CDD"/>
    <w:rsid w:val="00372B3C"/>
    <w:rsid w:val="00372D77"/>
    <w:rsid w:val="00375825"/>
    <w:rsid w:val="00376151"/>
    <w:rsid w:val="00381610"/>
    <w:rsid w:val="00383641"/>
    <w:rsid w:val="00387CB7"/>
    <w:rsid w:val="00391BDA"/>
    <w:rsid w:val="00391FCF"/>
    <w:rsid w:val="00393B0D"/>
    <w:rsid w:val="003951E0"/>
    <w:rsid w:val="00396980"/>
    <w:rsid w:val="003A43BD"/>
    <w:rsid w:val="003A6912"/>
    <w:rsid w:val="003A6D87"/>
    <w:rsid w:val="003A7051"/>
    <w:rsid w:val="003A7DDB"/>
    <w:rsid w:val="003A7E6A"/>
    <w:rsid w:val="003B0F69"/>
    <w:rsid w:val="003C0A96"/>
    <w:rsid w:val="003C1616"/>
    <w:rsid w:val="003C27DA"/>
    <w:rsid w:val="003D0DE0"/>
    <w:rsid w:val="003D53D1"/>
    <w:rsid w:val="003D5CBD"/>
    <w:rsid w:val="003D5E9B"/>
    <w:rsid w:val="003D6C95"/>
    <w:rsid w:val="003D7CE6"/>
    <w:rsid w:val="003E077F"/>
    <w:rsid w:val="003E3BEF"/>
    <w:rsid w:val="003E67C9"/>
    <w:rsid w:val="003F098D"/>
    <w:rsid w:val="003F1E57"/>
    <w:rsid w:val="003F2472"/>
    <w:rsid w:val="003F4BD8"/>
    <w:rsid w:val="003F52EB"/>
    <w:rsid w:val="003F549A"/>
    <w:rsid w:val="00411A49"/>
    <w:rsid w:val="004152B6"/>
    <w:rsid w:val="00415397"/>
    <w:rsid w:val="00416836"/>
    <w:rsid w:val="004179EF"/>
    <w:rsid w:val="00430301"/>
    <w:rsid w:val="004306F2"/>
    <w:rsid w:val="00430FDD"/>
    <w:rsid w:val="004313A8"/>
    <w:rsid w:val="00440096"/>
    <w:rsid w:val="00447B3C"/>
    <w:rsid w:val="0045778A"/>
    <w:rsid w:val="00460971"/>
    <w:rsid w:val="00460DF6"/>
    <w:rsid w:val="0046367C"/>
    <w:rsid w:val="004647E7"/>
    <w:rsid w:val="00464E40"/>
    <w:rsid w:val="00465055"/>
    <w:rsid w:val="00470117"/>
    <w:rsid w:val="0047124E"/>
    <w:rsid w:val="004714F8"/>
    <w:rsid w:val="00472300"/>
    <w:rsid w:val="00472AC4"/>
    <w:rsid w:val="004876A6"/>
    <w:rsid w:val="00487C8B"/>
    <w:rsid w:val="00492FEC"/>
    <w:rsid w:val="00496CE6"/>
    <w:rsid w:val="0049793C"/>
    <w:rsid w:val="004A1352"/>
    <w:rsid w:val="004A163D"/>
    <w:rsid w:val="004A31E2"/>
    <w:rsid w:val="004A3418"/>
    <w:rsid w:val="004A37A5"/>
    <w:rsid w:val="004A4564"/>
    <w:rsid w:val="004A4E2A"/>
    <w:rsid w:val="004A587A"/>
    <w:rsid w:val="004A5CF8"/>
    <w:rsid w:val="004B3150"/>
    <w:rsid w:val="004B77F8"/>
    <w:rsid w:val="004C5F7E"/>
    <w:rsid w:val="004C7EF2"/>
    <w:rsid w:val="004D4B3D"/>
    <w:rsid w:val="004E0560"/>
    <w:rsid w:val="004E3643"/>
    <w:rsid w:val="004E5070"/>
    <w:rsid w:val="004E5F66"/>
    <w:rsid w:val="004E62BB"/>
    <w:rsid w:val="004E7398"/>
    <w:rsid w:val="004E7EBD"/>
    <w:rsid w:val="004F0E6E"/>
    <w:rsid w:val="004F4153"/>
    <w:rsid w:val="004F5A54"/>
    <w:rsid w:val="00501DFC"/>
    <w:rsid w:val="00504491"/>
    <w:rsid w:val="005050B1"/>
    <w:rsid w:val="00505A0C"/>
    <w:rsid w:val="005127CA"/>
    <w:rsid w:val="00514861"/>
    <w:rsid w:val="00514950"/>
    <w:rsid w:val="00516437"/>
    <w:rsid w:val="00516AA8"/>
    <w:rsid w:val="00517270"/>
    <w:rsid w:val="0051792B"/>
    <w:rsid w:val="005212E7"/>
    <w:rsid w:val="005215E8"/>
    <w:rsid w:val="005254C0"/>
    <w:rsid w:val="0052650A"/>
    <w:rsid w:val="00527135"/>
    <w:rsid w:val="00527496"/>
    <w:rsid w:val="00530F9F"/>
    <w:rsid w:val="00532B6B"/>
    <w:rsid w:val="00535133"/>
    <w:rsid w:val="00541381"/>
    <w:rsid w:val="0054164C"/>
    <w:rsid w:val="005419BC"/>
    <w:rsid w:val="005507C4"/>
    <w:rsid w:val="005509B8"/>
    <w:rsid w:val="005511B7"/>
    <w:rsid w:val="00552026"/>
    <w:rsid w:val="0055435C"/>
    <w:rsid w:val="0055507A"/>
    <w:rsid w:val="00555722"/>
    <w:rsid w:val="00556979"/>
    <w:rsid w:val="00557FB4"/>
    <w:rsid w:val="005623CD"/>
    <w:rsid w:val="00562EC9"/>
    <w:rsid w:val="00563A46"/>
    <w:rsid w:val="0056424F"/>
    <w:rsid w:val="00566362"/>
    <w:rsid w:val="00567CBC"/>
    <w:rsid w:val="00570005"/>
    <w:rsid w:val="00571DB1"/>
    <w:rsid w:val="00572A55"/>
    <w:rsid w:val="00573BE7"/>
    <w:rsid w:val="005752B6"/>
    <w:rsid w:val="005754A6"/>
    <w:rsid w:val="0057677E"/>
    <w:rsid w:val="005769BD"/>
    <w:rsid w:val="00577053"/>
    <w:rsid w:val="00577103"/>
    <w:rsid w:val="00577913"/>
    <w:rsid w:val="00581C7A"/>
    <w:rsid w:val="00590EF1"/>
    <w:rsid w:val="005A13EC"/>
    <w:rsid w:val="005A1D5E"/>
    <w:rsid w:val="005A1F49"/>
    <w:rsid w:val="005A211B"/>
    <w:rsid w:val="005A2A72"/>
    <w:rsid w:val="005A2B9B"/>
    <w:rsid w:val="005A7944"/>
    <w:rsid w:val="005B0B73"/>
    <w:rsid w:val="005B1B29"/>
    <w:rsid w:val="005B219D"/>
    <w:rsid w:val="005B6F1A"/>
    <w:rsid w:val="005B71B6"/>
    <w:rsid w:val="005B7AF7"/>
    <w:rsid w:val="005C0DBB"/>
    <w:rsid w:val="005C611A"/>
    <w:rsid w:val="005C7417"/>
    <w:rsid w:val="005D2A4F"/>
    <w:rsid w:val="005D71C2"/>
    <w:rsid w:val="005E0CE0"/>
    <w:rsid w:val="005E39DF"/>
    <w:rsid w:val="005E4E1B"/>
    <w:rsid w:val="005E6395"/>
    <w:rsid w:val="005E6425"/>
    <w:rsid w:val="005E7372"/>
    <w:rsid w:val="005F05ED"/>
    <w:rsid w:val="005F127D"/>
    <w:rsid w:val="005F47D0"/>
    <w:rsid w:val="006059A3"/>
    <w:rsid w:val="00612156"/>
    <w:rsid w:val="006127C4"/>
    <w:rsid w:val="00613694"/>
    <w:rsid w:val="00613810"/>
    <w:rsid w:val="00621D2F"/>
    <w:rsid w:val="00621E20"/>
    <w:rsid w:val="006221DF"/>
    <w:rsid w:val="00624158"/>
    <w:rsid w:val="0062534A"/>
    <w:rsid w:val="006272FE"/>
    <w:rsid w:val="00627CE0"/>
    <w:rsid w:val="006319CD"/>
    <w:rsid w:val="00636B73"/>
    <w:rsid w:val="006437DE"/>
    <w:rsid w:val="00643C3C"/>
    <w:rsid w:val="00644EA4"/>
    <w:rsid w:val="00646918"/>
    <w:rsid w:val="0064744B"/>
    <w:rsid w:val="00652668"/>
    <w:rsid w:val="00654C32"/>
    <w:rsid w:val="006560D7"/>
    <w:rsid w:val="00656A19"/>
    <w:rsid w:val="00660C26"/>
    <w:rsid w:val="0066142D"/>
    <w:rsid w:val="006624BC"/>
    <w:rsid w:val="00662B6A"/>
    <w:rsid w:val="00664F33"/>
    <w:rsid w:val="006660B4"/>
    <w:rsid w:val="006807C6"/>
    <w:rsid w:val="006822ED"/>
    <w:rsid w:val="00682BCE"/>
    <w:rsid w:val="006900FD"/>
    <w:rsid w:val="00691E03"/>
    <w:rsid w:val="0069418F"/>
    <w:rsid w:val="00694343"/>
    <w:rsid w:val="0069511C"/>
    <w:rsid w:val="006A1FE5"/>
    <w:rsid w:val="006A29D9"/>
    <w:rsid w:val="006A2A6E"/>
    <w:rsid w:val="006A39EF"/>
    <w:rsid w:val="006A63E9"/>
    <w:rsid w:val="006A7A0A"/>
    <w:rsid w:val="006A7D0B"/>
    <w:rsid w:val="006B19A8"/>
    <w:rsid w:val="006B67C7"/>
    <w:rsid w:val="006C1C3B"/>
    <w:rsid w:val="006C32B4"/>
    <w:rsid w:val="006C643D"/>
    <w:rsid w:val="006D2C8E"/>
    <w:rsid w:val="006D3F91"/>
    <w:rsid w:val="006E0707"/>
    <w:rsid w:val="006E3701"/>
    <w:rsid w:val="006E7491"/>
    <w:rsid w:val="006F0D26"/>
    <w:rsid w:val="006F226F"/>
    <w:rsid w:val="006F2F19"/>
    <w:rsid w:val="006F478F"/>
    <w:rsid w:val="006F75A2"/>
    <w:rsid w:val="006F7C41"/>
    <w:rsid w:val="007043D9"/>
    <w:rsid w:val="0070483B"/>
    <w:rsid w:val="00710CB3"/>
    <w:rsid w:val="00710D53"/>
    <w:rsid w:val="00711785"/>
    <w:rsid w:val="007120F6"/>
    <w:rsid w:val="00712605"/>
    <w:rsid w:val="00716577"/>
    <w:rsid w:val="0071679E"/>
    <w:rsid w:val="00716A53"/>
    <w:rsid w:val="00721DB9"/>
    <w:rsid w:val="007233FC"/>
    <w:rsid w:val="00725678"/>
    <w:rsid w:val="00726C61"/>
    <w:rsid w:val="007270E4"/>
    <w:rsid w:val="0072721E"/>
    <w:rsid w:val="00727C95"/>
    <w:rsid w:val="00727D9F"/>
    <w:rsid w:val="007307E6"/>
    <w:rsid w:val="00733E12"/>
    <w:rsid w:val="00735BB1"/>
    <w:rsid w:val="00736C84"/>
    <w:rsid w:val="00737F11"/>
    <w:rsid w:val="0074058A"/>
    <w:rsid w:val="00740F82"/>
    <w:rsid w:val="0074202F"/>
    <w:rsid w:val="007423A3"/>
    <w:rsid w:val="007517D5"/>
    <w:rsid w:val="007554F1"/>
    <w:rsid w:val="00755D8E"/>
    <w:rsid w:val="007614F9"/>
    <w:rsid w:val="007635CF"/>
    <w:rsid w:val="00764299"/>
    <w:rsid w:val="00764889"/>
    <w:rsid w:val="0076583C"/>
    <w:rsid w:val="00773C33"/>
    <w:rsid w:val="0077573F"/>
    <w:rsid w:val="007762A4"/>
    <w:rsid w:val="0078202B"/>
    <w:rsid w:val="00786435"/>
    <w:rsid w:val="00787519"/>
    <w:rsid w:val="00790BFC"/>
    <w:rsid w:val="007915F6"/>
    <w:rsid w:val="007957CE"/>
    <w:rsid w:val="00797D90"/>
    <w:rsid w:val="007A09EE"/>
    <w:rsid w:val="007A3F28"/>
    <w:rsid w:val="007A42AE"/>
    <w:rsid w:val="007A6D30"/>
    <w:rsid w:val="007A7D41"/>
    <w:rsid w:val="007A7FBA"/>
    <w:rsid w:val="007B035C"/>
    <w:rsid w:val="007B144F"/>
    <w:rsid w:val="007B4619"/>
    <w:rsid w:val="007B6041"/>
    <w:rsid w:val="007B7133"/>
    <w:rsid w:val="007C1E39"/>
    <w:rsid w:val="007C34FE"/>
    <w:rsid w:val="007C4591"/>
    <w:rsid w:val="007D138A"/>
    <w:rsid w:val="007D2F95"/>
    <w:rsid w:val="007D4360"/>
    <w:rsid w:val="007D4D4C"/>
    <w:rsid w:val="007E3C6D"/>
    <w:rsid w:val="007E7AEA"/>
    <w:rsid w:val="007E7D25"/>
    <w:rsid w:val="007F3605"/>
    <w:rsid w:val="00802031"/>
    <w:rsid w:val="0080747F"/>
    <w:rsid w:val="00807AD8"/>
    <w:rsid w:val="00813771"/>
    <w:rsid w:val="00814776"/>
    <w:rsid w:val="008147F6"/>
    <w:rsid w:val="00821AB1"/>
    <w:rsid w:val="0082275C"/>
    <w:rsid w:val="00825531"/>
    <w:rsid w:val="0082679B"/>
    <w:rsid w:val="008319A6"/>
    <w:rsid w:val="00836097"/>
    <w:rsid w:val="00837301"/>
    <w:rsid w:val="00837593"/>
    <w:rsid w:val="00841D63"/>
    <w:rsid w:val="00842601"/>
    <w:rsid w:val="00842ABF"/>
    <w:rsid w:val="00843978"/>
    <w:rsid w:val="0084468A"/>
    <w:rsid w:val="00846CB6"/>
    <w:rsid w:val="00850408"/>
    <w:rsid w:val="00850520"/>
    <w:rsid w:val="00852151"/>
    <w:rsid w:val="008560C2"/>
    <w:rsid w:val="00856702"/>
    <w:rsid w:val="00856C67"/>
    <w:rsid w:val="00860026"/>
    <w:rsid w:val="00861758"/>
    <w:rsid w:val="0086283D"/>
    <w:rsid w:val="008634F0"/>
    <w:rsid w:val="00863E79"/>
    <w:rsid w:val="00865539"/>
    <w:rsid w:val="00867D4C"/>
    <w:rsid w:val="00877436"/>
    <w:rsid w:val="00877AF5"/>
    <w:rsid w:val="00882143"/>
    <w:rsid w:val="00882533"/>
    <w:rsid w:val="00884237"/>
    <w:rsid w:val="0088632F"/>
    <w:rsid w:val="0088736F"/>
    <w:rsid w:val="00894415"/>
    <w:rsid w:val="00897237"/>
    <w:rsid w:val="008A016E"/>
    <w:rsid w:val="008A36ED"/>
    <w:rsid w:val="008A4356"/>
    <w:rsid w:val="008A5D3E"/>
    <w:rsid w:val="008A6C32"/>
    <w:rsid w:val="008A7D69"/>
    <w:rsid w:val="008B1B15"/>
    <w:rsid w:val="008B3CF2"/>
    <w:rsid w:val="008B5414"/>
    <w:rsid w:val="008B6B10"/>
    <w:rsid w:val="008B7754"/>
    <w:rsid w:val="008B7E1F"/>
    <w:rsid w:val="008C0744"/>
    <w:rsid w:val="008C42E1"/>
    <w:rsid w:val="008D0AD8"/>
    <w:rsid w:val="008D2ACF"/>
    <w:rsid w:val="008D32C0"/>
    <w:rsid w:val="008D51EF"/>
    <w:rsid w:val="008D6389"/>
    <w:rsid w:val="008E0C41"/>
    <w:rsid w:val="008E2B1B"/>
    <w:rsid w:val="008E41E7"/>
    <w:rsid w:val="008E4B7B"/>
    <w:rsid w:val="008E5DC4"/>
    <w:rsid w:val="008F017B"/>
    <w:rsid w:val="008F317E"/>
    <w:rsid w:val="0090362E"/>
    <w:rsid w:val="00903A02"/>
    <w:rsid w:val="009044F9"/>
    <w:rsid w:val="00904569"/>
    <w:rsid w:val="00905B7F"/>
    <w:rsid w:val="0090630E"/>
    <w:rsid w:val="00906C06"/>
    <w:rsid w:val="00907FFE"/>
    <w:rsid w:val="0091069C"/>
    <w:rsid w:val="009113FA"/>
    <w:rsid w:val="00912757"/>
    <w:rsid w:val="00914D28"/>
    <w:rsid w:val="009178CE"/>
    <w:rsid w:val="00931904"/>
    <w:rsid w:val="00934B54"/>
    <w:rsid w:val="00937A0A"/>
    <w:rsid w:val="009438BC"/>
    <w:rsid w:val="00951EA0"/>
    <w:rsid w:val="0096059C"/>
    <w:rsid w:val="00961335"/>
    <w:rsid w:val="00962B28"/>
    <w:rsid w:val="00964B5A"/>
    <w:rsid w:val="009667A5"/>
    <w:rsid w:val="0097097D"/>
    <w:rsid w:val="00971381"/>
    <w:rsid w:val="0097208E"/>
    <w:rsid w:val="00977297"/>
    <w:rsid w:val="009801C2"/>
    <w:rsid w:val="00980970"/>
    <w:rsid w:val="00982309"/>
    <w:rsid w:val="00982A0D"/>
    <w:rsid w:val="0098424A"/>
    <w:rsid w:val="00984FCB"/>
    <w:rsid w:val="00985D4E"/>
    <w:rsid w:val="009910A5"/>
    <w:rsid w:val="00991FAF"/>
    <w:rsid w:val="009924C4"/>
    <w:rsid w:val="009A10FA"/>
    <w:rsid w:val="009A1B77"/>
    <w:rsid w:val="009A1CB4"/>
    <w:rsid w:val="009A25F6"/>
    <w:rsid w:val="009A6135"/>
    <w:rsid w:val="009B0D00"/>
    <w:rsid w:val="009B12A8"/>
    <w:rsid w:val="009B40F1"/>
    <w:rsid w:val="009B44C9"/>
    <w:rsid w:val="009B4734"/>
    <w:rsid w:val="009B7CD1"/>
    <w:rsid w:val="009C2F57"/>
    <w:rsid w:val="009C42DD"/>
    <w:rsid w:val="009C4E36"/>
    <w:rsid w:val="009C559B"/>
    <w:rsid w:val="009D4A34"/>
    <w:rsid w:val="009D63C2"/>
    <w:rsid w:val="009D7C42"/>
    <w:rsid w:val="009E3BD1"/>
    <w:rsid w:val="009E565C"/>
    <w:rsid w:val="009F4240"/>
    <w:rsid w:val="009F7E3F"/>
    <w:rsid w:val="00A001B2"/>
    <w:rsid w:val="00A006C3"/>
    <w:rsid w:val="00A01CC0"/>
    <w:rsid w:val="00A0234C"/>
    <w:rsid w:val="00A035B7"/>
    <w:rsid w:val="00A05140"/>
    <w:rsid w:val="00A0634E"/>
    <w:rsid w:val="00A113D6"/>
    <w:rsid w:val="00A1489B"/>
    <w:rsid w:val="00A174C8"/>
    <w:rsid w:val="00A17DA7"/>
    <w:rsid w:val="00A201C5"/>
    <w:rsid w:val="00A22943"/>
    <w:rsid w:val="00A26BBF"/>
    <w:rsid w:val="00A31434"/>
    <w:rsid w:val="00A34226"/>
    <w:rsid w:val="00A4054B"/>
    <w:rsid w:val="00A413E0"/>
    <w:rsid w:val="00A4744A"/>
    <w:rsid w:val="00A50089"/>
    <w:rsid w:val="00A5107C"/>
    <w:rsid w:val="00A51340"/>
    <w:rsid w:val="00A5160C"/>
    <w:rsid w:val="00A5518D"/>
    <w:rsid w:val="00A57FCA"/>
    <w:rsid w:val="00A61442"/>
    <w:rsid w:val="00A61BED"/>
    <w:rsid w:val="00A63BC5"/>
    <w:rsid w:val="00A6638F"/>
    <w:rsid w:val="00A67256"/>
    <w:rsid w:val="00A707B2"/>
    <w:rsid w:val="00A70B6C"/>
    <w:rsid w:val="00A70E53"/>
    <w:rsid w:val="00A7159B"/>
    <w:rsid w:val="00A73483"/>
    <w:rsid w:val="00A738E3"/>
    <w:rsid w:val="00A7423E"/>
    <w:rsid w:val="00A80D74"/>
    <w:rsid w:val="00A80DE5"/>
    <w:rsid w:val="00A8128D"/>
    <w:rsid w:val="00A850DC"/>
    <w:rsid w:val="00A857D1"/>
    <w:rsid w:val="00A8597C"/>
    <w:rsid w:val="00A92C87"/>
    <w:rsid w:val="00A932F4"/>
    <w:rsid w:val="00A94662"/>
    <w:rsid w:val="00A94ECC"/>
    <w:rsid w:val="00A96065"/>
    <w:rsid w:val="00AA27CD"/>
    <w:rsid w:val="00AA485C"/>
    <w:rsid w:val="00AA77DE"/>
    <w:rsid w:val="00AB0F90"/>
    <w:rsid w:val="00AB4E70"/>
    <w:rsid w:val="00AC21C5"/>
    <w:rsid w:val="00AC33AF"/>
    <w:rsid w:val="00AD0B4D"/>
    <w:rsid w:val="00AD161C"/>
    <w:rsid w:val="00AD18C6"/>
    <w:rsid w:val="00AD27A3"/>
    <w:rsid w:val="00AD5B90"/>
    <w:rsid w:val="00AD5DA4"/>
    <w:rsid w:val="00AE03AD"/>
    <w:rsid w:val="00AE1ADD"/>
    <w:rsid w:val="00AF62D9"/>
    <w:rsid w:val="00B0061B"/>
    <w:rsid w:val="00B045F8"/>
    <w:rsid w:val="00B125F4"/>
    <w:rsid w:val="00B14F01"/>
    <w:rsid w:val="00B15679"/>
    <w:rsid w:val="00B1623B"/>
    <w:rsid w:val="00B21103"/>
    <w:rsid w:val="00B30CF4"/>
    <w:rsid w:val="00B311D2"/>
    <w:rsid w:val="00B35E5D"/>
    <w:rsid w:val="00B36A9B"/>
    <w:rsid w:val="00B401A5"/>
    <w:rsid w:val="00B424E8"/>
    <w:rsid w:val="00B430E2"/>
    <w:rsid w:val="00B46FE4"/>
    <w:rsid w:val="00B5015C"/>
    <w:rsid w:val="00B5096E"/>
    <w:rsid w:val="00B53FC1"/>
    <w:rsid w:val="00B575F8"/>
    <w:rsid w:val="00B63D24"/>
    <w:rsid w:val="00B65002"/>
    <w:rsid w:val="00B77457"/>
    <w:rsid w:val="00B77CE7"/>
    <w:rsid w:val="00B816CE"/>
    <w:rsid w:val="00B8170B"/>
    <w:rsid w:val="00B90497"/>
    <w:rsid w:val="00B93C25"/>
    <w:rsid w:val="00B941E7"/>
    <w:rsid w:val="00B9444F"/>
    <w:rsid w:val="00B954A3"/>
    <w:rsid w:val="00B95B1C"/>
    <w:rsid w:val="00BA1F3C"/>
    <w:rsid w:val="00BA3DE7"/>
    <w:rsid w:val="00BA3FF1"/>
    <w:rsid w:val="00BA4DB7"/>
    <w:rsid w:val="00BA5E50"/>
    <w:rsid w:val="00BA6C26"/>
    <w:rsid w:val="00BB25FB"/>
    <w:rsid w:val="00BB2677"/>
    <w:rsid w:val="00BB6449"/>
    <w:rsid w:val="00BC0813"/>
    <w:rsid w:val="00BC27A5"/>
    <w:rsid w:val="00BC47F1"/>
    <w:rsid w:val="00BC5B42"/>
    <w:rsid w:val="00BC6A48"/>
    <w:rsid w:val="00BD4F7F"/>
    <w:rsid w:val="00BE05B8"/>
    <w:rsid w:val="00BE4813"/>
    <w:rsid w:val="00BE5268"/>
    <w:rsid w:val="00BE557C"/>
    <w:rsid w:val="00BE5FDD"/>
    <w:rsid w:val="00BE739A"/>
    <w:rsid w:val="00BF085F"/>
    <w:rsid w:val="00BF0A0B"/>
    <w:rsid w:val="00BF1C22"/>
    <w:rsid w:val="00BF265E"/>
    <w:rsid w:val="00BF48BE"/>
    <w:rsid w:val="00BF6FF4"/>
    <w:rsid w:val="00BF7CDB"/>
    <w:rsid w:val="00C03424"/>
    <w:rsid w:val="00C03955"/>
    <w:rsid w:val="00C052A3"/>
    <w:rsid w:val="00C05D42"/>
    <w:rsid w:val="00C05D6F"/>
    <w:rsid w:val="00C10A38"/>
    <w:rsid w:val="00C11682"/>
    <w:rsid w:val="00C16FA2"/>
    <w:rsid w:val="00C234FD"/>
    <w:rsid w:val="00C23CA4"/>
    <w:rsid w:val="00C241D5"/>
    <w:rsid w:val="00C26AF4"/>
    <w:rsid w:val="00C2739D"/>
    <w:rsid w:val="00C31809"/>
    <w:rsid w:val="00C33182"/>
    <w:rsid w:val="00C362D9"/>
    <w:rsid w:val="00C36651"/>
    <w:rsid w:val="00C41016"/>
    <w:rsid w:val="00C41EDA"/>
    <w:rsid w:val="00C42287"/>
    <w:rsid w:val="00C51A38"/>
    <w:rsid w:val="00C53C8E"/>
    <w:rsid w:val="00C557F5"/>
    <w:rsid w:val="00C5593F"/>
    <w:rsid w:val="00C60D3D"/>
    <w:rsid w:val="00C61DCA"/>
    <w:rsid w:val="00C622A0"/>
    <w:rsid w:val="00C66969"/>
    <w:rsid w:val="00C745A0"/>
    <w:rsid w:val="00C75662"/>
    <w:rsid w:val="00C77CA0"/>
    <w:rsid w:val="00C83951"/>
    <w:rsid w:val="00C83E4F"/>
    <w:rsid w:val="00C85DF9"/>
    <w:rsid w:val="00C90A81"/>
    <w:rsid w:val="00C91BDB"/>
    <w:rsid w:val="00C9346B"/>
    <w:rsid w:val="00C937BD"/>
    <w:rsid w:val="00C94A92"/>
    <w:rsid w:val="00CA117B"/>
    <w:rsid w:val="00CA531D"/>
    <w:rsid w:val="00CA6F0A"/>
    <w:rsid w:val="00CB2C8F"/>
    <w:rsid w:val="00CB66BC"/>
    <w:rsid w:val="00CB7C7F"/>
    <w:rsid w:val="00CC1ED9"/>
    <w:rsid w:val="00CC62C9"/>
    <w:rsid w:val="00CD08FD"/>
    <w:rsid w:val="00CD0FD6"/>
    <w:rsid w:val="00CD3AD2"/>
    <w:rsid w:val="00CD76C1"/>
    <w:rsid w:val="00CE0BA3"/>
    <w:rsid w:val="00CE11B2"/>
    <w:rsid w:val="00CE6D17"/>
    <w:rsid w:val="00CE7100"/>
    <w:rsid w:val="00CF136D"/>
    <w:rsid w:val="00CF1B94"/>
    <w:rsid w:val="00CF2DD1"/>
    <w:rsid w:val="00CF6152"/>
    <w:rsid w:val="00CF7A10"/>
    <w:rsid w:val="00D03CDC"/>
    <w:rsid w:val="00D04338"/>
    <w:rsid w:val="00D06A99"/>
    <w:rsid w:val="00D06E28"/>
    <w:rsid w:val="00D1104D"/>
    <w:rsid w:val="00D120AF"/>
    <w:rsid w:val="00D12D45"/>
    <w:rsid w:val="00D12DEA"/>
    <w:rsid w:val="00D15B38"/>
    <w:rsid w:val="00D259F2"/>
    <w:rsid w:val="00D271C1"/>
    <w:rsid w:val="00D34F0A"/>
    <w:rsid w:val="00D476D3"/>
    <w:rsid w:val="00D515E0"/>
    <w:rsid w:val="00D55982"/>
    <w:rsid w:val="00D62AC3"/>
    <w:rsid w:val="00D62CB5"/>
    <w:rsid w:val="00D633CC"/>
    <w:rsid w:val="00D64C33"/>
    <w:rsid w:val="00D655AA"/>
    <w:rsid w:val="00D66E4D"/>
    <w:rsid w:val="00D7216F"/>
    <w:rsid w:val="00D73214"/>
    <w:rsid w:val="00D74AC1"/>
    <w:rsid w:val="00D7689B"/>
    <w:rsid w:val="00D77947"/>
    <w:rsid w:val="00D803B5"/>
    <w:rsid w:val="00D83BD5"/>
    <w:rsid w:val="00D85CC6"/>
    <w:rsid w:val="00D86367"/>
    <w:rsid w:val="00D92470"/>
    <w:rsid w:val="00D97C99"/>
    <w:rsid w:val="00DA10BE"/>
    <w:rsid w:val="00DA337D"/>
    <w:rsid w:val="00DA3CA7"/>
    <w:rsid w:val="00DA6269"/>
    <w:rsid w:val="00DB06FE"/>
    <w:rsid w:val="00DB0A66"/>
    <w:rsid w:val="00DB1FFF"/>
    <w:rsid w:val="00DB48DB"/>
    <w:rsid w:val="00DB55D5"/>
    <w:rsid w:val="00DC1538"/>
    <w:rsid w:val="00DC18C9"/>
    <w:rsid w:val="00DC22A2"/>
    <w:rsid w:val="00DC6290"/>
    <w:rsid w:val="00DD286A"/>
    <w:rsid w:val="00DD3D08"/>
    <w:rsid w:val="00DD64F3"/>
    <w:rsid w:val="00DD6E35"/>
    <w:rsid w:val="00DD7DF6"/>
    <w:rsid w:val="00DE000D"/>
    <w:rsid w:val="00DE2448"/>
    <w:rsid w:val="00DE2749"/>
    <w:rsid w:val="00DE43F9"/>
    <w:rsid w:val="00DE4A65"/>
    <w:rsid w:val="00DE5A8A"/>
    <w:rsid w:val="00DE7FCA"/>
    <w:rsid w:val="00DF0EB3"/>
    <w:rsid w:val="00DF0F05"/>
    <w:rsid w:val="00DF0F4B"/>
    <w:rsid w:val="00DF3E7D"/>
    <w:rsid w:val="00DF52BA"/>
    <w:rsid w:val="00DF5BBE"/>
    <w:rsid w:val="00DF6CB6"/>
    <w:rsid w:val="00E00516"/>
    <w:rsid w:val="00E07A3F"/>
    <w:rsid w:val="00E116F4"/>
    <w:rsid w:val="00E13D44"/>
    <w:rsid w:val="00E15286"/>
    <w:rsid w:val="00E22E56"/>
    <w:rsid w:val="00E24E49"/>
    <w:rsid w:val="00E31FBF"/>
    <w:rsid w:val="00E32C53"/>
    <w:rsid w:val="00E32EC3"/>
    <w:rsid w:val="00E34DF7"/>
    <w:rsid w:val="00E361C6"/>
    <w:rsid w:val="00E41088"/>
    <w:rsid w:val="00E42D1D"/>
    <w:rsid w:val="00E4384B"/>
    <w:rsid w:val="00E45A6E"/>
    <w:rsid w:val="00E4771F"/>
    <w:rsid w:val="00E5390B"/>
    <w:rsid w:val="00E53BEA"/>
    <w:rsid w:val="00E54352"/>
    <w:rsid w:val="00E57E69"/>
    <w:rsid w:val="00E60AAE"/>
    <w:rsid w:val="00E66EBA"/>
    <w:rsid w:val="00E67983"/>
    <w:rsid w:val="00E756D7"/>
    <w:rsid w:val="00E764D8"/>
    <w:rsid w:val="00E801AE"/>
    <w:rsid w:val="00E80DCC"/>
    <w:rsid w:val="00E824BB"/>
    <w:rsid w:val="00E84F03"/>
    <w:rsid w:val="00E86C47"/>
    <w:rsid w:val="00E87AD6"/>
    <w:rsid w:val="00E91395"/>
    <w:rsid w:val="00E9289D"/>
    <w:rsid w:val="00E96068"/>
    <w:rsid w:val="00EA3EE1"/>
    <w:rsid w:val="00EA4CAC"/>
    <w:rsid w:val="00EA615A"/>
    <w:rsid w:val="00EB1645"/>
    <w:rsid w:val="00EB3620"/>
    <w:rsid w:val="00EB3A45"/>
    <w:rsid w:val="00EB5917"/>
    <w:rsid w:val="00EC0E61"/>
    <w:rsid w:val="00EC143C"/>
    <w:rsid w:val="00EC1D8F"/>
    <w:rsid w:val="00EC2B94"/>
    <w:rsid w:val="00EC2D6B"/>
    <w:rsid w:val="00EC6E47"/>
    <w:rsid w:val="00ED54C7"/>
    <w:rsid w:val="00EE20FA"/>
    <w:rsid w:val="00EE3177"/>
    <w:rsid w:val="00EE4A40"/>
    <w:rsid w:val="00EE6A1B"/>
    <w:rsid w:val="00EE704C"/>
    <w:rsid w:val="00EE7D8B"/>
    <w:rsid w:val="00EF07EA"/>
    <w:rsid w:val="00EF0A5C"/>
    <w:rsid w:val="00EF3236"/>
    <w:rsid w:val="00EF6F0D"/>
    <w:rsid w:val="00EF737B"/>
    <w:rsid w:val="00F03FC2"/>
    <w:rsid w:val="00F10ACD"/>
    <w:rsid w:val="00F11151"/>
    <w:rsid w:val="00F11D7F"/>
    <w:rsid w:val="00F15454"/>
    <w:rsid w:val="00F16FF4"/>
    <w:rsid w:val="00F20CC2"/>
    <w:rsid w:val="00F21F2A"/>
    <w:rsid w:val="00F2274A"/>
    <w:rsid w:val="00F25FAD"/>
    <w:rsid w:val="00F27810"/>
    <w:rsid w:val="00F30546"/>
    <w:rsid w:val="00F31629"/>
    <w:rsid w:val="00F333FE"/>
    <w:rsid w:val="00F335C9"/>
    <w:rsid w:val="00F337AF"/>
    <w:rsid w:val="00F33B37"/>
    <w:rsid w:val="00F35202"/>
    <w:rsid w:val="00F35BE9"/>
    <w:rsid w:val="00F37EB3"/>
    <w:rsid w:val="00F502D0"/>
    <w:rsid w:val="00F57922"/>
    <w:rsid w:val="00F60240"/>
    <w:rsid w:val="00F606E5"/>
    <w:rsid w:val="00F614CB"/>
    <w:rsid w:val="00F6225C"/>
    <w:rsid w:val="00F635AB"/>
    <w:rsid w:val="00F63AA8"/>
    <w:rsid w:val="00F72DC6"/>
    <w:rsid w:val="00F72F31"/>
    <w:rsid w:val="00F748F9"/>
    <w:rsid w:val="00F759F3"/>
    <w:rsid w:val="00F76EB4"/>
    <w:rsid w:val="00F770AE"/>
    <w:rsid w:val="00F77B9D"/>
    <w:rsid w:val="00F807A2"/>
    <w:rsid w:val="00F8279C"/>
    <w:rsid w:val="00F83202"/>
    <w:rsid w:val="00F838E1"/>
    <w:rsid w:val="00F83B32"/>
    <w:rsid w:val="00F864AC"/>
    <w:rsid w:val="00F8657D"/>
    <w:rsid w:val="00F922EE"/>
    <w:rsid w:val="00F953A4"/>
    <w:rsid w:val="00F95985"/>
    <w:rsid w:val="00F95A45"/>
    <w:rsid w:val="00FA0837"/>
    <w:rsid w:val="00FA380B"/>
    <w:rsid w:val="00FA3BA8"/>
    <w:rsid w:val="00FA437B"/>
    <w:rsid w:val="00FA55E4"/>
    <w:rsid w:val="00FA6541"/>
    <w:rsid w:val="00FB589B"/>
    <w:rsid w:val="00FB766A"/>
    <w:rsid w:val="00FC1E21"/>
    <w:rsid w:val="00FC3BF7"/>
    <w:rsid w:val="00FC51B2"/>
    <w:rsid w:val="00FC7165"/>
    <w:rsid w:val="00FC74E2"/>
    <w:rsid w:val="00FD10C7"/>
    <w:rsid w:val="00FD13B4"/>
    <w:rsid w:val="00FD6CA0"/>
    <w:rsid w:val="00FE0CD8"/>
    <w:rsid w:val="00FE1C43"/>
    <w:rsid w:val="00FE447B"/>
    <w:rsid w:val="00FE5411"/>
    <w:rsid w:val="00FE785C"/>
    <w:rsid w:val="00FF0668"/>
    <w:rsid w:val="00FF342F"/>
    <w:rsid w:val="00FF6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6DE3F6"/>
  <w15:docId w15:val="{88C0C56F-FE00-49C4-ACBE-E9DEA4557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660B4"/>
    <w:pPr>
      <w:spacing w:before="120" w:after="0"/>
    </w:pPr>
    <w:rPr>
      <w:rFonts w:ascii="Arial" w:eastAsia="Times New Roman" w:hAnsi="Arial" w:cs="Arial"/>
      <w:sz w:val="24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2219C"/>
    <w:pPr>
      <w:spacing w:before="480" w:after="120"/>
      <w:outlineLvl w:val="0"/>
    </w:pPr>
    <w:rPr>
      <w:rFonts w:eastAsia="Arial"/>
      <w:b/>
      <w:bCs/>
      <w:iCs/>
      <w:color w:val="993366"/>
      <w:sz w:val="40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7A3F28"/>
    <w:pPr>
      <w:spacing w:before="360" w:after="240"/>
      <w:outlineLvl w:val="1"/>
    </w:pPr>
    <w:rPr>
      <w:sz w:val="32"/>
    </w:rPr>
  </w:style>
  <w:style w:type="paragraph" w:styleId="berschrift3">
    <w:name w:val="heading 3"/>
    <w:basedOn w:val="berschrift2"/>
    <w:next w:val="Standard"/>
    <w:link w:val="berschrift3Zchn"/>
    <w:uiPriority w:val="9"/>
    <w:qFormat/>
    <w:rsid w:val="006660B4"/>
    <w:pPr>
      <w:outlineLvl w:val="2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2219C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24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660B4"/>
    <w:rPr>
      <w:rFonts w:ascii="Arial" w:eastAsia="Arial" w:hAnsi="Arial" w:cs="Arial"/>
      <w:b/>
      <w:bCs/>
      <w:iCs/>
      <w:color w:val="993366"/>
      <w:sz w:val="24"/>
      <w:szCs w:val="3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customStyle="1" w:styleId="Text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eastAsia="Arial Unicode MS" w:hAnsi="Arial Unicode MS" w:cs="Arial Unicode MS"/>
      <w:color w:val="000000"/>
      <w:bdr w:val="nil"/>
      <w:lang w:val="de-DE"/>
    </w:rPr>
  </w:style>
  <w:style w:type="numbering" w:customStyle="1" w:styleId="Strich">
    <w:name w:val="Strich"/>
    <w:rsid w:val="00145AD6"/>
    <w:pPr>
      <w:numPr>
        <w:numId w:val="1"/>
      </w:numPr>
    </w:pPr>
  </w:style>
  <w:style w:type="numbering" w:customStyle="1" w:styleId="List0">
    <w:name w:val="List 0"/>
    <w:basedOn w:val="KeineListe"/>
    <w:rsid w:val="00E60AAE"/>
    <w:pPr>
      <w:numPr>
        <w:numId w:val="2"/>
      </w:numPr>
    </w:pPr>
  </w:style>
  <w:style w:type="table" w:customStyle="1" w:styleId="TableNormal">
    <w:name w:val="Table Normal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meriert">
    <w:name w:val="Nummeriert"/>
    <w:rsid w:val="00D86367"/>
    <w:pPr>
      <w:numPr>
        <w:numId w:val="4"/>
      </w:numPr>
    </w:pPr>
  </w:style>
  <w:style w:type="numbering" w:customStyle="1" w:styleId="List1">
    <w:name w:val="List 1"/>
    <w:basedOn w:val="KeineListe"/>
    <w:rsid w:val="00D86367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7A3F28"/>
    <w:rPr>
      <w:rFonts w:ascii="Arial" w:eastAsia="Arial" w:hAnsi="Arial" w:cs="Arial"/>
      <w:b/>
      <w:bCs/>
      <w:iCs/>
      <w:color w:val="993366"/>
      <w:sz w:val="32"/>
      <w:szCs w:val="36"/>
      <w:lang w:val="de-DE" w:eastAsia="de-DE"/>
    </w:rPr>
  </w:style>
  <w:style w:type="paragraph" w:customStyle="1" w:styleId="Standard-zentriert">
    <w:name w:val="Standard - zentriert"/>
    <w:basedOn w:val="Standard"/>
    <w:uiPriority w:val="99"/>
    <w:rsid w:val="00EE6A1B"/>
    <w:pPr>
      <w:spacing w:line="288" w:lineRule="auto"/>
      <w:jc w:val="center"/>
    </w:pPr>
    <w:rPr>
      <w:rFonts w:cs="Times New Roman"/>
      <w:color w:val="333333"/>
    </w:rPr>
  </w:style>
  <w:style w:type="character" w:customStyle="1" w:styleId="StandardFett">
    <w:name w:val="Standard Fett"/>
    <w:rsid w:val="00EE6A1B"/>
    <w:rPr>
      <w:rFonts w:ascii="Arial" w:hAnsi="Arial" w:cs="Arial" w:hint="default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line="240" w:lineRule="auto"/>
    </w:pPr>
    <w:rPr>
      <w:rFonts w:eastAsiaTheme="minorHAnsi"/>
      <w:sz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552026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customStyle="1" w:styleId="Gitternetztabelle5dunkelAkzent21">
    <w:name w:val="Gitternetztabelle 5 dunkel  – Akzent 21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Gitternetztabelle4Akzent21">
    <w:name w:val="Gitternetztabelle 4 – Akzent 21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berarbeitung">
    <w:name w:val="Revision"/>
    <w:hidden/>
    <w:uiPriority w:val="99"/>
    <w:semiHidden/>
    <w:rsid w:val="00C241D5"/>
    <w:pPr>
      <w:spacing w:after="0" w:line="240" w:lineRule="auto"/>
    </w:pPr>
    <w:rPr>
      <w:rFonts w:ascii="Arial" w:eastAsia="Times New Roman" w:hAnsi="Arial" w:cs="Arial"/>
      <w:sz w:val="24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1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1.png"/><Relationship Id="rId2" Type="http://schemas.openxmlformats.org/officeDocument/2006/relationships/hyperlink" Target="https://creativecommons.org/licenses/by/4.0/deed.de" TargetMode="External"/><Relationship Id="rId1" Type="http://schemas.openxmlformats.org/officeDocument/2006/relationships/hyperlink" Target="http://www.learnforever.at" TargetMode="External"/><Relationship Id="rId6" Type="http://schemas.openxmlformats.org/officeDocument/2006/relationships/image" Target="media/image42.png"/><Relationship Id="rId5" Type="http://schemas.openxmlformats.org/officeDocument/2006/relationships/hyperlink" Target="https://creativecommons.org/licenses/by/4.0/deed.de" TargetMode="External"/><Relationship Id="rId4" Type="http://schemas.openxmlformats.org/officeDocument/2006/relationships/hyperlink" Target="http://www.learnforever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s\Nextcloud\Vorlagen\lfe-uebungsblat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287417-F171-49F5-8784-DF9507D77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lfe-uebungsblatt.dotx</Template>
  <TotalTime>0</TotalTime>
  <Pages>9</Pages>
  <Words>911</Words>
  <Characters>5746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stiftinger</dc:creator>
  <cp:lastModifiedBy>anna stiftinger</cp:lastModifiedBy>
  <cp:revision>4</cp:revision>
  <cp:lastPrinted>2019-08-20T13:21:00Z</cp:lastPrinted>
  <dcterms:created xsi:type="dcterms:W3CDTF">2022-01-21T18:41:00Z</dcterms:created>
  <dcterms:modified xsi:type="dcterms:W3CDTF">2022-01-21T18:55:00Z</dcterms:modified>
</cp:coreProperties>
</file>