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D39AE" w14:textId="77777777" w:rsidR="00416AC1" w:rsidRDefault="00416AC1" w:rsidP="0012219C">
      <w:pPr>
        <w:pStyle w:val="berschrift1"/>
      </w:pPr>
      <w:r>
        <w:t xml:space="preserve">Anleitung: Apps </w:t>
      </w:r>
      <w:r w:rsidR="00E07C08">
        <w:t>am Tablet oder Smartphone verwalten</w:t>
      </w:r>
    </w:p>
    <w:p w14:paraId="20EA832F" w14:textId="06419AB3" w:rsidR="00416AC1" w:rsidRDefault="00416AC1" w:rsidP="00416AC1"/>
    <w:p w14:paraId="39F18764" w14:textId="77777777" w:rsidR="00A12238" w:rsidRDefault="00A12238" w:rsidP="00A12238">
      <w:r>
        <w:t>In dieser Anleitung erfahren Sie, wie Sie Ihre Apps am Gerät sortieren können.</w:t>
      </w:r>
    </w:p>
    <w:p w14:paraId="10A87FF1" w14:textId="77777777" w:rsidR="00A12238" w:rsidRDefault="00A12238" w:rsidP="00A12238">
      <w:r>
        <w:t xml:space="preserve">Sie erfahren, wie Sie Apps, </w:t>
      </w:r>
    </w:p>
    <w:p w14:paraId="4AE9AAE4" w14:textId="5A59F1B9" w:rsidR="00A12238" w:rsidRDefault="00A12238" w:rsidP="00A12238">
      <w:pPr>
        <w:pStyle w:val="Listenabsatz"/>
        <w:numPr>
          <w:ilvl w:val="0"/>
          <w:numId w:val="25"/>
        </w:numPr>
      </w:pPr>
      <w:r>
        <w:t>die Sie immer wieder nutzen, auf den Startbildschirm legen können</w:t>
      </w:r>
    </w:p>
    <w:p w14:paraId="479B23A4" w14:textId="75393E13" w:rsidR="00A12238" w:rsidRDefault="00A12238" w:rsidP="00A12238">
      <w:pPr>
        <w:pStyle w:val="Listenabsatz"/>
        <w:numPr>
          <w:ilvl w:val="0"/>
          <w:numId w:val="25"/>
        </w:numPr>
      </w:pPr>
      <w:r>
        <w:t>die Sie weniger nutzen, auf einem Nebenbildschirm ablegen können</w:t>
      </w:r>
    </w:p>
    <w:p w14:paraId="300F5D88" w14:textId="7FEB6D5C" w:rsidR="00A12238" w:rsidRDefault="00A12238" w:rsidP="00A12238">
      <w:pPr>
        <w:pStyle w:val="Listenabsatz"/>
        <w:numPr>
          <w:ilvl w:val="0"/>
          <w:numId w:val="25"/>
        </w:numPr>
      </w:pPr>
      <w:r>
        <w:t>die Sie nicht mehr nutzen, entfernen können.</w:t>
      </w:r>
    </w:p>
    <w:p w14:paraId="5FB753AD" w14:textId="77777777" w:rsidR="00DD7F22" w:rsidRDefault="00DD7F22" w:rsidP="00DD7F22">
      <w:pPr>
        <w:pStyle w:val="berschrift2"/>
      </w:pPr>
      <w:r>
        <w:t>Apps am Startbildschirm hinzufügen oder vom Startbildschirm entfernen.</w:t>
      </w:r>
    </w:p>
    <w:p w14:paraId="1711F721" w14:textId="77777777" w:rsidR="00416AC1" w:rsidRDefault="00416AC1" w:rsidP="00416AC1">
      <w:r>
        <w:t xml:space="preserve">Wenn </w:t>
      </w:r>
      <w:r w:rsidR="00705E57">
        <w:t>S</w:t>
      </w:r>
      <w:r>
        <w:t xml:space="preserve">ie eine App </w:t>
      </w:r>
      <w:r w:rsidR="00E07C08">
        <w:t>aus dem</w:t>
      </w:r>
      <w:r>
        <w:t xml:space="preserve"> Play Store heruntergeladen und installiert haben, erscheint diese </w:t>
      </w:r>
      <w:r w:rsidR="00E07C08">
        <w:t>manchmal</w:t>
      </w:r>
      <w:r>
        <w:t xml:space="preserve"> </w:t>
      </w:r>
      <w:r w:rsidR="00705E57">
        <w:t xml:space="preserve">zuerst nur </w:t>
      </w:r>
      <w:r>
        <w:t>im Bereich „Anwendungsbildschirm“.</w:t>
      </w:r>
    </w:p>
    <w:p w14:paraId="27427A51" w14:textId="77777777" w:rsidR="00705E57" w:rsidRDefault="00705E57" w:rsidP="00416AC1"/>
    <w:p w14:paraId="3C5B3A49" w14:textId="77777777" w:rsidR="00705E57" w:rsidRDefault="00705E57" w:rsidP="00416AC1">
      <w:r>
        <w:t xml:space="preserve">Apps, die sie öfter benutzen, sollten Sie am Startbildschirm ablegen. Damit müssen Sie nicht jedes Mal in den Anwendungsbildschirm wechseln, um die App zu starten. </w:t>
      </w:r>
    </w:p>
    <w:p w14:paraId="12D7D997" w14:textId="77777777" w:rsidR="00705E57" w:rsidRDefault="00705E57" w:rsidP="00416AC1"/>
    <w:p w14:paraId="7DC32BE0" w14:textId="77777777" w:rsidR="00416AC1" w:rsidRDefault="00705E57" w:rsidP="00416AC1">
      <w:r>
        <w:t>Der Anwendungsbildschirm</w:t>
      </w:r>
      <w:r w:rsidR="00416AC1">
        <w:t xml:space="preserve"> erscheint, wenn Sie auf dem Tablet </w:t>
      </w:r>
      <w:r w:rsidR="00E07C08">
        <w:t>im Bildschirm</w:t>
      </w:r>
      <w:r w:rsidR="00416AC1">
        <w:t xml:space="preserve"> von oben nach unten wischen. </w:t>
      </w:r>
      <w:r w:rsidR="00E07C08">
        <w:t>Sie sehen jetzt</w:t>
      </w:r>
      <w:r w:rsidR="00416AC1">
        <w:t xml:space="preserve"> alle Apps angezeigt, die auf dem Tablet installiert sind.</w:t>
      </w:r>
    </w:p>
    <w:p w14:paraId="43772F27" w14:textId="77777777" w:rsidR="00E07C08" w:rsidRDefault="00E07C08" w:rsidP="00416AC1">
      <w:r>
        <w:t>Wenn nicht mehr alle installierten Apps auf dem Bildschirm Platz haben, werden sie in einem Bildschirm daneben angezeigt. Wischen Sie dazu im Bildschirm nach links, um weitere Apps zu sehen.</w:t>
      </w:r>
    </w:p>
    <w:p w14:paraId="4E58D1E5" w14:textId="77777777" w:rsidR="00705E57" w:rsidRDefault="00705E57" w:rsidP="00416AC1"/>
    <w:p w14:paraId="40791928" w14:textId="77777777" w:rsidR="00705E57" w:rsidRDefault="00705E57" w:rsidP="005B11CF">
      <w:pPr>
        <w:keepNext/>
        <w:keepLines/>
      </w:pPr>
      <w:r>
        <w:lastRenderedPageBreak/>
        <w:t>Suchen Sie die App, die Sie am Startbildschirm ablegen möchten</w:t>
      </w:r>
      <w:r w:rsidR="003035A3">
        <w:t>. Tippen Sie solange auf das App-Symbol, bis das graue Menüband erscheint:</w:t>
      </w:r>
    </w:p>
    <w:p w14:paraId="00C6DAA4" w14:textId="77777777" w:rsidR="003035A3" w:rsidRDefault="003035A3" w:rsidP="005B11CF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83840" behindDoc="0" locked="0" layoutInCell="1" allowOverlap="1" wp14:anchorId="39655068" wp14:editId="7ECA8490">
            <wp:simplePos x="0" y="0"/>
            <wp:positionH relativeFrom="column">
              <wp:posOffset>1270</wp:posOffset>
            </wp:positionH>
            <wp:positionV relativeFrom="paragraph">
              <wp:posOffset>79375</wp:posOffset>
            </wp:positionV>
            <wp:extent cx="1746250" cy="1758813"/>
            <wp:effectExtent l="0" t="0" r="6350" b="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75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E8783" w14:textId="77777777" w:rsidR="00705E57" w:rsidRDefault="00705E57" w:rsidP="005B11CF">
      <w:pPr>
        <w:keepNext/>
        <w:keepLines/>
      </w:pPr>
    </w:p>
    <w:p w14:paraId="1361A6CD" w14:textId="77777777" w:rsidR="003035A3" w:rsidRDefault="003035A3" w:rsidP="005B11CF">
      <w:pPr>
        <w:keepNext/>
        <w:keepLines/>
      </w:pPr>
      <w:r>
        <w:t>Tippen Sie hier kurz auf „Zu Start hinzufügen“.</w:t>
      </w:r>
    </w:p>
    <w:p w14:paraId="2448CF3B" w14:textId="77777777" w:rsidR="003035A3" w:rsidRDefault="003035A3" w:rsidP="005B11CF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4C7FE6" wp14:editId="23D37080">
                <wp:simplePos x="0" y="0"/>
                <wp:positionH relativeFrom="column">
                  <wp:posOffset>953770</wp:posOffset>
                </wp:positionH>
                <wp:positionV relativeFrom="paragraph">
                  <wp:posOffset>46989</wp:posOffset>
                </wp:positionV>
                <wp:extent cx="2641600" cy="443865"/>
                <wp:effectExtent l="38100" t="19050" r="6350" b="89535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1600" cy="4438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79AF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75.1pt;margin-top:3.7pt;width:208pt;height:34.9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" strokecolor="#936" strokeweight="2.25pt">
                <v:stroke endarrow="block"/>
              </v:shape>
            </w:pict>
          </mc:Fallback>
        </mc:AlternateContent>
      </w:r>
    </w:p>
    <w:p w14:paraId="1842CC39" w14:textId="77777777" w:rsidR="003035A3" w:rsidRDefault="003035A3" w:rsidP="005B11CF">
      <w:pPr>
        <w:keepNext/>
        <w:keepLines/>
      </w:pPr>
    </w:p>
    <w:p w14:paraId="55A16C9D" w14:textId="77777777" w:rsidR="003035A3" w:rsidRDefault="003035A3" w:rsidP="005B11CF">
      <w:pPr>
        <w:keepNext/>
        <w:keepLines/>
      </w:pPr>
    </w:p>
    <w:p w14:paraId="2CD0AEEF" w14:textId="77777777" w:rsidR="003035A3" w:rsidRDefault="003035A3" w:rsidP="005B11CF">
      <w:pPr>
        <w:keepNext/>
        <w:keepLines/>
      </w:pPr>
    </w:p>
    <w:p w14:paraId="5CD3CFE1" w14:textId="77777777" w:rsidR="003035A3" w:rsidRDefault="005B11CF" w:rsidP="005B11CF">
      <w:pPr>
        <w:keepNext/>
        <w:keepLines/>
      </w:pPr>
      <w:r>
        <w:t>Das Gerät wechselt sofort zum Startbildschirm und zeigt die App dort an.</w:t>
      </w:r>
    </w:p>
    <w:p w14:paraId="44DAC866" w14:textId="77777777" w:rsidR="005B11CF" w:rsidRDefault="005B11CF" w:rsidP="00416AC1"/>
    <w:p w14:paraId="1846CCD8" w14:textId="77777777" w:rsidR="005B11CF" w:rsidRDefault="005B11CF" w:rsidP="00416AC1"/>
    <w:p w14:paraId="6F2D4180" w14:textId="4B1EB785" w:rsidR="005B11CF" w:rsidRDefault="005B11CF" w:rsidP="00416AC1">
      <w:r>
        <w:t xml:space="preserve">Sie können Apps vom Startbildschirm auch wieder entfernen, wenn Sie nur mehr gelegentlich damit arbeiten. </w:t>
      </w:r>
    </w:p>
    <w:p w14:paraId="3636ACD5" w14:textId="77777777" w:rsidR="005B11CF" w:rsidRDefault="005B11CF" w:rsidP="00416AC1">
      <w:r>
        <w:t>Tippen Sie so lange auf das App-Symbol, bis das Menüband erscheint:</w:t>
      </w:r>
    </w:p>
    <w:p w14:paraId="6A913F6B" w14:textId="77777777" w:rsidR="005B11CF" w:rsidRDefault="005B11CF" w:rsidP="00416AC1">
      <w:r>
        <w:rPr>
          <w:noProof/>
          <w:lang w:val="de-AT" w:eastAsia="de-AT"/>
        </w:rPr>
        <w:drawing>
          <wp:anchor distT="0" distB="0" distL="114300" distR="114300" simplePos="0" relativeHeight="251686912" behindDoc="0" locked="0" layoutInCell="1" allowOverlap="1" wp14:anchorId="018F9F18" wp14:editId="7DD6FEDB">
            <wp:simplePos x="0" y="0"/>
            <wp:positionH relativeFrom="column">
              <wp:posOffset>1270</wp:posOffset>
            </wp:positionH>
            <wp:positionV relativeFrom="paragraph">
              <wp:posOffset>79375</wp:posOffset>
            </wp:positionV>
            <wp:extent cx="1974850" cy="1735900"/>
            <wp:effectExtent l="0" t="0" r="6350" b="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73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AD61E" w14:textId="77777777" w:rsidR="005B11CF" w:rsidRDefault="005B11CF" w:rsidP="00416AC1"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FC1F08" wp14:editId="523F4481">
                <wp:simplePos x="0" y="0"/>
                <wp:positionH relativeFrom="column">
                  <wp:posOffset>1144270</wp:posOffset>
                </wp:positionH>
                <wp:positionV relativeFrom="paragraph">
                  <wp:posOffset>246380</wp:posOffset>
                </wp:positionV>
                <wp:extent cx="3175000" cy="635000"/>
                <wp:effectExtent l="0" t="76200" r="6350" b="3175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00" cy="635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B12768" id="Gerade Verbindung mit Pfeil 31" o:spid="_x0000_s1026" type="#_x0000_t32" style="position:absolute;margin-left:90.1pt;margin-top:19.4pt;width:250pt;height:50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" strokecolor="#936" strokeweight="2.25pt">
                <v:stroke endarrow="block"/>
              </v:shape>
            </w:pict>
          </mc:Fallback>
        </mc:AlternateContent>
      </w:r>
    </w:p>
    <w:p w14:paraId="29352C78" w14:textId="77777777" w:rsidR="005B11CF" w:rsidRDefault="005B11CF" w:rsidP="00416AC1"/>
    <w:p w14:paraId="77F7BCD3" w14:textId="77777777" w:rsidR="005B11CF" w:rsidRDefault="005B11CF" w:rsidP="00416AC1"/>
    <w:p w14:paraId="7613E48F" w14:textId="77777777" w:rsidR="005B11CF" w:rsidRDefault="005B11CF" w:rsidP="00416AC1">
      <w:r>
        <w:t>Tippen Sie kurz auf „Von Start entfernen“.</w:t>
      </w:r>
    </w:p>
    <w:p w14:paraId="7434302A" w14:textId="77777777" w:rsidR="005B11CF" w:rsidRDefault="005B11CF" w:rsidP="00416AC1"/>
    <w:p w14:paraId="1128C2F5" w14:textId="77777777" w:rsidR="005B11CF" w:rsidRDefault="005B11CF" w:rsidP="00416AC1"/>
    <w:p w14:paraId="63CBE2AE" w14:textId="1D26D48E" w:rsidR="005B11CF" w:rsidRDefault="00E50AB4" w:rsidP="00416AC1">
      <w:r>
        <w:t xml:space="preserve">Sofort verschwindet die App von Ihrem Startbildschirm. </w:t>
      </w:r>
      <w:r>
        <w:br/>
        <w:t>Sie können die App aber weiterhin über den Anwendungsbildschirm nutzen</w:t>
      </w:r>
      <w:r w:rsidR="00BA57FC">
        <w:t>, oder</w:t>
      </w:r>
      <w:r>
        <w:t xml:space="preserve"> später wieder auf dem Startbildschirm ablegen.</w:t>
      </w:r>
    </w:p>
    <w:p w14:paraId="1FC41776" w14:textId="77777777" w:rsidR="005B11CF" w:rsidRDefault="005B11CF" w:rsidP="00416AC1"/>
    <w:p w14:paraId="40C4D313" w14:textId="77777777" w:rsidR="005B11CF" w:rsidRDefault="00E50AB4" w:rsidP="00E50AB4">
      <w:pPr>
        <w:pStyle w:val="berschrift2"/>
      </w:pPr>
      <w:r>
        <w:t>Apps dauerhaft vom Gerät entfernen</w:t>
      </w:r>
    </w:p>
    <w:p w14:paraId="59E24523" w14:textId="77777777" w:rsidR="00E50AB4" w:rsidRDefault="00E50AB4" w:rsidP="00416AC1">
      <w:r>
        <w:t xml:space="preserve">Apps, die Sie vom Gerät entfernen wollen, müssen Sie deinstallieren. </w:t>
      </w:r>
      <w:r>
        <w:br/>
        <w:t xml:space="preserve">Erst dann sind sie wirklich vom Gerät gelöscht. </w:t>
      </w:r>
    </w:p>
    <w:p w14:paraId="58832342" w14:textId="77777777" w:rsidR="00E50AB4" w:rsidRDefault="00E50AB4" w:rsidP="00416AC1"/>
    <w:p w14:paraId="39EC891F" w14:textId="77777777" w:rsidR="00E50AB4" w:rsidRDefault="00E50AB4" w:rsidP="00416AC1">
      <w:r>
        <w:lastRenderedPageBreak/>
        <w:t xml:space="preserve">Sie können Apps sowohl vom Startbildschirm als auch vom Anwendungsbildschirm deinstallieren. </w:t>
      </w:r>
    </w:p>
    <w:p w14:paraId="4255448D" w14:textId="77777777" w:rsidR="00E50AB4" w:rsidRDefault="00E50AB4" w:rsidP="00E50AB4">
      <w:r>
        <w:t>Tippen Sie so lange auf das App-Symbol, bis das Menüband erscheint:</w:t>
      </w:r>
    </w:p>
    <w:p w14:paraId="5C33AA57" w14:textId="77777777" w:rsidR="00E50AB4" w:rsidRDefault="00D11F19" w:rsidP="00E50AB4">
      <w:r>
        <w:rPr>
          <w:noProof/>
          <w:lang w:val="de-AT" w:eastAsia="de-AT"/>
        </w:rPr>
        <w:drawing>
          <wp:anchor distT="0" distB="0" distL="114300" distR="114300" simplePos="0" relativeHeight="251693056" behindDoc="0" locked="0" layoutInCell="1" allowOverlap="1" wp14:anchorId="6033F775" wp14:editId="44A9213D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381250" cy="2302510"/>
            <wp:effectExtent l="0" t="0" r="0" b="2540"/>
            <wp:wrapSquare wrapText="bothSides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AB2A2" w14:textId="77777777" w:rsidR="00E50AB4" w:rsidRDefault="00E50AB4" w:rsidP="00E50AB4"/>
    <w:p w14:paraId="2C43C153" w14:textId="77777777" w:rsidR="00E50AB4" w:rsidRDefault="00E50AB4" w:rsidP="00E50AB4"/>
    <w:p w14:paraId="3E5C6A24" w14:textId="77777777" w:rsidR="00E50AB4" w:rsidRDefault="00D11F19" w:rsidP="00E50AB4"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6D03EB" wp14:editId="1C3C1149">
                <wp:simplePos x="0" y="0"/>
                <wp:positionH relativeFrom="column">
                  <wp:posOffset>2084070</wp:posOffset>
                </wp:positionH>
                <wp:positionV relativeFrom="paragraph">
                  <wp:posOffset>161290</wp:posOffset>
                </wp:positionV>
                <wp:extent cx="2400300" cy="654050"/>
                <wp:effectExtent l="0" t="76200" r="19050" b="31750"/>
                <wp:wrapNone/>
                <wp:docPr id="224" name="Gerade Verbindung mit Pfei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0" cy="654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56C3AD" id="Gerade Verbindung mit Pfeil 224" o:spid="_x0000_s1026" type="#_x0000_t32" style="position:absolute;margin-left:164.1pt;margin-top:12.7pt;width:189pt;height:51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" strokecolor="#936" strokeweight="2.25pt">
                <v:stroke endarrow="block"/>
              </v:shape>
            </w:pict>
          </mc:Fallback>
        </mc:AlternateContent>
      </w:r>
    </w:p>
    <w:p w14:paraId="7A60AA83" w14:textId="77777777" w:rsidR="00D11F19" w:rsidRDefault="00D11F19" w:rsidP="00E50AB4"/>
    <w:p w14:paraId="697A4FB6" w14:textId="77777777" w:rsidR="00D11F19" w:rsidRDefault="00D11F19" w:rsidP="00E50AB4"/>
    <w:p w14:paraId="1450D728" w14:textId="77777777" w:rsidR="00E50AB4" w:rsidRDefault="00E50AB4" w:rsidP="00E50AB4">
      <w:r>
        <w:t>Tippen Sie kurz auf „Deinstallieren“.</w:t>
      </w:r>
    </w:p>
    <w:p w14:paraId="7C5ACB6E" w14:textId="77777777" w:rsidR="00E50AB4" w:rsidRDefault="00E50AB4" w:rsidP="00E50AB4"/>
    <w:p w14:paraId="423B3A1D" w14:textId="77777777" w:rsidR="00E50AB4" w:rsidRDefault="00E50AB4" w:rsidP="00E50AB4"/>
    <w:p w14:paraId="75314DD0" w14:textId="77777777" w:rsidR="00D11F19" w:rsidRDefault="00D11F19" w:rsidP="00E50AB4"/>
    <w:p w14:paraId="7F831840" w14:textId="77777777" w:rsidR="00D11F19" w:rsidRDefault="00D11F19" w:rsidP="00E50AB4">
      <w:r>
        <w:rPr>
          <w:noProof/>
          <w:lang w:val="de-AT" w:eastAsia="de-AT"/>
        </w:rPr>
        <w:drawing>
          <wp:anchor distT="0" distB="0" distL="114300" distR="114300" simplePos="0" relativeHeight="251695104" behindDoc="0" locked="0" layoutInCell="1" allowOverlap="1" wp14:anchorId="476FD8DD" wp14:editId="28DF6ABB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199331" cy="2114550"/>
            <wp:effectExtent l="0" t="0" r="0" b="0"/>
            <wp:wrapSquare wrapText="bothSides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33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63A78" w14:textId="77777777" w:rsidR="00D11F19" w:rsidRDefault="00D11F19" w:rsidP="00E50AB4"/>
    <w:p w14:paraId="183E0B1A" w14:textId="0D26DA7A" w:rsidR="00D11F19" w:rsidRDefault="00D11F19" w:rsidP="00E50AB4">
      <w:r>
        <w:t xml:space="preserve">Sie müssen bestätigen, dass Sie die App vom Gerät deinstallieren und somit </w:t>
      </w:r>
      <w:r>
        <w:t xml:space="preserve">völlig </w:t>
      </w:r>
      <w:r>
        <w:t xml:space="preserve">entfernen möchten. </w:t>
      </w:r>
    </w:p>
    <w:p w14:paraId="1F3CA170" w14:textId="77777777" w:rsidR="00D11F19" w:rsidRDefault="00D11F19" w:rsidP="00E50AB4">
      <w:r>
        <w:t>Tippen Sie auf OK.</w:t>
      </w:r>
    </w:p>
    <w:p w14:paraId="740A19FB" w14:textId="77777777" w:rsidR="00D11F19" w:rsidRDefault="00D11F19" w:rsidP="00E50AB4"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0E569C" wp14:editId="271D6DDF">
                <wp:simplePos x="0" y="0"/>
                <wp:positionH relativeFrom="column">
                  <wp:posOffset>1969770</wp:posOffset>
                </wp:positionH>
                <wp:positionV relativeFrom="paragraph">
                  <wp:posOffset>14605</wp:posOffset>
                </wp:positionV>
                <wp:extent cx="1403350" cy="241300"/>
                <wp:effectExtent l="38100" t="19050" r="6350" b="82550"/>
                <wp:wrapNone/>
                <wp:docPr id="230" name="Gerade Verbindung mit Pfei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3350" cy="241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BDB76F" id="Gerade Verbindung mit Pfeil 230" o:spid="_x0000_s1026" type="#_x0000_t32" style="position:absolute;margin-left:155.1pt;margin-top:1.15pt;width:110.5pt;height:19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" strokecolor="#936" strokeweight="2.25pt">
                <v:stroke endarrow="block"/>
              </v:shape>
            </w:pict>
          </mc:Fallback>
        </mc:AlternateContent>
      </w:r>
    </w:p>
    <w:p w14:paraId="42939949" w14:textId="77777777" w:rsidR="00D11F19" w:rsidRDefault="00D11F19" w:rsidP="00E50AB4"/>
    <w:p w14:paraId="336C5CF6" w14:textId="77777777" w:rsidR="00D11F19" w:rsidRDefault="00D11F19" w:rsidP="00E50AB4"/>
    <w:p w14:paraId="5F37223B" w14:textId="77777777" w:rsidR="00D11F19" w:rsidRDefault="00E50AB4" w:rsidP="00E50AB4">
      <w:r>
        <w:t>Sofort verschwindet die App von Ihrem S</w:t>
      </w:r>
      <w:r w:rsidR="00D11F19">
        <w:t>tartbildschirm und auch vom Anwendungsbildschirm.</w:t>
      </w:r>
    </w:p>
    <w:p w14:paraId="61291B9B" w14:textId="77777777" w:rsidR="00D11F19" w:rsidRDefault="00D11F19" w:rsidP="00E50AB4"/>
    <w:p w14:paraId="0114F1EA" w14:textId="77777777" w:rsidR="00E50AB4" w:rsidRDefault="00541F55" w:rsidP="00E50AB4">
      <w:r>
        <w:t>Keine Sorge: Wenn Sie mit einer App später wieder einmal arbeiten wollen, können Sie diese aus dem Play Store wieder herunterladen und installieren.</w:t>
      </w:r>
      <w:r w:rsidR="00E50AB4">
        <w:t xml:space="preserve"> </w:t>
      </w:r>
      <w:r w:rsidR="00E50AB4">
        <w:br/>
      </w:r>
    </w:p>
    <w:p w14:paraId="1B914100" w14:textId="77777777" w:rsidR="00E50AB4" w:rsidRDefault="00E50AB4" w:rsidP="00416AC1"/>
    <w:p w14:paraId="2E77702C" w14:textId="379C6214" w:rsidR="00541F55" w:rsidRDefault="00087479" w:rsidP="00087479">
      <w:pPr>
        <w:pStyle w:val="berschrift2"/>
      </w:pPr>
      <w:r>
        <w:t xml:space="preserve">Apps </w:t>
      </w:r>
      <w:r w:rsidR="00102FF0">
        <w:t>am Bildschirm neu anordnen</w:t>
      </w:r>
    </w:p>
    <w:p w14:paraId="37171ECA" w14:textId="77777777" w:rsidR="00541F55" w:rsidRDefault="00087479" w:rsidP="00416AC1">
      <w:r>
        <w:t xml:space="preserve">Sie können auf dem Startbildschirm und auf dem Anwendungsbildschirm Apps so verschieben, dass zusammengehörige Apps neben einander liegen. </w:t>
      </w:r>
    </w:p>
    <w:p w14:paraId="0D050291" w14:textId="77777777" w:rsidR="00120440" w:rsidRDefault="00087479" w:rsidP="00416AC1">
      <w:r>
        <w:lastRenderedPageBreak/>
        <w:t>Wenn Sie auf ein App S</w:t>
      </w:r>
      <w:r w:rsidR="00120440">
        <w:t xml:space="preserve">ymbol länger tippen und das Menü darüber erscheint, </w:t>
      </w:r>
      <w:r w:rsidR="00C112DC">
        <w:t xml:space="preserve">können Sie </w:t>
      </w:r>
      <w:r w:rsidR="00120440">
        <w:t xml:space="preserve">das App Symbol an eine andere Stelle am Bildschirm verschieben. </w:t>
      </w:r>
    </w:p>
    <w:p w14:paraId="144021EF" w14:textId="77777777" w:rsidR="00120440" w:rsidRDefault="00120440" w:rsidP="00416AC1">
      <w:r>
        <w:t>Sie müssen mit dem Finger nur draufbleiben.</w:t>
      </w:r>
    </w:p>
    <w:p w14:paraId="7B629C92" w14:textId="77777777" w:rsidR="00120440" w:rsidRDefault="00120440" w:rsidP="00416AC1"/>
    <w:p w14:paraId="111D8993" w14:textId="77777777" w:rsidR="00C112DC" w:rsidRDefault="00120440" w:rsidP="00120440">
      <w:pPr>
        <w:keepNext/>
        <w:keepLines/>
      </w:pPr>
      <w:r>
        <w:t>Hier sehen Sie einen neu geordneten App-Bildschirm:</w:t>
      </w:r>
    </w:p>
    <w:p w14:paraId="35337BAF" w14:textId="4D5459F9" w:rsidR="00C112DC" w:rsidRDefault="00C112DC" w:rsidP="007E3A3C">
      <w:pPr>
        <w:keepNext/>
        <w:keepLines/>
        <w:ind w:firstLine="709"/>
      </w:pPr>
      <w:r>
        <w:t>vorher</w:t>
      </w:r>
      <w:r w:rsidR="00120440">
        <w:t xml:space="preserve">: </w:t>
      </w:r>
      <w:r w:rsidR="00120440">
        <w:tab/>
      </w:r>
      <w:r w:rsidR="00120440">
        <w:tab/>
      </w:r>
      <w:r w:rsidR="00120440">
        <w:tab/>
      </w:r>
      <w:r w:rsidR="00120440">
        <w:tab/>
      </w:r>
      <w:r w:rsidR="00120440">
        <w:tab/>
        <w:t>nachher:</w:t>
      </w:r>
    </w:p>
    <w:p w14:paraId="131CB3A8" w14:textId="142AB6B1" w:rsidR="00C112DC" w:rsidRDefault="007E3A3C" w:rsidP="007E3A3C">
      <w:pPr>
        <w:keepNext/>
        <w:keepLines/>
        <w:ind w:firstLine="709"/>
      </w:pPr>
      <w:r>
        <w:rPr>
          <w:noProof/>
          <w:lang w:val="de-AT" w:eastAsia="de-AT"/>
        </w:rPr>
        <w:drawing>
          <wp:inline distT="0" distB="0" distL="0" distR="0" wp14:anchorId="36242347" wp14:editId="2E849530">
            <wp:extent cx="1861920" cy="3299460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19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02FF0">
        <w:t xml:space="preserve">                 </w:t>
      </w:r>
      <w:r w:rsidR="00102FF0">
        <w:rPr>
          <w:noProof/>
          <w:lang w:val="de-AT" w:eastAsia="de-AT"/>
        </w:rPr>
        <w:drawing>
          <wp:inline distT="0" distB="0" distL="0" distR="0" wp14:anchorId="02280D65" wp14:editId="4BA863E4">
            <wp:extent cx="1843983" cy="3270603"/>
            <wp:effectExtent l="0" t="0" r="4445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3286" cy="32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E7A8" w14:textId="77777777" w:rsidR="00087479" w:rsidRDefault="00087479" w:rsidP="00416AC1"/>
    <w:p w14:paraId="55D7F7A4" w14:textId="367F2438" w:rsidR="00916B17" w:rsidRDefault="00120440" w:rsidP="00416AC1">
      <w:r>
        <w:t xml:space="preserve">Sie können Apps aber auch auf weitere Seiten am App-Bildschirm verschieben: Tippen Sie länger auf das App-Symbol und ziehen sie es an den rechten Geräterand. </w:t>
      </w:r>
    </w:p>
    <w:p w14:paraId="59441FB9" w14:textId="77777777" w:rsidR="00916B17" w:rsidRDefault="00120440" w:rsidP="00416AC1">
      <w:r>
        <w:t>Das Gerät „springt“ zur nächsten App-Seite und zeigt das App-Symbol dort an.</w:t>
      </w:r>
      <w:r w:rsidR="00916B17">
        <w:t xml:space="preserve"> </w:t>
      </w:r>
    </w:p>
    <w:p w14:paraId="2581F18C" w14:textId="77777777" w:rsidR="00087479" w:rsidRDefault="00916B17" w:rsidP="00416AC1">
      <w:r>
        <w:t>Sobald Sie das App-Symbol loslassen, wird es an dieser Stelle platziert.</w:t>
      </w:r>
    </w:p>
    <w:p w14:paraId="051C4C93" w14:textId="1E6F35DA" w:rsidR="00120440" w:rsidRDefault="00120440" w:rsidP="00416AC1"/>
    <w:p w14:paraId="2B71A85D" w14:textId="24CB248B" w:rsidR="00A12238" w:rsidRDefault="00A12238" w:rsidP="00416AC1"/>
    <w:p w14:paraId="2045B1C7" w14:textId="37989FFE" w:rsidR="00A12238" w:rsidRDefault="00A12238" w:rsidP="00416AC1">
      <w:r>
        <w:t>Wie Sie Apps auf Ihrem Gerät in Ordner</w:t>
      </w:r>
      <w:r w:rsidR="009A05D8">
        <w:t>n</w:t>
      </w:r>
      <w:r>
        <w:t xml:space="preserve"> zusammenlegen können, erfahren Sie im Dokument:</w:t>
      </w:r>
      <w:r>
        <w:br/>
      </w:r>
      <w:r w:rsidR="009A05D8">
        <w:t>„</w:t>
      </w:r>
      <w:r>
        <w:t>A</w:t>
      </w:r>
      <w:r w:rsidR="009A05D8">
        <w:t>nleitung_</w:t>
      </w:r>
      <w:r>
        <w:t>Apps am Tablet oder Smartphone in Ordnern zusammenfassen</w:t>
      </w:r>
      <w:r w:rsidR="009A05D8">
        <w:t>“</w:t>
      </w:r>
      <w:bookmarkStart w:id="0" w:name="_GoBack"/>
      <w:bookmarkEnd w:id="0"/>
    </w:p>
    <w:sectPr w:rsidR="00A12238" w:rsidSect="000C3ADB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D8855" w16cex:dateUtc="2021-12-22T10:19:00Z"/>
  <w16cex:commentExtensible w16cex:durableId="256D887B" w16cex:dateUtc="2021-12-22T10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57BEB7" w16cid:durableId="256D8855"/>
  <w16cid:commentId w16cid:paraId="506692A6" w16cid:durableId="256D887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BE6AB" w14:textId="77777777" w:rsidR="001A6ECF" w:rsidRDefault="001A6ECF" w:rsidP="00F759F3">
      <w:r>
        <w:separator/>
      </w:r>
    </w:p>
  </w:endnote>
  <w:endnote w:type="continuationSeparator" w:id="0">
    <w:p w14:paraId="1B976BB4" w14:textId="77777777" w:rsidR="001A6ECF" w:rsidRDefault="001A6ECF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F4EDF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0F9166D" wp14:editId="7EDE232B">
              <wp:simplePos x="0" y="0"/>
              <wp:positionH relativeFrom="column">
                <wp:posOffset>5347970</wp:posOffset>
              </wp:positionH>
              <wp:positionV relativeFrom="paragraph">
                <wp:posOffset>-257175</wp:posOffset>
              </wp:positionV>
              <wp:extent cx="685800" cy="661585"/>
              <wp:effectExtent l="0" t="0" r="0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825"/>
                          <a:ext cx="474980" cy="35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CC7B7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18267A65" w14:textId="211645DF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A05D8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A05D8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0F9166D" id="Gruppieren 241" o:spid="_x0000_s1026" style="position:absolute;margin-left:421.1pt;margin-top:-20.25pt;width:54pt;height:52.1pt;z-index:251656704;mso-width-relative:margin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8;width:4750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111CC7B7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18267A65" w14:textId="211645DF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9A05D8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9A05D8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5774D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7F92E1" wp14:editId="60329F79">
              <wp:simplePos x="0" y="0"/>
              <wp:positionH relativeFrom="margin">
                <wp:align>left</wp:align>
              </wp:positionH>
              <wp:positionV relativeFrom="paragraph">
                <wp:posOffset>-56515</wp:posOffset>
              </wp:positionV>
              <wp:extent cx="6076950" cy="713105"/>
              <wp:effectExtent l="0" t="0" r="0" b="107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0" cy="713105"/>
                        <a:chOff x="0" y="34506"/>
                        <a:chExt cx="5892368" cy="662443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0"/>
                          <a:ext cx="474980" cy="373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99DB6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1DD44428" w14:textId="256A7516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12238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12238">
                              <w:rPr>
                                <w:noProof/>
                                <w:sz w:val="18"/>
                                <w:szCs w:val="18"/>
                              </w:rPr>
                              <w:t>7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309"/>
                          <a:ext cx="5245148" cy="343640"/>
                          <a:chOff x="53163" y="10256"/>
                          <a:chExt cx="5245378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78222" y="10256"/>
                            <a:ext cx="442031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E7C4B" w14:textId="77777777" w:rsidR="005B71B6" w:rsidRPr="00072927" w:rsidRDefault="00BE275F" w:rsidP="00072927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t>C. Voetter</w:t>
                              </w:r>
                              <w:r w:rsidR="00072927">
                                <w:rPr>
                                  <w:sz w:val="16"/>
                                  <w:szCs w:val="16"/>
                                </w:rPr>
                                <w:t>, A. Stiftinger</w:t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t>Bildungszentrum Saalfelden</w:t>
                              </w:r>
                              <w:r w:rsidR="006852D5" w:rsidRPr="00072927">
                                <w:rPr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hyperlink r:id="rId1" w:history="1">
                                <w:r w:rsidR="006852D5" w:rsidRPr="0007292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072927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 w:rsidRPr="00072927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 w:rsidRPr="00072927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07292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7F92E1" id="Gruppieren 232" o:spid="_x0000_s1029" style="position:absolute;margin-left:0;margin-top:-4.45pt;width:478.5pt;height:56.15pt;z-index:251657728;mso-position-horizontal:left;mso-position-horizontal-relative:margin;mso-width-relative:margin;mso-height-relative:margin" coordorigin=",345" coordsize="58923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7B699DB6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1DD44428" w14:textId="256A7516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12238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12238">
                        <w:rPr>
                          <w:noProof/>
                          <w:sz w:val="18"/>
                          <w:szCs w:val="18"/>
                        </w:rPr>
                        <w:t>7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3;width:52451;height:3436" coordorigin="531,102" coordsize="5245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782;top:102;width:44203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194E7C4B" w14:textId="77777777" w:rsidR="005B71B6" w:rsidRPr="00072927" w:rsidRDefault="00BE275F" w:rsidP="00072927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 w:rsidRPr="00072927">
                          <w:rPr>
                            <w:sz w:val="16"/>
                            <w:szCs w:val="16"/>
                          </w:rPr>
                          <w:t>C. Voetter</w:t>
                        </w:r>
                        <w:r w:rsidR="00072927">
                          <w:rPr>
                            <w:sz w:val="16"/>
                            <w:szCs w:val="16"/>
                          </w:rPr>
                          <w:t>, A. Stiftinger</w:t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>/</w:t>
                        </w:r>
                        <w:r w:rsidRPr="00072927">
                          <w:rPr>
                            <w:sz w:val="16"/>
                            <w:szCs w:val="16"/>
                          </w:rPr>
                          <w:t>Bildungszentrum Saalfelden</w:t>
                        </w:r>
                        <w:r w:rsidR="006852D5" w:rsidRPr="00072927">
                          <w:rPr>
                            <w:sz w:val="16"/>
                            <w:szCs w:val="16"/>
                          </w:rPr>
                          <w:t xml:space="preserve"> (</w:t>
                        </w:r>
                        <w:hyperlink r:id="rId4" w:history="1">
                          <w:r w:rsidR="006852D5" w:rsidRPr="00072927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072927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 w:rsidRPr="00072927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072927">
                          <w:rPr>
                            <w:sz w:val="16"/>
                            <w:szCs w:val="16"/>
                          </w:rPr>
                          <w:br/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 w:rsidRPr="00072927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072927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07292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4FBE8BB4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DCC469" w14:textId="77777777" w:rsidR="001A6ECF" w:rsidRDefault="001A6ECF" w:rsidP="00F759F3">
      <w:r>
        <w:separator/>
      </w:r>
    </w:p>
  </w:footnote>
  <w:footnote w:type="continuationSeparator" w:id="0">
    <w:p w14:paraId="49210A2F" w14:textId="77777777" w:rsidR="001A6ECF" w:rsidRDefault="001A6ECF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C1246" w14:textId="77777777" w:rsidR="005B71B6" w:rsidRDefault="005B71B6" w:rsidP="00577103">
    <w:pPr>
      <w:pStyle w:val="KeinLeerraum"/>
      <w:tabs>
        <w:tab w:val="left" w:pos="9356"/>
      </w:tabs>
    </w:pPr>
  </w:p>
  <w:p w14:paraId="41B5C578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2D64F1F5" wp14:editId="14A31F6B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56575B7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C0B60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2AF82514" wp14:editId="0CB33E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FD3F17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536A0755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32A7651"/>
    <w:multiLevelType w:val="hybridMultilevel"/>
    <w:tmpl w:val="BE126A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60B32"/>
    <w:multiLevelType w:val="hybridMultilevel"/>
    <w:tmpl w:val="A322F1D8"/>
    <w:lvl w:ilvl="0" w:tplc="212E2A5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D4A1F"/>
    <w:multiLevelType w:val="hybridMultilevel"/>
    <w:tmpl w:val="4AD2C392"/>
    <w:lvl w:ilvl="0" w:tplc="4732C0F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366814"/>
    <w:multiLevelType w:val="hybridMultilevel"/>
    <w:tmpl w:val="2F145696"/>
    <w:lvl w:ilvl="0" w:tplc="EC7CF1B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70A60"/>
    <w:multiLevelType w:val="hybridMultilevel"/>
    <w:tmpl w:val="5D7A6E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11"/>
  </w:num>
  <w:num w:numId="4">
    <w:abstractNumId w:val="21"/>
  </w:num>
  <w:num w:numId="5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0"/>
  </w:num>
  <w:num w:numId="8">
    <w:abstractNumId w:val="13"/>
  </w:num>
  <w:num w:numId="9">
    <w:abstractNumId w:val="22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6"/>
  </w:num>
  <w:num w:numId="22">
    <w:abstractNumId w:val="17"/>
  </w:num>
  <w:num w:numId="23">
    <w:abstractNumId w:val="14"/>
  </w:num>
  <w:num w:numId="24">
    <w:abstractNumId w:val="19"/>
  </w:num>
  <w:num w:numId="2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AC1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72927"/>
    <w:rsid w:val="000800ED"/>
    <w:rsid w:val="00080B84"/>
    <w:rsid w:val="00083701"/>
    <w:rsid w:val="00086586"/>
    <w:rsid w:val="00087479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2220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E6DBD"/>
    <w:rsid w:val="000F3D47"/>
    <w:rsid w:val="000F4D25"/>
    <w:rsid w:val="000F558F"/>
    <w:rsid w:val="000F6B53"/>
    <w:rsid w:val="000F789D"/>
    <w:rsid w:val="000F7FA4"/>
    <w:rsid w:val="00102BBF"/>
    <w:rsid w:val="00102FF0"/>
    <w:rsid w:val="0010527C"/>
    <w:rsid w:val="00105523"/>
    <w:rsid w:val="00107DA1"/>
    <w:rsid w:val="00111541"/>
    <w:rsid w:val="0011455F"/>
    <w:rsid w:val="0011619F"/>
    <w:rsid w:val="00116A10"/>
    <w:rsid w:val="00120440"/>
    <w:rsid w:val="0012219C"/>
    <w:rsid w:val="001233DB"/>
    <w:rsid w:val="00126A42"/>
    <w:rsid w:val="0013037B"/>
    <w:rsid w:val="00135ED7"/>
    <w:rsid w:val="00137633"/>
    <w:rsid w:val="00145AD6"/>
    <w:rsid w:val="001548ED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6ECF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24E4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8B1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5A3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6AC1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41F55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1CF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6DE"/>
    <w:rsid w:val="006F478F"/>
    <w:rsid w:val="006F75A2"/>
    <w:rsid w:val="006F7C41"/>
    <w:rsid w:val="007043D9"/>
    <w:rsid w:val="0070483B"/>
    <w:rsid w:val="00705E57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6DFA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876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132D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3A3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6B17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05D8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2238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494C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07112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8495F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7FC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275F"/>
    <w:rsid w:val="00BE4813"/>
    <w:rsid w:val="00BE5268"/>
    <w:rsid w:val="00BE557C"/>
    <w:rsid w:val="00BE5FDD"/>
    <w:rsid w:val="00BE6338"/>
    <w:rsid w:val="00BE739A"/>
    <w:rsid w:val="00BF085F"/>
    <w:rsid w:val="00BF0A0B"/>
    <w:rsid w:val="00BF1A88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2DC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1F19"/>
    <w:rsid w:val="00D120AF"/>
    <w:rsid w:val="00D12D45"/>
    <w:rsid w:val="00D12DEA"/>
    <w:rsid w:val="00D15B38"/>
    <w:rsid w:val="00D259F2"/>
    <w:rsid w:val="00D310C4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D7F22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07C08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0AB4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08C3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2E97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27634"/>
  <w15:docId w15:val="{71E4A3A8-F600-45DF-ADAA-22313CBD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72927"/>
    <w:pPr>
      <w:keepNext/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072927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72927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72927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  <w:style w:type="paragraph" w:customStyle="1" w:styleId="2erSchrift">
    <w:name w:val="2er Schrift"/>
    <w:basedOn w:val="Standard"/>
    <w:link w:val="2erSchriftZchn"/>
    <w:qFormat/>
    <w:rsid w:val="00416AC1"/>
    <w:pPr>
      <w:spacing w:before="0" w:after="160" w:line="259" w:lineRule="auto"/>
    </w:pPr>
    <w:rPr>
      <w:rFonts w:asciiTheme="minorHAnsi" w:eastAsiaTheme="minorHAnsi" w:hAnsiTheme="minorHAnsi" w:cstheme="minorBidi"/>
      <w:color w:val="C00000"/>
      <w:sz w:val="32"/>
      <w:szCs w:val="28"/>
      <w:lang w:val="de-AT" w:eastAsia="en-US"/>
    </w:rPr>
  </w:style>
  <w:style w:type="character" w:customStyle="1" w:styleId="2erSchriftZchn">
    <w:name w:val="2er Schrift Zchn"/>
    <w:basedOn w:val="Absatz-Standardschriftart"/>
    <w:link w:val="2erSchrift"/>
    <w:rsid w:val="00416AC1"/>
    <w:rPr>
      <w:rFonts w:eastAsiaTheme="minorHAnsi"/>
      <w:color w:val="C00000"/>
      <w:sz w:val="32"/>
      <w:szCs w:val="28"/>
      <w:lang w:eastAsia="en-US"/>
    </w:rPr>
  </w:style>
  <w:style w:type="paragraph" w:styleId="berarbeitung">
    <w:name w:val="Revision"/>
    <w:hidden/>
    <w:uiPriority w:val="99"/>
    <w:semiHidden/>
    <w:rsid w:val="00BA57FC"/>
    <w:pPr>
      <w:spacing w:after="0" w:line="240" w:lineRule="auto"/>
    </w:pPr>
    <w:rPr>
      <w:rFonts w:ascii="Arial" w:eastAsia="Times New Roman" w:hAnsi="Arial" w:cs="Arial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72C31-43F5-45A5-82C3-607A6DE2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4</Pages>
  <Words>470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stiftinger</dc:creator>
  <cp:lastModifiedBy>anna stiftinger</cp:lastModifiedBy>
  <cp:revision>3</cp:revision>
  <cp:lastPrinted>2019-08-20T13:21:00Z</cp:lastPrinted>
  <dcterms:created xsi:type="dcterms:W3CDTF">2022-01-10T10:40:00Z</dcterms:created>
  <dcterms:modified xsi:type="dcterms:W3CDTF">2022-01-10T11:23:00Z</dcterms:modified>
</cp:coreProperties>
</file>