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188F" w:rsidRDefault="008E188F" w:rsidP="008E188F">
      <w:pPr>
        <w:pStyle w:val="berschrift1"/>
      </w:pPr>
      <w:r>
        <w:rPr>
          <w:noProof/>
          <w:lang w:val="de-AT" w:eastAsia="de-AT"/>
        </w:rPr>
        <w:drawing>
          <wp:anchor distT="0" distB="0" distL="114300" distR="114300" simplePos="0" relativeHeight="251668480" behindDoc="0" locked="0" layoutInCell="1" allowOverlap="1" wp14:anchorId="215B2062" wp14:editId="3FF60361">
            <wp:simplePos x="0" y="0"/>
            <wp:positionH relativeFrom="column">
              <wp:posOffset>5524500</wp:posOffset>
            </wp:positionH>
            <wp:positionV relativeFrom="paragraph">
              <wp:posOffset>241935</wp:posOffset>
            </wp:positionV>
            <wp:extent cx="695325" cy="495300"/>
            <wp:effectExtent l="0" t="0" r="9525" b="0"/>
            <wp:wrapTight wrapText="bothSides">
              <wp:wrapPolygon edited="0">
                <wp:start x="0" y="0"/>
                <wp:lineTo x="0" y="20769"/>
                <wp:lineTo x="21304" y="20769"/>
                <wp:lineTo x="21304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um-symbol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0" b="18988"/>
                    <a:stretch/>
                  </pic:blipFill>
                  <pic:spPr bwMode="auto">
                    <a:xfrm>
                      <a:off x="0" y="0"/>
                      <a:ext cx="69532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Anleitung: Forum in der </w:t>
      </w:r>
      <w:proofErr w:type="spellStart"/>
      <w:r>
        <w:t>Moodle</w:t>
      </w:r>
      <w:proofErr w:type="spellEnd"/>
      <w:r>
        <w:t>-App nutzen</w:t>
      </w:r>
    </w:p>
    <w:p w:rsidR="008E188F" w:rsidRPr="00132EA2" w:rsidRDefault="008E188F" w:rsidP="00132EA2"/>
    <w:p w:rsidR="007379DC" w:rsidRPr="00132EA2" w:rsidRDefault="007379DC" w:rsidP="00132EA2">
      <w:r w:rsidRPr="00132EA2">
        <w:t xml:space="preserve">Ein Internet-Forum ist ein Bereich im Internet, in dem Menschen sich zu einem Thema schriftlich austauschen können. </w:t>
      </w:r>
    </w:p>
    <w:p w:rsidR="007379DC" w:rsidRPr="00132EA2" w:rsidRDefault="007379DC" w:rsidP="00132EA2">
      <w:r w:rsidRPr="00132EA2">
        <w:t>Es gibt verschiedene Themen für Foren, zum Beispiel Austausch von Rezepten für Apfelkuchen, Haushaltstipps, Tierpflege, Hobbies wie Yoga &amp; Co oder Hilfestellungen bei Krankheiten und so weiter.</w:t>
      </w:r>
    </w:p>
    <w:p w:rsidR="007379DC" w:rsidRPr="00132EA2" w:rsidRDefault="007379DC" w:rsidP="00132EA2">
      <w:r w:rsidRPr="00132EA2">
        <w:t xml:space="preserve">Manche Foren sind öffentlich zugänglich, die meisten aber nur für eine bestimmte Personengruppe. Ein Forum in einem </w:t>
      </w:r>
      <w:proofErr w:type="spellStart"/>
      <w:r w:rsidRPr="00132EA2">
        <w:t>Moodle</w:t>
      </w:r>
      <w:proofErr w:type="spellEnd"/>
      <w:r w:rsidRPr="00132EA2">
        <w:t xml:space="preserve">-Kurs ist nicht öffentlich zugänglich, da alle Kursteilnehmer*innen sich zuerst bei </w:t>
      </w:r>
      <w:proofErr w:type="spellStart"/>
      <w:r w:rsidRPr="00132EA2">
        <w:t>Moodle</w:t>
      </w:r>
      <w:proofErr w:type="spellEnd"/>
      <w:r w:rsidRPr="00132EA2">
        <w:t xml:space="preserve"> anmelden müssen.</w:t>
      </w:r>
    </w:p>
    <w:p w:rsidR="0000622B" w:rsidRPr="00132EA2" w:rsidRDefault="0000622B" w:rsidP="00132EA2"/>
    <w:p w:rsidR="007379DC" w:rsidRPr="00132EA2" w:rsidRDefault="007379DC" w:rsidP="00132EA2">
      <w:r w:rsidRPr="00132EA2">
        <w:t xml:space="preserve">Wenn Sie in einem Forum etwas schreiben, heißt das „Beitrag“. Diesen Beitrag können </w:t>
      </w:r>
      <w:r w:rsidR="00F42B84" w:rsidRPr="00132EA2">
        <w:t xml:space="preserve">andere </w:t>
      </w:r>
      <w:r w:rsidR="00F52C9C" w:rsidRPr="00132EA2">
        <w:t xml:space="preserve">Teilnehmer*innen aus </w:t>
      </w:r>
      <w:r w:rsidR="00F42B84" w:rsidRPr="00132EA2">
        <w:t>dem</w:t>
      </w:r>
      <w:r w:rsidR="00F52C9C" w:rsidRPr="00132EA2">
        <w:t xml:space="preserve"> </w:t>
      </w:r>
      <w:proofErr w:type="spellStart"/>
      <w:r w:rsidR="00F52C9C" w:rsidRPr="00132EA2">
        <w:t>Moodle</w:t>
      </w:r>
      <w:proofErr w:type="spellEnd"/>
      <w:r w:rsidR="00F52C9C" w:rsidRPr="00132EA2">
        <w:t xml:space="preserve">-Kurs </w:t>
      </w:r>
      <w:r w:rsidRPr="00132EA2">
        <w:t xml:space="preserve">lesen und </w:t>
      </w:r>
      <w:r w:rsidR="00F42B84" w:rsidRPr="00132EA2">
        <w:t>be</w:t>
      </w:r>
      <w:r w:rsidRPr="00132EA2">
        <w:t xml:space="preserve">antworten. Sie können auch auf ältere Beiträge antworten. </w:t>
      </w:r>
    </w:p>
    <w:p w:rsidR="007379DC" w:rsidRDefault="007379DC" w:rsidP="007379DC">
      <w:pPr>
        <w:pStyle w:val="berschrift2"/>
      </w:pPr>
      <w:r>
        <w:t xml:space="preserve">Wie funktioniert ein Forum in der </w:t>
      </w:r>
      <w:proofErr w:type="spellStart"/>
      <w:r>
        <w:t>Moodle</w:t>
      </w:r>
      <w:proofErr w:type="spellEnd"/>
      <w:r>
        <w:t>-App?</w:t>
      </w:r>
    </w:p>
    <w:p w:rsidR="002D2F8C" w:rsidRPr="00477F8E" w:rsidRDefault="00B35055" w:rsidP="00477F8E">
      <w:r w:rsidRPr="00477F8E">
        <w:t xml:space="preserve">Foren finden Sie üblicherweise innerhalb Ihres </w:t>
      </w:r>
      <w:proofErr w:type="spellStart"/>
      <w:r w:rsidRPr="00477F8E">
        <w:t>Moodle</w:t>
      </w:r>
      <w:proofErr w:type="spellEnd"/>
      <w:r w:rsidRPr="00477F8E">
        <w:t xml:space="preserve"> Kurses. Der genaue Ort ist abhängig davon, wie Ihr*e Trainer*in den Kurs und das Forum einrichtet. </w:t>
      </w:r>
    </w:p>
    <w:p w:rsidR="00950EBF" w:rsidRPr="00477F8E" w:rsidRDefault="00950EBF" w:rsidP="00477F8E"/>
    <w:p w:rsidR="00B35055" w:rsidRPr="00477F8E" w:rsidRDefault="00B35055" w:rsidP="00477F8E">
      <w:r w:rsidRPr="00477F8E">
        <w:t xml:space="preserve">Im Folgenden finden Sie die Beispiele für ein Forum namens „Gruppentreffen Saalfelden, Villach und Voitsberg“, das im </w:t>
      </w:r>
      <w:proofErr w:type="spellStart"/>
      <w:r w:rsidRPr="00477F8E">
        <w:t>Moodle</w:t>
      </w:r>
      <w:proofErr w:type="spellEnd"/>
      <w:r w:rsidRPr="00477F8E">
        <w:t>-Kurs „Leichter durch den Alltag“ erstellt wurde</w:t>
      </w:r>
      <w:r w:rsidR="00950EBF" w:rsidRPr="00477F8E">
        <w:t>:</w:t>
      </w:r>
    </w:p>
    <w:p w:rsidR="007379DC" w:rsidRDefault="00950EBF" w:rsidP="001406F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524250" cy="2162175"/>
                <wp:effectExtent l="0" t="0" r="0" b="9525"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2162175"/>
                          <a:chOff x="0" y="0"/>
                          <a:chExt cx="3524250" cy="2162175"/>
                        </a:xfrm>
                      </wpg:grpSpPr>
                      <wpg:grpSp>
                        <wpg:cNvPr id="14" name="Gruppieren 14"/>
                        <wpg:cNvGrpSpPr/>
                        <wpg:grpSpPr>
                          <a:xfrm>
                            <a:off x="0" y="0"/>
                            <a:ext cx="3524250" cy="2162175"/>
                            <a:chOff x="0" y="0"/>
                            <a:chExt cx="3963670" cy="2476500"/>
                          </a:xfrm>
                        </wpg:grpSpPr>
                        <pic:pic xmlns:pic="http://schemas.openxmlformats.org/drawingml/2006/picture">
                          <pic:nvPicPr>
                            <pic:cNvPr id="12" name="Grafik 12" descr="V:\Projekte\P_aktuell\LFE_2019-2021\AP1_Materialentwicklung\Pakete\Moodle\alt, Arbeitsmaterial\Screenshot_20200904-111851_Moodle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60951"/>
                            <a:stretch/>
                          </pic:blipFill>
                          <pic:spPr bwMode="auto">
                            <a:xfrm>
                              <a:off x="0" y="0"/>
                              <a:ext cx="3963670" cy="2476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Grafik 10" descr="V:\Projekte\P_aktuell\LFE_2019-2021\AP1_Materialentwicklung\Pakete\Moodle\alt, Arbeitsmaterial\Screenshot_20200904-111851_Moodle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077" t="1953" r="12758" b="94291"/>
                            <a:stretch/>
                          </pic:blipFill>
                          <pic:spPr bwMode="auto">
                            <a:xfrm>
                              <a:off x="1905000" y="133350"/>
                              <a:ext cx="1076325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9" name="Ellipse 29"/>
                        <wps:cNvSpPr/>
                        <wps:spPr>
                          <a:xfrm>
                            <a:off x="345057" y="1854679"/>
                            <a:ext cx="1838325" cy="2667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DE128" id="Gruppieren 18" o:spid="_x0000_s1026" style="width:277.5pt;height:170.25pt;mso-position-horizontal-relative:char;mso-position-vertical-relative:line" coordsize="35242,21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F0UUUAFFFFABRRRQAVb0D/AJDtl/13T/0IVUq3oH/Idsv+u6f+&#10;hCgD+mm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+YuiiigAoo&#10;ooAKKKKACregf8h2y/67p/6EKqVb0D/kO2X/AF3T/wBCFAH9NN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KAAAAAAAAACEA4i4aPVlvAgBZbwIAFQAA&#10;AGRycy9tZWRpYS9pbWFnZTIuanBlZ//Y/+AAEEpGSUYAAQEBANwA3AAA/9sAQwACAQECAQECAgIC&#10;AgICAgMFAwMDAwMGBAQDBQcGBwcHBgcHCAkLCQgICggHBwoNCgoLDAwMDAcJDg8NDA4LDAwM/9sA&#10;QwECAgIDAwMGAwMGDAgHCAwMDAwMDAwMDAwMDAwMDAwMDAwMDAwMDAwMDAwMDAwMDAwMDAwMDAwM&#10;DAwMDAwMDAwM/8AAEQgFJAN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mLooooAKKKKACiiigAq3oH/ACHbL/run/oQqpVvQP8AkO2X&#10;/XdP/QhQB/TT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mLooooAKKKKACiiigAq3oH/ACHbL/run/oQqpVvQP8A&#10;kO2X/XdP/QhQB/TT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5i6KKKACiiigAooooAKt6B/yHbL/AK7p&#10;/wChCqlW9A/5Dtl/13T/ANCFAH9NN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">
                <v:group id="Gruppieren 14" o:spid="_x0000_s1027" style="position:absolute;width:35242;height:21621" coordsize="39636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2" o:spid="_x0000_s1028" type="#_x0000_t75" style="position:absolute;width:39636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">
                    <v:imagedata r:id="rId11" o:title="Screenshot_20200904-111851_Moodle" cropbottom="39945f"/>
                  </v:shape>
                  <v:shape id="Grafik 10" o:spid="_x0000_s1029" type="#_x0000_t75" style="position:absolute;left:19050;top:1333;width:10763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">
                    <v:imagedata r:id="rId12" o:title="Screenshot_20200904-111851_Moodle" croptop="1280f" cropbottom="61795f" cropleft="39372f" cropright="8361f"/>
                  </v:shape>
                </v:group>
                <v:oval id="Ellipse 29" o:spid="_x0000_s1030" style="position:absolute;left:3450;top:18546;width:18383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" filled="f" strokecolor="#936" strokeweight="2pt"/>
                <w10:anchorlock/>
              </v:group>
            </w:pict>
          </mc:Fallback>
        </mc:AlternateContent>
      </w:r>
    </w:p>
    <w:p w:rsidR="007379DC" w:rsidRDefault="007379DC" w:rsidP="007379DC">
      <w:r>
        <w:br w:type="page"/>
      </w:r>
    </w:p>
    <w:p w:rsidR="007379DC" w:rsidRPr="00477F8E" w:rsidRDefault="00400627" w:rsidP="00477F8E">
      <w:r w:rsidRPr="00477F8E">
        <w:t>Um ein Forum zu öffnen und die Beiträge lesen zu können, tippen Sie darauf. Es</w:t>
      </w:r>
      <w:r w:rsidR="007379DC" w:rsidRPr="00477F8E">
        <w:t xml:space="preserve"> erscheint ungefähr dieses Bild:</w:t>
      </w:r>
    </w:p>
    <w:p w:rsidR="007379DC" w:rsidRDefault="00EF26FB" w:rsidP="007379DC"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-572135</wp:posOffset>
                </wp:positionH>
                <wp:positionV relativeFrom="paragraph">
                  <wp:posOffset>168467</wp:posOffset>
                </wp:positionV>
                <wp:extent cx="6668219" cy="3876136"/>
                <wp:effectExtent l="0" t="0" r="18415" b="10160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219" cy="3876136"/>
                          <a:chOff x="0" y="0"/>
                          <a:chExt cx="6668219" cy="3876136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1766" y="0"/>
                            <a:ext cx="3717925" cy="232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Diagonal liegende Ecken des Rechtecks abrunden 228"/>
                        <wps:cNvSpPr/>
                        <wps:spPr>
                          <a:xfrm>
                            <a:off x="4934309" y="595223"/>
                            <a:ext cx="1733910" cy="781050"/>
                          </a:xfrm>
                          <a:prstGeom prst="round2DiagRect">
                            <a:avLst>
                              <a:gd name="adj1" fmla="val 19145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79DC" w:rsidRPr="00907FFE" w:rsidRDefault="007379DC" w:rsidP="007379DC">
                              <w:pPr>
                                <w:spacing w:before="0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In der orangen Leiste steht der Name des Forums.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erade Verbindung mit Pfeil 226"/>
                        <wps:cNvCnPr/>
                        <wps:spPr>
                          <a:xfrm flipV="1">
                            <a:off x="1173192" y="224287"/>
                            <a:ext cx="704491" cy="51758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Diagonal liegende Ecken des Rechtecks abrunden 224"/>
                        <wps:cNvSpPr/>
                        <wps:spPr>
                          <a:xfrm>
                            <a:off x="0" y="741872"/>
                            <a:ext cx="1781175" cy="781050"/>
                          </a:xfrm>
                          <a:prstGeom prst="round2DiagRect">
                            <a:avLst>
                              <a:gd name="adj1" fmla="val 24667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79DC" w:rsidRPr="00907FFE" w:rsidRDefault="007379DC" w:rsidP="007379DC">
                              <w:pPr>
                                <w:spacing w:before="0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Mit dem Pfeil gelangen Sie immer eine Seite zurück.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erade Verbindung mit Pfeil 229"/>
                        <wps:cNvCnPr/>
                        <wps:spPr>
                          <a:xfrm flipH="1" flipV="1">
                            <a:off x="4321834" y="189781"/>
                            <a:ext cx="990600" cy="4095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Gerade Verbindung mit Pfeil 237"/>
                        <wps:cNvCnPr/>
                        <wps:spPr>
                          <a:xfrm flipH="1" flipV="1">
                            <a:off x="4356339" y="1889185"/>
                            <a:ext cx="476250" cy="7620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Gerade Verbindung mit Pfeil 231"/>
                        <wps:cNvCnPr/>
                        <wps:spPr>
                          <a:xfrm flipV="1">
                            <a:off x="1630392" y="1880559"/>
                            <a:ext cx="247015" cy="81968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Gerade Verbindung mit Pfeil 19"/>
                        <wps:cNvCnPr/>
                        <wps:spPr>
                          <a:xfrm flipH="1" flipV="1">
                            <a:off x="2682815" y="1009291"/>
                            <a:ext cx="2104845" cy="156138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6279" y="2518913"/>
                            <a:ext cx="2607310" cy="1247775"/>
                          </a:xfrm>
                          <a:prstGeom prst="round2Diag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79DC" w:rsidRPr="004C5B68" w:rsidRDefault="007379DC" w:rsidP="007379DC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4C5B68">
                                <w:rPr>
                                  <w:color w:val="000000" w:themeColor="text1"/>
                                </w:rPr>
                                <w:t xml:space="preserve">Im rechten Bereich sehen Sie den Inhalt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des</w:t>
                              </w:r>
                              <w:r w:rsidRPr="004C5B68">
                                <w:rPr>
                                  <w:color w:val="000000" w:themeColor="text1"/>
                                </w:rPr>
                                <w:t xml:space="preserve"> Beitrag</w:t>
                              </w:r>
                              <w:r>
                                <w:rPr>
                                  <w:color w:val="000000" w:themeColor="text1"/>
                                </w:rPr>
                                <w:t>s</w:t>
                              </w:r>
                              <w:r w:rsidRPr="004C5B68">
                                <w:rPr>
                                  <w:color w:val="000000" w:themeColor="text1"/>
                                </w:rPr>
                                <w:t xml:space="preserve">, der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ausgewählt wurde (im linken Bereich </w:t>
                              </w:r>
                              <w:r w:rsidRPr="004C5B68">
                                <w:rPr>
                                  <w:color w:val="000000" w:themeColor="text1"/>
                                </w:rPr>
                                <w:t xml:space="preserve">grau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dargestellt) – </w:t>
                              </w:r>
                              <w:r w:rsidRPr="004C5B68">
                                <w:rPr>
                                  <w:color w:val="000000" w:themeColor="text1"/>
                                </w:rPr>
                                <w:t>in diesem Fall ein Beitrag von Eva Brenner.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Diagonal liegende Ecken des Rechtecks abrunden 230"/>
                        <wps:cNvSpPr/>
                        <wps:spPr>
                          <a:xfrm>
                            <a:off x="526211" y="2656936"/>
                            <a:ext cx="1962150" cy="1219200"/>
                          </a:xfrm>
                          <a:prstGeom prst="round2DiagRect">
                            <a:avLst>
                              <a:gd name="adj1" fmla="val 18417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79DC" w:rsidRPr="00907FFE" w:rsidRDefault="007379DC" w:rsidP="007379DC">
                              <w:pPr>
                                <w:spacing w:before="0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Im linken Bereich sehen Sie eine Liste mit allen Beiträgen, die bisher im Forum geschrieben wurden.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0" o:spid="_x0000_s1026" style="position:absolute;margin-left:-45.05pt;margin-top:13.25pt;width:525.05pt;height:305.2pt;z-index:251705344" coordsize="66682,38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">
                <v:shape id="Grafik 6" o:spid="_x0000_s1027" type="#_x0000_t75" style="position:absolute;left:16217;width:37179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">
                  <v:imagedata r:id="rId14" o:title=""/>
                </v:shape>
                <v:shape id="Diagonal liegende Ecken des Rechtecks abrunden 228" o:spid="_x0000_s1028" style="position:absolute;left:49343;top:5952;width:17339;height:7810;visibility:visible;mso-wrap-style:square;v-text-anchor:middle" coordsize="1733910,781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" adj="-11796480,,5400" path="m149532,l1733910,r,l1733910,631518v,82584,-66948,149532,-149532,149532l,781050r,l,149532c,66948,66948,,149532,xe" fillcolor="white [3212]" strokecolor="#936" strokeweight="2pt">
                  <v:stroke joinstyle="miter"/>
                  <v:formulas/>
                  <v:path arrowok="t" o:connecttype="custom" o:connectlocs="149532,0;1733910,0;1733910,0;1733910,631518;1584378,781050;0,781050;0,781050;0,149532;149532,0" o:connectangles="0,0,0,0,0,0,0,0,0" textboxrect="0,0,1733910,781050"/>
                  <v:textbox inset="1mm,0,0,0">
                    <w:txbxContent>
                      <w:p w:rsidR="007379DC" w:rsidRPr="00907FFE" w:rsidRDefault="007379DC" w:rsidP="007379DC">
                        <w:pPr>
                          <w:spacing w:before="0"/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In der orangen Leiste steht der Name des Forums.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26" o:spid="_x0000_s1029" type="#_x0000_t32" style="position:absolute;left:11731;top:2242;width:7045;height:51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" strokecolor="#936" strokeweight="2.25pt">
                  <v:stroke endarrow="block"/>
                </v:shape>
                <v:shape id="Diagonal liegende Ecken des Rechtecks abrunden 224" o:spid="_x0000_s1030" style="position:absolute;top:7418;width:17811;height:7811;visibility:visible;mso-wrap-style:square;v-text-anchor:middle" coordsize="1781175,781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" adj="-11796480,,5400" path="m192662,l1781175,r,l1781175,588388v,106404,-86258,192662,-192662,192662l,781050r,l,192662c,86258,86258,,192662,xe" fillcolor="white [3212]" strokecolor="#936" strokeweight="2pt">
                  <v:stroke joinstyle="miter"/>
                  <v:formulas/>
                  <v:path arrowok="t" o:connecttype="custom" o:connectlocs="192662,0;1781175,0;1781175,0;1781175,588388;1588513,781050;0,781050;0,781050;0,192662;192662,0" o:connectangles="0,0,0,0,0,0,0,0,0" textboxrect="0,0,1781175,781050"/>
                  <v:textbox inset="1mm,0,0,0">
                    <w:txbxContent>
                      <w:p w:rsidR="007379DC" w:rsidRPr="00907FFE" w:rsidRDefault="007379DC" w:rsidP="007379DC">
                        <w:pPr>
                          <w:spacing w:before="0"/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Mit dem Pfeil gelangen Sie immer eine Seite zurück.</w:t>
                        </w:r>
                      </w:p>
                    </w:txbxContent>
                  </v:textbox>
                </v:shape>
                <v:shape id="Gerade Verbindung mit Pfeil 229" o:spid="_x0000_s1031" type="#_x0000_t32" style="position:absolute;left:43218;top:1897;width:9906;height:40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" strokecolor="#936" strokeweight="2.25pt">
                  <v:stroke endarrow="block"/>
                </v:shape>
                <v:shape id="Gerade Verbindung mit Pfeil 237" o:spid="_x0000_s1032" type="#_x0000_t32" style="position:absolute;left:43563;top:18891;width:4762;height:76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" strokecolor="#936" strokeweight="2.25pt">
                  <v:stroke endarrow="block"/>
                </v:shape>
                <v:shape id="Gerade Verbindung mit Pfeil 231" o:spid="_x0000_s1033" type="#_x0000_t32" style="position:absolute;left:16303;top:18805;width:2471;height:81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" strokecolor="#936" strokeweight="2.25pt">
                  <v:stroke endarrow="block"/>
                </v:shape>
                <v:shape id="Gerade Verbindung mit Pfeil 19" o:spid="_x0000_s1034" type="#_x0000_t32" style="position:absolute;left:26828;top:10092;width:21048;height:156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" strokecolor="#936" strokeweight="2.25pt">
                  <v:stroke endarrow="block"/>
                </v:shape>
                <v:shape id="Textfeld 2" o:spid="_x0000_s1035" style="position:absolute;left:32262;top:25189;width:26073;height:12477;visibility:visible;mso-wrap-style:square;v-text-anchor:middle" coordsize="2607310,1247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" adj="-11796480,,5400" path="m207967,l2607310,r,l2607310,1039808v,114857,-93110,207967,-207967,207967l,1247775r,l,207967c,93110,93110,,207967,xe" fillcolor="white [3212]" strokecolor="#936" strokeweight="2pt">
                  <v:stroke joinstyle="miter"/>
                  <v:formulas/>
                  <v:path o:connecttype="custom" o:connectlocs="207967,0;2607310,0;2607310,0;2607310,1039808;2399343,1247775;0,1247775;0,1247775;0,207967;207967,0" o:connectangles="0,0,0,0,0,0,0,0,0" textboxrect="0,0,2607310,1247775"/>
                  <v:textbox inset="1mm,0,0,0">
                    <w:txbxContent>
                      <w:p w:rsidR="007379DC" w:rsidRPr="004C5B68" w:rsidRDefault="007379DC" w:rsidP="007379DC">
                        <w:pPr>
                          <w:rPr>
                            <w:color w:val="000000" w:themeColor="text1"/>
                          </w:rPr>
                        </w:pPr>
                        <w:r w:rsidRPr="004C5B68">
                          <w:rPr>
                            <w:color w:val="000000" w:themeColor="text1"/>
                          </w:rPr>
                          <w:t xml:space="preserve">Im rechten Bereich sehen Sie den Inhalt </w:t>
                        </w:r>
                        <w:r>
                          <w:rPr>
                            <w:color w:val="000000" w:themeColor="text1"/>
                          </w:rPr>
                          <w:t>des</w:t>
                        </w:r>
                        <w:r w:rsidRPr="004C5B68">
                          <w:rPr>
                            <w:color w:val="000000" w:themeColor="text1"/>
                          </w:rPr>
                          <w:t xml:space="preserve"> Beitrag</w:t>
                        </w:r>
                        <w:r>
                          <w:rPr>
                            <w:color w:val="000000" w:themeColor="text1"/>
                          </w:rPr>
                          <w:t>s</w:t>
                        </w:r>
                        <w:r w:rsidRPr="004C5B68">
                          <w:rPr>
                            <w:color w:val="000000" w:themeColor="text1"/>
                          </w:rPr>
                          <w:t xml:space="preserve">, der </w:t>
                        </w:r>
                        <w:r>
                          <w:rPr>
                            <w:color w:val="000000" w:themeColor="text1"/>
                          </w:rPr>
                          <w:t xml:space="preserve">ausgewählt wurde (im linken Bereich </w:t>
                        </w:r>
                        <w:r w:rsidRPr="004C5B68">
                          <w:rPr>
                            <w:color w:val="000000" w:themeColor="text1"/>
                          </w:rPr>
                          <w:t xml:space="preserve">grau </w:t>
                        </w:r>
                        <w:r>
                          <w:rPr>
                            <w:color w:val="000000" w:themeColor="text1"/>
                          </w:rPr>
                          <w:t xml:space="preserve">dargestellt) – </w:t>
                        </w:r>
                        <w:r w:rsidRPr="004C5B68">
                          <w:rPr>
                            <w:color w:val="000000" w:themeColor="text1"/>
                          </w:rPr>
                          <w:t>in diesem Fall ein Beitrag von Eva Brenner.</w:t>
                        </w:r>
                      </w:p>
                    </w:txbxContent>
                  </v:textbox>
                </v:shape>
                <v:shape id="Diagonal liegende Ecken des Rechtecks abrunden 230" o:spid="_x0000_s1036" style="position:absolute;left:5262;top:26569;width:19621;height:12192;visibility:visible;mso-wrap-style:square;v-text-anchor:middle" coordsize="1962150,1219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" adj="-11796480,,5400" path="m224540,l1962150,r,l1962150,994660v,124010,-100530,224540,-224540,224540l,1219200r,l,224540c,100530,100530,,224540,xe" fillcolor="white [3212]" strokecolor="#936" strokeweight="2pt">
                  <v:stroke joinstyle="miter"/>
                  <v:formulas/>
                  <v:path arrowok="t" o:connecttype="custom" o:connectlocs="224540,0;1962150,0;1962150,0;1962150,994660;1737610,1219200;0,1219200;0,1219200;0,224540;224540,0" o:connectangles="0,0,0,0,0,0,0,0,0" textboxrect="0,0,1962150,1219200"/>
                  <v:textbox inset="1mm,0,0,0">
                    <w:txbxContent>
                      <w:p w:rsidR="007379DC" w:rsidRPr="00907FFE" w:rsidRDefault="007379DC" w:rsidP="007379DC">
                        <w:pPr>
                          <w:spacing w:before="0"/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Im linken Bereich sehen Sie eine Liste mit allen Beiträgen, die bisher im Forum geschrieben wurden.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379DC" w:rsidRDefault="007379DC" w:rsidP="00EF26FB"/>
    <w:p w:rsidR="007379DC" w:rsidRDefault="007379DC" w:rsidP="007379DC"/>
    <w:p w:rsidR="007379DC" w:rsidRDefault="007379DC" w:rsidP="007379DC"/>
    <w:p w:rsidR="007379DC" w:rsidRDefault="007379DC" w:rsidP="007379DC"/>
    <w:p w:rsidR="007379DC" w:rsidRDefault="007379DC" w:rsidP="007379DC"/>
    <w:p w:rsidR="007379DC" w:rsidRDefault="007379DC" w:rsidP="007379DC"/>
    <w:p w:rsidR="007379DC" w:rsidRDefault="007379DC" w:rsidP="007379DC"/>
    <w:p w:rsidR="00400627" w:rsidRDefault="00400627" w:rsidP="007379DC"/>
    <w:p w:rsidR="00400627" w:rsidRDefault="00400627" w:rsidP="007379DC"/>
    <w:p w:rsidR="00400627" w:rsidRDefault="00400627" w:rsidP="007379DC"/>
    <w:p w:rsidR="00400627" w:rsidRDefault="00400627" w:rsidP="007379DC"/>
    <w:p w:rsidR="00400627" w:rsidRDefault="00400627" w:rsidP="007379DC"/>
    <w:p w:rsidR="00400627" w:rsidRDefault="00400627" w:rsidP="007379DC"/>
    <w:p w:rsidR="00400627" w:rsidRDefault="00400627" w:rsidP="007379DC"/>
    <w:p w:rsidR="00400627" w:rsidRDefault="00400627" w:rsidP="007379DC"/>
    <w:p w:rsidR="007379DC" w:rsidRPr="00477F8E" w:rsidRDefault="007379DC" w:rsidP="00477F8E">
      <w:r w:rsidRPr="00477F8E">
        <w:t>Wischen Sie im linken Bereich hinauf und hinunter – so sehen Sie alle weiteren Beiträge. Tippen Sie einen beliebigen Beitrag an, um ihn anzuzeigen.</w:t>
      </w:r>
    </w:p>
    <w:p w:rsidR="007379DC" w:rsidRPr="00477F8E" w:rsidRDefault="007379DC" w:rsidP="00477F8E"/>
    <w:p w:rsidR="007379DC" w:rsidRPr="00477F8E" w:rsidRDefault="007379DC" w:rsidP="00477F8E">
      <w:r w:rsidRPr="00477F8E">
        <w:t xml:space="preserve">Susanne </w:t>
      </w:r>
      <w:proofErr w:type="spellStart"/>
      <w:r w:rsidRPr="00477F8E">
        <w:t>Gaulhofer</w:t>
      </w:r>
      <w:proofErr w:type="spellEnd"/>
      <w:r w:rsidRPr="00477F8E">
        <w:t xml:space="preserve"> hat </w:t>
      </w:r>
      <w:r w:rsidR="002D2A66" w:rsidRPr="00477F8E">
        <w:t xml:space="preserve">auf ihren Beitrag </w:t>
      </w:r>
      <w:r w:rsidR="00543C47" w:rsidRPr="00477F8E">
        <w:t xml:space="preserve">schon </w:t>
      </w:r>
      <w:r w:rsidRPr="00477F8E">
        <w:t xml:space="preserve">eine Antwort </w:t>
      </w:r>
      <w:r w:rsidR="002D2A66" w:rsidRPr="00477F8E">
        <w:t xml:space="preserve">von Anna </w:t>
      </w:r>
      <w:proofErr w:type="spellStart"/>
      <w:r w:rsidR="002D2A66" w:rsidRPr="00477F8E">
        <w:t>Stiftinger</w:t>
      </w:r>
      <w:proofErr w:type="spellEnd"/>
      <w:r w:rsidR="002D2A66" w:rsidRPr="00477F8E">
        <w:t xml:space="preserve"> </w:t>
      </w:r>
      <w:r w:rsidRPr="00477F8E">
        <w:t xml:space="preserve">erhalten. Diese Antwort wird </w:t>
      </w:r>
      <w:r w:rsidR="002D2A66" w:rsidRPr="00477F8E">
        <w:t xml:space="preserve">ebenso im rechten Bereich </w:t>
      </w:r>
      <w:r w:rsidRPr="00477F8E">
        <w:t xml:space="preserve">unter </w:t>
      </w:r>
      <w:r w:rsidR="002D2A66" w:rsidRPr="00477F8E">
        <w:t xml:space="preserve">dem ursprünglichen </w:t>
      </w:r>
      <w:r w:rsidRPr="00477F8E">
        <w:t>Beitrag angezeigt:</w:t>
      </w:r>
    </w:p>
    <w:p w:rsidR="007379DC" w:rsidRDefault="008F21F2" w:rsidP="007379DC"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367653</wp:posOffset>
                </wp:positionH>
                <wp:positionV relativeFrom="paragraph">
                  <wp:posOffset>136345</wp:posOffset>
                </wp:positionV>
                <wp:extent cx="5382884" cy="2405380"/>
                <wp:effectExtent l="0" t="0" r="27940" b="0"/>
                <wp:wrapNone/>
                <wp:docPr id="250" name="Gruppieren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2884" cy="2405380"/>
                          <a:chOff x="0" y="0"/>
                          <a:chExt cx="5382884" cy="2405380"/>
                        </a:xfrm>
                      </wpg:grpSpPr>
                      <wpg:grpSp>
                        <wpg:cNvPr id="25" name="Gruppieren 25"/>
                        <wpg:cNvGrpSpPr/>
                        <wpg:grpSpPr>
                          <a:xfrm>
                            <a:off x="0" y="0"/>
                            <a:ext cx="3849370" cy="2405380"/>
                            <a:chOff x="0" y="0"/>
                            <a:chExt cx="3849370" cy="2405380"/>
                          </a:xfrm>
                        </wpg:grpSpPr>
                        <pic:pic xmlns:pic="http://schemas.openxmlformats.org/drawingml/2006/picture">
                          <pic:nvPicPr>
                            <pic:cNvPr id="9" name="Grafik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49370" cy="24053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Ellipse 24"/>
                          <wps:cNvSpPr/>
                          <wps:spPr>
                            <a:xfrm>
                              <a:off x="500332" y="1820173"/>
                              <a:ext cx="792480" cy="21566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9933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Gerade Verbindung mit Pfeil 30"/>
                        <wps:cNvCnPr/>
                        <wps:spPr>
                          <a:xfrm flipH="1">
                            <a:off x="3407434" y="508959"/>
                            <a:ext cx="750498" cy="16585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Diagonal liegende Ecken des Rechtecks abrunden 228"/>
                        <wps:cNvSpPr/>
                        <wps:spPr>
                          <a:xfrm>
                            <a:off x="4063042" y="301925"/>
                            <a:ext cx="1319842" cy="552090"/>
                          </a:xfrm>
                          <a:prstGeom prst="round2DiagRect">
                            <a:avLst>
                              <a:gd name="adj1" fmla="val 19145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F21F2" w:rsidRPr="00907FFE" w:rsidRDefault="008F21F2" w:rsidP="008F21F2">
                              <w:pPr>
                                <w:spacing w:before="0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Ursprünglicher Beitrag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erade Verbindung mit Pfeil 240"/>
                        <wps:cNvCnPr/>
                        <wps:spPr>
                          <a:xfrm flipH="1" flipV="1">
                            <a:off x="3459192" y="1725283"/>
                            <a:ext cx="750498" cy="9305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Diagonal liegende Ecken des Rechtecks abrunden 228"/>
                        <wps:cNvSpPr/>
                        <wps:spPr>
                          <a:xfrm>
                            <a:off x="4063042" y="1561381"/>
                            <a:ext cx="1319842" cy="457200"/>
                          </a:xfrm>
                          <a:prstGeom prst="round2DiagRect">
                            <a:avLst>
                              <a:gd name="adj1" fmla="val 19145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F21F2" w:rsidRPr="00907FFE" w:rsidRDefault="008F21F2" w:rsidP="008F21F2">
                              <w:pPr>
                                <w:spacing w:before="0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Antwort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50" o:spid="_x0000_s1037" style="position:absolute;margin-left:28.95pt;margin-top:10.75pt;width:423.85pt;height:189.4pt;z-index:251716608" coordsize="53828,24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">
                <v:group id="Gruppieren 25" o:spid="_x0000_s1038" style="position:absolute;width:38493;height:24053" coordsize="38493,2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Grafik 9" o:spid="_x0000_s1039" type="#_x0000_t75" style="position:absolute;width:38493;height:24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">
                    <v:imagedata r:id="rId16" o:title=""/>
                  </v:shape>
                  <v:oval id="Ellipse 24" o:spid="_x0000_s1040" style="position:absolute;left:5003;top:18201;width:7925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" filled="f" strokecolor="#936" strokeweight="2pt"/>
                </v:group>
                <v:shape id="Gerade Verbindung mit Pfeil 30" o:spid="_x0000_s1041" type="#_x0000_t32" style="position:absolute;left:34074;top:5089;width:7505;height:165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" strokecolor="#936" strokeweight="2.25pt">
                  <v:stroke endarrow="block"/>
                </v:shape>
                <v:shape id="Diagonal liegende Ecken des Rechtecks abrunden 228" o:spid="_x0000_s1042" style="position:absolute;left:40630;top:3019;width:13198;height:5521;visibility:visible;mso-wrap-style:square;v-text-anchor:middle" coordsize="1319842,5520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" adj="-11796480,,5400" path="m105698,l1319842,r,l1319842,446392v,58375,-47323,105698,-105698,105698l,552090r,l,105698c,47323,47323,,105698,xe" fillcolor="white [3212]" strokecolor="#936" strokeweight="2pt">
                  <v:stroke joinstyle="miter"/>
                  <v:formulas/>
                  <v:path arrowok="t" o:connecttype="custom" o:connectlocs="105698,0;1319842,0;1319842,0;1319842,446392;1214144,552090;0,552090;0,552090;0,105698;105698,0" o:connectangles="0,0,0,0,0,0,0,0,0" textboxrect="0,0,1319842,552090"/>
                  <v:textbox inset="1mm,0,0,0">
                    <w:txbxContent>
                      <w:p w:rsidR="008F21F2" w:rsidRPr="00907FFE" w:rsidRDefault="008F21F2" w:rsidP="008F21F2">
                        <w:pPr>
                          <w:spacing w:before="0"/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Ursprünglicher Beitrag</w:t>
                        </w:r>
                      </w:p>
                    </w:txbxContent>
                  </v:textbox>
                </v:shape>
                <v:shape id="Gerade Verbindung mit Pfeil 240" o:spid="_x0000_s1043" type="#_x0000_t32" style="position:absolute;left:34591;top:17252;width:7505;height:9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" strokecolor="#936" strokeweight="2.25pt">
                  <v:stroke endarrow="block"/>
                </v:shape>
                <v:shape id="Diagonal liegende Ecken des Rechtecks abrunden 228" o:spid="_x0000_s1044" style="position:absolute;left:40630;top:15613;width:13198;height:4572;visibility:visible;mso-wrap-style:square;v-text-anchor:middle" coordsize="1319842,457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" adj="-11796480,,5400" path="m87531,l1319842,r,l1319842,369669v,48342,-39189,87531,-87531,87531l,457200r,l,87531c,39189,39189,,87531,xe" fillcolor="white [3212]" strokecolor="#936" strokeweight="2pt">
                  <v:stroke joinstyle="miter"/>
                  <v:formulas/>
                  <v:path arrowok="t" o:connecttype="custom" o:connectlocs="87531,0;1319842,0;1319842,0;1319842,369669;1232311,457200;0,457200;0,457200;0,87531;87531,0" o:connectangles="0,0,0,0,0,0,0,0,0" textboxrect="0,0,1319842,457200"/>
                  <v:textbox inset="1mm,0,0,0">
                    <w:txbxContent>
                      <w:p w:rsidR="008F21F2" w:rsidRPr="00907FFE" w:rsidRDefault="008F21F2" w:rsidP="008F21F2">
                        <w:pPr>
                          <w:spacing w:before="0"/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Antwort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2A66" w:rsidRDefault="002D2A66" w:rsidP="007379DC"/>
    <w:p w:rsidR="002D2A66" w:rsidRDefault="002D2A66" w:rsidP="007379DC"/>
    <w:p w:rsidR="002D2A66" w:rsidRDefault="002D2A66" w:rsidP="007379DC"/>
    <w:p w:rsidR="002D2A66" w:rsidRDefault="002D2A66" w:rsidP="007379DC"/>
    <w:p w:rsidR="002D2A66" w:rsidRDefault="002D2A66" w:rsidP="007379DC"/>
    <w:p w:rsidR="002D2A66" w:rsidRDefault="002D2A66" w:rsidP="007379DC"/>
    <w:p w:rsidR="002D2A66" w:rsidRDefault="002D2A66" w:rsidP="007379DC"/>
    <w:p w:rsidR="007379DC" w:rsidRPr="00E0133A" w:rsidRDefault="007379DC" w:rsidP="00E0133A">
      <w:pPr>
        <w:pStyle w:val="berschrift2"/>
      </w:pPr>
      <w:r w:rsidRPr="00E0133A">
        <w:t>Einen neuen Beitrag im Forum schreiben</w:t>
      </w:r>
    </w:p>
    <w:p w:rsidR="007379DC" w:rsidRDefault="007379DC" w:rsidP="00477F8E">
      <w:r w:rsidRPr="00477F8E">
        <w:t xml:space="preserve">Um einen neuen Beitrag zu schreiben, tippen Sie auf das orange </w:t>
      </w:r>
      <w:r w:rsidRPr="00477F8E">
        <w:drawing>
          <wp:inline distT="0" distB="0" distL="0" distR="0" wp14:anchorId="52FAF673" wp14:editId="00CD8B99">
            <wp:extent cx="257175" cy="276225"/>
            <wp:effectExtent l="0" t="0" r="9525" b="952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e-nachricht-im-forum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9" t="81782" r="68369" b="6477"/>
                    <a:stretch/>
                  </pic:blipFill>
                  <pic:spPr bwMode="auto">
                    <a:xfrm>
                      <a:off x="0" y="0"/>
                      <a:ext cx="257244" cy="27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7F8E">
        <w:t xml:space="preserve"> im linken Bereich. </w:t>
      </w:r>
      <w:r w:rsidR="009A25DD" w:rsidRPr="00477F8E">
        <w:t xml:space="preserve">Es </w:t>
      </w:r>
      <w:r w:rsidRPr="00477F8E">
        <w:t xml:space="preserve">erscheint </w:t>
      </w:r>
      <w:r w:rsidR="00FF5327" w:rsidRPr="00477F8E">
        <w:t xml:space="preserve">rechts </w:t>
      </w:r>
      <w:r w:rsidRPr="00477F8E">
        <w:t xml:space="preserve">ein leeres Formular zum </w:t>
      </w:r>
      <w:r w:rsidR="00E0133A" w:rsidRPr="00477F8E">
        <w:t>A</w:t>
      </w:r>
      <w:r w:rsidRPr="00477F8E">
        <w:t>usfüllen:</w:t>
      </w:r>
    </w:p>
    <w:p w:rsidR="00477F8E" w:rsidRPr="00477F8E" w:rsidRDefault="00477F8E" w:rsidP="00477F8E"/>
    <w:p w:rsidR="007379DC" w:rsidRDefault="0084304A" w:rsidP="007379DC">
      <w:pPr>
        <w:rPr>
          <w:szCs w:val="24"/>
        </w:rPr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479796</wp:posOffset>
                </wp:positionH>
                <wp:positionV relativeFrom="paragraph">
                  <wp:posOffset>421101</wp:posOffset>
                </wp:positionV>
                <wp:extent cx="5827839" cy="2514148"/>
                <wp:effectExtent l="0" t="38100" r="20955" b="19685"/>
                <wp:wrapNone/>
                <wp:docPr id="251" name="Gruppieren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839" cy="2514148"/>
                          <a:chOff x="0" y="0"/>
                          <a:chExt cx="5827839" cy="2514148"/>
                        </a:xfrm>
                      </wpg:grpSpPr>
                      <wpg:grpSp>
                        <wpg:cNvPr id="246" name="Gruppieren 246"/>
                        <wpg:cNvGrpSpPr/>
                        <wpg:grpSpPr>
                          <a:xfrm>
                            <a:off x="1544129" y="0"/>
                            <a:ext cx="4283710" cy="1863090"/>
                            <a:chOff x="-207034" y="0"/>
                            <a:chExt cx="4283734" cy="1863306"/>
                          </a:xfrm>
                        </wpg:grpSpPr>
                        <wps:wsp>
                          <wps:cNvPr id="245" name="Gerade Verbindung mit Pfeil 245"/>
                          <wps:cNvCnPr/>
                          <wps:spPr>
                            <a:xfrm flipH="1" flipV="1">
                              <a:off x="-207034" y="60385"/>
                              <a:ext cx="1597684" cy="244381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993366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4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2075" y="0"/>
                              <a:ext cx="2714625" cy="1863306"/>
                            </a:xfrm>
                            <a:prstGeom prst="round2DiagRect">
                              <a:avLst>
                                <a:gd name="adj1" fmla="val 12354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9933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379DC" w:rsidRDefault="007379DC" w:rsidP="00DC75F3">
                                <w:pPr>
                                  <w:spacing w:before="0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Der Betreff </w:t>
                                </w:r>
                                <w:r w:rsidRPr="009D2D63">
                                  <w:rPr>
                                    <w:b/>
                                    <w:color w:val="000000" w:themeColor="text1"/>
                                  </w:rPr>
                                  <w:t>muss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 ausgefüllt werden</w:t>
                                </w:r>
                                <w:r w:rsidR="00DC75F3">
                                  <w:rPr>
                                    <w:color w:val="000000" w:themeColor="text1"/>
                                  </w:rPr>
                                  <w:t xml:space="preserve">, 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ansonsten lässt sich der Beitrag nicht absenden. </w:t>
                                </w:r>
                              </w:p>
                              <w:p w:rsidR="007379DC" w:rsidRPr="004C5B68" w:rsidRDefault="007379DC" w:rsidP="00DC75F3">
                                <w:pPr>
                                  <w:spacing w:before="0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Geben Sie hier wie bei einer E-Mail einen kurzen Hinweis, worum es in Ihrem Beitrag geht. Dieser wird in der Übersicht im linken Bereich fett dargestellt.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7" name="Gruppieren 247"/>
                        <wpg:cNvGrpSpPr/>
                        <wpg:grpSpPr>
                          <a:xfrm>
                            <a:off x="0" y="457200"/>
                            <a:ext cx="2628900" cy="2056948"/>
                            <a:chOff x="1362076" y="-1447347"/>
                            <a:chExt cx="2628900" cy="2056948"/>
                          </a:xfrm>
                        </wpg:grpSpPr>
                        <wps:wsp>
                          <wps:cNvPr id="248" name="Gerade Verbindung mit Pfeil 248"/>
                          <wps:cNvCnPr/>
                          <wps:spPr>
                            <a:xfrm flipH="1" flipV="1">
                              <a:off x="2561148" y="-1447347"/>
                              <a:ext cx="201103" cy="1447102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993366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2076" y="1"/>
                              <a:ext cx="2628900" cy="609600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9933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379DC" w:rsidRPr="004C5B68" w:rsidRDefault="007379DC" w:rsidP="007379D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Cs w:val="24"/>
                                  </w:rPr>
                                  <w:t>Tippen Sie in das Feld „Mitteilung“ und schreiben Sie I</w:t>
                                </w:r>
                                <w:r w:rsidRPr="00364B88">
                                  <w:rPr>
                                    <w:color w:val="000000" w:themeColor="text1"/>
                                    <w:szCs w:val="24"/>
                                  </w:rPr>
                                  <w:t>hren Text.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251" o:spid="_x0000_s1045" style="position:absolute;margin-left:37.8pt;margin-top:33.15pt;width:458.9pt;height:197.95pt;z-index:251685888" coordsize="58278,25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">
                <v:group id="Gruppieren 246" o:spid="_x0000_s1046" style="position:absolute;left:15441;width:42837;height:18630" coordorigin="-2070" coordsize="42837,1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Gerade Verbindung mit Pfeil 245" o:spid="_x0000_s1047" type="#_x0000_t32" style="position:absolute;left:-2070;top:603;width:15976;height:24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" strokecolor="#936" strokeweight="2.25pt">
                    <v:stroke endarrow="block"/>
                  </v:shape>
                  <v:shape id="Textfeld 2" o:spid="_x0000_s1048" style="position:absolute;left:13620;width:27147;height:18633;visibility:visible;mso-wrap-style:square;v-text-anchor:middle" coordsize="2714625,1863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" adj="-11796480,,5400" path="m230193,l2714625,r,l2714625,1633113v,127132,-103061,230193,-230193,230193l,1863306r,l,230193c,103061,103061,,230193,xe" fillcolor="white [3212]" strokecolor="#936" strokeweight="2pt">
                    <v:stroke joinstyle="miter"/>
                    <v:formulas/>
                    <v:path o:connecttype="custom" o:connectlocs="230193,0;2714625,0;2714625,0;2714625,1633113;2484432,1863306;0,1863306;0,1863306;0,230193;230193,0" o:connectangles="0,0,0,0,0,0,0,0,0" textboxrect="0,0,2714625,1863306"/>
                    <v:textbox inset="1mm,0,0,0">
                      <w:txbxContent>
                        <w:p w:rsidR="007379DC" w:rsidRDefault="007379DC" w:rsidP="00DC75F3">
                          <w:pPr>
                            <w:spacing w:before="0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Der Betreff </w:t>
                          </w:r>
                          <w:r w:rsidRPr="009D2D63">
                            <w:rPr>
                              <w:b/>
                              <w:color w:val="000000" w:themeColor="text1"/>
                            </w:rPr>
                            <w:t>muss</w:t>
                          </w:r>
                          <w:r>
                            <w:rPr>
                              <w:color w:val="000000" w:themeColor="text1"/>
                            </w:rPr>
                            <w:t xml:space="preserve"> ausgefüllt werden</w:t>
                          </w:r>
                          <w:r w:rsidR="00DC75F3">
                            <w:rPr>
                              <w:color w:val="000000" w:themeColor="text1"/>
                            </w:rPr>
                            <w:t xml:space="preserve">, </w:t>
                          </w:r>
                          <w:r>
                            <w:rPr>
                              <w:color w:val="000000" w:themeColor="text1"/>
                            </w:rPr>
                            <w:t xml:space="preserve">ansonsten lässt sich der Beitrag nicht absenden. </w:t>
                          </w:r>
                        </w:p>
                        <w:p w:rsidR="007379DC" w:rsidRPr="004C5B68" w:rsidRDefault="007379DC" w:rsidP="00DC75F3">
                          <w:pPr>
                            <w:spacing w:before="0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Geben Sie hier wie bei einer E-Mail einen kurzen Hinweis, worum es in Ihrem Beitrag geht. Dieser wird in der Übersicht im linken Bereich fett dargestellt.</w:t>
                          </w:r>
                        </w:p>
                      </w:txbxContent>
                    </v:textbox>
                  </v:shape>
                </v:group>
                <v:group id="Gruppieren 247" o:spid="_x0000_s1049" style="position:absolute;top:4572;width:26289;height:20569" coordorigin="13620,-14473" coordsize="26289,20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Gerade Verbindung mit Pfeil 248" o:spid="_x0000_s1050" type="#_x0000_t32" style="position:absolute;left:25611;top:-14473;width:2011;height:1447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" strokecolor="#936" strokeweight="2.25pt">
                    <v:stroke endarrow="block"/>
                  </v:shape>
                  <v:shape id="Textfeld 2" o:spid="_x0000_s1051" style="position:absolute;left:13620;width:26289;height:6096;visibility:visible;mso-wrap-style:square;v-text-anchor:middle" coordsize="2628900,609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" adj="-11796480,,5400" path="m101602,l2628900,r,l2628900,507998v,56113,-45489,101602,-101602,101602l,609600r,l,101602c,45489,45489,,101602,xe" fillcolor="white [3212]" strokecolor="#936" strokeweight="2pt">
                    <v:stroke joinstyle="miter"/>
                    <v:formulas/>
                    <v:path o:connecttype="custom" o:connectlocs="101602,0;2628900,0;2628900,0;2628900,507998;2527298,609600;0,609600;0,609600;0,101602;101602,0" o:connectangles="0,0,0,0,0,0,0,0,0" textboxrect="0,0,2628900,609600"/>
                    <v:textbox inset="1mm,0,0,0">
                      <w:txbxContent>
                        <w:p w:rsidR="007379DC" w:rsidRPr="004C5B68" w:rsidRDefault="007379DC" w:rsidP="007379DC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szCs w:val="24"/>
                            </w:rPr>
                            <w:t>Tippen Sie in das Feld „Mitteilung“ und schreiben Sie I</w:t>
                          </w:r>
                          <w:r w:rsidRPr="00364B88">
                            <w:rPr>
                              <w:color w:val="000000" w:themeColor="text1"/>
                              <w:szCs w:val="24"/>
                            </w:rPr>
                            <w:t>hren Text.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379DC">
        <w:rPr>
          <w:noProof/>
          <w:lang w:val="de-AT" w:eastAsia="de-AT"/>
        </w:rPr>
        <w:drawing>
          <wp:inline distT="0" distB="0" distL="0" distR="0" wp14:anchorId="17C4F19D" wp14:editId="7975D31F">
            <wp:extent cx="3364302" cy="2102780"/>
            <wp:effectExtent l="0" t="0" r="7620" b="0"/>
            <wp:docPr id="243" name="Grafi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e-nachricht-im-foru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792" cy="211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9DC" w:rsidRDefault="007379DC" w:rsidP="007379DC">
      <w:pPr>
        <w:rPr>
          <w:szCs w:val="24"/>
        </w:rPr>
      </w:pPr>
    </w:p>
    <w:p w:rsidR="007379DC" w:rsidRDefault="007379DC" w:rsidP="007379DC">
      <w:pPr>
        <w:rPr>
          <w:szCs w:val="24"/>
        </w:rPr>
      </w:pPr>
    </w:p>
    <w:p w:rsidR="007379DC" w:rsidRDefault="007379DC" w:rsidP="007379DC">
      <w:pPr>
        <w:rPr>
          <w:szCs w:val="24"/>
        </w:rPr>
      </w:pPr>
    </w:p>
    <w:p w:rsidR="0064101C" w:rsidRDefault="0064101C" w:rsidP="007379DC">
      <w:pPr>
        <w:rPr>
          <w:szCs w:val="24"/>
        </w:rPr>
      </w:pPr>
    </w:p>
    <w:p w:rsidR="004A3935" w:rsidRPr="00477F8E" w:rsidRDefault="004A3935" w:rsidP="00477F8E">
      <w:r w:rsidRPr="00477F8E">
        <w:t>Wenn Sie Ihren Beitrag fertig geschrieben haben, müssen Sie ihn noch abschicken:</w:t>
      </w:r>
    </w:p>
    <w:p w:rsidR="007379DC" w:rsidRDefault="007379DC" w:rsidP="007379DC">
      <w:pPr>
        <w:rPr>
          <w:szCs w:val="24"/>
        </w:rPr>
      </w:pPr>
      <w:r>
        <w:rPr>
          <w:noProof/>
          <w:szCs w:val="24"/>
          <w:lang w:val="de-AT" w:eastAsia="de-AT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8314A38" wp14:editId="55F906DB">
                <wp:simplePos x="0" y="0"/>
                <wp:positionH relativeFrom="column">
                  <wp:posOffset>1877276</wp:posOffset>
                </wp:positionH>
                <wp:positionV relativeFrom="paragraph">
                  <wp:posOffset>467983</wp:posOffset>
                </wp:positionV>
                <wp:extent cx="4153324" cy="1759119"/>
                <wp:effectExtent l="0" t="0" r="19050" b="1270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3324" cy="1759119"/>
                          <a:chOff x="-299335" y="41154"/>
                          <a:chExt cx="4153324" cy="1759119"/>
                        </a:xfrm>
                      </wpg:grpSpPr>
                      <wps:wsp>
                        <wps:cNvPr id="13" name="Gerade Verbindung mit Pfeil 13"/>
                        <wps:cNvCnPr/>
                        <wps:spPr>
                          <a:xfrm flipH="1">
                            <a:off x="804734" y="1084850"/>
                            <a:ext cx="819022" cy="45150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489" y="41154"/>
                            <a:ext cx="2489500" cy="1043796"/>
                          </a:xfrm>
                          <a:prstGeom prst="round2Diag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79DC" w:rsidRPr="006E79C5" w:rsidRDefault="007379DC" w:rsidP="007379DC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Cs w:val="24"/>
                                </w:rPr>
                                <w:t>W</w:t>
                              </w:r>
                              <w:r w:rsidRPr="006E79C5">
                                <w:rPr>
                                  <w:color w:val="000000" w:themeColor="text1"/>
                                  <w:szCs w:val="24"/>
                                </w:rPr>
                                <w:t xml:space="preserve">ischen Sie den rechten Bereich nach oben, bis die orange </w:t>
                              </w:r>
                              <w:r>
                                <w:rPr>
                                  <w:color w:val="000000" w:themeColor="text1"/>
                                  <w:szCs w:val="24"/>
                                </w:rPr>
                                <w:t xml:space="preserve">Schaltfläche </w:t>
                              </w:r>
                              <w:r w:rsidRPr="006E79C5">
                                <w:rPr>
                                  <w:color w:val="000000" w:themeColor="text1"/>
                                  <w:szCs w:val="24"/>
                                </w:rPr>
                                <w:t>„</w:t>
                              </w:r>
                              <w:r>
                                <w:rPr>
                                  <w:color w:val="000000" w:themeColor="text1"/>
                                  <w:szCs w:val="24"/>
                                </w:rPr>
                                <w:t>BEITRAG ABSENDEN</w:t>
                              </w:r>
                              <w:r w:rsidRPr="006E79C5">
                                <w:rPr>
                                  <w:color w:val="000000" w:themeColor="text1"/>
                                  <w:szCs w:val="24"/>
                                </w:rPr>
                                <w:t>“ erscheint. Tippen Sie darauf.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Ellipse 17"/>
                        <wps:cNvSpPr/>
                        <wps:spPr>
                          <a:xfrm>
                            <a:off x="-299335" y="1527920"/>
                            <a:ext cx="1266825" cy="27235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314A38" id="Gruppieren 4" o:spid="_x0000_s1052" style="position:absolute;margin-left:147.8pt;margin-top:36.85pt;width:327.05pt;height:138.5pt;z-index:251686912;mso-width-relative:margin;mso-height-relative:margin" coordorigin="-2993,411" coordsize="41533,17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">
                <v:shape id="Gerade Verbindung mit Pfeil 13" o:spid="_x0000_s1053" type="#_x0000_t32" style="position:absolute;left:8047;top:10848;width:8190;height:45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" strokecolor="#936" strokeweight="2.25pt">
                  <v:stroke endarrow="block"/>
                </v:shape>
                <v:shape id="Textfeld 2" o:spid="_x0000_s1054" style="position:absolute;left:13644;top:411;width:24895;height:10438;visibility:visible;mso-wrap-style:square;v-text-anchor:middle" coordsize="2489500,10437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" adj="-11796480,,5400" path="m173969,l2489500,r,l2489500,869827v,96080,-77889,173969,-173969,173969l,1043796r,l,173969c,77889,77889,,173969,xe" fillcolor="white [3212]" strokecolor="#936" strokeweight="2pt">
                  <v:stroke joinstyle="miter"/>
                  <v:formulas/>
                  <v:path o:connecttype="custom" o:connectlocs="173969,0;2489500,0;2489500,0;2489500,869827;2315531,1043796;0,1043796;0,1043796;0,173969;173969,0" o:connectangles="0,0,0,0,0,0,0,0,0" textboxrect="0,0,2489500,1043796"/>
                  <v:textbox inset="1mm,0,0,0">
                    <w:txbxContent>
                      <w:p w:rsidR="007379DC" w:rsidRPr="006E79C5" w:rsidRDefault="007379DC" w:rsidP="007379DC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  <w:szCs w:val="24"/>
                          </w:rPr>
                          <w:t>W</w:t>
                        </w:r>
                        <w:r w:rsidRPr="006E79C5">
                          <w:rPr>
                            <w:color w:val="000000" w:themeColor="text1"/>
                            <w:szCs w:val="24"/>
                          </w:rPr>
                          <w:t xml:space="preserve">ischen Sie den rechten Bereich nach oben, bis die orange </w:t>
                        </w:r>
                        <w:r>
                          <w:rPr>
                            <w:color w:val="000000" w:themeColor="text1"/>
                            <w:szCs w:val="24"/>
                          </w:rPr>
                          <w:t xml:space="preserve">Schaltfläche </w:t>
                        </w:r>
                        <w:r w:rsidRPr="006E79C5">
                          <w:rPr>
                            <w:color w:val="000000" w:themeColor="text1"/>
                            <w:szCs w:val="24"/>
                          </w:rPr>
                          <w:t>„</w:t>
                        </w:r>
                        <w:r>
                          <w:rPr>
                            <w:color w:val="000000" w:themeColor="text1"/>
                            <w:szCs w:val="24"/>
                          </w:rPr>
                          <w:t>BEITRAG ABSENDEN</w:t>
                        </w:r>
                        <w:r w:rsidRPr="006E79C5">
                          <w:rPr>
                            <w:color w:val="000000" w:themeColor="text1"/>
                            <w:szCs w:val="24"/>
                          </w:rPr>
                          <w:t>“ erscheint. Tippen Sie darauf.</w:t>
                        </w:r>
                      </w:p>
                    </w:txbxContent>
                  </v:textbox>
                </v:shape>
                <v:oval id="Ellipse 17" o:spid="_x0000_s1055" style="position:absolute;left:-2993;top:15279;width:12667;height:27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" filled="f" strokecolor="#936" strokeweight="2pt"/>
              </v:group>
            </w:pict>
          </mc:Fallback>
        </mc:AlternateContent>
      </w:r>
      <w:r>
        <w:rPr>
          <w:noProof/>
          <w:szCs w:val="24"/>
          <w:lang w:val="de-AT" w:eastAsia="de-AT"/>
        </w:rPr>
        <w:drawing>
          <wp:inline distT="0" distB="0" distL="0" distR="0" wp14:anchorId="4D88E875" wp14:editId="184AB5BC">
            <wp:extent cx="3804249" cy="2377761"/>
            <wp:effectExtent l="0" t="0" r="6350" b="381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itrag-absende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471" cy="23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AD6" w:rsidRDefault="00260AD6" w:rsidP="007379DC">
      <w:pPr>
        <w:rPr>
          <w:szCs w:val="24"/>
        </w:rPr>
      </w:pPr>
    </w:p>
    <w:p w:rsidR="007379DC" w:rsidRPr="00477F8E" w:rsidRDefault="007379DC" w:rsidP="00477F8E">
      <w:r w:rsidRPr="00477F8E">
        <w:t>Ihr Beitrag wird sofort in der Liste links angezeigt</w:t>
      </w:r>
      <w:r w:rsidR="00511759" w:rsidRPr="00477F8E">
        <w:t xml:space="preserve">. Die </w:t>
      </w:r>
      <w:r w:rsidRPr="00477F8E">
        <w:t xml:space="preserve">anderen </w:t>
      </w:r>
      <w:r w:rsidR="00511759" w:rsidRPr="00477F8E">
        <w:t xml:space="preserve">Forums-Mitglieder </w:t>
      </w:r>
      <w:r w:rsidRPr="00477F8E">
        <w:t>können ihn lesen und darauf antworten.</w:t>
      </w:r>
    </w:p>
    <w:p w:rsidR="00477F8E" w:rsidRDefault="00477F8E" w:rsidP="007379DC">
      <w:pPr>
        <w:rPr>
          <w:szCs w:val="24"/>
        </w:rPr>
      </w:pPr>
    </w:p>
    <w:p w:rsidR="007379DC" w:rsidRDefault="007379DC" w:rsidP="007379DC">
      <w:pPr>
        <w:pStyle w:val="berschrift2"/>
      </w:pPr>
      <w:r>
        <w:t>Eine Antwort auf einen Beitrag schreiben</w:t>
      </w:r>
    </w:p>
    <w:p w:rsidR="007379DC" w:rsidRDefault="007379DC" w:rsidP="00D629A2">
      <w:r w:rsidRPr="00D629A2">
        <w:t xml:space="preserve">Zum Antworten tippen Sie auf das orange </w:t>
      </w:r>
      <w:r w:rsidRPr="00D629A2">
        <w:drawing>
          <wp:inline distT="0" distB="0" distL="0" distR="0" wp14:anchorId="052AAFFD" wp14:editId="51AE2359">
            <wp:extent cx="1043796" cy="185962"/>
            <wp:effectExtent l="0" t="0" r="4445" b="5080"/>
            <wp:docPr id="254" name="Grafi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-mit-antwort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27" t="55148" r="1441" b="40852"/>
                    <a:stretch/>
                  </pic:blipFill>
                  <pic:spPr bwMode="auto">
                    <a:xfrm>
                      <a:off x="0" y="0"/>
                      <a:ext cx="1084806" cy="19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29A2">
        <w:t>, das bei jedem Beitrag rechts unten angezeigt wird. Es erscheint ein neues Fenster:</w:t>
      </w:r>
    </w:p>
    <w:p w:rsidR="00D629A2" w:rsidRPr="00D629A2" w:rsidRDefault="00D629A2" w:rsidP="00D629A2"/>
    <w:p w:rsidR="007379DC" w:rsidRDefault="007379DC" w:rsidP="007379DC">
      <w:r>
        <w:rPr>
          <w:noProof/>
          <w:szCs w:val="24"/>
          <w:lang w:val="de-AT" w:eastAsia="de-AT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08EEE24" wp14:editId="2652A8A1">
                <wp:simplePos x="0" y="0"/>
                <wp:positionH relativeFrom="column">
                  <wp:posOffset>1083645</wp:posOffset>
                </wp:positionH>
                <wp:positionV relativeFrom="paragraph">
                  <wp:posOffset>1180585</wp:posOffset>
                </wp:positionV>
                <wp:extent cx="2552065" cy="2665562"/>
                <wp:effectExtent l="0" t="38100" r="19685" b="20955"/>
                <wp:wrapNone/>
                <wp:docPr id="299" name="Gruppieren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065" cy="2665562"/>
                          <a:chOff x="0" y="0"/>
                          <a:chExt cx="2552065" cy="2665562"/>
                        </a:xfrm>
                      </wpg:grpSpPr>
                      <wps:wsp>
                        <wps:cNvPr id="298" name="Gerade Verbindung mit Pfeil 298"/>
                        <wps:cNvCnPr/>
                        <wps:spPr>
                          <a:xfrm flipH="1" flipV="1">
                            <a:off x="923925" y="876300"/>
                            <a:ext cx="771525" cy="5524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95" name="Gruppieren 295"/>
                        <wpg:cNvGrpSpPr/>
                        <wpg:grpSpPr>
                          <a:xfrm>
                            <a:off x="0" y="0"/>
                            <a:ext cx="2552065" cy="2665562"/>
                            <a:chOff x="514351" y="-2028825"/>
                            <a:chExt cx="2552699" cy="2665562"/>
                          </a:xfrm>
                        </wpg:grpSpPr>
                        <wps:wsp>
                          <wps:cNvPr id="296" name="Gerade Verbindung mit Pfeil 296"/>
                          <wps:cNvCnPr/>
                          <wps:spPr>
                            <a:xfrm flipH="1" flipV="1">
                              <a:off x="1781491" y="-2028825"/>
                              <a:ext cx="647861" cy="13811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993366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351" y="-666763"/>
                              <a:ext cx="2552699" cy="1303500"/>
                            </a:xfrm>
                            <a:prstGeom prst="round2DiagRect">
                              <a:avLst>
                                <a:gd name="adj1" fmla="val 15904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9933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379DC" w:rsidRDefault="007379DC" w:rsidP="007379D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824761">
                                  <w:rPr>
                                    <w:color w:val="000000" w:themeColor="text1"/>
                                  </w:rPr>
                                  <w:t xml:space="preserve">Sie brauchen nur 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noch</w:t>
                                </w:r>
                                <w:r w:rsidRPr="00824761">
                                  <w:rPr>
                                    <w:color w:val="000000" w:themeColor="text1"/>
                                  </w:rPr>
                                  <w:t xml:space="preserve"> im Bereich „Mitteilung“ Ihren Text</w:t>
                                </w:r>
                                <w:r w:rsidR="005D02BF">
                                  <w:rPr>
                                    <w:color w:val="000000" w:themeColor="text1"/>
                                  </w:rPr>
                                  <w:t xml:space="preserve"> zu</w:t>
                                </w:r>
                                <w:r w:rsidRPr="00824761">
                                  <w:rPr>
                                    <w:color w:val="000000" w:themeColor="text1"/>
                                  </w:rPr>
                                  <w:t xml:space="preserve"> schreiben. </w:t>
                                </w:r>
                              </w:p>
                              <w:p w:rsidR="007379DC" w:rsidRPr="00824761" w:rsidRDefault="007379DC" w:rsidP="007379D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824761">
                                  <w:rPr>
                                    <w:color w:val="000000" w:themeColor="text1"/>
                                  </w:rPr>
                                  <w:t>Wenn Sie damit fertig sind, tippen Sie auf „Beitrag absenden“.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EEE24" id="Gruppieren 299" o:spid="_x0000_s1056" style="position:absolute;margin-left:85.35pt;margin-top:92.95pt;width:200.95pt;height:209.9pt;z-index:251688960;mso-height-relative:margin" coordsize="25520,26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">
                <v:shape id="Gerade Verbindung mit Pfeil 298" o:spid="_x0000_s1057" type="#_x0000_t32" style="position:absolute;left:9239;top:8763;width:7715;height:55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" strokecolor="#936" strokeweight="2.25pt">
                  <v:stroke endarrow="block"/>
                </v:shape>
                <v:group id="Gruppieren 295" o:spid="_x0000_s1058" style="position:absolute;width:25520;height:26655" coordorigin="5143,-20288" coordsize="25526,2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Gerade Verbindung mit Pfeil 296" o:spid="_x0000_s1059" type="#_x0000_t32" style="position:absolute;left:17814;top:-20288;width:6479;height:1381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" strokecolor="#936" strokeweight="2.25pt">
                    <v:stroke endarrow="block"/>
                  </v:shape>
                  <v:shape id="Textfeld 2" o:spid="_x0000_s1060" style="position:absolute;left:5143;top:-6667;width:25527;height:13034;visibility:visible;mso-wrap-style:square;v-text-anchor:middle" coordsize="2552699,1303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" adj="-11796480,,5400" path="m207309,l2552699,r,l2552699,1096191v,114494,-92815,207309,-207309,207309l,1303500r,l,207309c,92815,92815,,207309,xe" fillcolor="white [3212]" strokecolor="#936" strokeweight="2pt">
                    <v:stroke joinstyle="miter"/>
                    <v:formulas/>
                    <v:path o:connecttype="custom" o:connectlocs="207309,0;2552699,0;2552699,0;2552699,1096191;2345390,1303500;0,1303500;0,1303500;0,207309;207309,0" o:connectangles="0,0,0,0,0,0,0,0,0" textboxrect="0,0,2552699,1303500"/>
                    <v:textbox inset="1mm,0,0,0">
                      <w:txbxContent>
                        <w:p w:rsidR="007379DC" w:rsidRDefault="007379DC" w:rsidP="007379DC">
                          <w:pPr>
                            <w:rPr>
                              <w:color w:val="000000" w:themeColor="text1"/>
                            </w:rPr>
                          </w:pPr>
                          <w:r w:rsidRPr="00824761">
                            <w:rPr>
                              <w:color w:val="000000" w:themeColor="text1"/>
                            </w:rPr>
                            <w:t xml:space="preserve">Sie brauchen nur </w:t>
                          </w:r>
                          <w:r>
                            <w:rPr>
                              <w:color w:val="000000" w:themeColor="text1"/>
                            </w:rPr>
                            <w:t>noch</w:t>
                          </w:r>
                          <w:r w:rsidRPr="00824761">
                            <w:rPr>
                              <w:color w:val="000000" w:themeColor="text1"/>
                            </w:rPr>
                            <w:t xml:space="preserve"> im Bereich „Mitteilung“ Ihren Text</w:t>
                          </w:r>
                          <w:r w:rsidR="005D02BF">
                            <w:rPr>
                              <w:color w:val="000000" w:themeColor="text1"/>
                            </w:rPr>
                            <w:t xml:space="preserve"> zu</w:t>
                          </w:r>
                          <w:r w:rsidRPr="00824761">
                            <w:rPr>
                              <w:color w:val="000000" w:themeColor="text1"/>
                            </w:rPr>
                            <w:t xml:space="preserve"> schreiben. </w:t>
                          </w:r>
                        </w:p>
                        <w:p w:rsidR="007379DC" w:rsidRPr="00824761" w:rsidRDefault="007379DC" w:rsidP="007379DC">
                          <w:pPr>
                            <w:rPr>
                              <w:color w:val="000000" w:themeColor="text1"/>
                            </w:rPr>
                          </w:pPr>
                          <w:r w:rsidRPr="00824761">
                            <w:rPr>
                              <w:color w:val="000000" w:themeColor="text1"/>
                            </w:rPr>
                            <w:t>Wenn Sie damit fertig sind, tippen Sie auf „Beitrag absenden“.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szCs w:val="24"/>
          <w:lang w:val="de-AT" w:eastAsia="de-AT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C1C0241" wp14:editId="698F4251">
                <wp:simplePos x="0" y="0"/>
                <wp:positionH relativeFrom="column">
                  <wp:posOffset>2071370</wp:posOffset>
                </wp:positionH>
                <wp:positionV relativeFrom="paragraph">
                  <wp:posOffset>460375</wp:posOffset>
                </wp:positionV>
                <wp:extent cx="3914775" cy="1276350"/>
                <wp:effectExtent l="38100" t="38100" r="28575" b="19050"/>
                <wp:wrapNone/>
                <wp:docPr id="255" name="Gruppieren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4775" cy="1276350"/>
                          <a:chOff x="0" y="0"/>
                          <a:chExt cx="3914775" cy="1276350"/>
                        </a:xfrm>
                      </wpg:grpSpPr>
                      <wps:wsp>
                        <wps:cNvPr id="293" name="Gerade Verbindung mit Pfeil 293"/>
                        <wps:cNvCnPr/>
                        <wps:spPr>
                          <a:xfrm flipH="1" flipV="1">
                            <a:off x="0" y="76200"/>
                            <a:ext cx="1390650" cy="2286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2076" y="0"/>
                            <a:ext cx="2552699" cy="1276350"/>
                          </a:xfrm>
                          <a:prstGeom prst="round2Diag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79DC" w:rsidRPr="00FE48C0" w:rsidRDefault="007379DC" w:rsidP="007379DC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FE48C0">
                                <w:rPr>
                                  <w:color w:val="000000" w:themeColor="text1"/>
                                </w:rPr>
                                <w:t>Der Betreff ist schon vorausgefüllt: Vor dem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alten Betreff hat die App ein "</w:t>
                              </w:r>
                              <w:r w:rsidRPr="00FE48C0">
                                <w:rPr>
                                  <w:color w:val="000000" w:themeColor="text1"/>
                                </w:rPr>
                                <w:t xml:space="preserve">Re:“ eingefügt. Das steht für </w:t>
                              </w:r>
                              <w:r w:rsidR="004613A7">
                                <w:rPr>
                                  <w:color w:val="000000" w:themeColor="text1"/>
                                </w:rPr>
                                <w:t>„</w:t>
                              </w:r>
                              <w:proofErr w:type="spellStart"/>
                              <w:r w:rsidRPr="00FE48C0">
                                <w:rPr>
                                  <w:color w:val="000000" w:themeColor="text1"/>
                                </w:rPr>
                                <w:t>r</w:t>
                              </w:r>
                              <w:r>
                                <w:rPr>
                                  <w:color w:val="000000" w:themeColor="text1"/>
                                </w:rPr>
                                <w:t>eply</w:t>
                              </w:r>
                              <w:proofErr w:type="spellEnd"/>
                              <w:r w:rsidR="004613A7">
                                <w:rPr>
                                  <w:color w:val="000000" w:themeColor="text1"/>
                                </w:rPr>
                                <w:t>“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– d</w:t>
                              </w:r>
                              <w:r w:rsidRPr="00FE48C0">
                                <w:rPr>
                                  <w:color w:val="000000" w:themeColor="text1"/>
                                </w:rPr>
                                <w:t>as</w:t>
                              </w:r>
                              <w:r w:rsidR="00C67062">
                                <w:rPr>
                                  <w:color w:val="000000" w:themeColor="text1"/>
                                </w:rPr>
                                <w:t xml:space="preserve"> ist Englisch und </w:t>
                              </w:r>
                              <w:r w:rsidR="00B94CB9" w:rsidRPr="00FE48C0">
                                <w:rPr>
                                  <w:color w:val="000000" w:themeColor="text1"/>
                                </w:rPr>
                                <w:t xml:space="preserve">heißt </w:t>
                              </w:r>
                              <w:r w:rsidR="00B94CB9">
                                <w:rPr>
                                  <w:color w:val="000000" w:themeColor="text1"/>
                                </w:rPr>
                                <w:t>übersetzt</w:t>
                              </w:r>
                              <w:r w:rsidR="00CE6D91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="00577BD8">
                                <w:rPr>
                                  <w:color w:val="000000" w:themeColor="text1"/>
                                </w:rPr>
                                <w:t>„</w:t>
                              </w:r>
                              <w:r w:rsidRPr="00FE48C0">
                                <w:rPr>
                                  <w:color w:val="000000" w:themeColor="text1"/>
                                </w:rPr>
                                <w:t>Antwort</w:t>
                              </w:r>
                              <w:r w:rsidR="00577BD8">
                                <w:rPr>
                                  <w:color w:val="000000" w:themeColor="text1"/>
                                </w:rPr>
                                <w:t>“</w:t>
                              </w:r>
                              <w:r w:rsidRPr="00FE48C0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C0241" id="Gruppieren 255" o:spid="_x0000_s1061" style="position:absolute;margin-left:163.1pt;margin-top:36.25pt;width:308.25pt;height:100.5pt;z-index:251687936;mso-width-relative:margin;mso-height-relative:margin" coordsize="39147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">
                <v:shape id="Gerade Verbindung mit Pfeil 293" o:spid="_x0000_s1062" type="#_x0000_t32" style="position:absolute;top:762;width:13906;height:22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" strokecolor="#936" strokeweight="2.25pt">
                  <v:stroke endarrow="block"/>
                </v:shape>
                <v:shape id="Textfeld 2" o:spid="_x0000_s1063" style="position:absolute;left:13620;width:25527;height:12763;visibility:visible;mso-wrap-style:square;v-text-anchor:middle" coordsize="2552699,1276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" adj="-11796480,,5400" path="m212729,l2552699,r,l2552699,1063621v,117487,-95242,212729,-212729,212729l,1276350r,l,212729c,95242,95242,,212729,xe" fillcolor="white [3212]" strokecolor="#936" strokeweight="2pt">
                  <v:stroke joinstyle="miter"/>
                  <v:formulas/>
                  <v:path o:connecttype="custom" o:connectlocs="212729,0;2552699,0;2552699,0;2552699,1063621;2339970,1276350;0,1276350;0,1276350;0,212729;212729,0" o:connectangles="0,0,0,0,0,0,0,0,0" textboxrect="0,0,2552699,1276350"/>
                  <v:textbox inset="1mm,0,0,0">
                    <w:txbxContent>
                      <w:p w:rsidR="007379DC" w:rsidRPr="00FE48C0" w:rsidRDefault="007379DC" w:rsidP="007379DC">
                        <w:pPr>
                          <w:rPr>
                            <w:color w:val="000000" w:themeColor="text1"/>
                          </w:rPr>
                        </w:pPr>
                        <w:r w:rsidRPr="00FE48C0">
                          <w:rPr>
                            <w:color w:val="000000" w:themeColor="text1"/>
                          </w:rPr>
                          <w:t>Der Betreff ist schon vorausgefüllt: Vor dem</w:t>
                        </w:r>
                        <w:r>
                          <w:rPr>
                            <w:color w:val="000000" w:themeColor="text1"/>
                          </w:rPr>
                          <w:t xml:space="preserve"> alten Betreff hat die App ein "</w:t>
                        </w:r>
                        <w:r w:rsidRPr="00FE48C0">
                          <w:rPr>
                            <w:color w:val="000000" w:themeColor="text1"/>
                          </w:rPr>
                          <w:t xml:space="preserve">Re:“ eingefügt. Das steht für </w:t>
                        </w:r>
                        <w:r w:rsidR="004613A7">
                          <w:rPr>
                            <w:color w:val="000000" w:themeColor="text1"/>
                          </w:rPr>
                          <w:t>„</w:t>
                        </w:r>
                        <w:proofErr w:type="spellStart"/>
                        <w:r w:rsidRPr="00FE48C0">
                          <w:rPr>
                            <w:color w:val="000000" w:themeColor="text1"/>
                          </w:rPr>
                          <w:t>r</w:t>
                        </w:r>
                        <w:r>
                          <w:rPr>
                            <w:color w:val="000000" w:themeColor="text1"/>
                          </w:rPr>
                          <w:t>eply</w:t>
                        </w:r>
                        <w:proofErr w:type="spellEnd"/>
                        <w:r w:rsidR="004613A7">
                          <w:rPr>
                            <w:color w:val="000000" w:themeColor="text1"/>
                          </w:rPr>
                          <w:t>“</w:t>
                        </w:r>
                        <w:r>
                          <w:rPr>
                            <w:color w:val="000000" w:themeColor="text1"/>
                          </w:rPr>
                          <w:t xml:space="preserve"> – d</w:t>
                        </w:r>
                        <w:r w:rsidRPr="00FE48C0">
                          <w:rPr>
                            <w:color w:val="000000" w:themeColor="text1"/>
                          </w:rPr>
                          <w:t>as</w:t>
                        </w:r>
                        <w:r w:rsidR="00C67062">
                          <w:rPr>
                            <w:color w:val="000000" w:themeColor="text1"/>
                          </w:rPr>
                          <w:t xml:space="preserve"> ist Englisch und </w:t>
                        </w:r>
                        <w:r w:rsidR="00B94CB9" w:rsidRPr="00FE48C0">
                          <w:rPr>
                            <w:color w:val="000000" w:themeColor="text1"/>
                          </w:rPr>
                          <w:t xml:space="preserve">heißt </w:t>
                        </w:r>
                        <w:r w:rsidR="00B94CB9">
                          <w:rPr>
                            <w:color w:val="000000" w:themeColor="text1"/>
                          </w:rPr>
                          <w:t>übersetzt</w:t>
                        </w:r>
                        <w:r w:rsidR="00CE6D91">
                          <w:rPr>
                            <w:color w:val="000000" w:themeColor="text1"/>
                          </w:rPr>
                          <w:t xml:space="preserve"> </w:t>
                        </w:r>
                        <w:r w:rsidR="00577BD8">
                          <w:rPr>
                            <w:color w:val="000000" w:themeColor="text1"/>
                          </w:rPr>
                          <w:t>„</w:t>
                        </w:r>
                        <w:r w:rsidRPr="00FE48C0">
                          <w:rPr>
                            <w:color w:val="000000" w:themeColor="text1"/>
                          </w:rPr>
                          <w:t>Antwort</w:t>
                        </w:r>
                        <w:r w:rsidR="00577BD8">
                          <w:rPr>
                            <w:color w:val="000000" w:themeColor="text1"/>
                          </w:rPr>
                          <w:t>“</w:t>
                        </w:r>
                        <w:r w:rsidRPr="00FE48C0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4"/>
          <w:lang w:val="de-AT" w:eastAsia="de-AT"/>
        </w:rPr>
        <w:drawing>
          <wp:inline distT="0" distB="0" distL="0" distR="0" wp14:anchorId="37EFFAF0" wp14:editId="0C7A970B">
            <wp:extent cx="3657600" cy="2286101"/>
            <wp:effectExtent l="0" t="0" r="0" b="0"/>
            <wp:docPr id="288" name="Grafi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worten-im-foru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794" cy="228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9DC" w:rsidRDefault="007379DC" w:rsidP="007379DC"/>
    <w:p w:rsidR="007379DC" w:rsidRDefault="007379DC" w:rsidP="007379DC"/>
    <w:p w:rsidR="007379DC" w:rsidRDefault="007379DC" w:rsidP="007379DC"/>
    <w:p w:rsidR="007379DC" w:rsidRDefault="007379DC" w:rsidP="007379DC"/>
    <w:p w:rsidR="007379DC" w:rsidRDefault="007379DC" w:rsidP="007379DC"/>
    <w:p w:rsidR="007379DC" w:rsidRDefault="007379DC" w:rsidP="007379DC"/>
    <w:p w:rsidR="007379DC" w:rsidRPr="00B84AA8" w:rsidRDefault="007379DC" w:rsidP="00B84AA8">
      <w:r w:rsidRPr="00B84AA8">
        <w:t>Diese Antwort wird NICHT in der linken Leiste angezeigt</w:t>
      </w:r>
      <w:r w:rsidR="00E30D0F" w:rsidRPr="00B84AA8">
        <w:t>. Stattdessen wird</w:t>
      </w:r>
      <w:r w:rsidRPr="00B84AA8">
        <w:t xml:space="preserve"> bei dem Beitrag, auf den Sie geantwortet haben, eine höhere Zahl an Antworten</w:t>
      </w:r>
      <w:r w:rsidR="00E30D0F" w:rsidRPr="00B84AA8">
        <w:t xml:space="preserve"> angezeigt</w:t>
      </w:r>
      <w:r w:rsidRPr="00B84AA8">
        <w:t>. In diesem Fall wurde aus "0 An</w:t>
      </w:r>
      <w:r w:rsidR="0057577A" w:rsidRPr="00B84AA8">
        <w:t>t</w:t>
      </w:r>
      <w:r w:rsidRPr="00B84AA8">
        <w:t xml:space="preserve">worten" dann "1 Antworten": </w:t>
      </w:r>
    </w:p>
    <w:p w:rsidR="0057577A" w:rsidRDefault="0057577A" w:rsidP="007379DC"/>
    <w:p w:rsidR="007379DC" w:rsidRDefault="0057577A" w:rsidP="007379D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6A09F9" wp14:editId="020D7DC3">
                <wp:simplePos x="0" y="0"/>
                <wp:positionH relativeFrom="column">
                  <wp:posOffset>2627774</wp:posOffset>
                </wp:positionH>
                <wp:positionV relativeFrom="paragraph">
                  <wp:posOffset>799645</wp:posOffset>
                </wp:positionV>
                <wp:extent cx="1007936" cy="272327"/>
                <wp:effectExtent l="0" t="0" r="20955" b="13970"/>
                <wp:wrapNone/>
                <wp:docPr id="252" name="Ellips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936" cy="2723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32E0CE9" id="Ellipse 252" o:spid="_x0000_s1026" style="position:absolute;margin-left:206.9pt;margin-top:62.95pt;width:79.35pt;height:21.4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" filled="f" strokecolor="#936" strokeweight="2pt"/>
            </w:pict>
          </mc:Fallback>
        </mc:AlternateContent>
      </w:r>
      <w:r w:rsidR="007379DC">
        <w:rPr>
          <w:noProof/>
          <w:lang w:val="de-AT" w:eastAsia="de-AT"/>
        </w:rPr>
        <w:drawing>
          <wp:inline distT="0" distB="0" distL="0" distR="0" wp14:anchorId="560129E8" wp14:editId="05B189DE">
            <wp:extent cx="1463040" cy="1124174"/>
            <wp:effectExtent l="0" t="0" r="3810" b="0"/>
            <wp:docPr id="291" name="Grafi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zahl-antworte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12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79DC" w:rsidRDefault="007379DC" w:rsidP="007379DC"/>
    <w:p w:rsidR="007379DC" w:rsidRPr="00184CDE" w:rsidRDefault="007379DC" w:rsidP="007379DC">
      <w:pPr>
        <w:jc w:val="center"/>
        <w:rPr>
          <w:b/>
          <w:color w:val="993366"/>
          <w:sz w:val="28"/>
        </w:rPr>
      </w:pPr>
      <w:r w:rsidRPr="00184CDE">
        <w:rPr>
          <w:b/>
          <w:color w:val="993366"/>
          <w:sz w:val="28"/>
        </w:rPr>
        <w:t>Viel Erfolg beim Schreiben in den Foren!</w:t>
      </w:r>
    </w:p>
    <w:sectPr w:rsidR="007379DC" w:rsidRPr="00184CDE" w:rsidSect="000C3ADB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188F" w:rsidRDefault="008E188F" w:rsidP="00F759F3">
      <w:r>
        <w:separator/>
      </w:r>
    </w:p>
  </w:endnote>
  <w:endnote w:type="continuationSeparator" w:id="0">
    <w:p w:rsidR="008E188F" w:rsidRDefault="008E188F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64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65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66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25916F6E">
              <wp:simplePos x="0" y="0"/>
              <wp:positionH relativeFrom="margin">
                <wp:posOffset>-3283</wp:posOffset>
              </wp:positionH>
              <wp:positionV relativeFrom="paragraph">
                <wp:posOffset>-12305</wp:posOffset>
              </wp:positionV>
              <wp:extent cx="5892368" cy="733248"/>
              <wp:effectExtent l="0" t="0" r="13335" b="0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733248"/>
                        <a:chOff x="0" y="34506"/>
                        <a:chExt cx="5892368" cy="733248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144933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5032" y="309762"/>
                          <a:ext cx="5524233" cy="457992"/>
                          <a:chOff x="15063" y="-33421"/>
                          <a:chExt cx="5524475" cy="459393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388" y="-33421"/>
                            <a:ext cx="4810150" cy="45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71B6" w:rsidRPr="006852D5" w:rsidRDefault="001406FF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A.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Stiftinger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&amp; C.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Vötter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/BZ Saalfelden, bearbeitet von </w:t>
                              </w:r>
                              <w:r w:rsidR="00144933">
                                <w:rPr>
                                  <w:sz w:val="16"/>
                                  <w:szCs w:val="16"/>
                                </w:rPr>
                                <w:t>Dipl.-Ing.</w:t>
                              </w:r>
                              <w:r w:rsidR="00144933" w:rsidRPr="00144933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in</w:t>
                              </w:r>
                              <w:r w:rsidR="00144933">
                                <w:rPr>
                                  <w:sz w:val="16"/>
                                  <w:szCs w:val="16"/>
                                </w:rPr>
                                <w:t xml:space="preserve"> (FH) Eva Brenner, </w:t>
                              </w:r>
                              <w:proofErr w:type="spellStart"/>
                              <w:r w:rsidR="00144933">
                                <w:rPr>
                                  <w:sz w:val="16"/>
                                  <w:szCs w:val="16"/>
                                </w:rPr>
                                <w:t>MSc</w:t>
                              </w:r>
                              <w:proofErr w:type="spellEnd"/>
                              <w:r w:rsidR="00144933">
                                <w:rPr>
                                  <w:sz w:val="16"/>
                                  <w:szCs w:val="16"/>
                                </w:rPr>
                                <w:t>/akzente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6852D5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Pr="00EB1748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 by/4.0/deed.de</w:t>
                                </w:r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3" y="29186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284675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67" style="position:absolute;margin-left:-.25pt;margin-top:-.95pt;width:463.95pt;height:57.75pt;z-index:251657728;mso-position-horizontal-relative:margin;mso-width-relative:margin;mso-height-relative:margin" coordorigin=",345" coordsize="58923,7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68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4493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14493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14493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144933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14493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14493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69" style="position:absolute;left:50;top:3097;width:55242;height:4580" coordorigin="150,-334" coordsize="55244,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70" type="#_x0000_t202" style="position:absolute;left:7293;top:-334;width:48102;height:4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:rsidR="005B71B6" w:rsidRPr="006852D5" w:rsidRDefault="001406FF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A.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Stiftinger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&amp; C.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Vötter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/BZ Saalfelden, bearbeitet von </w:t>
                        </w:r>
                        <w:r w:rsidR="00144933">
                          <w:rPr>
                            <w:sz w:val="16"/>
                            <w:szCs w:val="16"/>
                          </w:rPr>
                          <w:t>Dipl.-Ing.</w:t>
                        </w:r>
                        <w:r w:rsidR="00144933" w:rsidRPr="00144933">
                          <w:rPr>
                            <w:sz w:val="16"/>
                            <w:szCs w:val="16"/>
                            <w:vertAlign w:val="superscript"/>
                          </w:rPr>
                          <w:t>in</w:t>
                        </w:r>
                        <w:r w:rsidR="00144933">
                          <w:rPr>
                            <w:sz w:val="16"/>
                            <w:szCs w:val="16"/>
                          </w:rPr>
                          <w:t xml:space="preserve"> (FH) Eva Brenner, </w:t>
                        </w:r>
                        <w:proofErr w:type="spellStart"/>
                        <w:r w:rsidR="00144933">
                          <w:rPr>
                            <w:sz w:val="16"/>
                            <w:szCs w:val="16"/>
                          </w:rPr>
                          <w:t>MSc</w:t>
                        </w:r>
                        <w:proofErr w:type="spellEnd"/>
                        <w:r w:rsidR="00144933">
                          <w:rPr>
                            <w:sz w:val="16"/>
                            <w:szCs w:val="16"/>
                          </w:rPr>
                          <w:t>/akzente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6852D5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Pr="00EB1748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 by/4.0/deed.de</w:t>
                          </w:r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71" type="#_x0000_t75" style="position:absolute;left:150;top:291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072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73" style="position:absolute;visibility:visible;mso-wrap-style:square" from="0,2846" to="52705,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188F" w:rsidRDefault="008E188F" w:rsidP="00F759F3">
      <w:r>
        <w:separator/>
      </w:r>
    </w:p>
  </w:footnote>
  <w:footnote w:type="continuationSeparator" w:id="0">
    <w:p w:rsidR="008E188F" w:rsidRDefault="008E188F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Default="005B71B6" w:rsidP="00577103">
    <w:pPr>
      <w:pStyle w:val="KeinLeerraum"/>
      <w:tabs>
        <w:tab w:val="left" w:pos="9356"/>
      </w:tabs>
    </w:pPr>
  </w:p>
  <w:p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B71B6" w:rsidRDefault="005B71B6" w:rsidP="000C3ADB">
    <w:pPr>
      <w:pStyle w:val="KeinLeerraum"/>
      <w:tabs>
        <w:tab w:val="left" w:pos="9356"/>
      </w:tabs>
      <w:jc w:val="right"/>
    </w:pPr>
  </w:p>
  <w:p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1"/>
  </w:num>
  <w:num w:numId="4">
    <w:abstractNumId w:val="16"/>
  </w:num>
  <w:num w:numId="5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0"/>
  </w:num>
  <w:num w:numId="8">
    <w:abstractNumId w:val="12"/>
  </w:num>
  <w:num w:numId="9">
    <w:abstractNumId w:val="17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88F"/>
    <w:rsid w:val="00000E64"/>
    <w:rsid w:val="000020BB"/>
    <w:rsid w:val="00005F40"/>
    <w:rsid w:val="0000622B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C8A"/>
    <w:rsid w:val="00107DA1"/>
    <w:rsid w:val="00111541"/>
    <w:rsid w:val="0011455F"/>
    <w:rsid w:val="0011619F"/>
    <w:rsid w:val="00116A10"/>
    <w:rsid w:val="0012219C"/>
    <w:rsid w:val="001233DB"/>
    <w:rsid w:val="00125C2D"/>
    <w:rsid w:val="00126A42"/>
    <w:rsid w:val="0013037B"/>
    <w:rsid w:val="00132EA2"/>
    <w:rsid w:val="00135ED7"/>
    <w:rsid w:val="00137633"/>
    <w:rsid w:val="001406FF"/>
    <w:rsid w:val="001449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1F79EB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AD6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46BA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2A66"/>
    <w:rsid w:val="002D2F8C"/>
    <w:rsid w:val="002D38CE"/>
    <w:rsid w:val="002E2147"/>
    <w:rsid w:val="002E2D1E"/>
    <w:rsid w:val="002E78D7"/>
    <w:rsid w:val="002F216D"/>
    <w:rsid w:val="002F7D81"/>
    <w:rsid w:val="0030376A"/>
    <w:rsid w:val="00304BCD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47154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00627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CED"/>
    <w:rsid w:val="00460DF6"/>
    <w:rsid w:val="004613A7"/>
    <w:rsid w:val="004647E7"/>
    <w:rsid w:val="00464E40"/>
    <w:rsid w:val="00465055"/>
    <w:rsid w:val="00470117"/>
    <w:rsid w:val="0047124E"/>
    <w:rsid w:val="004714F8"/>
    <w:rsid w:val="00472300"/>
    <w:rsid w:val="00472AC4"/>
    <w:rsid w:val="00477F8E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393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1759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43C47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577A"/>
    <w:rsid w:val="0057677E"/>
    <w:rsid w:val="005769BD"/>
    <w:rsid w:val="00577053"/>
    <w:rsid w:val="00577103"/>
    <w:rsid w:val="00577913"/>
    <w:rsid w:val="00577BD8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02BF"/>
    <w:rsid w:val="005D2A4F"/>
    <w:rsid w:val="005D71C2"/>
    <w:rsid w:val="005E0CE0"/>
    <w:rsid w:val="005E39DF"/>
    <w:rsid w:val="005E4E1B"/>
    <w:rsid w:val="005E6395"/>
    <w:rsid w:val="005E6425"/>
    <w:rsid w:val="005E7372"/>
    <w:rsid w:val="005E74F1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101C"/>
    <w:rsid w:val="006437DE"/>
    <w:rsid w:val="00643C3C"/>
    <w:rsid w:val="00644EA4"/>
    <w:rsid w:val="00646918"/>
    <w:rsid w:val="0064744B"/>
    <w:rsid w:val="00652668"/>
    <w:rsid w:val="0065268A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74E0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9DC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04A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188F"/>
    <w:rsid w:val="008E2B1B"/>
    <w:rsid w:val="008E41E7"/>
    <w:rsid w:val="008E4B7B"/>
    <w:rsid w:val="008E5DC4"/>
    <w:rsid w:val="008F017B"/>
    <w:rsid w:val="008F1CF7"/>
    <w:rsid w:val="008F21F2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47579"/>
    <w:rsid w:val="00950EBF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DD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C52C3"/>
    <w:rsid w:val="00AD0B4D"/>
    <w:rsid w:val="00AD161C"/>
    <w:rsid w:val="00AD18C6"/>
    <w:rsid w:val="00AD27A3"/>
    <w:rsid w:val="00AD5B90"/>
    <w:rsid w:val="00AD5DA4"/>
    <w:rsid w:val="00AE03AD"/>
    <w:rsid w:val="00AE1ADD"/>
    <w:rsid w:val="00AE3411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055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84AA8"/>
    <w:rsid w:val="00B90497"/>
    <w:rsid w:val="00B93C25"/>
    <w:rsid w:val="00B941E7"/>
    <w:rsid w:val="00B9444F"/>
    <w:rsid w:val="00B94CB9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67062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6D91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9A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C75F3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133A"/>
    <w:rsid w:val="00E07A3F"/>
    <w:rsid w:val="00E116F4"/>
    <w:rsid w:val="00E13D44"/>
    <w:rsid w:val="00E15286"/>
    <w:rsid w:val="00E22E56"/>
    <w:rsid w:val="00E24E49"/>
    <w:rsid w:val="00E30D0F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26FB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42B84"/>
    <w:rsid w:val="00F502D0"/>
    <w:rsid w:val="00F52C9C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5327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8DEBE"/>
  <w15:docId w15:val="{EE5A77E8-906F-4E59-A0F7-8B4E88388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hyperlink" Target="https://creativecommons.org/licenses/%20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19.png"/><Relationship Id="rId5" Type="http://schemas.openxmlformats.org/officeDocument/2006/relationships/hyperlink" Target="https://creativecommons.org/licenses/%20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1_Auftr&#228;ge\A_aktuell\LFE_2019-2021\Vorlagen\Vorlagen%20f&#252;r%20Materialentwicklung\_Vorlage%20Infoblatt%2003.0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98A9A-BE0D-4E56-96A2-927EEBA6B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_Vorlage Infoblatt 03.08.dotx</Template>
  <TotalTime>0</TotalTime>
  <Pages>4</Pages>
  <Words>338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Anleitung: Forum in der Moodle App nutzen</dc:title>
  <dc:creator>Anna Stiftinger/BZ Saalfelden;Constanze Vötter/BZ Saalfelden;Dipl.-Ing.in (FH) Eva Brenner MSc/akzente</dc:creator>
  <cp:lastModifiedBy>Eva Brenner - akzente</cp:lastModifiedBy>
  <cp:revision>42</cp:revision>
  <cp:lastPrinted>2019-08-20T13:21:00Z</cp:lastPrinted>
  <dcterms:created xsi:type="dcterms:W3CDTF">2021-10-21T06:13:00Z</dcterms:created>
  <dcterms:modified xsi:type="dcterms:W3CDTF">2021-10-21T07:18:00Z</dcterms:modified>
</cp:coreProperties>
</file>