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02F" w:rsidRDefault="00CB102F" w:rsidP="00CB102F">
      <w:pPr>
        <w:pStyle w:val="berschrift1"/>
        <w:spacing w:after="480"/>
      </w:pPr>
      <w:r>
        <w:t xml:space="preserve">Anleitung: Downloads in der </w:t>
      </w:r>
      <w:proofErr w:type="spellStart"/>
      <w:r>
        <w:t>Moodle</w:t>
      </w:r>
      <w:proofErr w:type="spellEnd"/>
      <w:r>
        <w:t xml:space="preserve"> App</w:t>
      </w:r>
    </w:p>
    <w:p w:rsidR="003B603D" w:rsidRDefault="003B603D" w:rsidP="003B603D">
      <w:r>
        <w:t xml:space="preserve">In einem </w:t>
      </w:r>
      <w:proofErr w:type="spellStart"/>
      <w:r>
        <w:t>Moodle</w:t>
      </w:r>
      <w:proofErr w:type="spellEnd"/>
      <w:r>
        <w:t xml:space="preserve"> Kurs werden unterschiedliche Unterlagen zur Verfügung gestellt: Videos, Links zu anderen Internet-Seiten, Anleitungen, Übungsdateien und mehr.</w:t>
      </w:r>
    </w:p>
    <w:p w:rsidR="003B603D" w:rsidRDefault="003B603D" w:rsidP="00CB102F">
      <w:bookmarkStart w:id="0" w:name="_Hlk85705057"/>
      <w:r>
        <w:t xml:space="preserve">Sie können Dateien, also etwa Anleitungen oder Übungsdateien, auf Ihr Gerät herunterladen. Dieser Vorgang wird auch Download genannt. </w:t>
      </w:r>
      <w:r w:rsidRPr="00CB102F">
        <w:t xml:space="preserve">Einmal heruntergeladen, kann </w:t>
      </w:r>
      <w:r>
        <w:t xml:space="preserve">diese </w:t>
      </w:r>
      <w:r w:rsidRPr="00CB102F">
        <w:t xml:space="preserve">Datei immer wieder vom </w:t>
      </w:r>
      <w:r>
        <w:t xml:space="preserve">Gerät </w:t>
      </w:r>
      <w:r w:rsidRPr="00CB102F">
        <w:t>geöffnet werden.</w:t>
      </w:r>
      <w:r>
        <w:t xml:space="preserve"> Sie müssen sich also nicht immer </w:t>
      </w:r>
      <w:r w:rsidR="005079D2">
        <w:t xml:space="preserve">die </w:t>
      </w:r>
      <w:proofErr w:type="spellStart"/>
      <w:r w:rsidR="005079D2">
        <w:t>Moodle</w:t>
      </w:r>
      <w:proofErr w:type="spellEnd"/>
      <w:r w:rsidR="005079D2">
        <w:t xml:space="preserve"> App öffnen </w:t>
      </w:r>
      <w:r>
        <w:t xml:space="preserve">und die Datei erneut herunterladen, wenn Sie </w:t>
      </w:r>
      <w:r w:rsidR="005079D2">
        <w:t>sie</w:t>
      </w:r>
      <w:r>
        <w:t xml:space="preserve"> verwenden wollen</w:t>
      </w:r>
      <w:r w:rsidR="005079D2">
        <w:t>!</w:t>
      </w:r>
      <w:bookmarkEnd w:id="0"/>
    </w:p>
    <w:p w:rsidR="003B603D" w:rsidRDefault="003B603D" w:rsidP="00CB102F"/>
    <w:p w:rsidR="00FE13C2" w:rsidRDefault="00FE13C2" w:rsidP="00CB102F">
      <w:r>
        <w:t xml:space="preserve">Im Folgenden erfahren Sie, wie Sie Kursunterlagen in </w:t>
      </w:r>
      <w:proofErr w:type="spellStart"/>
      <w:r>
        <w:t>Moodle</w:t>
      </w:r>
      <w:proofErr w:type="spellEnd"/>
      <w:r>
        <w:t xml:space="preserve"> auf Ihr Tablet oder Smartphone herunterladen können.</w:t>
      </w:r>
      <w:r w:rsidR="00F344C8">
        <w:t xml:space="preserve"> Voraussetzung dafür ist, dass die </w:t>
      </w:r>
      <w:proofErr w:type="spellStart"/>
      <w:r w:rsidR="00F344C8">
        <w:t>Moodle</w:t>
      </w:r>
      <w:proofErr w:type="spellEnd"/>
      <w:r w:rsidR="00F344C8">
        <w:t xml:space="preserve"> App installiert ist und dass Sie bei Ihrem Kurs angemeldet sind.</w:t>
      </w:r>
    </w:p>
    <w:p w:rsidR="00CB102F" w:rsidRPr="00CB102F" w:rsidRDefault="00CB102F" w:rsidP="00CB102F"/>
    <w:p w:rsidR="00CB102F" w:rsidRDefault="00CB102F" w:rsidP="00CB102F">
      <w:pPr>
        <w:jc w:val="both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123ECA1" wp14:editId="6A39CA1B">
                <wp:simplePos x="0" y="0"/>
                <wp:positionH relativeFrom="column">
                  <wp:posOffset>271145</wp:posOffset>
                </wp:positionH>
                <wp:positionV relativeFrom="paragraph">
                  <wp:posOffset>1035685</wp:posOffset>
                </wp:positionV>
                <wp:extent cx="5504265" cy="676275"/>
                <wp:effectExtent l="0" t="0" r="20320" b="28575"/>
                <wp:wrapNone/>
                <wp:docPr id="274" name="Gruppieren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4265" cy="676275"/>
                          <a:chOff x="0" y="152400"/>
                          <a:chExt cx="5504265" cy="676275"/>
                        </a:xfrm>
                      </wpg:grpSpPr>
                      <wps:wsp>
                        <wps:cNvPr id="286" name="Ellipse 286"/>
                        <wps:cNvSpPr/>
                        <wps:spPr>
                          <a:xfrm>
                            <a:off x="0" y="542925"/>
                            <a:ext cx="1800000" cy="20839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9336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B102F" w:rsidRDefault="00CB102F" w:rsidP="00CB102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Pfeil nach rechts 10"/>
                        <wps:cNvSpPr/>
                        <wps:spPr>
                          <a:xfrm rot="20953817" flipH="1" flipV="1">
                            <a:off x="1819275" y="514350"/>
                            <a:ext cx="1080000" cy="90000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 w="25400" cap="flat" cmpd="sng" algn="ctr">
                            <a:solidFill>
                              <a:srgbClr val="99336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6265" y="152400"/>
                            <a:ext cx="2628000" cy="676275"/>
                          </a:xfrm>
                          <a:prstGeom prst="round2DiagRect">
                            <a:avLst>
                              <a:gd name="adj1" fmla="val 0"/>
                              <a:gd name="adj2" fmla="val 3386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99336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102F" w:rsidRPr="00C224B5" w:rsidRDefault="00CB102F" w:rsidP="00CB102F">
                              <w:pPr>
                                <w:spacing w:before="0"/>
                              </w:pPr>
                              <w:r>
                                <w:t>Tippen Sie auf den Inhalt, den Sie herunterladen möchten.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3ECA1" id="Gruppieren 274" o:spid="_x0000_s1026" style="position:absolute;left:0;text-align:left;margin-left:21.35pt;margin-top:81.55pt;width:433.4pt;height:53.25pt;z-index:251671552;mso-height-relative:margin" coordorigin=",1524" coordsize="55042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">
                <v:oval id="Ellipse 286" o:spid="_x0000_s1027" style="position:absolute;top:5429;width:18000;height:2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" filled="f" strokecolor="#936" strokeweight="2pt">
                  <v:textbox>
                    <w:txbxContent>
                      <w:p w:rsidR="00CB102F" w:rsidRDefault="00CB102F" w:rsidP="00CB102F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10" o:spid="_x0000_s1028" type="#_x0000_t13" style="position:absolute;left:18192;top:5143;width:10800;height:900;rotation:-705804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" adj="20700" fillcolor="#936" strokecolor="#936" strokeweight="2pt"/>
                <v:shape id="Textfeld 2" o:spid="_x0000_s1029" style="position:absolute;left:28762;top:1524;width:26280;height:6762;visibility:visible;mso-wrap-style:square;v-text-anchor:middle" coordsize="2628000,6762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" adj="-11796480,,5400" path="m,l2398986,v126481,,229014,102533,229014,229014l2628000,676275r,l229014,676275c102533,676275,,573742,,447261l,,,xe" strokecolor="#936" strokeweight="1.5pt">
                  <v:stroke joinstyle="miter"/>
                  <v:formulas/>
                  <v:path o:connecttype="custom" o:connectlocs="0,0;2398986,0;2628000,229014;2628000,676275;2628000,676275;229014,676275;0,447261;0,0;0,0" o:connectangles="0,0,0,0,0,0,0,0,0" textboxrect="0,0,2628000,676275"/>
                  <v:textbox inset="1mm,1mm,1mm,1mm">
                    <w:txbxContent>
                      <w:p w:rsidR="00CB102F" w:rsidRPr="00C224B5" w:rsidRDefault="00CB102F" w:rsidP="00CB102F">
                        <w:pPr>
                          <w:spacing w:before="0"/>
                        </w:pPr>
                        <w:r>
                          <w:t>Tippen Sie auf den Inhalt, den Sie herunterladen möchten.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0B640C" wp14:editId="3E09EBF6">
                <wp:simplePos x="0" y="0"/>
                <wp:positionH relativeFrom="column">
                  <wp:posOffset>1871345</wp:posOffset>
                </wp:positionH>
                <wp:positionV relativeFrom="paragraph">
                  <wp:posOffset>1207135</wp:posOffset>
                </wp:positionV>
                <wp:extent cx="425450" cy="425450"/>
                <wp:effectExtent l="0" t="0" r="12700" b="12700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42545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3F782" id="Ellipse 1" o:spid="_x0000_s1026" style="position:absolute;margin-left:147.35pt;margin-top:95.05pt;width:33.5pt;height:3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" filled="f" strokecolor="window" strokeweight="2pt"/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1DAE20C6" wp14:editId="3C2C0EB1">
            <wp:extent cx="3314700" cy="1759364"/>
            <wp:effectExtent l="19050" t="19050" r="19050" b="12700"/>
            <wp:docPr id="262" name="Grafik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Projekte\P_aktuell\LFE_2019-2021\AP1\Pakete\Moodle\Screenshot_20190905-125050_One UI H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5607" cy="17651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02F" w:rsidRDefault="00CB102F" w:rsidP="00CB102F">
      <w:pPr>
        <w:jc w:val="both"/>
      </w:pPr>
    </w:p>
    <w:p w:rsidR="00CB102F" w:rsidRDefault="00CB102F" w:rsidP="00CB102F">
      <w:pPr>
        <w:jc w:val="both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13C7013" wp14:editId="06A43F3B">
                <wp:simplePos x="0" y="0"/>
                <wp:positionH relativeFrom="column">
                  <wp:posOffset>1004570</wp:posOffset>
                </wp:positionH>
                <wp:positionV relativeFrom="paragraph">
                  <wp:posOffset>133350</wp:posOffset>
                </wp:positionV>
                <wp:extent cx="4789911" cy="1685924"/>
                <wp:effectExtent l="0" t="0" r="10795" b="10160"/>
                <wp:wrapNone/>
                <wp:docPr id="282" name="Gruppieren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9911" cy="1685924"/>
                          <a:chOff x="0" y="-247649"/>
                          <a:chExt cx="4789911" cy="1685924"/>
                        </a:xfrm>
                      </wpg:grpSpPr>
                      <wps:wsp>
                        <wps:cNvPr id="281" name="Pfeil nach rechts 281"/>
                        <wps:cNvSpPr/>
                        <wps:spPr>
                          <a:xfrm rot="16200000" flipH="1" flipV="1">
                            <a:off x="3467100" y="409575"/>
                            <a:ext cx="360000" cy="90000"/>
                          </a:xfrm>
                          <a:prstGeom prst="rightArrow">
                            <a:avLst/>
                          </a:prstGeom>
                          <a:solidFill>
                            <a:srgbClr val="993366"/>
                          </a:solidFill>
                          <a:ln w="25400" cap="flat" cmpd="sng" algn="ctr">
                            <a:solidFill>
                              <a:srgbClr val="993366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0" name="Gruppieren 280"/>
                        <wpg:cNvGrpSpPr/>
                        <wpg:grpSpPr>
                          <a:xfrm>
                            <a:off x="0" y="-247649"/>
                            <a:ext cx="4789911" cy="723900"/>
                            <a:chOff x="0" y="-247649"/>
                            <a:chExt cx="4789911" cy="723900"/>
                          </a:xfrm>
                        </wpg:grpSpPr>
                        <wps:wsp>
                          <wps:cNvPr id="277" name="Ellipse 277"/>
                          <wps:cNvSpPr/>
                          <wps:spPr>
                            <a:xfrm>
                              <a:off x="0" y="57150"/>
                              <a:ext cx="1799879" cy="20839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93366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B102F" w:rsidRDefault="00CB102F" w:rsidP="00CB102F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Pfeil nach rechts 278"/>
                          <wps:cNvSpPr/>
                          <wps:spPr>
                            <a:xfrm rot="695364" flipH="1" flipV="1">
                              <a:off x="1819275" y="171450"/>
                              <a:ext cx="540000" cy="90000"/>
                            </a:xfrm>
                            <a:prstGeom prst="rightArrow">
                              <a:avLst/>
                            </a:prstGeom>
                            <a:solidFill>
                              <a:srgbClr val="993366"/>
                            </a:solidFill>
                            <a:ln w="25400" cap="flat" cmpd="sng" algn="ctr">
                              <a:solidFill>
                                <a:srgbClr val="993366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2088" y="-247649"/>
                              <a:ext cx="2627823" cy="723900"/>
                            </a:xfrm>
                            <a:prstGeom prst="round2DiagRect">
                              <a:avLst>
                                <a:gd name="adj1" fmla="val 0"/>
                                <a:gd name="adj2" fmla="val 33864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9933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102F" w:rsidRPr="00C224B5" w:rsidRDefault="00CB102F" w:rsidP="00CB102F">
                                <w:pPr>
                                  <w:spacing w:before="0"/>
                                </w:pPr>
                                <w:r>
                                  <w:t>Tippen Sie auf „DATEI ÖFFNEN“. Die Datei wird geladen.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38273" y="676275"/>
                            <a:ext cx="1315720" cy="762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C7013" id="Gruppieren 282" o:spid="_x0000_s1030" style="position:absolute;left:0;text-align:left;margin-left:79.1pt;margin-top:10.5pt;width:377.15pt;height:132.75pt;z-index:251672576;mso-height-relative:margin" coordorigin=",-2476" coordsize="47899,16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">
                <v:shape id="Pfeil nach rechts 281" o:spid="_x0000_s1031" type="#_x0000_t13" style="position:absolute;left:34671;top:4095;width:3600;height:900;rotation:-9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" adj="18900" fillcolor="#936" strokecolor="#936" strokeweight="2pt"/>
                <v:group id="Gruppieren 280" o:spid="_x0000_s1032" style="position:absolute;top:-2476;width:47899;height:7238" coordorigin=",-2476" coordsize="47899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oval id="Ellipse 277" o:spid="_x0000_s1033" style="position:absolute;top:571;width:17998;height:2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" filled="f" strokecolor="#936" strokeweight="2pt">
                    <v:textbox>
                      <w:txbxContent>
                        <w:p w:rsidR="00CB102F" w:rsidRDefault="00CB102F" w:rsidP="00CB102F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oval>
                  <v:shape id="Pfeil nach rechts 278" o:spid="_x0000_s1034" type="#_x0000_t13" style="position:absolute;left:18192;top:1714;width:5400;height:900;rotation:759523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" adj="19800" fillcolor="#936" strokecolor="#936" strokeweight="2pt"/>
                  <v:shape id="Textfeld 2" o:spid="_x0000_s1035" style="position:absolute;left:21620;top:-2476;width:26279;height:7238;visibility:visible;mso-wrap-style:square;v-text-anchor:middle" coordsize="2627823,7239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" adj="-11796480,,5400" path="m,l2382682,v135388,,245141,109753,245141,245141l2627823,723900r,l245141,723900c109753,723900,,614147,,478759l,,,xe" strokecolor="#936" strokeweight="1.5pt">
                    <v:stroke joinstyle="miter"/>
                    <v:formulas/>
                    <v:path o:connecttype="custom" o:connectlocs="0,0;2382682,0;2627823,245141;2627823,723900;2627823,723900;245141,723900;0,478759;0,0;0,0" o:connectangles="0,0,0,0,0,0,0,0,0" textboxrect="0,0,2627823,723900"/>
                    <v:textbox inset="1mm,1mm,1mm,1mm">
                      <w:txbxContent>
                        <w:p w:rsidR="00CB102F" w:rsidRPr="00C224B5" w:rsidRDefault="00CB102F" w:rsidP="00CB102F">
                          <w:pPr>
                            <w:spacing w:before="0"/>
                          </w:pPr>
                          <w:r>
                            <w:t>Tippen Sie auf „DATEI ÖFFNEN“. Die Datei wird geladen.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36" type="#_x0000_t75" style="position:absolute;left:30382;top:6762;width:1315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" stroked="t" strokecolor="windowText">
                  <v:stroke joinstyle="round"/>
                  <v:imagedata r:id="rId10" o:title=""/>
                  <v:path arrowok="t"/>
                </v:shape>
              </v:group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661A61FF" wp14:editId="1D2E5561">
            <wp:extent cx="3343275" cy="1297346"/>
            <wp:effectExtent l="19050" t="19050" r="9525" b="1714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rojekte\P_aktuell\LFE_2019-2021\AP1\Pakete\Moodle\Screenshot_20191004-100255_Moo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5990" cy="13022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CB102F" w:rsidRPr="005E51BB" w:rsidRDefault="00CB102F" w:rsidP="00CB102F">
      <w:pPr>
        <w:jc w:val="both"/>
      </w:pPr>
    </w:p>
    <w:p w:rsidR="00CB102F" w:rsidRPr="005E51BB" w:rsidRDefault="00CB102F" w:rsidP="00CB102F">
      <w:pPr>
        <w:jc w:val="both"/>
      </w:pPr>
    </w:p>
    <w:p w:rsidR="00E16542" w:rsidRDefault="00E16542">
      <w:pPr>
        <w:spacing w:before="0" w:after="200"/>
      </w:pPr>
      <w:r>
        <w:br w:type="page"/>
      </w:r>
    </w:p>
    <w:p w:rsidR="00E16542" w:rsidRPr="005E51BB" w:rsidRDefault="00CB102F" w:rsidP="00CB102F">
      <w:pPr>
        <w:jc w:val="both"/>
      </w:pPr>
      <w:r>
        <w:lastRenderedPageBreak/>
        <w:t>Beim ersten Mal werden Sie gefragt, welche</w:t>
      </w:r>
      <w:r w:rsidR="00674019">
        <w:t xml:space="preserve"> App </w:t>
      </w:r>
      <w:r>
        <w:t xml:space="preserve">Sie verwenden wollen. </w:t>
      </w:r>
      <w:r w:rsidRPr="00CB2709">
        <w:rPr>
          <w:b/>
        </w:rPr>
        <w:t>Abhängig von Ihrem Android-Gerät</w:t>
      </w:r>
      <w:r w:rsidRPr="00856C66">
        <w:rPr>
          <w:color w:val="C00000"/>
        </w:rPr>
        <w:t xml:space="preserve"> </w:t>
      </w:r>
      <w:r w:rsidRPr="00856C66">
        <w:t>und</w:t>
      </w:r>
      <w:r>
        <w:t xml:space="preserve"> </w:t>
      </w:r>
      <w:r w:rsidRPr="00CB2709">
        <w:t>den</w:t>
      </w:r>
      <w:r w:rsidRPr="00CB2709">
        <w:rPr>
          <w:b/>
        </w:rPr>
        <w:t xml:space="preserve"> vorinstallierten Programmen</w:t>
      </w:r>
      <w:r>
        <w:t xml:space="preserve"> </w:t>
      </w:r>
      <w:r w:rsidRPr="00856C66">
        <w:t>erhalten</w:t>
      </w:r>
      <w:r>
        <w:t xml:space="preserve"> </w:t>
      </w:r>
      <w:r w:rsidRPr="00466B96">
        <w:t>Sie eine Programm-A</w:t>
      </w:r>
      <w:r>
        <w:t xml:space="preserve">uswahl. </w:t>
      </w:r>
      <w:r w:rsidR="0009761F">
        <w:t>Tippen</w:t>
      </w:r>
      <w:r>
        <w:t xml:space="preserve"> Sie </w:t>
      </w:r>
      <w:r w:rsidR="0009761F">
        <w:t xml:space="preserve">z. B. </w:t>
      </w:r>
      <w:r>
        <w:t>auf „Google Drive PDF-</w:t>
      </w:r>
      <w:r w:rsidRPr="005E51BB">
        <w:t>Viewer“</w:t>
      </w:r>
      <w:r>
        <w:t xml:space="preserve"> und auf "Immer"</w:t>
      </w:r>
      <w:r w:rsidRPr="005E51BB">
        <w:t>.</w:t>
      </w:r>
    </w:p>
    <w:p w:rsidR="00CB102F" w:rsidRDefault="00CB102F" w:rsidP="000125A8">
      <w:pPr>
        <w:jc w:val="center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8E2762" wp14:editId="09899679">
                <wp:simplePos x="0" y="0"/>
                <wp:positionH relativeFrom="column">
                  <wp:posOffset>2433320</wp:posOffset>
                </wp:positionH>
                <wp:positionV relativeFrom="paragraph">
                  <wp:posOffset>394970</wp:posOffset>
                </wp:positionV>
                <wp:extent cx="1152525" cy="733425"/>
                <wp:effectExtent l="0" t="0" r="28575" b="2857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733425"/>
                          <a:chOff x="0" y="38100"/>
                          <a:chExt cx="1152525" cy="733425"/>
                        </a:xfrm>
                      </wpg:grpSpPr>
                      <wps:wsp>
                        <wps:cNvPr id="6" name="Ellipse 6"/>
                        <wps:cNvSpPr/>
                        <wps:spPr>
                          <a:xfrm>
                            <a:off x="0" y="3810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9336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B102F" w:rsidRDefault="00CB102F" w:rsidP="00CB10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Ellipse 11"/>
                        <wps:cNvSpPr/>
                        <wps:spPr>
                          <a:xfrm>
                            <a:off x="695325" y="581025"/>
                            <a:ext cx="457200" cy="1905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9336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B102F" w:rsidRDefault="00CB102F" w:rsidP="00CB102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E2762" id="Gruppieren 4" o:spid="_x0000_s1037" style="position:absolute;left:0;text-align:left;margin-left:191.6pt;margin-top:31.1pt;width:90.75pt;height:57.75pt;z-index:251676672;mso-width-relative:margin;mso-height-relative:margin" coordorigin=",381" coordsize="11525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">
                <v:oval id="Ellipse 6" o:spid="_x0000_s1038" style="position:absolute;top:381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" filled="f" strokecolor="#936" strokeweight="2pt">
                  <v:textbox>
                    <w:txbxContent>
                      <w:p w:rsidR="00CB102F" w:rsidRDefault="00CB102F" w:rsidP="00CB102F">
                        <w:pPr>
                          <w:jc w:val="center"/>
                        </w:pPr>
                      </w:p>
                    </w:txbxContent>
                  </v:textbox>
                </v:oval>
                <v:oval id="Ellipse 11" o:spid="_x0000_s1039" style="position:absolute;left:6953;top:5810;width:4572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" filled="f" strokecolor="#936" strokeweight="2pt">
                  <v:textbox>
                    <w:txbxContent>
                      <w:p w:rsidR="00CB102F" w:rsidRDefault="00CB102F" w:rsidP="00CB102F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7E5E5873" wp14:editId="04743256">
            <wp:extent cx="3124200" cy="1277919"/>
            <wp:effectExtent l="19050" t="19050" r="19050" b="17780"/>
            <wp:docPr id="203" name="Grafi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:\Projekte\P_aktuell\LFE_2019-2021\AP1\Pakete\Moodle\Screenshots\Screenshot_20191018-150127_Moo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886" cy="12818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542" w:rsidRDefault="00E16542" w:rsidP="000125A8">
      <w:pPr>
        <w:jc w:val="center"/>
      </w:pPr>
    </w:p>
    <w:p w:rsidR="00CB102F" w:rsidRDefault="00CB102F" w:rsidP="00CB102F">
      <w:pPr>
        <w:jc w:val="both"/>
      </w:pPr>
      <w:r>
        <w:t>Die Datei wird geöffnet und die erste Seite angezeigt:</w:t>
      </w:r>
    </w:p>
    <w:p w:rsidR="00CB102F" w:rsidRDefault="00AC4217" w:rsidP="00CB102F">
      <w:pPr>
        <w:jc w:val="both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34290</wp:posOffset>
                </wp:positionV>
                <wp:extent cx="3599815" cy="5233670"/>
                <wp:effectExtent l="19050" t="0" r="19685" b="2413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9815" cy="5233670"/>
                          <a:chOff x="0" y="0"/>
                          <a:chExt cx="3599815" cy="5233670"/>
                        </a:xfrm>
                      </wpg:grpSpPr>
                      <pic:pic xmlns:pic="http://schemas.openxmlformats.org/drawingml/2006/picture">
                        <pic:nvPicPr>
                          <pic:cNvPr id="204" name="Grafik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2971800"/>
                            <a:ext cx="3599815" cy="226187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26" name="Gruppieren 226"/>
                        <wpg:cNvGrpSpPr/>
                        <wpg:grpSpPr>
                          <a:xfrm>
                            <a:off x="276225" y="0"/>
                            <a:ext cx="3221837" cy="3578698"/>
                            <a:chOff x="0" y="150452"/>
                            <a:chExt cx="3222018" cy="3578726"/>
                          </a:xfrm>
                        </wpg:grpSpPr>
                        <wpg:grpSp>
                          <wpg:cNvPr id="309" name="Gruppieren 309"/>
                          <wpg:cNvGrpSpPr/>
                          <wpg:grpSpPr>
                            <a:xfrm>
                              <a:off x="0" y="209550"/>
                              <a:ext cx="3222018" cy="3519628"/>
                              <a:chOff x="0" y="-19083"/>
                              <a:chExt cx="3222018" cy="3519904"/>
                            </a:xfrm>
                          </wpg:grpSpPr>
                          <pic:pic xmlns:pic="http://schemas.openxmlformats.org/drawingml/2006/picture">
                            <pic:nvPicPr>
                              <pic:cNvPr id="299" name="Grafik 2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62018" y="-19083"/>
                                <a:ext cx="485634" cy="474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00" name="Ellipse 300"/>
                            <wps:cNvSpPr/>
                            <wps:spPr>
                              <a:xfrm>
                                <a:off x="0" y="0"/>
                                <a:ext cx="360000" cy="3600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9933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Pfeil nach rechts 302"/>
                            <wps:cNvSpPr/>
                            <wps:spPr>
                              <a:xfrm rot="12818055">
                                <a:off x="179612" y="690193"/>
                                <a:ext cx="1440000" cy="90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93366"/>
                              </a:solidFill>
                              <a:ln w="19050">
                                <a:solidFill>
                                  <a:srgbClr val="9933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5" name="Pfeil nach rechts 305"/>
                            <wps:cNvSpPr/>
                            <wps:spPr>
                              <a:xfrm rot="4333236">
                                <a:off x="1418654" y="2825767"/>
                                <a:ext cx="1260109" cy="900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93366"/>
                              </a:solidFill>
                              <a:ln w="19050">
                                <a:solidFill>
                                  <a:srgbClr val="9933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737" y="1085903"/>
                                <a:ext cx="2451281" cy="1293572"/>
                              </a:xfrm>
                              <a:prstGeom prst="round2DiagRect">
                                <a:avLst>
                                  <a:gd name="adj1" fmla="val 0"/>
                                  <a:gd name="adj2" fmla="val 18093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9933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B102F" w:rsidRDefault="00CB102F" w:rsidP="00FE4788">
                                  <w:pPr>
                                    <w:spacing w:before="0"/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lang w:val="de-AT"/>
                                    </w:rPr>
                                    <w:t xml:space="preserve">Tippen Sie auf das </w:t>
                                  </w:r>
                                  <w:r>
                                    <w:rPr>
                                      <w:lang w:val="de-AT"/>
                                    </w:rPr>
                                    <w:br/>
                                    <w:t>3-Punkt-Menü oben rechts.</w:t>
                                  </w:r>
                                </w:p>
                                <w:p w:rsidR="00CB102F" w:rsidRDefault="00CB102F" w:rsidP="00FE4788">
                                  <w:pPr>
                                    <w:spacing w:before="0"/>
                                    <w:rPr>
                                      <w:lang w:val="de-AT"/>
                                    </w:rPr>
                                  </w:pPr>
                                </w:p>
                                <w:p w:rsidR="00CB102F" w:rsidRPr="00046DFD" w:rsidRDefault="00AC4217" w:rsidP="00FE4788">
                                  <w:pPr>
                                    <w:spacing w:before="0"/>
                                    <w:rPr>
                                      <w:lang w:val="de-AT"/>
                                    </w:rPr>
                                  </w:pPr>
                                  <w:r>
                                    <w:rPr>
                                      <w:lang w:val="de-AT"/>
                                    </w:rPr>
                                    <w:t xml:space="preserve">Es öffnet sich ein Auswahlmenü. </w:t>
                                  </w:r>
                                  <w:r w:rsidR="00CB102F">
                                    <w:rPr>
                                      <w:lang w:val="de-AT"/>
                                    </w:rPr>
                                    <w:t>Wählen Sie „Herunterladen“.</w:t>
                                  </w:r>
                                </w:p>
                              </w:txbxContent>
                            </wps:txbx>
                            <wps:bodyPr rot="0" vert="horz" wrap="square" lIns="36000" tIns="36000" rIns="36000" bIns="36000" anchor="ctr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24" name="Grafik 224" descr="Lup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5392" y="150452"/>
                              <a:ext cx="743877" cy="74387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" name="Ellipse 13"/>
                        <wps:cNvSpPr/>
                        <wps:spPr>
                          <a:xfrm>
                            <a:off x="2238375" y="3562350"/>
                            <a:ext cx="1260000" cy="20839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99336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B102F" w:rsidRDefault="00CB102F" w:rsidP="00CB102F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40" style="position:absolute;left:0;text-align:left;margin-left:169.85pt;margin-top:2.7pt;width:283.45pt;height:412.1pt;z-index:251686912" coordsize="35998,523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">
                <v:shape id="Grafik 204" o:spid="_x0000_s1041" type="#_x0000_t75" style="position:absolute;top:29718;width:35998;height:2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" stroked="t" strokecolor="windowText">
                  <v:stroke joinstyle="round"/>
                  <v:imagedata r:id="rId17" o:title=""/>
                  <v:path arrowok="t"/>
                </v:shape>
                <v:group id="Gruppieren 226" o:spid="_x0000_s1042" style="position:absolute;left:2762;width:32218;height:35786" coordorigin=",1504" coordsize="32220,3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uppieren 309" o:spid="_x0000_s1043" style="position:absolute;top:2095;width:32220;height:35196" coordorigin=",-190" coordsize="32220,35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Grafik 299" o:spid="_x0000_s1044" type="#_x0000_t75" style="position:absolute;left:5620;top:-190;width:4856;height:4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">
                      <v:imagedata r:id="rId18" o:title=""/>
                    </v:shape>
                    <v:oval id="Ellipse 300" o:spid="_x0000_s1045" style="position:absolute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" filled="f" strokecolor="#936" strokeweight="2.25pt">
                      <v:stroke joinstyle="miter"/>
                      <v:textbox inset="1mm,1mm,1mm,1mm"/>
                    </v:oval>
                    <v:shape id="Pfeil nach rechts 302" o:spid="_x0000_s1046" type="#_x0000_t13" style="position:absolute;left:1796;top:6901;width:14400;height:900;rotation:-95922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" adj="20925" fillcolor="#936" strokecolor="#936" strokeweight="1.5pt">
                      <v:textbox inset="1mm,1mm,1mm,1mm"/>
                    </v:shape>
                    <v:shape id="Pfeil nach rechts 305" o:spid="_x0000_s1047" type="#_x0000_t13" style="position:absolute;left:14186;top:28258;width:12601;height:900;rotation:473304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" adj="20829" fillcolor="#936" strokecolor="#936" strokeweight="1.5pt">
                      <v:textbox inset="1mm,1mm,1mm,1mm"/>
                    </v:shape>
                    <v:shape id="Textfeld 2" o:spid="_x0000_s1048" style="position:absolute;left:7707;top:10859;width:24513;height:12935;visibility:visible;mso-wrap-style:square;v-text-anchor:middle" coordsize="2451281,12935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" adj="-11796480,,5400" path="m,l2217235,v129260,,234046,104786,234046,234046l2451281,1293572r,l234046,1293572c104786,1293572,,1188786,,1059526l,,,xe" strokecolor="#936" strokeweight="1.5pt">
                      <v:stroke joinstyle="miter"/>
                      <v:formulas/>
                      <v:path o:connecttype="custom" o:connectlocs="0,0;2217235,0;2451281,234046;2451281,1293572;2451281,1293572;234046,1293572;0,1059526;0,0;0,0" o:connectangles="0,0,0,0,0,0,0,0,0" textboxrect="0,0,2451281,1293572"/>
                      <v:textbox inset="1mm,1mm,1mm,1mm">
                        <w:txbxContent>
                          <w:p w:rsidR="00CB102F" w:rsidRDefault="00CB102F" w:rsidP="00FE4788">
                            <w:pPr>
                              <w:spacing w:before="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Tippen Sie auf das </w:t>
                            </w:r>
                            <w:r>
                              <w:rPr>
                                <w:lang w:val="de-AT"/>
                              </w:rPr>
                              <w:br/>
                              <w:t>3-Punkt-Menü oben rechts.</w:t>
                            </w:r>
                          </w:p>
                          <w:p w:rsidR="00CB102F" w:rsidRDefault="00CB102F" w:rsidP="00FE4788">
                            <w:pPr>
                              <w:spacing w:before="0"/>
                              <w:rPr>
                                <w:lang w:val="de-AT"/>
                              </w:rPr>
                            </w:pPr>
                          </w:p>
                          <w:p w:rsidR="00CB102F" w:rsidRPr="00046DFD" w:rsidRDefault="00AC4217" w:rsidP="00FE4788">
                            <w:pPr>
                              <w:spacing w:before="0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Es öffnet sich ein Auswahlmenü. </w:t>
                            </w:r>
                            <w:r w:rsidR="00CB102F">
                              <w:rPr>
                                <w:lang w:val="de-AT"/>
                              </w:rPr>
                              <w:t>Wählen Sie „Herunterladen“.</w:t>
                            </w:r>
                          </w:p>
                        </w:txbxContent>
                      </v:textbox>
                    </v:shape>
                  </v:group>
                  <v:shape id="Grafik 224" o:spid="_x0000_s1049" type="#_x0000_t75" alt="Lupe" style="position:absolute;left:4753;top:1504;width:7439;height: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">
                    <v:imagedata r:id="rId19" o:title="Lupe"/>
                  </v:shape>
                </v:group>
                <v:oval id="Ellipse 13" o:spid="_x0000_s1050" style="position:absolute;left:22383;top:35623;width:12600;height:2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" filled="f" strokecolor="#936" strokeweight="2pt">
                  <v:textbox>
                    <w:txbxContent>
                      <w:p w:rsidR="00CB102F" w:rsidRDefault="00CB102F" w:rsidP="00CB102F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CB102F">
        <w:rPr>
          <w:noProof/>
          <w:lang w:val="de-AT" w:eastAsia="de-AT"/>
        </w:rPr>
        <w:drawing>
          <wp:inline distT="0" distB="0" distL="0" distR="0" wp14:anchorId="76A6DCEE" wp14:editId="7A7689B3">
            <wp:extent cx="2698190" cy="4317104"/>
            <wp:effectExtent l="19050" t="19050" r="26035" b="2667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Projekte\P_aktuell\LFE_2019-2021\AP1\Pakete\Moodle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90" cy="4317104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CB102F" w:rsidRPr="00466B96">
        <w:rPr>
          <w:noProof/>
          <w:lang w:val="de-AT" w:eastAsia="de-AT"/>
        </w:rPr>
        <w:t xml:space="preserve"> </w:t>
      </w:r>
    </w:p>
    <w:p w:rsidR="00CB102F" w:rsidRDefault="00CB102F" w:rsidP="00CB102F">
      <w:pPr>
        <w:jc w:val="both"/>
      </w:pPr>
    </w:p>
    <w:p w:rsidR="00CB102F" w:rsidRDefault="00CB102F" w:rsidP="00CB102F">
      <w:pPr>
        <w:jc w:val="both"/>
      </w:pPr>
    </w:p>
    <w:p w:rsidR="00F66F12" w:rsidRDefault="00F66F12" w:rsidP="00CB102F">
      <w:pPr>
        <w:jc w:val="both"/>
      </w:pPr>
    </w:p>
    <w:p w:rsidR="00F66F12" w:rsidRDefault="00F66F12" w:rsidP="00CB102F">
      <w:pPr>
        <w:jc w:val="both"/>
      </w:pPr>
    </w:p>
    <w:p w:rsidR="00CB102F" w:rsidRDefault="00CB102F" w:rsidP="00CB102F">
      <w:pPr>
        <w:jc w:val="both"/>
      </w:pPr>
      <w:r>
        <w:t xml:space="preserve">Die Datei wird auf Ihr Gerät heruntergeladen. </w:t>
      </w:r>
    </w:p>
    <w:p w:rsidR="00CB102F" w:rsidRDefault="00CB102F" w:rsidP="00CB102F">
      <w:pPr>
        <w:jc w:val="both"/>
      </w:pPr>
      <w:bookmarkStart w:id="1" w:name="_GoBack"/>
      <w:bookmarkEnd w:id="1"/>
      <w:r>
        <w:lastRenderedPageBreak/>
        <w:t>Wischen Sie vom oberen Displayrand nach unten. In der Liste wird die Datei angeführt</w:t>
      </w:r>
      <w:r w:rsidR="00B76B3C">
        <w:t xml:space="preserve">, wenn auf Ihrem Gerät die Benachrichtigungen dafür eingeschaltet sind. Ansonsten finden Sie die Datei auch im Bereich „Dateien“ in Ihrer App zur Dateiverwaltung. </w:t>
      </w:r>
    </w:p>
    <w:p w:rsidR="00CB102F" w:rsidRDefault="00CB102F" w:rsidP="00CB102F">
      <w:pPr>
        <w:jc w:val="both"/>
      </w:pPr>
    </w:p>
    <w:p w:rsidR="00CB102F" w:rsidRDefault="00CB102F" w:rsidP="00CB102F">
      <w:pPr>
        <w:jc w:val="both"/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20E6DF" wp14:editId="1345C451">
                <wp:simplePos x="0" y="0"/>
                <wp:positionH relativeFrom="column">
                  <wp:posOffset>2205355</wp:posOffset>
                </wp:positionH>
                <wp:positionV relativeFrom="paragraph">
                  <wp:posOffset>1087755</wp:posOffset>
                </wp:positionV>
                <wp:extent cx="917918" cy="280009"/>
                <wp:effectExtent l="0" t="247650" r="0" b="196850"/>
                <wp:wrapNone/>
                <wp:docPr id="16" name="Pfeil nach recht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46488">
                          <a:off x="0" y="0"/>
                          <a:ext cx="917918" cy="280009"/>
                        </a:xfrm>
                        <a:prstGeom prst="rightArrow">
                          <a:avLst/>
                        </a:prstGeom>
                        <a:solidFill>
                          <a:srgbClr val="993366"/>
                        </a:solidFill>
                        <a:ln w="19050">
                          <a:solidFill>
                            <a:srgbClr val="99336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A10D7" id="Pfeil nach rechts 8" o:spid="_x0000_s1026" type="#_x0000_t13" style="position:absolute;margin-left:173.65pt;margin-top:85.65pt;width:72.3pt;height:22.05pt;rotation:900736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" adj="18305" fillcolor="#936" strokecolor="#936" strokeweight="1.5pt">
                <v:textbox inset="1mm,1mm,1mm,1mm"/>
              </v:shape>
            </w:pict>
          </mc:Fallback>
        </mc:AlternateContent>
      </w:r>
      <w:r>
        <w:rPr>
          <w:noProof/>
          <w:lang w:val="de-AT" w:eastAsia="de-AT"/>
        </w:rPr>
        <w:drawing>
          <wp:inline distT="0" distB="0" distL="0" distR="0" wp14:anchorId="76891FF4" wp14:editId="059BCD41">
            <wp:extent cx="2771775" cy="1955821"/>
            <wp:effectExtent l="0" t="0" r="0" b="6350"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Screenshot_20200831-130444_Driv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-1" r="1505" b="2744"/>
                    <a:stretch/>
                  </pic:blipFill>
                  <pic:spPr bwMode="auto">
                    <a:xfrm>
                      <a:off x="0" y="0"/>
                      <a:ext cx="2776778" cy="1959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02F" w:rsidRDefault="00CB102F" w:rsidP="00CB102F">
      <w:pPr>
        <w:jc w:val="both"/>
      </w:pPr>
    </w:p>
    <w:p w:rsidR="00CB102F" w:rsidRDefault="00CB102F" w:rsidP="00CB102F">
      <w:pPr>
        <w:jc w:val="both"/>
      </w:pPr>
      <w:r>
        <w:t xml:space="preserve">Ab nun können Sie auf die Datei jederzeit und unabhängig von der Lernplattform zugreifen. </w:t>
      </w:r>
      <w:r w:rsidR="00462081">
        <w:t>Sie können nun über die Dateiverwaltungs-App von Ihrem Gerät darauf zugreifen. Sie ist dort im Bereich „Downloads“ zu finden.</w:t>
      </w:r>
      <w:r w:rsidR="001140AB">
        <w:t xml:space="preserve"> </w:t>
      </w:r>
      <w:r>
        <w:t>Ihr</w:t>
      </w:r>
      <w:r w:rsidR="00135FBF">
        <w:t>/Ihre</w:t>
      </w:r>
      <w:r w:rsidR="00462081">
        <w:t xml:space="preserve"> Trainer</w:t>
      </w:r>
      <w:r w:rsidR="00135FBF">
        <w:t>*</w:t>
      </w:r>
      <w:r>
        <w:t>in unterstützt Sie dabei!</w:t>
      </w:r>
    </w:p>
    <w:p w:rsidR="00CB102F" w:rsidRDefault="00CB102F" w:rsidP="00CB102F">
      <w:pPr>
        <w:pStyle w:val="berschrift2"/>
      </w:pPr>
      <w:r>
        <w:t>Dateien drucken</w:t>
      </w:r>
    </w:p>
    <w:p w:rsidR="00CB102F" w:rsidRDefault="00CB102F" w:rsidP="00CB102F">
      <w:pPr>
        <w:jc w:val="both"/>
      </w:pPr>
      <w:r>
        <w:t>Wenn die Datei geöffnet ist, könne</w:t>
      </w:r>
      <w:r w:rsidR="00BA7157">
        <w:t>n</w:t>
      </w:r>
      <w:r>
        <w:t xml:space="preserve"> Sie diese über das Drei-Punkt-Menü direkt ausdrucken:</w:t>
      </w:r>
      <w:r w:rsidR="00FC1EE7" w:rsidRPr="00FC1EE7">
        <w:rPr>
          <w:noProof/>
        </w:rPr>
        <w:t xml:space="preserve"> </w:t>
      </w:r>
    </w:p>
    <w:p w:rsidR="00CB102F" w:rsidRDefault="0001776E" w:rsidP="00CB102F">
      <w:pPr>
        <w:jc w:val="both"/>
      </w:pPr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89535</wp:posOffset>
                </wp:positionV>
                <wp:extent cx="6076315" cy="3543300"/>
                <wp:effectExtent l="19050" t="19050" r="19685" b="19050"/>
                <wp:wrapNone/>
                <wp:docPr id="229" name="Gruppieren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3543300"/>
                          <a:chOff x="0" y="0"/>
                          <a:chExt cx="6076315" cy="3543300"/>
                        </a:xfrm>
                      </wpg:grpSpPr>
                      <pic:pic xmlns:pic="http://schemas.openxmlformats.org/drawingml/2006/picture">
                        <pic:nvPicPr>
                          <pic:cNvPr id="29" name="Grafik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581150"/>
                            <a:ext cx="3121660" cy="19621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7" name="Gruppieren 17"/>
                        <wpg:cNvGrpSpPr/>
                        <wpg:grpSpPr>
                          <a:xfrm>
                            <a:off x="2038350" y="0"/>
                            <a:ext cx="4037965" cy="3238500"/>
                            <a:chOff x="47625" y="0"/>
                            <a:chExt cx="4037965" cy="3238582"/>
                          </a:xfrm>
                        </wpg:grpSpPr>
                        <wps:wsp>
                          <wps:cNvPr id="18" name="Pfeil nach rechts 224"/>
                          <wps:cNvSpPr/>
                          <wps:spPr>
                            <a:xfrm rot="7878466">
                              <a:off x="403654" y="1291411"/>
                              <a:ext cx="2520000" cy="89994"/>
                            </a:xfrm>
                            <a:prstGeom prst="rightArrow">
                              <a:avLst/>
                            </a:prstGeom>
                            <a:solidFill>
                              <a:srgbClr val="993366"/>
                            </a:solidFill>
                            <a:ln w="19050">
                              <a:solidFill>
                                <a:srgbClr val="9933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Ellipse 19"/>
                          <wps:cNvSpPr/>
                          <wps:spPr>
                            <a:xfrm>
                              <a:off x="47625" y="2238368"/>
                              <a:ext cx="819150" cy="22860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993366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B102F" w:rsidRDefault="00CB102F" w:rsidP="00CB102F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uppieren 24"/>
                          <wpg:cNvGrpSpPr/>
                          <wpg:grpSpPr>
                            <a:xfrm>
                              <a:off x="438150" y="0"/>
                              <a:ext cx="1754309" cy="724144"/>
                              <a:chOff x="0" y="0"/>
                              <a:chExt cx="1754309" cy="724144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Grafik 2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5050" t="28174" r="47549" b="23125"/>
                              <a:stretch/>
                            </pic:blipFill>
                            <pic:spPr>
                              <a:xfrm>
                                <a:off x="519735" y="438299"/>
                                <a:ext cx="104775" cy="2858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7" name="Ellipse 27"/>
                            <wps:cNvSpPr/>
                            <wps:spPr>
                              <a:xfrm>
                                <a:off x="0" y="0"/>
                                <a:ext cx="360000" cy="35997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9933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Pfeil nach rechts 24"/>
                            <wps:cNvSpPr/>
                            <wps:spPr>
                              <a:xfrm rot="11939454">
                                <a:off x="314341" y="390524"/>
                                <a:ext cx="1439968" cy="8999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993366"/>
                              </a:solidFill>
                              <a:ln w="19050">
                                <a:solidFill>
                                  <a:srgbClr val="993366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4975" y="359973"/>
                              <a:ext cx="2380615" cy="2878609"/>
                            </a:xfrm>
                            <a:prstGeom prst="round2DiagRect">
                              <a:avLst>
                                <a:gd name="adj1" fmla="val 0"/>
                                <a:gd name="adj2" fmla="val 11691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993366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B102F" w:rsidRDefault="00CB102F" w:rsidP="00CB102F">
                                <w:pPr>
                                  <w:spacing w:before="0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 xml:space="preserve">Tippen Sie auf das </w:t>
                                </w:r>
                                <w:r>
                                  <w:rPr>
                                    <w:lang w:val="de-AT"/>
                                  </w:rPr>
                                  <w:br/>
                                  <w:t>3-Punkt-Menü oben rechts.</w:t>
                                </w:r>
                              </w:p>
                              <w:p w:rsidR="00CB102F" w:rsidRDefault="00CB102F" w:rsidP="00CB102F">
                                <w:pPr>
                                  <w:spacing w:before="0"/>
                                  <w:rPr>
                                    <w:lang w:val="de-AT"/>
                                  </w:rPr>
                                </w:pPr>
                              </w:p>
                              <w:p w:rsidR="00CB102F" w:rsidRDefault="00CB102F" w:rsidP="00CB102F">
                                <w:pPr>
                                  <w:spacing w:before="0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 xml:space="preserve">Tippen Sie auf "Drucken". </w:t>
                                </w:r>
                              </w:p>
                              <w:p w:rsidR="00C31A60" w:rsidRDefault="00C31A60" w:rsidP="00CB102F">
                                <w:pPr>
                                  <w:spacing w:before="0"/>
                                  <w:rPr>
                                    <w:lang w:val="de-AT"/>
                                  </w:rPr>
                                </w:pPr>
                              </w:p>
                              <w:p w:rsidR="00CB102F" w:rsidRDefault="00CB102F" w:rsidP="00CB102F">
                                <w:pPr>
                                  <w:spacing w:before="0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 xml:space="preserve">Stellen Sie sicher, dass ein WLAN-Drucker </w:t>
                                </w:r>
                                <w:r w:rsidR="00B23B35">
                                  <w:rPr>
                                    <w:lang w:val="de-AT"/>
                                  </w:rPr>
                                  <w:t xml:space="preserve">installiert und </w:t>
                                </w:r>
                                <w:r>
                                  <w:rPr>
                                    <w:lang w:val="de-AT"/>
                                  </w:rPr>
                                  <w:t>erreichbar ist!</w:t>
                                </w:r>
                              </w:p>
                              <w:p w:rsidR="00C31A60" w:rsidRDefault="00C31A60" w:rsidP="00CB102F">
                                <w:pPr>
                                  <w:spacing w:before="0"/>
                                  <w:rPr>
                                    <w:lang w:val="de-AT"/>
                                  </w:rPr>
                                </w:pPr>
                              </w:p>
                              <w:p w:rsidR="00C31A60" w:rsidRPr="00046DFD" w:rsidRDefault="00C31A60" w:rsidP="00CB102F">
                                <w:pPr>
                                  <w:spacing w:before="0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 xml:space="preserve">Folgen Sie den Anweisungen </w:t>
                                </w:r>
                                <w:r w:rsidR="00F26AA1">
                                  <w:rPr>
                                    <w:lang w:val="de-AT"/>
                                  </w:rPr>
                                  <w:t>Ihres Gerätes</w:t>
                                </w:r>
                                <w:r>
                                  <w:rPr>
                                    <w:lang w:val="de-AT"/>
                                  </w:rPr>
                                  <w:t>. Ihr</w:t>
                                </w:r>
                                <w:r w:rsidR="0026009D">
                                  <w:rPr>
                                    <w:lang w:val="de-AT"/>
                                  </w:rPr>
                                  <w:t>/Ihre</w:t>
                                </w:r>
                                <w:r>
                                  <w:rPr>
                                    <w:lang w:val="de-AT"/>
                                  </w:rPr>
                                  <w:t xml:space="preserve"> </w:t>
                                </w:r>
                                <w:r w:rsidR="0026009D">
                                  <w:rPr>
                                    <w:lang w:val="de-AT"/>
                                  </w:rPr>
                                  <w:t>T</w:t>
                                </w:r>
                                <w:r>
                                  <w:rPr>
                                    <w:lang w:val="de-AT"/>
                                  </w:rPr>
                                  <w:t>rainer</w:t>
                                </w:r>
                                <w:r w:rsidR="0026009D">
                                  <w:rPr>
                                    <w:lang w:val="de-AT"/>
                                  </w:rPr>
                                  <w:t>*</w:t>
                                </w:r>
                                <w:r>
                                  <w:rPr>
                                    <w:lang w:val="de-AT"/>
                                  </w:rPr>
                                  <w:t>in hilft Ihnen gerne dabei!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8" name="Grafik 228" descr="Lup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95575" y="266700"/>
                            <a:ext cx="789940" cy="789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29" o:spid="_x0000_s1051" style="position:absolute;left:0;text-align:left;margin-left:1.85pt;margin-top:7.05pt;width:478.45pt;height:279pt;z-index:251683840" coordsize="60763,354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">
                <v:shape id="Grafik 29" o:spid="_x0000_s1052" type="#_x0000_t75" style="position:absolute;top:15811;width:31216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" stroked="t" strokecolor="windowText">
                  <v:stroke joinstyle="round"/>
                  <v:imagedata r:id="rId23" o:title=""/>
                  <v:path arrowok="t"/>
                </v:shape>
                <v:group id="Gruppieren 17" o:spid="_x0000_s1053" style="position:absolute;left:20383;width:40380;height:32385" coordorigin="476" coordsize="40379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Pfeil nach rechts 224" o:spid="_x0000_s1054" type="#_x0000_t13" style="position:absolute;left:4036;top:12914;width:25200;height:900;rotation:86053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" adj="21214" fillcolor="#936" strokecolor="#936" strokeweight="1.5pt">
                    <v:textbox inset="1mm,1mm,1mm,1mm"/>
                  </v:shape>
                  <v:oval id="Ellipse 19" o:spid="_x0000_s1055" style="position:absolute;left:476;top:22383;width:819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" filled="f" strokecolor="#936" strokeweight="2pt">
                    <v:textbox>
                      <w:txbxContent>
                        <w:p w:rsidR="00CB102F" w:rsidRDefault="00CB102F" w:rsidP="00CB102F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oval>
                  <v:group id="Gruppieren 24" o:spid="_x0000_s1056" style="position:absolute;left:4381;width:17543;height:7241" coordsize="17543,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Grafik 26" o:spid="_x0000_s1057" type="#_x0000_t75" style="position:absolute;left:5197;top:4382;width:1048;height: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">
                      <v:imagedata r:id="rId18" o:title="" croptop="18464f" cropbottom="15155f" cropleft="22970f" cropright="31162f"/>
                    </v:shape>
                    <v:oval id="Ellipse 27" o:spid="_x0000_s1058" style="position:absolute;width:3600;height:3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" filled="f" strokecolor="#936" strokeweight="2.25pt">
                      <v:stroke joinstyle="miter"/>
                      <v:textbox inset="1mm,1mm,1mm,1mm"/>
                    </v:oval>
                    <v:shape id="Pfeil nach rechts 24" o:spid="_x0000_s1059" type="#_x0000_t13" style="position:absolute;left:3143;top:3905;width:14400;height:900;rotation:-105518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" adj="20925" fillcolor="#936" strokecolor="#936" strokeweight="1.5pt">
                      <v:textbox inset="1mm,1mm,1mm,1mm"/>
                    </v:shape>
                  </v:group>
                  <v:shape id="Textfeld 2" o:spid="_x0000_s1060" style="position:absolute;left:17049;top:3599;width:23806;height:28786;visibility:visible;mso-wrap-style:square;v-text-anchor:middle" coordsize="2380615,287860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" adj="-11796480,,5400" path="m,l2102297,v153711,,278318,124607,278318,278318l2380615,2878609r,l278318,2878609c124607,2878609,,2754002,,2600291l,,,xe" strokecolor="#936" strokeweight="1.5pt">
                    <v:stroke joinstyle="miter"/>
                    <v:formulas/>
                    <v:path o:connecttype="custom" o:connectlocs="0,0;2102297,0;2380615,278318;2380615,2878609;2380615,2878609;278318,2878609;0,2600291;0,0;0,0" o:connectangles="0,0,0,0,0,0,0,0,0" textboxrect="0,0,2380615,2878609"/>
                    <v:textbox inset="1mm,1mm,1mm,1mm">
                      <w:txbxContent>
                        <w:p w:rsidR="00CB102F" w:rsidRDefault="00CB102F" w:rsidP="00CB102F">
                          <w:pPr>
                            <w:spacing w:before="0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 xml:space="preserve">Tippen Sie auf das </w:t>
                          </w:r>
                          <w:r>
                            <w:rPr>
                              <w:lang w:val="de-AT"/>
                            </w:rPr>
                            <w:br/>
                            <w:t>3-Punkt-Menü oben rechts.</w:t>
                          </w:r>
                        </w:p>
                        <w:p w:rsidR="00CB102F" w:rsidRDefault="00CB102F" w:rsidP="00CB102F">
                          <w:pPr>
                            <w:spacing w:before="0"/>
                            <w:rPr>
                              <w:lang w:val="de-AT"/>
                            </w:rPr>
                          </w:pPr>
                        </w:p>
                        <w:p w:rsidR="00CB102F" w:rsidRDefault="00CB102F" w:rsidP="00CB102F">
                          <w:pPr>
                            <w:spacing w:before="0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 xml:space="preserve">Tippen Sie auf "Drucken". </w:t>
                          </w:r>
                        </w:p>
                        <w:p w:rsidR="00C31A60" w:rsidRDefault="00C31A60" w:rsidP="00CB102F">
                          <w:pPr>
                            <w:spacing w:before="0"/>
                            <w:rPr>
                              <w:lang w:val="de-AT"/>
                            </w:rPr>
                          </w:pPr>
                        </w:p>
                        <w:p w:rsidR="00CB102F" w:rsidRDefault="00CB102F" w:rsidP="00CB102F">
                          <w:pPr>
                            <w:spacing w:before="0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 xml:space="preserve">Stellen Sie sicher, dass ein WLAN-Drucker </w:t>
                          </w:r>
                          <w:r w:rsidR="00B23B35">
                            <w:rPr>
                              <w:lang w:val="de-AT"/>
                            </w:rPr>
                            <w:t xml:space="preserve">installiert und </w:t>
                          </w:r>
                          <w:r>
                            <w:rPr>
                              <w:lang w:val="de-AT"/>
                            </w:rPr>
                            <w:t>erreichbar ist!</w:t>
                          </w:r>
                        </w:p>
                        <w:p w:rsidR="00C31A60" w:rsidRDefault="00C31A60" w:rsidP="00CB102F">
                          <w:pPr>
                            <w:spacing w:before="0"/>
                            <w:rPr>
                              <w:lang w:val="de-AT"/>
                            </w:rPr>
                          </w:pPr>
                        </w:p>
                        <w:p w:rsidR="00C31A60" w:rsidRPr="00046DFD" w:rsidRDefault="00C31A60" w:rsidP="00CB102F">
                          <w:pPr>
                            <w:spacing w:before="0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 xml:space="preserve">Folgen Sie den Anweisungen </w:t>
                          </w:r>
                          <w:r w:rsidR="00F26AA1">
                            <w:rPr>
                              <w:lang w:val="de-AT"/>
                            </w:rPr>
                            <w:t>Ihres Gerätes</w:t>
                          </w:r>
                          <w:r>
                            <w:rPr>
                              <w:lang w:val="de-AT"/>
                            </w:rPr>
                            <w:t>. Ihr</w:t>
                          </w:r>
                          <w:r w:rsidR="0026009D">
                            <w:rPr>
                              <w:lang w:val="de-AT"/>
                            </w:rPr>
                            <w:t>/Ihre</w:t>
                          </w:r>
                          <w:r>
                            <w:rPr>
                              <w:lang w:val="de-AT"/>
                            </w:rPr>
                            <w:t xml:space="preserve"> </w:t>
                          </w:r>
                          <w:r w:rsidR="0026009D">
                            <w:rPr>
                              <w:lang w:val="de-AT"/>
                            </w:rPr>
                            <w:t>T</w:t>
                          </w:r>
                          <w:r>
                            <w:rPr>
                              <w:lang w:val="de-AT"/>
                            </w:rPr>
                            <w:t>rainer</w:t>
                          </w:r>
                          <w:r w:rsidR="0026009D">
                            <w:rPr>
                              <w:lang w:val="de-AT"/>
                            </w:rPr>
                            <w:t>*</w:t>
                          </w:r>
                          <w:r>
                            <w:rPr>
                              <w:lang w:val="de-AT"/>
                            </w:rPr>
                            <w:t>in hilft Ihnen gerne dabei!</w:t>
                          </w:r>
                        </w:p>
                      </w:txbxContent>
                    </v:textbox>
                  </v:shape>
                </v:group>
                <v:shape id="Grafik 228" o:spid="_x0000_s1061" type="#_x0000_t75" alt="Lupe" style="position:absolute;left:26955;top:2667;width:7900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">
                  <v:imagedata r:id="rId19" o:title="Lupe"/>
                </v:shape>
              </v:group>
            </w:pict>
          </mc:Fallback>
        </mc:AlternateContent>
      </w:r>
      <w:r w:rsidR="00CB102F">
        <w:rPr>
          <w:noProof/>
          <w:lang w:val="de-AT" w:eastAsia="de-AT"/>
        </w:rPr>
        <w:drawing>
          <wp:inline distT="0" distB="0" distL="0" distR="0" wp14:anchorId="36CBF6DE" wp14:editId="49CA71C6">
            <wp:extent cx="2697956" cy="1466850"/>
            <wp:effectExtent l="19050" t="19050" r="26670" b="1905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Projekte\P_aktuell\LFE_2019-2021\AP1\Pakete\Moodle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19"/>
                    <a:stretch/>
                  </pic:blipFill>
                  <pic:spPr bwMode="auto">
                    <a:xfrm>
                      <a:off x="0" y="0"/>
                      <a:ext cx="2698190" cy="146697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7EEC" w:rsidRDefault="00C37EEC" w:rsidP="00CB102F">
      <w:pPr>
        <w:jc w:val="both"/>
      </w:pPr>
    </w:p>
    <w:p w:rsidR="00CB102F" w:rsidRDefault="00CB102F" w:rsidP="00CB102F">
      <w:pPr>
        <w:jc w:val="both"/>
      </w:pPr>
    </w:p>
    <w:p w:rsidR="00CB102F" w:rsidRDefault="00CB102F" w:rsidP="00CB102F">
      <w:pPr>
        <w:jc w:val="both"/>
      </w:pPr>
    </w:p>
    <w:p w:rsidR="00CB102F" w:rsidRDefault="00CB102F" w:rsidP="00CB102F">
      <w:pPr>
        <w:jc w:val="both"/>
      </w:pPr>
    </w:p>
    <w:p w:rsidR="00CB102F" w:rsidRDefault="00CB102F" w:rsidP="00CB102F"/>
    <w:p w:rsidR="00C31A60" w:rsidRDefault="00C31A60" w:rsidP="00CB102F"/>
    <w:sectPr w:rsidR="00C31A60" w:rsidSect="000C3ADB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102F" w:rsidRDefault="00CB102F" w:rsidP="00F759F3">
      <w:r>
        <w:separator/>
      </w:r>
    </w:p>
  </w:endnote>
  <w:endnote w:type="continuationSeparator" w:id="0">
    <w:p w:rsidR="00CB102F" w:rsidRDefault="00CB102F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60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61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62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25916F6E">
              <wp:simplePos x="0" y="0"/>
              <wp:positionH relativeFrom="margin">
                <wp:posOffset>-5080</wp:posOffset>
              </wp:positionH>
              <wp:positionV relativeFrom="paragraph">
                <wp:posOffset>-8890</wp:posOffset>
              </wp:positionV>
              <wp:extent cx="5892368" cy="662324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24"/>
                        <a:chOff x="0" y="34506"/>
                        <a:chExt cx="5892368" cy="662324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144933"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14493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5032" y="353190"/>
                          <a:ext cx="5205144" cy="343640"/>
                          <a:chOff x="15063" y="10137"/>
                          <a:chExt cx="5205372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769842" y="10137"/>
                            <a:ext cx="4450593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B71B6" w:rsidRPr="006852D5" w:rsidRDefault="00CB102F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Mag.</w:t>
                              </w:r>
                              <w:r w:rsidRPr="00CB102F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Susanne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</w:rPr>
                                <w:t>Gaulhofer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&amp; </w:t>
                              </w:r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Dipl.-Ing.</w:t>
                              </w:r>
                              <w:r w:rsidR="00144933" w:rsidRPr="00144933">
                                <w:rPr>
                                  <w:sz w:val="16"/>
                                  <w:szCs w:val="16"/>
                                  <w:vertAlign w:val="superscript"/>
                                </w:rPr>
                                <w:t>in</w:t>
                              </w:r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 xml:space="preserve"> (FH) Eva Brenner, </w:t>
                              </w:r>
                              <w:proofErr w:type="spellStart"/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MSc</w:t>
                              </w:r>
                              <w:proofErr w:type="spellEnd"/>
                              <w:r w:rsidR="00144933">
                                <w:rPr>
                                  <w:sz w:val="16"/>
                                  <w:szCs w:val="16"/>
                                </w:rPr>
                                <w:t>/akzente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63" style="position:absolute;margin-left:-.4pt;margin-top:-.7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64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14493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14493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Pr="00144933"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14493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14493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65" style="position:absolute;left:50;top:3531;width:52051;height:3437" coordorigin="150,101" coordsize="52053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66" type="#_x0000_t202" style="position:absolute;left:7698;top:101;width:44506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:rsidR="005B71B6" w:rsidRPr="006852D5" w:rsidRDefault="00CB102F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Mag.</w:t>
                        </w:r>
                        <w:r w:rsidRPr="00CB102F">
                          <w:rPr>
                            <w:sz w:val="16"/>
                            <w:szCs w:val="16"/>
                            <w:vertAlign w:val="superscript"/>
                          </w:rPr>
                          <w:t>a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Susanne </w:t>
                        </w:r>
                        <w:proofErr w:type="spellStart"/>
                        <w:r>
                          <w:rPr>
                            <w:sz w:val="16"/>
                            <w:szCs w:val="16"/>
                          </w:rPr>
                          <w:t>Gaulhofer</w:t>
                        </w:r>
                        <w:proofErr w:type="spellEnd"/>
                        <w:r>
                          <w:rPr>
                            <w:sz w:val="16"/>
                            <w:szCs w:val="16"/>
                          </w:rPr>
                          <w:t xml:space="preserve"> &amp; </w:t>
                        </w:r>
                        <w:r w:rsidR="00144933">
                          <w:rPr>
                            <w:sz w:val="16"/>
                            <w:szCs w:val="16"/>
                          </w:rPr>
                          <w:t>Dipl.-Ing.</w:t>
                        </w:r>
                        <w:r w:rsidR="00144933" w:rsidRPr="00144933">
                          <w:rPr>
                            <w:sz w:val="16"/>
                            <w:szCs w:val="16"/>
                            <w:vertAlign w:val="superscript"/>
                          </w:rPr>
                          <w:t>in</w:t>
                        </w:r>
                        <w:r w:rsidR="00144933">
                          <w:rPr>
                            <w:sz w:val="16"/>
                            <w:szCs w:val="16"/>
                          </w:rPr>
                          <w:t xml:space="preserve"> (FH) Eva Brenner, </w:t>
                        </w:r>
                        <w:proofErr w:type="spellStart"/>
                        <w:r w:rsidR="00144933">
                          <w:rPr>
                            <w:sz w:val="16"/>
                            <w:szCs w:val="16"/>
                          </w:rPr>
                          <w:t>MSc</w:t>
                        </w:r>
                        <w:proofErr w:type="spellEnd"/>
                        <w:r w:rsidR="00144933">
                          <w:rPr>
                            <w:sz w:val="16"/>
                            <w:szCs w:val="16"/>
                          </w:rPr>
                          <w:t>/akzente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67" type="#_x0000_t75" style="position:absolute;left:150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68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69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102F" w:rsidRDefault="00CB102F" w:rsidP="00F759F3">
      <w:r>
        <w:separator/>
      </w:r>
    </w:p>
  </w:footnote>
  <w:footnote w:type="continuationSeparator" w:id="0">
    <w:p w:rsidR="00CB102F" w:rsidRDefault="00CB102F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B71B6" w:rsidP="00577103">
    <w:pPr>
      <w:pStyle w:val="KeinLeerraum"/>
      <w:tabs>
        <w:tab w:val="left" w:pos="9356"/>
      </w:tabs>
    </w:pPr>
  </w:p>
  <w:p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B71B6" w:rsidRDefault="005B71B6" w:rsidP="000C3ADB">
    <w:pPr>
      <w:pStyle w:val="KeinLeerraum"/>
      <w:tabs>
        <w:tab w:val="left" w:pos="9356"/>
      </w:tabs>
      <w:jc w:val="right"/>
    </w:pPr>
  </w:p>
  <w:p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02F"/>
    <w:rsid w:val="00000E64"/>
    <w:rsid w:val="000020BB"/>
    <w:rsid w:val="00005F40"/>
    <w:rsid w:val="000069A9"/>
    <w:rsid w:val="00011628"/>
    <w:rsid w:val="000125A8"/>
    <w:rsid w:val="00014C1A"/>
    <w:rsid w:val="000163DA"/>
    <w:rsid w:val="0001776E"/>
    <w:rsid w:val="00022F27"/>
    <w:rsid w:val="000235CC"/>
    <w:rsid w:val="00023910"/>
    <w:rsid w:val="00023B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9761F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0D81"/>
    <w:rsid w:val="00102BBF"/>
    <w:rsid w:val="0010527C"/>
    <w:rsid w:val="00105523"/>
    <w:rsid w:val="00107C8A"/>
    <w:rsid w:val="00107DA1"/>
    <w:rsid w:val="00111541"/>
    <w:rsid w:val="001140AB"/>
    <w:rsid w:val="0011455F"/>
    <w:rsid w:val="0011619F"/>
    <w:rsid w:val="00116A10"/>
    <w:rsid w:val="0012219C"/>
    <w:rsid w:val="001233DB"/>
    <w:rsid w:val="00126A42"/>
    <w:rsid w:val="0013037B"/>
    <w:rsid w:val="00135ED7"/>
    <w:rsid w:val="00135FBF"/>
    <w:rsid w:val="00137633"/>
    <w:rsid w:val="001449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429B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09D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271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4B2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4FFA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B603D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2081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079D2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74019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05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3DB5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2D27"/>
    <w:rsid w:val="00964B5A"/>
    <w:rsid w:val="009667A5"/>
    <w:rsid w:val="0097097D"/>
    <w:rsid w:val="00971381"/>
    <w:rsid w:val="0097208E"/>
    <w:rsid w:val="00976985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271CB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C4217"/>
    <w:rsid w:val="00AD0B4D"/>
    <w:rsid w:val="00AD161C"/>
    <w:rsid w:val="00AD18C6"/>
    <w:rsid w:val="00AD27A3"/>
    <w:rsid w:val="00AD5B90"/>
    <w:rsid w:val="00AD5DA4"/>
    <w:rsid w:val="00AE03AD"/>
    <w:rsid w:val="00AE1ADD"/>
    <w:rsid w:val="00AE3411"/>
    <w:rsid w:val="00AF62D9"/>
    <w:rsid w:val="00B0061B"/>
    <w:rsid w:val="00B045F8"/>
    <w:rsid w:val="00B125F4"/>
    <w:rsid w:val="00B14F01"/>
    <w:rsid w:val="00B15679"/>
    <w:rsid w:val="00B1623B"/>
    <w:rsid w:val="00B21103"/>
    <w:rsid w:val="00B23B35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2A8E"/>
    <w:rsid w:val="00B63D24"/>
    <w:rsid w:val="00B65002"/>
    <w:rsid w:val="00B76B3C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C26"/>
    <w:rsid w:val="00BA7157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1A60"/>
    <w:rsid w:val="00C33182"/>
    <w:rsid w:val="00C362D9"/>
    <w:rsid w:val="00C36651"/>
    <w:rsid w:val="00C37EEC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102F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750"/>
    <w:rsid w:val="00D03CDC"/>
    <w:rsid w:val="00D06A99"/>
    <w:rsid w:val="00D06E28"/>
    <w:rsid w:val="00D1104D"/>
    <w:rsid w:val="00D120AF"/>
    <w:rsid w:val="00D12D45"/>
    <w:rsid w:val="00D12DEA"/>
    <w:rsid w:val="00D15B38"/>
    <w:rsid w:val="00D22901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24B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E5B0B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16542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EF7BA7"/>
    <w:rsid w:val="00F03FC2"/>
    <w:rsid w:val="00F10ACD"/>
    <w:rsid w:val="00F11151"/>
    <w:rsid w:val="00F11D7F"/>
    <w:rsid w:val="00F15454"/>
    <w:rsid w:val="00F16FF4"/>
    <w:rsid w:val="00F20CC2"/>
    <w:rsid w:val="00F21F2A"/>
    <w:rsid w:val="00F2274A"/>
    <w:rsid w:val="00F25FAD"/>
    <w:rsid w:val="00F26AA1"/>
    <w:rsid w:val="00F27810"/>
    <w:rsid w:val="00F30546"/>
    <w:rsid w:val="00F31629"/>
    <w:rsid w:val="00F333FE"/>
    <w:rsid w:val="00F335C9"/>
    <w:rsid w:val="00F337AF"/>
    <w:rsid w:val="00F33B37"/>
    <w:rsid w:val="00F344C8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66F12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1EE7"/>
    <w:rsid w:val="00FC3BF7"/>
    <w:rsid w:val="00FC51B2"/>
    <w:rsid w:val="00FC7165"/>
    <w:rsid w:val="00FC74E2"/>
    <w:rsid w:val="00FD10C7"/>
    <w:rsid w:val="00FD13B4"/>
    <w:rsid w:val="00FD6CA0"/>
    <w:rsid w:val="00FE0CD8"/>
    <w:rsid w:val="00FE13C2"/>
    <w:rsid w:val="00FE447B"/>
    <w:rsid w:val="00FE4788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D2A71BA"/>
  <w15:docId w15:val="{8E5BA48A-4148-4372-8F2F-E7EE02E4F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90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1_Auftr&#228;ge\A_aktuell\LFE_2019-2021\Vorlagen\Vorlagen%20f&#252;r%20Materialentwicklung\_Vorlage%20Infoblatt%2003.0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CD04CA-B532-46C8-BE6D-A95E95F50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_Vorlage Infoblatt 03.08.dotx</Template>
  <TotalTime>0</TotalTime>
  <Pages>3</Pages>
  <Words>239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Anleitung: Downloads in der Moodle App</dc:title>
  <dc:creator>Mag.a Susanne Gaulhofer/akzente;Dipl.-Ing.in (FH) Eva Brenner MSc/akzente</dc:creator>
  <cp:lastModifiedBy>Eva Brenner - akzente</cp:lastModifiedBy>
  <cp:revision>40</cp:revision>
  <cp:lastPrinted>2019-08-20T13:21:00Z</cp:lastPrinted>
  <dcterms:created xsi:type="dcterms:W3CDTF">2021-09-30T15:41:00Z</dcterms:created>
  <dcterms:modified xsi:type="dcterms:W3CDTF">2021-10-21T08:42:00Z</dcterms:modified>
</cp:coreProperties>
</file>