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861A7" w14:textId="21E99D27" w:rsidR="000E4FF2" w:rsidRDefault="00E35706" w:rsidP="0012219C">
      <w:pPr>
        <w:pStyle w:val="berschrift1"/>
      </w:pPr>
      <w:r>
        <w:t xml:space="preserve">Handout: </w:t>
      </w:r>
      <w:bookmarkStart w:id="0" w:name="_GoBack"/>
      <w:bookmarkEnd w:id="0"/>
      <w:r w:rsidR="00340941">
        <w:t xml:space="preserve">Sichere Online-Shops erkennen – </w:t>
      </w:r>
      <w:r w:rsidR="00301E15">
        <w:br/>
      </w:r>
      <w:r w:rsidR="00340941">
        <w:t>sicher</w:t>
      </w:r>
      <w:r w:rsidR="00670B50">
        <w:t xml:space="preserve"> e</w:t>
      </w:r>
      <w:r w:rsidR="00340941">
        <w:t>inkaufen im Internet</w:t>
      </w:r>
    </w:p>
    <w:p w14:paraId="39071C16" w14:textId="41D88D17" w:rsidR="007B7133" w:rsidRDefault="00EB3F46" w:rsidP="00AA485C">
      <w:pPr>
        <w:pStyle w:val="berschrift2"/>
        <w:jc w:val="both"/>
      </w:pPr>
      <w:r>
        <w:t>Einkaufen im Internet – warum?</w:t>
      </w:r>
    </w:p>
    <w:p w14:paraId="2BA98B1E" w14:textId="31FAF668" w:rsidR="00EB3F46" w:rsidRDefault="00EB3F46" w:rsidP="00EB3F46">
      <w:r>
        <w:t xml:space="preserve">Das Online-Shopping bringt viele Vorteile mit sich: </w:t>
      </w:r>
    </w:p>
    <w:p w14:paraId="58A7A1E7" w14:textId="4C083A21" w:rsidR="00EB3F46" w:rsidRDefault="00EB3F46" w:rsidP="00EB3F46">
      <w:pPr>
        <w:pStyle w:val="Listenabsatz"/>
        <w:numPr>
          <w:ilvl w:val="0"/>
          <w:numId w:val="23"/>
        </w:numPr>
      </w:pPr>
      <w:r>
        <w:t>Es gibt oft günstige Angebote.</w:t>
      </w:r>
    </w:p>
    <w:p w14:paraId="4DD9B8FA" w14:textId="33BED94A" w:rsidR="00EB3F46" w:rsidRDefault="00E63666" w:rsidP="00EB3F46">
      <w:pPr>
        <w:pStyle w:val="Listenabsatz"/>
        <w:numPr>
          <w:ilvl w:val="0"/>
          <w:numId w:val="23"/>
        </w:numPr>
      </w:pPr>
      <w:r>
        <w:t>Ich</w:t>
      </w:r>
      <w:r w:rsidR="00EB3F46">
        <w:t xml:space="preserve"> kann Angebote und Preise von unterschiedlichen Anbietern online vergleichen.</w:t>
      </w:r>
    </w:p>
    <w:p w14:paraId="6EA7BA74" w14:textId="33A8ECED" w:rsidR="00E63666" w:rsidRDefault="00E63666" w:rsidP="00EB3F46">
      <w:pPr>
        <w:pStyle w:val="Listenabsatz"/>
        <w:numPr>
          <w:ilvl w:val="0"/>
          <w:numId w:val="23"/>
        </w:numPr>
      </w:pPr>
      <w:r>
        <w:t>Es gibt viel mehr Auswahl.</w:t>
      </w:r>
    </w:p>
    <w:p w14:paraId="07A58FCD" w14:textId="590A5AB5" w:rsidR="00751BB9" w:rsidRDefault="00751BB9" w:rsidP="00EB3F46">
      <w:pPr>
        <w:pStyle w:val="Listenabsatz"/>
        <w:numPr>
          <w:ilvl w:val="0"/>
          <w:numId w:val="23"/>
        </w:numPr>
      </w:pPr>
      <w:r>
        <w:t>Im Internet sind Produkte oft detaillierter beschrieben.</w:t>
      </w:r>
    </w:p>
    <w:p w14:paraId="758A6324" w14:textId="3BA2C68C" w:rsidR="00751BB9" w:rsidRDefault="00751BB9" w:rsidP="00EB3F46">
      <w:pPr>
        <w:pStyle w:val="Listenabsatz"/>
        <w:numPr>
          <w:ilvl w:val="0"/>
          <w:numId w:val="23"/>
        </w:numPr>
      </w:pPr>
      <w:r>
        <w:t>Ich kann Produkte kaufen, die ich bei mir in der Region nicht so einfach oder günstig bekomme.</w:t>
      </w:r>
    </w:p>
    <w:p w14:paraId="321B88AE" w14:textId="1FC0939D" w:rsidR="00751BB9" w:rsidRDefault="00751BB9" w:rsidP="00EB3F46">
      <w:pPr>
        <w:pStyle w:val="Listenabsatz"/>
        <w:numPr>
          <w:ilvl w:val="0"/>
          <w:numId w:val="23"/>
        </w:numPr>
      </w:pPr>
      <w:r>
        <w:t>Ich kann rund um die Uhr bequem von zu Hause aus einkaufen.</w:t>
      </w:r>
    </w:p>
    <w:p w14:paraId="4614BB3B" w14:textId="77777777" w:rsidR="005D22A1" w:rsidRDefault="005D22A1" w:rsidP="005D22A1"/>
    <w:p w14:paraId="6E0A5F1D" w14:textId="77777777" w:rsidR="00FD3E2C" w:rsidRDefault="00937046" w:rsidP="005D22A1">
      <w:r>
        <w:t xml:space="preserve">Die Verlockungen sind groß: </w:t>
      </w:r>
    </w:p>
    <w:p w14:paraId="5799B9DF" w14:textId="77777777" w:rsidR="00FD3E2C" w:rsidRDefault="00937046" w:rsidP="00FD3E2C">
      <w:pPr>
        <w:pStyle w:val="Listenabsatz"/>
        <w:numPr>
          <w:ilvl w:val="0"/>
          <w:numId w:val="23"/>
        </w:numPr>
      </w:pPr>
      <w:r>
        <w:t>I</w:t>
      </w:r>
      <w:r w:rsidR="005D22A1">
        <w:t>ch finde etwas, das es bei keinem anderen Online-Shop gibt</w:t>
      </w:r>
      <w:r w:rsidR="00FD3E2C">
        <w:t>,</w:t>
      </w:r>
    </w:p>
    <w:p w14:paraId="3604855E" w14:textId="52918756" w:rsidR="00FD3E2C" w:rsidRDefault="005D22A1" w:rsidP="00FD3E2C">
      <w:pPr>
        <w:pStyle w:val="Listenabsatz"/>
        <w:numPr>
          <w:ilvl w:val="0"/>
          <w:numId w:val="23"/>
        </w:numPr>
      </w:pPr>
      <w:r>
        <w:t>das Produkt gibt es zu einem unschlagbar günstigen Preis</w:t>
      </w:r>
      <w:r w:rsidR="000C6900">
        <w:t xml:space="preserve">, </w:t>
      </w:r>
    </w:p>
    <w:p w14:paraId="15107753" w14:textId="1F0FA39D" w:rsidR="005D22A1" w:rsidRDefault="000C6900" w:rsidP="00FD3E2C">
      <w:pPr>
        <w:pStyle w:val="Listenabsatz"/>
        <w:numPr>
          <w:ilvl w:val="0"/>
          <w:numId w:val="23"/>
        </w:numPr>
      </w:pPr>
      <w:r>
        <w:t>d</w:t>
      </w:r>
      <w:r w:rsidR="005D22A1">
        <w:t>ieses tolle Angebot ist nur noch für die nächsten zwei Stunden gültig – ich muss mich also mit meiner Bestellung beeilen!</w:t>
      </w:r>
    </w:p>
    <w:p w14:paraId="40830C8C" w14:textId="57C987C4" w:rsidR="005B509E" w:rsidRDefault="005B509E" w:rsidP="005B509E">
      <w:pPr>
        <w:pStyle w:val="berschrift2"/>
        <w:jc w:val="both"/>
      </w:pPr>
      <w:r>
        <w:t>Gefahren beim Online-Shopping</w:t>
      </w:r>
    </w:p>
    <w:p w14:paraId="7E853830" w14:textId="44F684D5" w:rsidR="005B509E" w:rsidRDefault="005B509E" w:rsidP="005D22A1">
      <w:r>
        <w:t>Die große Gefahr beim Einkauf im Internet ist, dass ich Betrügern aufsitze. So kann passieren, dass ich ein tolles Produkt bestelle und vorab bezahle</w:t>
      </w:r>
      <w:r w:rsidR="00937046">
        <w:t xml:space="preserve">. Aber das Produkt wird </w:t>
      </w:r>
      <w:r>
        <w:t>dann nie geliefert. Mein Geld ist futsch!</w:t>
      </w:r>
    </w:p>
    <w:p w14:paraId="4052CA4D" w14:textId="77777777" w:rsidR="00AF7C5D" w:rsidRDefault="00AF7C5D" w:rsidP="005D22A1"/>
    <w:p w14:paraId="60117CAB" w14:textId="31CB6596" w:rsidR="009665F6" w:rsidRDefault="00563B6E" w:rsidP="005D22A1">
      <w:r>
        <w:t>Es kann auch vorkommen, dass ich plötzlich mehr bezahlen muss als ursprünglich vereinbart oder gedacht.</w:t>
      </w:r>
    </w:p>
    <w:p w14:paraId="6304EDA7" w14:textId="77777777" w:rsidR="00563B6E" w:rsidRDefault="00563B6E" w:rsidP="005D22A1"/>
    <w:p w14:paraId="451E8212" w14:textId="088127DB" w:rsidR="005B509E" w:rsidRDefault="005B509E" w:rsidP="005D22A1">
      <w:r>
        <w:t xml:space="preserve">In Folge kann auch </w:t>
      </w:r>
      <w:r w:rsidR="00255C18">
        <w:t>passieren</w:t>
      </w:r>
      <w:r>
        <w:t>, dass Beträge von meinem Bankkonto abgebucht werden, von denen ich nichts weiß.</w:t>
      </w:r>
    </w:p>
    <w:p w14:paraId="19E89912" w14:textId="4327CD88" w:rsidR="009665F6" w:rsidRDefault="009665F6" w:rsidP="005D22A1"/>
    <w:p w14:paraId="6904A0E9" w14:textId="77777777" w:rsidR="00AF7C5D" w:rsidRDefault="00AF7C5D" w:rsidP="005D22A1"/>
    <w:p w14:paraId="1258F310" w14:textId="01226F18" w:rsidR="005B509E" w:rsidRDefault="005B509E" w:rsidP="005D22A1">
      <w:r>
        <w:lastRenderedPageBreak/>
        <w:t>Eine dritte Gefahr ist, dass meine persönlichen Daten, die ich für die Bestellung verwenden musste (Name, Adresse, Telefonnummer, ev</w:t>
      </w:r>
      <w:r w:rsidR="008A14EF">
        <w:t>tl</w:t>
      </w:r>
      <w:r>
        <w:t>. Bankkonto- oder Kreditkarteninformationen) an Dritte bzw. andere Betrüger</w:t>
      </w:r>
      <w:r w:rsidR="00F549EA">
        <w:t>*innen</w:t>
      </w:r>
      <w:r>
        <w:t xml:space="preserve"> weitergegeben werden</w:t>
      </w:r>
      <w:r w:rsidR="00937046">
        <w:t>. D</w:t>
      </w:r>
      <w:r>
        <w:t>iese betreiben damit weiteren Missbrauch.</w:t>
      </w:r>
    </w:p>
    <w:p w14:paraId="1F9ECA1B" w14:textId="77777777" w:rsidR="007D224B" w:rsidRDefault="007D224B" w:rsidP="005D22A1"/>
    <w:p w14:paraId="62E47EAD" w14:textId="0DAC5BF8" w:rsidR="00121771" w:rsidRDefault="00121771" w:rsidP="001A4030">
      <w:pPr>
        <w:jc w:val="center"/>
        <w:rPr>
          <w:b/>
          <w:sz w:val="28"/>
        </w:rPr>
      </w:pPr>
      <w:r w:rsidRPr="001A4030">
        <w:rPr>
          <w:b/>
          <w:sz w:val="28"/>
        </w:rPr>
        <w:t>Aber Achtung</w:t>
      </w:r>
      <w:r w:rsidR="005A757A">
        <w:rPr>
          <w:b/>
          <w:sz w:val="28"/>
        </w:rPr>
        <w:t xml:space="preserve"> – u</w:t>
      </w:r>
      <w:r w:rsidRPr="001A4030">
        <w:rPr>
          <w:b/>
          <w:sz w:val="28"/>
        </w:rPr>
        <w:t xml:space="preserve">nseriöse Angebote oder Fake Shops sind </w:t>
      </w:r>
      <w:r w:rsidR="001A4030">
        <w:rPr>
          <w:b/>
          <w:sz w:val="28"/>
        </w:rPr>
        <w:br/>
      </w:r>
      <w:r w:rsidRPr="001A4030">
        <w:rPr>
          <w:b/>
          <w:sz w:val="28"/>
        </w:rPr>
        <w:t>nicht immer leicht zu erkennen!</w:t>
      </w:r>
    </w:p>
    <w:p w14:paraId="1EF7F09F" w14:textId="77777777" w:rsidR="006A7BA4" w:rsidRPr="006A7BA4" w:rsidRDefault="006A7BA4" w:rsidP="006A7BA4"/>
    <w:p w14:paraId="52A7CC73" w14:textId="78B6F5C1" w:rsidR="002F2FE1" w:rsidRDefault="00E53CD0" w:rsidP="00E53CD0">
      <w:pPr>
        <w:pStyle w:val="berschrift2"/>
      </w:pPr>
      <w:r>
        <w:t xml:space="preserve">Was </w:t>
      </w:r>
      <w:r w:rsidR="006A7BA4">
        <w:t>ist ein "Fake Shop</w:t>
      </w:r>
      <w:r>
        <w:t>"?</w:t>
      </w:r>
    </w:p>
    <w:p w14:paraId="628ECE9B" w14:textId="78DCFD45" w:rsidR="00F43B80" w:rsidRDefault="00E53CD0" w:rsidP="005D22A1">
      <w:r>
        <w:t>"Fake" bedeutet auf Deutsch "Fälschung". Fake Shops sind also gefälschte Shops – und zwar im Internet.</w:t>
      </w:r>
      <w:r w:rsidR="00DA6709">
        <w:t xml:space="preserve"> </w:t>
      </w:r>
      <w:r w:rsidR="00F43B80">
        <w:t>Die Internet</w:t>
      </w:r>
      <w:r w:rsidR="00291449">
        <w:t>s</w:t>
      </w:r>
      <w:r w:rsidR="00F43B80">
        <w:t xml:space="preserve">eite sieht professionell aus, die Produkte sind realistisch abgebildet und vielleicht sogar günstiger als anderswo. </w:t>
      </w:r>
    </w:p>
    <w:p w14:paraId="50430209" w14:textId="77777777" w:rsidR="00E53CD0" w:rsidRDefault="00E53CD0" w:rsidP="005D22A1"/>
    <w:p w14:paraId="4C8C55EB" w14:textId="39CFDCEA" w:rsidR="00E53CD0" w:rsidRDefault="00F43B80" w:rsidP="005D22A1">
      <w:r>
        <w:t xml:space="preserve">Jedoch gibt es weder die Produkte noch den Shop als Firma. </w:t>
      </w:r>
      <w:r w:rsidR="00E53CD0">
        <w:t xml:space="preserve">Oft sieht man gar nicht auf den ersten Blick, dass dieser Internet-Shop gefälscht ist – auch nicht auf den </w:t>
      </w:r>
      <w:r w:rsidR="00B37AC6">
        <w:t>z</w:t>
      </w:r>
      <w:r w:rsidR="00E53CD0">
        <w:t xml:space="preserve">weiten oder </w:t>
      </w:r>
      <w:r w:rsidR="00B37AC6">
        <w:t>d</w:t>
      </w:r>
      <w:r w:rsidR="00E53CD0">
        <w:t>ritten</w:t>
      </w:r>
      <w:r w:rsidR="00B37AC6">
        <w:t xml:space="preserve"> Blick</w:t>
      </w:r>
      <w:r w:rsidR="00E53CD0">
        <w:t xml:space="preserve">. Erst, wenn die </w:t>
      </w:r>
      <w:r w:rsidR="00291449">
        <w:t>Internetseite</w:t>
      </w:r>
      <w:r w:rsidR="00E53CD0">
        <w:t xml:space="preserve"> </w:t>
      </w:r>
      <w:r w:rsidR="00FB2CBA">
        <w:t>ganz genau</w:t>
      </w:r>
      <w:r w:rsidR="00E53CD0">
        <w:t xml:space="preserve"> anges</w:t>
      </w:r>
      <w:r w:rsidR="00FB2CBA">
        <w:t>ehen</w:t>
      </w:r>
      <w:r w:rsidR="00E53CD0">
        <w:t xml:space="preserve"> wird, ist erkennbar, dass es sich um einen gefälschten Shop handelt.</w:t>
      </w:r>
    </w:p>
    <w:p w14:paraId="65E5E9AC" w14:textId="77777777" w:rsidR="00E53CD0" w:rsidRDefault="00E53CD0" w:rsidP="005D22A1"/>
    <w:p w14:paraId="498FB125" w14:textId="1F37CD6C" w:rsidR="00E53CD0" w:rsidRDefault="00937046" w:rsidP="005D22A1">
      <w:r>
        <w:t>Bestelle</w:t>
      </w:r>
      <w:r w:rsidR="00A109C5">
        <w:t xml:space="preserve"> ich </w:t>
      </w:r>
      <w:r w:rsidR="008342B8">
        <w:t>bei e</w:t>
      </w:r>
      <w:r w:rsidR="00A109C5">
        <w:t xml:space="preserve">inem solchen Fake Shop, bekomme ich nichts </w:t>
      </w:r>
      <w:r w:rsidR="008342B8">
        <w:t>außer Probleme</w:t>
      </w:r>
      <w:r>
        <w:t xml:space="preserve"> </w:t>
      </w:r>
      <w:r w:rsidR="008342B8">
        <w:t xml:space="preserve">– auch die Ware wird nicht geliefert. </w:t>
      </w:r>
    </w:p>
    <w:p w14:paraId="1C8E5530" w14:textId="7A8C469F" w:rsidR="00363EF9" w:rsidRDefault="00363EF9" w:rsidP="005D22A1">
      <w:r>
        <w:t>Eine weitere Folge kann sein, dass meine Daten, die ich für den Bestellvorgang bekannt</w:t>
      </w:r>
      <w:r w:rsidR="00937046">
        <w:t xml:space="preserve"> </w:t>
      </w:r>
      <w:r>
        <w:t>geben musste (Name, Anschrift, Telefonnummer, ev</w:t>
      </w:r>
      <w:r w:rsidR="008A14EF">
        <w:t>tl</w:t>
      </w:r>
      <w:r>
        <w:t>. Bank- oder Kreditkarteninformationen) an andere Betrüger*innen weitergeben</w:t>
      </w:r>
      <w:r w:rsidR="00BB4B21">
        <w:t xml:space="preserve"> werden</w:t>
      </w:r>
      <w:r>
        <w:t>.</w:t>
      </w:r>
    </w:p>
    <w:p w14:paraId="66B695A3" w14:textId="5DBF21B2" w:rsidR="002F2FE1" w:rsidRDefault="002F2FE1" w:rsidP="005D22A1"/>
    <w:p w14:paraId="715FE712" w14:textId="5C24EE92" w:rsidR="00375BB7" w:rsidRDefault="00375BB7" w:rsidP="005D22A1">
      <w:r>
        <w:t xml:space="preserve">Das Wichtigste beim Online-Shopping ist also: </w:t>
      </w:r>
      <w:r w:rsidR="00937046">
        <w:t>N</w:t>
      </w:r>
      <w:r>
        <w:t>ur bei seriösen Online-Shops einkaufen!</w:t>
      </w:r>
    </w:p>
    <w:p w14:paraId="6D46092E" w14:textId="77777777" w:rsidR="00375BB7" w:rsidRDefault="00375BB7" w:rsidP="005D22A1"/>
    <w:p w14:paraId="43683065" w14:textId="365F87C7" w:rsidR="002F2FE1" w:rsidRPr="00824ACE" w:rsidRDefault="00937046" w:rsidP="005D22A1">
      <w:pPr>
        <w:rPr>
          <w:b/>
        </w:rPr>
      </w:pPr>
      <w:r>
        <w:rPr>
          <w:b/>
        </w:rPr>
        <w:t>W</w:t>
      </w:r>
      <w:r w:rsidR="00FE7069" w:rsidRPr="00824ACE">
        <w:rPr>
          <w:b/>
        </w:rPr>
        <w:t>oran</w:t>
      </w:r>
      <w:r w:rsidR="00375BB7" w:rsidRPr="00824ACE">
        <w:rPr>
          <w:b/>
        </w:rPr>
        <w:t xml:space="preserve"> </w:t>
      </w:r>
      <w:r w:rsidR="006D03CC" w:rsidRPr="00824ACE">
        <w:rPr>
          <w:b/>
        </w:rPr>
        <w:t>erkenne ich</w:t>
      </w:r>
      <w:r w:rsidR="00375BB7" w:rsidRPr="00824ACE">
        <w:rPr>
          <w:b/>
        </w:rPr>
        <w:t xml:space="preserve">, ob </w:t>
      </w:r>
      <w:r w:rsidR="00D64CCF" w:rsidRPr="00824ACE">
        <w:rPr>
          <w:b/>
        </w:rPr>
        <w:t>der Online-Shop</w:t>
      </w:r>
      <w:r w:rsidR="00924D5E" w:rsidRPr="00824ACE">
        <w:rPr>
          <w:b/>
        </w:rPr>
        <w:t xml:space="preserve"> bzw. das aktuelle Angebot </w:t>
      </w:r>
      <w:r w:rsidR="00D64CCF" w:rsidRPr="00824ACE">
        <w:rPr>
          <w:b/>
        </w:rPr>
        <w:t>ein Betrug oder "echt" ist?</w:t>
      </w:r>
    </w:p>
    <w:p w14:paraId="56A2DD8C" w14:textId="77777777" w:rsidR="00AF7C5D" w:rsidRDefault="00AF7C5D">
      <w:pPr>
        <w:spacing w:before="0" w:after="200"/>
        <w:rPr>
          <w:rFonts w:eastAsia="Arial"/>
          <w:b/>
          <w:bCs/>
          <w:iCs/>
          <w:color w:val="993366"/>
          <w:sz w:val="32"/>
          <w:szCs w:val="36"/>
        </w:rPr>
      </w:pPr>
      <w:r>
        <w:br w:type="page"/>
      </w:r>
    </w:p>
    <w:p w14:paraId="409AEF53" w14:textId="719E07EC" w:rsidR="00D64CCF" w:rsidRDefault="00D64CCF" w:rsidP="00D64CCF">
      <w:pPr>
        <w:pStyle w:val="berschrift2"/>
      </w:pPr>
      <w:r>
        <w:lastRenderedPageBreak/>
        <w:t>Seriöse Online-Shops erkennen</w:t>
      </w:r>
    </w:p>
    <w:p w14:paraId="73306E7E" w14:textId="09E8BACF" w:rsidR="002F2FE1" w:rsidRDefault="00D64CCF" w:rsidP="005D22A1">
      <w:r>
        <w:t xml:space="preserve">Es gibt einige Punkte, auf die man </w:t>
      </w:r>
      <w:r w:rsidR="005018FD">
        <w:t xml:space="preserve">Acht geben sollte, bevor man in einem </w:t>
      </w:r>
      <w:r w:rsidR="00937046">
        <w:t>Online-Shop</w:t>
      </w:r>
      <w:r w:rsidR="005018FD">
        <w:t xml:space="preserve"> tatsächlich etwas bestellt.</w:t>
      </w:r>
    </w:p>
    <w:p w14:paraId="28237F58" w14:textId="47ECB1A7" w:rsidR="00BF24CB" w:rsidRDefault="00BF24CB" w:rsidP="00EE4A40">
      <w:pPr>
        <w:pStyle w:val="berschrift3"/>
        <w:jc w:val="both"/>
      </w:pPr>
      <w:r>
        <w:t>Hat der Shop eine oder mehrere Filialen in Österreich?</w:t>
      </w:r>
    </w:p>
    <w:p w14:paraId="5E97304F" w14:textId="17CA2A52" w:rsidR="009F5D12" w:rsidRDefault="00026FC1" w:rsidP="00BF24CB">
      <w:r>
        <w:t>Viele Geschäfte, die in Österreich durch eine Filiale vertreten sind, bieten mittlerweile ergänzend auch Online-Shopping an.</w:t>
      </w:r>
    </w:p>
    <w:p w14:paraId="698270EA" w14:textId="1797A17F" w:rsidR="00337B92" w:rsidRDefault="009F5D12" w:rsidP="00BF24CB">
      <w:r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 wp14:anchorId="31566690" wp14:editId="28A47A93">
            <wp:simplePos x="0" y="0"/>
            <wp:positionH relativeFrom="column">
              <wp:posOffset>3550920</wp:posOffset>
            </wp:positionH>
            <wp:positionV relativeFrom="paragraph">
              <wp:posOffset>19050</wp:posOffset>
            </wp:positionV>
            <wp:extent cx="2133600" cy="698545"/>
            <wp:effectExtent l="19050" t="19050" r="19050" b="25400"/>
            <wp:wrapThrough wrapText="bothSides">
              <wp:wrapPolygon edited="0">
                <wp:start x="-193" y="-589"/>
                <wp:lineTo x="-193" y="21796"/>
                <wp:lineTo x="21600" y="21796"/>
                <wp:lineTo x="21600" y="-589"/>
                <wp:lineTo x="-193" y="-589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98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37B92">
        <w:t xml:space="preserve">Ist dies der Fall, ist meist irgendwo auf der </w:t>
      </w:r>
      <w:r w:rsidR="00291449">
        <w:t>Internetseite</w:t>
      </w:r>
      <w:r w:rsidR="00337B92">
        <w:t xml:space="preserve"> ein Menüpunkt "Filialen" zu finden. Suchen Sie hier nach Niederlassungen!</w:t>
      </w:r>
    </w:p>
    <w:p w14:paraId="70653BE6" w14:textId="74AE9E89" w:rsidR="00337B92" w:rsidRDefault="00337B92" w:rsidP="00BF24CB"/>
    <w:p w14:paraId="1E97F730" w14:textId="2FBFA3FE" w:rsidR="00337B92" w:rsidRDefault="00337B92" w:rsidP="00BF24CB">
      <w:r>
        <w:t xml:space="preserve">Beispiele für Online-Shops, die auch Niederlassungen haben, gibt es viele. Zum Beispiel Billa im Lebensmittelhandel; </w:t>
      </w:r>
      <w:r w:rsidR="00937046">
        <w:t>Bekleidungsgeschäfte wie</w:t>
      </w:r>
      <w:r>
        <w:t xml:space="preserve"> C&amp;A, H&amp;M, Esprit; im Elektronikbereich</w:t>
      </w:r>
      <w:r w:rsidR="00324E62">
        <w:t xml:space="preserve"> </w:t>
      </w:r>
      <w:proofErr w:type="spellStart"/>
      <w:r w:rsidR="00324E62">
        <w:t>Mediamarkt</w:t>
      </w:r>
      <w:proofErr w:type="spellEnd"/>
      <w:r w:rsidR="00324E62">
        <w:t>,</w:t>
      </w:r>
      <w:r>
        <w:t xml:space="preserve"> E-</w:t>
      </w:r>
      <w:proofErr w:type="spellStart"/>
      <w:r>
        <w:t>Tec</w:t>
      </w:r>
      <w:proofErr w:type="spellEnd"/>
      <w:r>
        <w:t xml:space="preserve"> oder Conrad.</w:t>
      </w:r>
    </w:p>
    <w:p w14:paraId="39294B83" w14:textId="390D18EC" w:rsidR="00337B92" w:rsidRDefault="00337B92" w:rsidP="00BF24CB">
      <w:r>
        <w:t>International oder zumindest österreichweit bekannte Online-Shops, die keine Filiale haben, aber dennoch sicher sind, sind beispielsweise Amazon, Zalando, Otto Versand und Neckermann.</w:t>
      </w:r>
    </w:p>
    <w:p w14:paraId="2058A05F" w14:textId="77777777" w:rsidR="00042EFF" w:rsidRDefault="00042EFF" w:rsidP="00BF24CB"/>
    <w:p w14:paraId="1D031148" w14:textId="437CE384" w:rsidR="00042EFF" w:rsidRDefault="00042EFF" w:rsidP="00042EFF">
      <w:r>
        <w:t xml:space="preserve">Dennoch sollte man sich nicht darauf verlassen: </w:t>
      </w:r>
      <w:r w:rsidR="003C5602">
        <w:t>L</w:t>
      </w:r>
      <w:r>
        <w:t xml:space="preserve">eider ist es für Betrüger*innen leicht möglich, einen bekannten </w:t>
      </w:r>
      <w:r w:rsidR="00937046">
        <w:t>Online-Shop</w:t>
      </w:r>
      <w:r>
        <w:t xml:space="preserve"> </w:t>
      </w:r>
      <w:r w:rsidR="004F5284">
        <w:t>"nachzubauen". M</w:t>
      </w:r>
      <w:r>
        <w:t xml:space="preserve">an denkt, man ist auf der richtigen </w:t>
      </w:r>
      <w:r w:rsidR="00291449">
        <w:t>Internetseite</w:t>
      </w:r>
      <w:r w:rsidR="00726775">
        <w:t>,</w:t>
      </w:r>
      <w:r>
        <w:t xml:space="preserve"> </w:t>
      </w:r>
      <w:r w:rsidR="00726775">
        <w:t>t</w:t>
      </w:r>
      <w:r>
        <w:t>atsächlich bestellt man aber bei Betrüger*innen!</w:t>
      </w:r>
    </w:p>
    <w:p w14:paraId="030D2C9D" w14:textId="1672C265" w:rsidR="00042EFF" w:rsidRDefault="004C1803" w:rsidP="00BF24CB">
      <w:r>
        <w:t>Daher ist es wichtig, die Internet-Adresse zu prüfen.</w:t>
      </w:r>
    </w:p>
    <w:p w14:paraId="7750D470" w14:textId="2D0EBBDA" w:rsidR="00992A9B" w:rsidRDefault="00992A9B" w:rsidP="00992A9B">
      <w:pPr>
        <w:pStyle w:val="berschrift3"/>
      </w:pPr>
      <w:r>
        <w:t>Stimmt die Internet-Adresse?</w:t>
      </w:r>
      <w:r w:rsidR="00891B8A">
        <w:t xml:space="preserve"> Wird https verwendet?</w:t>
      </w:r>
    </w:p>
    <w:p w14:paraId="14850B99" w14:textId="4034E076" w:rsidR="0008126A" w:rsidRDefault="004C1803" w:rsidP="00BF24CB">
      <w:r>
        <w:t>V</w:t>
      </w:r>
      <w:r w:rsidR="0008126A">
        <w:t xml:space="preserve">or dem Bestellen </w:t>
      </w:r>
      <w:r>
        <w:t xml:space="preserve">ist es wichtig, </w:t>
      </w:r>
      <w:r w:rsidR="0008126A">
        <w:t xml:space="preserve">zu prüfen, ob ich wirklich im "echten" Online-Shop bin. </w:t>
      </w:r>
      <w:r w:rsidR="00997C3E">
        <w:t>Die richtige Internet-Adresse</w:t>
      </w:r>
      <w:r w:rsidR="008C71F3">
        <w:t xml:space="preserve"> ist </w:t>
      </w:r>
      <w:r w:rsidR="007A313D">
        <w:t xml:space="preserve">NUR in der Adressleiste </w:t>
      </w:r>
      <w:r w:rsidR="008C71F3">
        <w:t>im Browser erkennbar:</w:t>
      </w:r>
    </w:p>
    <w:p w14:paraId="4793E961" w14:textId="77777777" w:rsidR="004C1803" w:rsidRDefault="004C1803" w:rsidP="00BF24CB"/>
    <w:p w14:paraId="5162B0F9" w14:textId="120ADB89" w:rsidR="008C71F3" w:rsidRDefault="00FC4449" w:rsidP="00BF24CB">
      <w:r w:rsidRPr="00907FFE">
        <w:rPr>
          <w:noProof/>
          <w:color w:val="993366"/>
          <w:lang w:val="de-AT" w:eastAsia="de-A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5DF1C4" wp14:editId="48FF174B">
                <wp:simplePos x="0" y="0"/>
                <wp:positionH relativeFrom="column">
                  <wp:posOffset>2457582</wp:posOffset>
                </wp:positionH>
                <wp:positionV relativeFrom="paragraph">
                  <wp:posOffset>515590</wp:posOffset>
                </wp:positionV>
                <wp:extent cx="426757" cy="745435"/>
                <wp:effectExtent l="12382" t="101918" r="0" b="61912"/>
                <wp:wrapNone/>
                <wp:docPr id="237" name="Gruppieren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919448">
                          <a:off x="0" y="0"/>
                          <a:ext cx="426757" cy="745435"/>
                          <a:chOff x="129209" y="0"/>
                          <a:chExt cx="426757" cy="745435"/>
                        </a:xfrm>
                      </wpg:grpSpPr>
                      <wps:wsp>
                        <wps:cNvPr id="253" name="Gerade Verbindung mit Pfeil 253"/>
                        <wps:cNvCnPr/>
                        <wps:spPr>
                          <a:xfrm flipH="1">
                            <a:off x="129209" y="99391"/>
                            <a:ext cx="347869" cy="64604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Ellipse 254"/>
                        <wps:cNvSpPr/>
                        <wps:spPr>
                          <a:xfrm>
                            <a:off x="397566" y="0"/>
                            <a:ext cx="158400" cy="159026"/>
                          </a:xfrm>
                          <a:prstGeom prst="ellipse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563D6" id="Gruppieren 237" o:spid="_x0000_s1026" style="position:absolute;margin-left:193.5pt;margin-top:40.6pt;width:33.6pt;height:58.7pt;rotation:6465616fd;z-index:251667456;mso-width-relative:margin;mso-height-relative:margin" coordorigin="1292" coordsize="4267,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53" o:spid="_x0000_s1027" type="#_x0000_t32" style="position:absolute;left:1292;top:993;width:3478;height:64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" strokecolor="#936" strokeweight="2.25pt">
                  <v:stroke endarrow="block"/>
                </v:shape>
                <v:oval id="Ellipse 254" o:spid="_x0000_s1028" style="position:absolute;left:3975;width:1584;height: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" fillcolor="#936" strokecolor="#936" strokeweight="2pt"/>
              </v:group>
            </w:pict>
          </mc:Fallback>
        </mc:AlternateContent>
      </w:r>
      <w:r w:rsidR="00FA6D97"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2F2F9" wp14:editId="7D2D736E">
                <wp:simplePos x="0" y="0"/>
                <wp:positionH relativeFrom="column">
                  <wp:posOffset>1414145</wp:posOffset>
                </wp:positionH>
                <wp:positionV relativeFrom="paragraph">
                  <wp:posOffset>335915</wp:posOffset>
                </wp:positionV>
                <wp:extent cx="1171575" cy="290830"/>
                <wp:effectExtent l="0" t="0" r="28575" b="1397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87FEE" id="Ellipse 28" o:spid="_x0000_s1026" style="position:absolute;margin-left:111.35pt;margin-top:26.45pt;width:92.25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" filled="f" strokecolor="#936" strokeweight="2pt"/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723627E1" wp14:editId="53B24556">
            <wp:extent cx="5759450" cy="548005"/>
            <wp:effectExtent l="0" t="0" r="0" b="4445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A474" w14:textId="13C7E20B" w:rsidR="00FC4449" w:rsidRDefault="00FC4449" w:rsidP="00BF24CB"/>
    <w:p w14:paraId="4BD8E1E3" w14:textId="76377977" w:rsidR="00FC4449" w:rsidRDefault="00FC4449" w:rsidP="00BF24CB"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3BB048" wp14:editId="791AD02D">
                <wp:simplePos x="0" y="0"/>
                <wp:positionH relativeFrom="column">
                  <wp:posOffset>1576070</wp:posOffset>
                </wp:positionH>
                <wp:positionV relativeFrom="paragraph">
                  <wp:posOffset>80010</wp:posOffset>
                </wp:positionV>
                <wp:extent cx="3070225" cy="485457"/>
                <wp:effectExtent l="0" t="0" r="0" b="10160"/>
                <wp:wrapNone/>
                <wp:docPr id="256" name="Gruppieren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485457"/>
                          <a:chOff x="0" y="0"/>
                          <a:chExt cx="3070225" cy="485457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6" t="60482" r="55182" b="-5"/>
                          <a:stretch/>
                        </pic:blipFill>
                        <pic:spPr bwMode="auto">
                          <a:xfrm>
                            <a:off x="0" y="0"/>
                            <a:ext cx="307022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5" name="Geschweifte Klammer links 255"/>
                        <wps:cNvSpPr/>
                        <wps:spPr>
                          <a:xfrm rot="16200000">
                            <a:off x="1809750" y="-323850"/>
                            <a:ext cx="227965" cy="1390650"/>
                          </a:xfrm>
                          <a:prstGeom prst="leftBrace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DC30C" id="Gruppieren 256" o:spid="_x0000_s1026" style="position:absolute;margin-left:124.1pt;margin-top:6.3pt;width:241.75pt;height:38.2pt;z-index:251666432" coordsize="30702,4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30702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">
                  <v:imagedata r:id="rId10" o:title="" croptop="39637f" cropbottom="-3f" cropleft="13662f" cropright="36164f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Geschweifte Klammer links 255" o:spid="_x0000_s1028" type="#_x0000_t87" style="position:absolute;left:18097;top:-3239;width:2280;height:1390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" adj="295" strokecolor="#936" strokeweight="2.25pt"/>
              </v:group>
            </w:pict>
          </mc:Fallback>
        </mc:AlternateContent>
      </w:r>
    </w:p>
    <w:p w14:paraId="53C3F681" w14:textId="77777777" w:rsidR="002D4875" w:rsidRDefault="002D4875" w:rsidP="00BF24CB"/>
    <w:p w14:paraId="4C9609EF" w14:textId="5C917861" w:rsidR="006B7EDD" w:rsidRDefault="007618B8" w:rsidP="00BF24CB">
      <w:r>
        <w:t xml:space="preserve">Wichtig ist hier der Teil von </w:t>
      </w:r>
      <w:r w:rsidRPr="00FC4449">
        <w:rPr>
          <w:b/>
        </w:rPr>
        <w:t>www</w:t>
      </w:r>
      <w:r>
        <w:t xml:space="preserve"> bis zum </w:t>
      </w:r>
      <w:r w:rsidRPr="00FC4449">
        <w:rPr>
          <w:b/>
        </w:rPr>
        <w:t>ersten</w:t>
      </w:r>
      <w:r w:rsidR="002D4875">
        <w:rPr>
          <w:b/>
        </w:rPr>
        <w:t xml:space="preserve"> Querstrich</w:t>
      </w:r>
      <w:r w:rsidRPr="00FC4449">
        <w:rPr>
          <w:b/>
        </w:rPr>
        <w:t xml:space="preserve"> /</w:t>
      </w:r>
      <w:r w:rsidR="00FC4449">
        <w:rPr>
          <w:b/>
        </w:rPr>
        <w:t>.</w:t>
      </w:r>
      <w:r w:rsidR="00FC4449">
        <w:t xml:space="preserve"> S</w:t>
      </w:r>
      <w:r>
        <w:t>teht hier etwas anderes drinnen als ich erwarte, ist das ein Fake Shop!</w:t>
      </w:r>
      <w:r w:rsidR="00024C29">
        <w:t xml:space="preserve"> </w:t>
      </w:r>
    </w:p>
    <w:p w14:paraId="50F0B0D1" w14:textId="7CC58BFE" w:rsidR="007618B8" w:rsidRDefault="002D4875" w:rsidP="00BF24CB">
      <w:r>
        <w:lastRenderedPageBreak/>
        <w:t>Wichtig</w:t>
      </w:r>
      <w:r w:rsidR="007618B8">
        <w:t xml:space="preserve">: </w:t>
      </w:r>
      <w:r w:rsidR="003C5602">
        <w:t>A</w:t>
      </w:r>
      <w:r w:rsidR="007618B8">
        <w:t xml:space="preserve">chten Sie auch auf sehr </w:t>
      </w:r>
      <w:r w:rsidR="007618B8" w:rsidRPr="00DE6DF3">
        <w:rPr>
          <w:u w:val="single"/>
        </w:rPr>
        <w:t>ähnliche Schreibweisen</w:t>
      </w:r>
      <w:r w:rsidR="007618B8">
        <w:t xml:space="preserve">! </w:t>
      </w:r>
      <w:r w:rsidR="003C5602">
        <w:t>Z. B.</w:t>
      </w:r>
      <w:r w:rsidR="007618B8">
        <w:t xml:space="preserve"> </w:t>
      </w:r>
      <w:hyperlink r:id="rId11" w:history="1">
        <w:r w:rsidR="00A74296" w:rsidRPr="009F3017">
          <w:rPr>
            <w:rStyle w:val="Hyperlink"/>
          </w:rPr>
          <w:t>www.c-nd-a.com</w:t>
        </w:r>
      </w:hyperlink>
      <w:r w:rsidR="007618B8">
        <w:t xml:space="preserve"> statt </w:t>
      </w:r>
      <w:hyperlink r:id="rId12" w:history="1">
        <w:r w:rsidR="007618B8" w:rsidRPr="008D45A6">
          <w:rPr>
            <w:rStyle w:val="Hyperlink"/>
          </w:rPr>
          <w:t>www.c-and-a.com</w:t>
        </w:r>
      </w:hyperlink>
      <w:r w:rsidR="007618B8">
        <w:t>! Eine Liste der gängigsten sicheren und bekannten Online-Shops finden Sie auf der letzten Seite.</w:t>
      </w:r>
    </w:p>
    <w:p w14:paraId="66C2A930" w14:textId="77777777" w:rsidR="00526EC6" w:rsidRDefault="00526EC6" w:rsidP="00BF24CB"/>
    <w:p w14:paraId="0EEF2B92" w14:textId="5BBEF359" w:rsidR="004A3EDE" w:rsidRDefault="00546F3B" w:rsidP="00BF24CB">
      <w:r>
        <w:t xml:space="preserve">Auf keinen Fall sollten Sie bei einer ungesicherten </w:t>
      </w:r>
      <w:r w:rsidR="00291449">
        <w:t>Internetseite</w:t>
      </w:r>
      <w:r>
        <w:t xml:space="preserve"> bestellen! Das ist mit dem "https" am Beginn der Adresse erkennbar. Steht hier nur "http": Finger weg!</w:t>
      </w:r>
    </w:p>
    <w:p w14:paraId="1668BA30" w14:textId="534EAC91" w:rsidR="00A74296" w:rsidRDefault="00A74296" w:rsidP="00BF24CB"/>
    <w:p w14:paraId="3D7D1A89" w14:textId="0C3F18AF" w:rsidR="007F2244" w:rsidRDefault="00C574D3" w:rsidP="003709BB">
      <w:pPr>
        <w:spacing w:before="0" w:after="200"/>
        <w:ind w:left="1418"/>
        <w:rPr>
          <w:b/>
          <w:color w:val="993366"/>
          <w:sz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42368" behindDoc="0" locked="0" layoutInCell="1" allowOverlap="1" wp14:anchorId="3A00AFDF" wp14:editId="14B149AF">
            <wp:simplePos x="0" y="0"/>
            <wp:positionH relativeFrom="column">
              <wp:posOffset>-62230</wp:posOffset>
            </wp:positionH>
            <wp:positionV relativeFrom="paragraph">
              <wp:posOffset>101600</wp:posOffset>
            </wp:positionV>
            <wp:extent cx="856615" cy="1333500"/>
            <wp:effectExtent l="0" t="0" r="635" b="0"/>
            <wp:wrapNone/>
            <wp:docPr id="270" name="Grafik 270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244" w:rsidRPr="0043703E">
        <w:rPr>
          <w:b/>
          <w:color w:val="993366"/>
          <w:sz w:val="28"/>
        </w:rPr>
        <w:t>HÄNDE WEG von diesem Online-Shop, wenn</w:t>
      </w:r>
    </w:p>
    <w:p w14:paraId="434A9DDF" w14:textId="3BDBF830" w:rsidR="007F2244" w:rsidRDefault="007F2244" w:rsidP="003709BB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 xml:space="preserve">die Internet-Adresse ganz anders ist als der Name </w:t>
      </w:r>
      <w:r w:rsidR="00C574D3">
        <w:rPr>
          <w:b/>
          <w:color w:val="993366"/>
          <w:sz w:val="28"/>
        </w:rPr>
        <w:t>des Geschäfts/der Firma</w:t>
      </w:r>
      <w:r>
        <w:rPr>
          <w:b/>
          <w:color w:val="993366"/>
          <w:sz w:val="28"/>
        </w:rPr>
        <w:t>,</w:t>
      </w:r>
    </w:p>
    <w:p w14:paraId="3C19B78D" w14:textId="7196F743" w:rsidR="007F2244" w:rsidRDefault="007F2244" w:rsidP="003709BB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 xml:space="preserve">die Internet-Adresse </w:t>
      </w:r>
      <w:r w:rsidR="00C574D3">
        <w:rPr>
          <w:b/>
          <w:color w:val="993366"/>
          <w:sz w:val="28"/>
        </w:rPr>
        <w:t xml:space="preserve">der richtigen Internet-Adresse </w:t>
      </w:r>
      <w:r>
        <w:rPr>
          <w:b/>
          <w:color w:val="993366"/>
          <w:sz w:val="28"/>
        </w:rPr>
        <w:t xml:space="preserve">nur sehr ähnlich </w:t>
      </w:r>
      <w:r w:rsidR="00C574D3">
        <w:rPr>
          <w:b/>
          <w:color w:val="993366"/>
          <w:sz w:val="28"/>
        </w:rPr>
        <w:t>sieht</w:t>
      </w:r>
      <w:r w:rsidR="003C5602">
        <w:rPr>
          <w:b/>
          <w:color w:val="993366"/>
          <w:sz w:val="28"/>
        </w:rPr>
        <w:t>,</w:t>
      </w:r>
    </w:p>
    <w:p w14:paraId="31DA469A" w14:textId="4EF0F126" w:rsidR="007F2244" w:rsidRDefault="007F2244" w:rsidP="003709BB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kein https verwendet wird!</w:t>
      </w:r>
    </w:p>
    <w:p w14:paraId="2BFDB258" w14:textId="77777777" w:rsidR="000F1379" w:rsidRPr="000F1379" w:rsidRDefault="000F1379" w:rsidP="000F1379">
      <w:pPr>
        <w:rPr>
          <w:lang w:val="de-AT"/>
        </w:rPr>
      </w:pPr>
    </w:p>
    <w:p w14:paraId="059EECE5" w14:textId="77777777" w:rsidR="00D561FB" w:rsidRDefault="00D561FB" w:rsidP="00D561FB">
      <w:pPr>
        <w:pStyle w:val="berschrift3"/>
      </w:pPr>
      <w:r>
        <w:t>Ist der Online-Shop durch E-Commerce-Gütesiegel ausgezeichnet?</w:t>
      </w:r>
    </w:p>
    <w:p w14:paraId="3CF2CD55" w14:textId="77777777" w:rsidR="00D561FB" w:rsidRDefault="00D561FB" w:rsidP="00D561FB">
      <w:pPr>
        <w:rPr>
          <w:lang w:val="de-AT"/>
        </w:rPr>
      </w:pPr>
      <w:r w:rsidRPr="00E122C2">
        <w:rPr>
          <w:lang w:val="de-AT"/>
        </w:rPr>
        <w:t>E-Commerce steht für "Electronic Commerce" – auf Deutsch übersetzt "</w:t>
      </w:r>
      <w:r>
        <w:rPr>
          <w:lang w:val="de-AT"/>
        </w:rPr>
        <w:t>e</w:t>
      </w:r>
      <w:r w:rsidRPr="00E122C2">
        <w:rPr>
          <w:lang w:val="de-AT"/>
        </w:rPr>
        <w:t xml:space="preserve">lektronischer </w:t>
      </w:r>
      <w:r>
        <w:rPr>
          <w:lang w:val="de-AT"/>
        </w:rPr>
        <w:t>Handelsbetrieb</w:t>
      </w:r>
      <w:r w:rsidRPr="00E122C2">
        <w:rPr>
          <w:lang w:val="de-AT"/>
        </w:rPr>
        <w:t>".</w:t>
      </w:r>
      <w:r>
        <w:rPr>
          <w:lang w:val="de-AT"/>
        </w:rPr>
        <w:t xml:space="preserve"> Gemeint ist damit der Warenverkehr im Internet – also alles, was über das Internet bestellt wird.</w:t>
      </w:r>
    </w:p>
    <w:p w14:paraId="49BBFBF0" w14:textId="77777777" w:rsidR="00D561FB" w:rsidRDefault="00D561FB" w:rsidP="00D561FB">
      <w:pPr>
        <w:rPr>
          <w:lang w:val="de-AT"/>
        </w:rPr>
      </w:pPr>
    </w:p>
    <w:p w14:paraId="4BBCF9A8" w14:textId="77777777" w:rsidR="00D561FB" w:rsidRDefault="00D561FB" w:rsidP="00D561FB">
      <w:pPr>
        <w:rPr>
          <w:lang w:val="de-AT"/>
        </w:rPr>
      </w:pPr>
      <w:r>
        <w:rPr>
          <w:lang w:val="de-AT"/>
        </w:rPr>
        <w:t>Es gibt europaweit Zertifizierungsstellen, bei denen sich Anbieter von Online-Shops auf ihre Sicherheit und weitere Qualitätskriterien prüfen lassen können. Entsprechen sie diesen Qualitätskriterien, bekommen sie ein so genanntes E-Commerce-Gütesiegel verliehen:</w:t>
      </w:r>
    </w:p>
    <w:p w14:paraId="2BC28936" w14:textId="77777777" w:rsidR="00D561FB" w:rsidRDefault="00D561FB" w:rsidP="00D561FB">
      <w:pPr>
        <w:rPr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20D0EF77" wp14:editId="70647173">
            <wp:extent cx="1641294" cy="1552575"/>
            <wp:effectExtent l="0" t="0" r="0" b="0"/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3448" cy="15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AT"/>
        </w:rPr>
        <w:t xml:space="preserve">   </w:t>
      </w:r>
      <w:r>
        <w:rPr>
          <w:noProof/>
          <w:lang w:val="de-AT" w:eastAsia="de-AT"/>
        </w:rPr>
        <w:drawing>
          <wp:inline distT="0" distB="0" distL="0" distR="0" wp14:anchorId="57494E3F" wp14:editId="58612F6E">
            <wp:extent cx="2358774" cy="1038225"/>
            <wp:effectExtent l="0" t="0" r="3810" b="0"/>
            <wp:docPr id="264" name="Grafi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1163" cy="104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AT"/>
        </w:rPr>
        <w:t xml:space="preserve">   </w:t>
      </w:r>
      <w:r>
        <w:rPr>
          <w:noProof/>
          <w:lang w:val="de-AT" w:eastAsia="de-AT"/>
        </w:rPr>
        <w:drawing>
          <wp:inline distT="0" distB="0" distL="0" distR="0" wp14:anchorId="1C27FCD0" wp14:editId="2365631C">
            <wp:extent cx="1466850" cy="1095375"/>
            <wp:effectExtent l="0" t="0" r="0" b="0"/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94A9" w14:textId="77777777" w:rsidR="00D561FB" w:rsidRPr="003323A5" w:rsidRDefault="00D561FB" w:rsidP="00D561FB">
      <w:pPr>
        <w:tabs>
          <w:tab w:val="left" w:pos="567"/>
          <w:tab w:val="left" w:pos="4111"/>
          <w:tab w:val="left" w:pos="7371"/>
        </w:tabs>
        <w:spacing w:before="0"/>
        <w:rPr>
          <w:sz w:val="20"/>
          <w:lang w:val="de-AT"/>
        </w:rPr>
      </w:pPr>
      <w:r>
        <w:rPr>
          <w:sz w:val="20"/>
          <w:lang w:val="de-AT"/>
        </w:rPr>
        <w:t xml:space="preserve"> </w:t>
      </w:r>
      <w:r>
        <w:rPr>
          <w:sz w:val="20"/>
          <w:lang w:val="de-AT"/>
        </w:rPr>
        <w:tab/>
      </w:r>
      <w:hyperlink r:id="rId17" w:history="1">
        <w:r w:rsidRPr="003323A5">
          <w:rPr>
            <w:rStyle w:val="Hyperlink"/>
            <w:sz w:val="20"/>
            <w:lang w:val="de-AT"/>
          </w:rPr>
          <w:t>www.e-tec.at</w:t>
        </w:r>
      </w:hyperlink>
      <w:r w:rsidRPr="003323A5">
        <w:rPr>
          <w:sz w:val="20"/>
          <w:lang w:val="de-AT"/>
        </w:rPr>
        <w:tab/>
      </w:r>
      <w:hyperlink r:id="rId18" w:history="1">
        <w:r w:rsidRPr="003323A5">
          <w:rPr>
            <w:rStyle w:val="Hyperlink"/>
            <w:sz w:val="20"/>
            <w:lang w:val="de-AT"/>
          </w:rPr>
          <w:t>www.billa.at</w:t>
        </w:r>
      </w:hyperlink>
      <w:r w:rsidRPr="003323A5">
        <w:rPr>
          <w:sz w:val="20"/>
          <w:lang w:val="de-AT"/>
        </w:rPr>
        <w:tab/>
      </w:r>
      <w:hyperlink r:id="rId19" w:history="1">
        <w:r w:rsidRPr="003323A5">
          <w:rPr>
            <w:rStyle w:val="Hyperlink"/>
            <w:sz w:val="20"/>
            <w:lang w:val="de-AT"/>
          </w:rPr>
          <w:t>www.obi.at</w:t>
        </w:r>
      </w:hyperlink>
      <w:r w:rsidRPr="003323A5">
        <w:rPr>
          <w:sz w:val="20"/>
          <w:lang w:val="de-AT"/>
        </w:rPr>
        <w:t xml:space="preserve"> </w:t>
      </w:r>
    </w:p>
    <w:p w14:paraId="3A521281" w14:textId="77777777" w:rsidR="00D561FB" w:rsidRDefault="00D561FB" w:rsidP="00D561FB">
      <w:pPr>
        <w:rPr>
          <w:lang w:val="de-AT"/>
        </w:rPr>
      </w:pPr>
    </w:p>
    <w:p w14:paraId="799CA30B" w14:textId="279752D0" w:rsidR="00D561FB" w:rsidRDefault="00D561FB" w:rsidP="00D561FB">
      <w:pPr>
        <w:rPr>
          <w:lang w:val="de-AT"/>
        </w:rPr>
      </w:pPr>
      <w:r>
        <w:rPr>
          <w:lang w:val="de-AT"/>
        </w:rPr>
        <w:t xml:space="preserve">Betrüger*innen wissen natürlich auch darüber Bescheid und </w:t>
      </w:r>
      <w:r w:rsidR="0036386F">
        <w:rPr>
          <w:lang w:val="de-AT"/>
        </w:rPr>
        <w:t>platzieren oft</w:t>
      </w:r>
      <w:r>
        <w:rPr>
          <w:lang w:val="de-AT"/>
        </w:rPr>
        <w:t xml:space="preserve"> die Logos dieser Gütesiegel irgendwo auf ihrer </w:t>
      </w:r>
      <w:r w:rsidR="00291449">
        <w:rPr>
          <w:lang w:val="de-AT"/>
        </w:rPr>
        <w:t>Internetseite</w:t>
      </w:r>
      <w:r>
        <w:rPr>
          <w:lang w:val="de-AT"/>
        </w:rPr>
        <w:t>.</w:t>
      </w:r>
    </w:p>
    <w:p w14:paraId="5B0CEBE0" w14:textId="77777777" w:rsidR="00D561FB" w:rsidRDefault="00D561FB" w:rsidP="00D561FB">
      <w:pPr>
        <w:rPr>
          <w:lang w:val="de-AT"/>
        </w:rPr>
      </w:pPr>
      <w:r>
        <w:rPr>
          <w:lang w:val="de-AT"/>
        </w:rPr>
        <w:lastRenderedPageBreak/>
        <w:t>Daher ist es wichtig, zu überprüfen, ob diesem Online-Shop das Gütesiegel auch tatsächlich verliehen wurde!</w:t>
      </w:r>
    </w:p>
    <w:p w14:paraId="6003DB45" w14:textId="411A2498" w:rsidR="002870E2" w:rsidRDefault="00D561FB" w:rsidP="00D561FB">
      <w:pPr>
        <w:rPr>
          <w:lang w:val="de-AT"/>
        </w:rPr>
      </w:pPr>
      <w:r>
        <w:rPr>
          <w:lang w:val="de-AT"/>
        </w:rPr>
        <w:t xml:space="preserve">Das geht ganz einfach: </w:t>
      </w:r>
      <w:r w:rsidR="003C5602">
        <w:rPr>
          <w:lang w:val="de-AT"/>
        </w:rPr>
        <w:t>T</w:t>
      </w:r>
      <w:r>
        <w:rPr>
          <w:lang w:val="de-AT"/>
        </w:rPr>
        <w:t>ippen oder klicken Sie auf das Logo des Gütezeichens! Es passiert folgendes:</w:t>
      </w:r>
    </w:p>
    <w:p w14:paraId="22FAA1CE" w14:textId="77777777" w:rsidR="00AF7C5D" w:rsidRDefault="00AF7C5D" w:rsidP="00D561FB">
      <w:pPr>
        <w:rPr>
          <w:lang w:val="de-AT"/>
        </w:rPr>
      </w:pPr>
    </w:p>
    <w:p w14:paraId="1149EBE4" w14:textId="3662C414" w:rsidR="00D561FB" w:rsidRDefault="00E840DB" w:rsidP="00D561FB">
      <w:pPr>
        <w:pStyle w:val="Listenabsatz"/>
        <w:numPr>
          <w:ilvl w:val="0"/>
          <w:numId w:val="23"/>
        </w:numPr>
        <w:rPr>
          <w:lang w:val="de-AT"/>
        </w:rPr>
      </w:pPr>
      <w:r>
        <w:rPr>
          <w:lang w:val="de-AT"/>
        </w:rPr>
        <w:t>d</w:t>
      </w:r>
      <w:r w:rsidR="00C574D3">
        <w:rPr>
          <w:lang w:val="de-AT"/>
        </w:rPr>
        <w:t>as Zertifikat wird direkt angezeigt (siehe Beispiel 1)</w:t>
      </w:r>
      <w:r w:rsidR="00704C18">
        <w:rPr>
          <w:lang w:val="de-AT"/>
        </w:rPr>
        <w:t xml:space="preserve"> oder</w:t>
      </w:r>
    </w:p>
    <w:p w14:paraId="2AE9A0ED" w14:textId="63ADADC7" w:rsidR="00491BF8" w:rsidRDefault="00E840DB" w:rsidP="00D561FB">
      <w:pPr>
        <w:pStyle w:val="Listenabsatz"/>
        <w:numPr>
          <w:ilvl w:val="0"/>
          <w:numId w:val="23"/>
        </w:numPr>
        <w:rPr>
          <w:lang w:val="de-AT"/>
        </w:rPr>
      </w:pPr>
      <w:r>
        <w:t>d</w:t>
      </w:r>
      <w:r w:rsidR="00491BF8">
        <w:t>as Zertifikat wird auf der Webseite des Gütesiegels bestätigt (siehe Beispiel 2)</w:t>
      </w:r>
      <w:r>
        <w:t xml:space="preserve"> oder</w:t>
      </w:r>
    </w:p>
    <w:p w14:paraId="6A7EEC4C" w14:textId="79632B70" w:rsidR="00D561FB" w:rsidRDefault="00E840DB" w:rsidP="00D561FB">
      <w:pPr>
        <w:pStyle w:val="Listenabsatz"/>
        <w:numPr>
          <w:ilvl w:val="0"/>
          <w:numId w:val="23"/>
        </w:numPr>
        <w:rPr>
          <w:lang w:val="de-AT"/>
        </w:rPr>
      </w:pPr>
      <w:r>
        <w:rPr>
          <w:lang w:val="de-AT"/>
        </w:rPr>
        <w:t>d</w:t>
      </w:r>
      <w:r w:rsidR="00D561FB">
        <w:rPr>
          <w:lang w:val="de-AT"/>
        </w:rPr>
        <w:t xml:space="preserve">er Online-Shop bietet Kurz-Informationen direkt auf seiner </w:t>
      </w:r>
      <w:r w:rsidR="00291449">
        <w:rPr>
          <w:lang w:val="de-AT"/>
        </w:rPr>
        <w:t>Internetseite</w:t>
      </w:r>
      <w:r w:rsidR="00D561FB">
        <w:rPr>
          <w:lang w:val="de-AT"/>
        </w:rPr>
        <w:t xml:space="preserve"> an</w:t>
      </w:r>
      <w:r w:rsidR="000110E6">
        <w:rPr>
          <w:lang w:val="de-AT"/>
        </w:rPr>
        <w:t xml:space="preserve"> (siehe Beispiel 3)</w:t>
      </w:r>
      <w:r>
        <w:rPr>
          <w:lang w:val="de-AT"/>
        </w:rPr>
        <w:t>.</w:t>
      </w:r>
    </w:p>
    <w:p w14:paraId="52449972" w14:textId="47868E69" w:rsidR="0004659D" w:rsidRPr="0004659D" w:rsidRDefault="00C13EA8" w:rsidP="0004659D">
      <w:pPr>
        <w:rPr>
          <w:lang w:val="de-AT"/>
        </w:rPr>
      </w:pPr>
      <w:r>
        <w:rPr>
          <w:noProof/>
          <w:lang w:val="de-A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123281" wp14:editId="0397DBFA">
                <wp:simplePos x="0" y="0"/>
                <wp:positionH relativeFrom="column">
                  <wp:posOffset>23495</wp:posOffset>
                </wp:positionH>
                <wp:positionV relativeFrom="paragraph">
                  <wp:posOffset>340995</wp:posOffset>
                </wp:positionV>
                <wp:extent cx="6096000" cy="3867150"/>
                <wp:effectExtent l="19050" t="0" r="0" b="0"/>
                <wp:wrapThrough wrapText="bothSides">
                  <wp:wrapPolygon edited="0">
                    <wp:start x="14445" y="0"/>
                    <wp:lineTo x="-68" y="106"/>
                    <wp:lineTo x="-68" y="14365"/>
                    <wp:lineTo x="1823" y="15322"/>
                    <wp:lineTo x="1823" y="15641"/>
                    <wp:lineTo x="5670" y="17025"/>
                    <wp:lineTo x="6413" y="17025"/>
                    <wp:lineTo x="6413" y="20217"/>
                    <wp:lineTo x="9720" y="20430"/>
                    <wp:lineTo x="9720" y="21494"/>
                    <wp:lineTo x="12488" y="21494"/>
                    <wp:lineTo x="12488" y="20430"/>
                    <wp:lineTo x="16065" y="20430"/>
                    <wp:lineTo x="17010" y="20110"/>
                    <wp:lineTo x="16875" y="13620"/>
                    <wp:lineTo x="19035" y="13620"/>
                    <wp:lineTo x="20048" y="13088"/>
                    <wp:lineTo x="19980" y="11917"/>
                    <wp:lineTo x="21330" y="11917"/>
                    <wp:lineTo x="21533" y="11704"/>
                    <wp:lineTo x="21533" y="0"/>
                    <wp:lineTo x="14445" y="0"/>
                  </wp:wrapPolygon>
                </wp:wrapThrough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867150"/>
                          <a:chOff x="0" y="0"/>
                          <a:chExt cx="6096000" cy="3867150"/>
                        </a:xfrm>
                      </wpg:grpSpPr>
                      <wpg:grpSp>
                        <wpg:cNvPr id="269" name="Gruppieren 269"/>
                        <wpg:cNvGrpSpPr/>
                        <wpg:grpSpPr>
                          <a:xfrm>
                            <a:off x="0" y="0"/>
                            <a:ext cx="6096000" cy="3594100"/>
                            <a:chOff x="0" y="0"/>
                            <a:chExt cx="6096000" cy="3594100"/>
                          </a:xfrm>
                        </wpg:grpSpPr>
                        <pic:pic xmlns:pic="http://schemas.openxmlformats.org/drawingml/2006/picture">
                          <pic:nvPicPr>
                            <pic:cNvPr id="267" name="Grafik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6900" y="504825"/>
                              <a:ext cx="2851785" cy="3089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8" name="Grafik 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625"/>
                              <a:ext cx="1767205" cy="24987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6" name="Grafik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5275" y="0"/>
                              <a:ext cx="1990725" cy="21132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466975"/>
                            <a:ext cx="89535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1D6E8" w14:textId="30CCCB65" w:rsidR="00C13EA8" w:rsidRDefault="00C13EA8">
                              <w:r>
                                <w:t>Beispiel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575" y="3489325"/>
                            <a:ext cx="89535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729B6" w14:textId="1351B7B0" w:rsidR="00C13EA8" w:rsidRDefault="00C13EA8" w:rsidP="00C13EA8">
                              <w:r>
                                <w:t>Beispiel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2019300"/>
                            <a:ext cx="89535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88103" w14:textId="7D1B9811" w:rsidR="00C13EA8" w:rsidRDefault="00C13EA8" w:rsidP="00C13EA8">
                              <w:r>
                                <w:t>Beispiel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23281" id="Gruppieren 15" o:spid="_x0000_s1026" style="position:absolute;margin-left:1.85pt;margin-top:26.85pt;width:480pt;height:304.5pt;z-index:251670528;mso-height-relative:margin" coordsize="60960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">
                <v:group id="Gruppieren 269" o:spid="_x0000_s1027" style="position:absolute;width:60960;height:35941" coordsize="60960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Grafik 267" o:spid="_x0000_s1028" type="#_x0000_t75" style="position:absolute;left:18669;top:5048;width:28517;height:3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" stroked="t" strokecolor="black [3213]">
                    <v:imagedata r:id="rId23" o:title=""/>
                    <v:path arrowok="t"/>
                  </v:shape>
                  <v:shape id="Grafik 268" o:spid="_x0000_s1029" type="#_x0000_t75" style="position:absolute;top:476;width:17672;height:2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" stroked="t" strokecolor="black [3213]">
                    <v:imagedata r:id="rId24" o:title=""/>
                    <v:path arrowok="t"/>
                  </v:shape>
                  <v:shape id="Grafik 266" o:spid="_x0000_s1030" type="#_x0000_t75" style="position:absolute;left:41052;width:19908;height:2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">
                    <v:imagedata r:id="rId2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1" type="#_x0000_t202" style="position:absolute;left:4572;top:24669;width:895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891D6E8" w14:textId="30CCCB65" w:rsidR="00C13EA8" w:rsidRDefault="00C13EA8">
                        <w:r>
                          <w:t>Beispiel 1</w:t>
                        </w:r>
                      </w:p>
                    </w:txbxContent>
                  </v:textbox>
                </v:shape>
                <v:shape id="Textfeld 2" o:spid="_x0000_s1032" type="#_x0000_t202" style="position:absolute;left:26955;top:34893;width:8954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474729B6" w14:textId="1351B7B0" w:rsidR="00C13EA8" w:rsidRDefault="00C13EA8" w:rsidP="00C13EA8">
                        <w:r>
                          <w:t>Beispiel 2</w:t>
                        </w:r>
                      </w:p>
                    </w:txbxContent>
                  </v:textbox>
                </v:shape>
                <v:shape id="Textfeld 2" o:spid="_x0000_s1033" type="#_x0000_t202" style="position:absolute;left:48196;top:20193;width:8954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07488103" w14:textId="7D1B9811" w:rsidR="00C13EA8" w:rsidRDefault="00C13EA8" w:rsidP="00C13EA8">
                        <w:r>
                          <w:t>Beispiel 3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23C2236" w14:textId="2D777BFB" w:rsidR="00D561FB" w:rsidRDefault="00D561FB" w:rsidP="00D561FB">
      <w:pPr>
        <w:rPr>
          <w:lang w:val="de-AT"/>
        </w:rPr>
      </w:pPr>
    </w:p>
    <w:p w14:paraId="77F93C18" w14:textId="6A4D8873" w:rsidR="00D561FB" w:rsidRPr="00EF279C" w:rsidRDefault="00D561FB" w:rsidP="00D561FB">
      <w:pPr>
        <w:rPr>
          <w:lang w:val="de-AT"/>
        </w:rPr>
      </w:pPr>
    </w:p>
    <w:p w14:paraId="2F8353B0" w14:textId="6A8AB3B6" w:rsidR="00D561FB" w:rsidRDefault="00D561FB" w:rsidP="00D561FB">
      <w:pPr>
        <w:rPr>
          <w:lang w:val="de-AT"/>
        </w:rPr>
      </w:pPr>
    </w:p>
    <w:p w14:paraId="5C2E613A" w14:textId="1471939A" w:rsidR="00D561FB" w:rsidRDefault="00D561FB" w:rsidP="00D561FB">
      <w:pPr>
        <w:rPr>
          <w:lang w:val="de-AT"/>
        </w:rPr>
      </w:pPr>
    </w:p>
    <w:p w14:paraId="7005D33D" w14:textId="40770E78" w:rsidR="00F95FDF" w:rsidRDefault="00F95FDF" w:rsidP="00D561FB">
      <w:pPr>
        <w:rPr>
          <w:lang w:val="de-AT"/>
        </w:rPr>
      </w:pPr>
    </w:p>
    <w:p w14:paraId="25D924BD" w14:textId="3456215D" w:rsidR="0004659D" w:rsidRDefault="00227AEC" w:rsidP="00D561FB">
      <w:r>
        <w:rPr>
          <w:noProof/>
          <w:lang w:val="de-AT" w:eastAsia="de-AT"/>
        </w:rPr>
        <w:drawing>
          <wp:anchor distT="0" distB="0" distL="114300" distR="114300" simplePos="0" relativeHeight="251643392" behindDoc="0" locked="0" layoutInCell="1" allowOverlap="1" wp14:anchorId="0DF3265A" wp14:editId="73DEBF23">
            <wp:simplePos x="0" y="0"/>
            <wp:positionH relativeFrom="column">
              <wp:posOffset>-62230</wp:posOffset>
            </wp:positionH>
            <wp:positionV relativeFrom="paragraph">
              <wp:posOffset>274955</wp:posOffset>
            </wp:positionV>
            <wp:extent cx="856615" cy="1333500"/>
            <wp:effectExtent l="0" t="0" r="635" b="0"/>
            <wp:wrapNone/>
            <wp:docPr id="271" name="Grafik 271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C0F64" w14:textId="055F4E93" w:rsidR="0004659D" w:rsidRDefault="0004659D" w:rsidP="0004659D">
      <w:pPr>
        <w:spacing w:before="0" w:after="200"/>
        <w:ind w:left="1418"/>
        <w:rPr>
          <w:b/>
          <w:color w:val="993366"/>
          <w:sz w:val="28"/>
        </w:rPr>
      </w:pPr>
      <w:r w:rsidRPr="0043703E">
        <w:rPr>
          <w:b/>
          <w:color w:val="993366"/>
          <w:sz w:val="28"/>
        </w:rPr>
        <w:t>HÄNDE WEG von diesem Online-Shop, wenn</w:t>
      </w:r>
    </w:p>
    <w:p w14:paraId="3BF76D0F" w14:textId="634303B0" w:rsidR="0004659D" w:rsidRDefault="0004659D" w:rsidP="0004659D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das Gütesiegel nicht zur Überprüfung angeklickt werden kann</w:t>
      </w:r>
      <w:r w:rsidR="00B1721F">
        <w:rPr>
          <w:b/>
          <w:color w:val="993366"/>
          <w:sz w:val="28"/>
        </w:rPr>
        <w:t>,</w:t>
      </w:r>
    </w:p>
    <w:p w14:paraId="1E1FAA80" w14:textId="1CF16D8D" w:rsidR="0004659D" w:rsidRDefault="0004659D" w:rsidP="0004659D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ein unbekanntes Gütesiegel verwendet wird</w:t>
      </w:r>
      <w:r w:rsidR="00B1721F">
        <w:rPr>
          <w:b/>
          <w:color w:val="993366"/>
          <w:sz w:val="28"/>
        </w:rPr>
        <w:t>,</w:t>
      </w:r>
    </w:p>
    <w:p w14:paraId="3FDCA001" w14:textId="754F7A73" w:rsidR="0004659D" w:rsidRDefault="0004659D" w:rsidP="0004659D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die Überprüfung ein falsches Ergebnis liefert!</w:t>
      </w:r>
    </w:p>
    <w:p w14:paraId="4B2E017A" w14:textId="77777777" w:rsidR="004D735B" w:rsidRDefault="004D735B" w:rsidP="004D735B"/>
    <w:p w14:paraId="4DF537A7" w14:textId="381BCD90" w:rsidR="0004659D" w:rsidRDefault="0004659D" w:rsidP="0004659D">
      <w:r>
        <w:lastRenderedPageBreak/>
        <w:t>Verwendet der Online-</w:t>
      </w:r>
      <w:r w:rsidR="00020556">
        <w:t>S</w:t>
      </w:r>
      <w:r>
        <w:t xml:space="preserve">hop kein Gütesiegel, </w:t>
      </w:r>
      <w:r w:rsidR="008622E5">
        <w:t xml:space="preserve">ist das kein Ausschlussgrund. Es </w:t>
      </w:r>
      <w:r>
        <w:t>gibt noch weitere Kriterien, anhand de</w:t>
      </w:r>
      <w:r w:rsidR="00B05A9F">
        <w:t>rer</w:t>
      </w:r>
      <w:r>
        <w:t xml:space="preserve"> Sie feststellen können, ob der Shop sicher ist. </w:t>
      </w:r>
    </w:p>
    <w:p w14:paraId="479A4150" w14:textId="4B945CE0" w:rsidR="00EE4A40" w:rsidRDefault="00816C32" w:rsidP="00EE4A40">
      <w:pPr>
        <w:pStyle w:val="berschrift3"/>
        <w:jc w:val="both"/>
      </w:pPr>
      <w:r>
        <w:t>Unschlagbar günstige Preise</w:t>
      </w:r>
    </w:p>
    <w:p w14:paraId="4A0F9181" w14:textId="14828E6B" w:rsidR="004B42F1" w:rsidRDefault="00F27A7D">
      <w:pPr>
        <w:spacing w:before="0" w:after="200"/>
      </w:pPr>
      <w:r>
        <w:t>Oft</w:t>
      </w:r>
      <w:r w:rsidR="004B42F1">
        <w:t xml:space="preserve"> stolpert man im Internet über Werbeangebote von Produkten, die unschlagbar günstig angepriesen werden. </w:t>
      </w:r>
    </w:p>
    <w:p w14:paraId="111858FF" w14:textId="40C89D4A" w:rsidR="00816C32" w:rsidRPr="00F97BC7" w:rsidRDefault="004B42F1">
      <w:pPr>
        <w:spacing w:before="0" w:after="200"/>
        <w:rPr>
          <w:b/>
        </w:rPr>
      </w:pPr>
      <w:r w:rsidRPr="004B42F1">
        <w:rPr>
          <w:b/>
        </w:rPr>
        <w:t>Allerdings</w:t>
      </w:r>
      <w:r>
        <w:t xml:space="preserve"> </w:t>
      </w:r>
      <w:r>
        <w:rPr>
          <w:b/>
        </w:rPr>
        <w:t>gilt a</w:t>
      </w:r>
      <w:r w:rsidR="00E241B4" w:rsidRPr="00F97BC7">
        <w:rPr>
          <w:b/>
        </w:rPr>
        <w:t xml:space="preserve">uch im Internet: </w:t>
      </w:r>
      <w:r w:rsidR="00020556">
        <w:rPr>
          <w:b/>
        </w:rPr>
        <w:t>N</w:t>
      </w:r>
      <w:r w:rsidR="00E241B4" w:rsidRPr="00F97BC7">
        <w:rPr>
          <w:b/>
        </w:rPr>
        <w:t>iemand hat etwas zu verschenken!</w:t>
      </w:r>
    </w:p>
    <w:p w14:paraId="254D0DB4" w14:textId="2F0D6197" w:rsidR="00A177F1" w:rsidRDefault="00B6749D">
      <w:pPr>
        <w:spacing w:before="0" w:after="200"/>
      </w:pPr>
      <w:r>
        <w:t>Nutzen Sie</w:t>
      </w:r>
      <w:r w:rsidR="005E75DE">
        <w:t xml:space="preserve"> Webseiten, die Preisvergleiche anbieten (so genannte</w:t>
      </w:r>
      <w:r>
        <w:t xml:space="preserve"> Vergleichsportale</w:t>
      </w:r>
      <w:r w:rsidR="005E75DE">
        <w:t xml:space="preserve">). Auf </w:t>
      </w:r>
      <w:hyperlink r:id="rId26" w:history="1">
        <w:r w:rsidRPr="008A7FC9">
          <w:rPr>
            <w:rStyle w:val="Hyperlink"/>
          </w:rPr>
          <w:t>www.geizhals.at</w:t>
        </w:r>
      </w:hyperlink>
      <w:r w:rsidR="004E73D4">
        <w:t xml:space="preserve"> </w:t>
      </w:r>
      <w:r w:rsidR="005E75DE">
        <w:t xml:space="preserve">können Sie </w:t>
      </w:r>
      <w:r>
        <w:t xml:space="preserve">prüfen, zu welchem Preis das Produkt üblicherweise verkauft wird. </w:t>
      </w:r>
    </w:p>
    <w:p w14:paraId="43F88590" w14:textId="25AE787E" w:rsidR="004150B6" w:rsidRDefault="003D11A7">
      <w:pPr>
        <w:spacing w:before="0" w:after="200"/>
      </w:pPr>
      <w:r>
        <w:rPr>
          <w:noProof/>
          <w:lang w:val="de-AT" w:eastAsia="de-AT"/>
        </w:rPr>
        <w:drawing>
          <wp:anchor distT="0" distB="0" distL="114300" distR="114300" simplePos="0" relativeHeight="251646976" behindDoc="1" locked="0" layoutInCell="1" allowOverlap="1" wp14:anchorId="634895AC" wp14:editId="4357A032">
            <wp:simplePos x="0" y="0"/>
            <wp:positionH relativeFrom="column">
              <wp:posOffset>30480</wp:posOffset>
            </wp:positionH>
            <wp:positionV relativeFrom="paragraph">
              <wp:posOffset>71755</wp:posOffset>
            </wp:positionV>
            <wp:extent cx="650240" cy="1011555"/>
            <wp:effectExtent l="0" t="0" r="0" b="0"/>
            <wp:wrapThrough wrapText="bothSides">
              <wp:wrapPolygon edited="0">
                <wp:start x="0" y="0"/>
                <wp:lineTo x="0" y="21153"/>
                <wp:lineTo x="20883" y="21153"/>
                <wp:lineTo x="20883" y="0"/>
                <wp:lineTo x="0" y="0"/>
              </wp:wrapPolygon>
            </wp:wrapThrough>
            <wp:docPr id="13" name="Grafik 13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FC5E" w14:textId="52CBB70D" w:rsidR="00A177F1" w:rsidRPr="0043703E" w:rsidRDefault="00597888">
      <w:pPr>
        <w:spacing w:before="0" w:after="200"/>
        <w:rPr>
          <w:b/>
          <w:color w:val="993366"/>
          <w:sz w:val="28"/>
        </w:rPr>
      </w:pPr>
      <w:r w:rsidRPr="0043703E">
        <w:rPr>
          <w:b/>
          <w:color w:val="993366"/>
          <w:sz w:val="28"/>
        </w:rPr>
        <w:t>HÄNDE WEG von diesem Online-Shop, we</w:t>
      </w:r>
      <w:r w:rsidR="00B6749D" w:rsidRPr="0043703E">
        <w:rPr>
          <w:b/>
          <w:color w:val="993366"/>
          <w:sz w:val="28"/>
        </w:rPr>
        <w:t xml:space="preserve">nn </w:t>
      </w:r>
      <w:r w:rsidR="00A177F1" w:rsidRPr="0043703E">
        <w:rPr>
          <w:b/>
          <w:color w:val="993366"/>
          <w:sz w:val="28"/>
        </w:rPr>
        <w:t xml:space="preserve">das aktuelle Angebot stark von </w:t>
      </w:r>
      <w:r w:rsidR="003D11A7">
        <w:rPr>
          <w:b/>
          <w:color w:val="993366"/>
          <w:sz w:val="28"/>
        </w:rPr>
        <w:t xml:space="preserve">den </w:t>
      </w:r>
      <w:r w:rsidR="00A177F1" w:rsidRPr="0043703E">
        <w:rPr>
          <w:b/>
          <w:color w:val="993366"/>
          <w:sz w:val="28"/>
        </w:rPr>
        <w:t xml:space="preserve">Preisen </w:t>
      </w:r>
      <w:r w:rsidR="003D11A7">
        <w:rPr>
          <w:b/>
          <w:color w:val="993366"/>
          <w:sz w:val="28"/>
        </w:rPr>
        <w:t xml:space="preserve">anderer Anbieter </w:t>
      </w:r>
      <w:r w:rsidR="00A177F1" w:rsidRPr="0043703E">
        <w:rPr>
          <w:b/>
          <w:color w:val="993366"/>
          <w:sz w:val="28"/>
        </w:rPr>
        <w:t>abweicht!</w:t>
      </w:r>
    </w:p>
    <w:p w14:paraId="05771256" w14:textId="160A6662" w:rsidR="00905023" w:rsidRDefault="00905023">
      <w:pPr>
        <w:spacing w:before="0" w:after="200"/>
      </w:pPr>
    </w:p>
    <w:p w14:paraId="2779FAF6" w14:textId="5C710CE9" w:rsidR="00BC1132" w:rsidRDefault="005C6CC9">
      <w:pPr>
        <w:spacing w:before="0" w:after="200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9FF7B7E" wp14:editId="13A96905">
                <wp:simplePos x="0" y="0"/>
                <wp:positionH relativeFrom="column">
                  <wp:posOffset>3395345</wp:posOffset>
                </wp:positionH>
                <wp:positionV relativeFrom="paragraph">
                  <wp:posOffset>709406</wp:posOffset>
                </wp:positionV>
                <wp:extent cx="2671638" cy="2802890"/>
                <wp:effectExtent l="19050" t="19050" r="14605" b="1651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638" cy="2802890"/>
                          <a:chOff x="0" y="0"/>
                          <a:chExt cx="2671638" cy="280289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13"/>
                          <a:stretch/>
                        </pic:blipFill>
                        <pic:spPr>
                          <a:xfrm>
                            <a:off x="0" y="0"/>
                            <a:ext cx="2671638" cy="2802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7" name="Gruppieren 17"/>
                        <wpg:cNvGrpSpPr/>
                        <wpg:grpSpPr>
                          <a:xfrm>
                            <a:off x="651956" y="397565"/>
                            <a:ext cx="1852654" cy="2027582"/>
                            <a:chOff x="-47759" y="0"/>
                            <a:chExt cx="1852654" cy="2027582"/>
                          </a:xfrm>
                        </wpg:grpSpPr>
                        <wps:wsp>
                          <wps:cNvPr id="11" name="Ellipse 11"/>
                          <wps:cNvSpPr/>
                          <wps:spPr>
                            <a:xfrm>
                              <a:off x="-47759" y="0"/>
                              <a:ext cx="1852654" cy="2305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Ellipse 12"/>
                          <wps:cNvSpPr/>
                          <wps:spPr>
                            <a:xfrm>
                              <a:off x="230587" y="667909"/>
                              <a:ext cx="674950" cy="135967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21C79" id="Gruppieren 18" o:spid="_x0000_s1026" style="position:absolute;margin-left:267.35pt;margin-top:55.85pt;width:210.35pt;height:220.7pt;z-index:251650048;mso-width-relative:margin;mso-height-relative:margin" coordsize="26716,28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">
                <v:shape id="Grafik 2" o:spid="_x0000_s1027" type="#_x0000_t75" style="position:absolute;width:26716;height:2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" stroked="t" strokecolor="black [3213]">
                  <v:imagedata r:id="rId29" o:title="" cropright="35136f"/>
                  <v:path arrowok="t"/>
                </v:shape>
                <v:group id="Gruppieren 17" o:spid="_x0000_s1028" style="position:absolute;left:6519;top:3975;width:18527;height:20276" coordorigin="-477" coordsize="18526,2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11" o:spid="_x0000_s1029" style="position:absolute;left:-477;width:18525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" filled="f" strokecolor="#936" strokeweight="2pt"/>
                  <v:oval id="Ellipse 12" o:spid="_x0000_s1030" style="position:absolute;left:2305;top:6679;width:6750;height:13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" filled="f" strokecolor="#936" strokeweight="2pt"/>
                </v:group>
              </v:group>
            </w:pict>
          </mc:Fallback>
        </mc:AlternateContent>
      </w:r>
      <w:r w:rsidR="00BC1132" w:rsidRPr="00BC1132">
        <w:rPr>
          <w:b/>
        </w:rPr>
        <w:t xml:space="preserve">Beispiel: </w:t>
      </w:r>
      <w:r w:rsidR="00BC1132">
        <w:t>Ein Netzteil (Ladekabel) für ein Apple MacBook Air</w:t>
      </w:r>
      <w:r w:rsidR="002D7CC4">
        <w:t xml:space="preserve"> Notebook</w:t>
      </w:r>
      <w:r w:rsidR="00BC1132">
        <w:t xml:space="preserve"> kostet beim Online-Shop "Netzteil Online – ACnetzteil.com" € 20,--.</w:t>
      </w:r>
      <w:r>
        <w:t xml:space="preserve"> </w:t>
      </w:r>
      <w:r w:rsidR="00BC1132">
        <w:t xml:space="preserve">Ein Vergleich auf </w:t>
      </w:r>
      <w:hyperlink r:id="rId30" w:history="1">
        <w:r w:rsidR="00BC1132" w:rsidRPr="00854EEF">
          <w:rPr>
            <w:rStyle w:val="Hyperlink"/>
          </w:rPr>
          <w:t>www.geizhals.at</w:t>
        </w:r>
      </w:hyperlink>
      <w:r w:rsidR="00BC1132">
        <w:t xml:space="preserve"> zeigt jedoch, dass das gleiche Netzteil </w:t>
      </w:r>
      <w:r w:rsidR="002D7CC4">
        <w:t>üblicherweise deutlich teurer ist:</w:t>
      </w:r>
    </w:p>
    <w:p w14:paraId="682AB75A" w14:textId="5B75CE55" w:rsidR="002D7CC4" w:rsidRDefault="005C6CC9">
      <w:pPr>
        <w:spacing w:before="0" w:after="200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FA14136" wp14:editId="652EA9E6">
                <wp:simplePos x="0" y="0"/>
                <wp:positionH relativeFrom="column">
                  <wp:posOffset>37465</wp:posOffset>
                </wp:positionH>
                <wp:positionV relativeFrom="paragraph">
                  <wp:posOffset>27940</wp:posOffset>
                </wp:positionV>
                <wp:extent cx="3266440" cy="1985645"/>
                <wp:effectExtent l="19050" t="19050" r="10160" b="14605"/>
                <wp:wrapThrough wrapText="bothSides">
                  <wp:wrapPolygon edited="0">
                    <wp:start x="-126" y="-207"/>
                    <wp:lineTo x="-126" y="21552"/>
                    <wp:lineTo x="21037" y="21552"/>
                    <wp:lineTo x="21037" y="9740"/>
                    <wp:lineTo x="21541" y="6839"/>
                    <wp:lineTo x="21541" y="6424"/>
                    <wp:lineTo x="21037" y="3108"/>
                    <wp:lineTo x="21037" y="-207"/>
                    <wp:lineTo x="-126" y="-207"/>
                  </wp:wrapPolygon>
                </wp:wrapThrough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440" cy="1985645"/>
                          <a:chOff x="-55244" y="1"/>
                          <a:chExt cx="3268005" cy="198586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9" t="14835" r="5831"/>
                          <a:stretch/>
                        </pic:blipFill>
                        <pic:spPr bwMode="auto">
                          <a:xfrm>
                            <a:off x="-55244" y="1"/>
                            <a:ext cx="3149014" cy="1985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" name="Gruppieren 14"/>
                        <wpg:cNvGrpSpPr/>
                        <wpg:grpSpPr>
                          <a:xfrm>
                            <a:off x="1343723" y="477058"/>
                            <a:ext cx="1869038" cy="452730"/>
                            <a:chOff x="-500980" y="-182900"/>
                            <a:chExt cx="1869038" cy="452730"/>
                          </a:xfrm>
                        </wpg:grpSpPr>
                        <wps:wsp>
                          <wps:cNvPr id="10" name="Ellipse 10"/>
                          <wps:cNvSpPr/>
                          <wps:spPr>
                            <a:xfrm>
                              <a:off x="-500956" y="47580"/>
                              <a:ext cx="451759" cy="222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Ellipse 9"/>
                          <wps:cNvSpPr/>
                          <wps:spPr>
                            <a:xfrm>
                              <a:off x="-500980" y="-182900"/>
                              <a:ext cx="1869038" cy="3016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70674" id="Gruppieren 16" o:spid="_x0000_s1026" style="position:absolute;margin-left:2.95pt;margin-top:2.2pt;width:257.2pt;height:156.35pt;z-index:251648000;mso-width-relative:margin;mso-height-relative:margin" coordorigin="-552" coordsize="32680,1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">
                <v:shape id="Grafik 1" o:spid="_x0000_s1027" type="#_x0000_t75" style="position:absolute;left:-552;width:31489;height:19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" stroked="t" strokecolor="black [3213]">
                  <v:imagedata r:id="rId32" o:title="" croptop="9722f" cropleft="13120f" cropright="3821f"/>
                  <v:path arrowok="t"/>
                </v:shape>
                <v:group id="Gruppieren 14" o:spid="_x0000_s1028" style="position:absolute;left:13437;top:4770;width:18690;height:4527" coordorigin="-5009,-1829" coordsize="18690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oval id="Ellipse 10" o:spid="_x0000_s1029" style="position:absolute;left:-5009;top:475;width:4518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" filled="f" strokecolor="#936" strokeweight="2pt"/>
                  <v:oval id="Ellipse 9" o:spid="_x0000_s1030" style="position:absolute;left:-5009;top:-1829;width:18689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" filled="f" strokecolor="#936" strokeweight="2pt"/>
                </v:group>
                <w10:wrap type="through"/>
              </v:group>
            </w:pict>
          </mc:Fallback>
        </mc:AlternateContent>
      </w:r>
    </w:p>
    <w:p w14:paraId="3ADB5388" w14:textId="77DE1151" w:rsidR="005C6CC9" w:rsidRDefault="005C6CC9">
      <w:pPr>
        <w:spacing w:before="0" w:after="200"/>
      </w:pPr>
    </w:p>
    <w:p w14:paraId="6B7C0E24" w14:textId="5BAFBB9B" w:rsidR="005C6CC9" w:rsidRDefault="005C6CC9">
      <w:pPr>
        <w:spacing w:before="0" w:after="200"/>
      </w:pPr>
    </w:p>
    <w:p w14:paraId="11377C08" w14:textId="77777777" w:rsidR="005C6CC9" w:rsidRDefault="005C6CC9">
      <w:pPr>
        <w:spacing w:before="0" w:after="200"/>
      </w:pPr>
    </w:p>
    <w:p w14:paraId="32A00EE4" w14:textId="491722D6" w:rsidR="00F97BC7" w:rsidRDefault="00F97BC7">
      <w:pPr>
        <w:spacing w:before="0" w:after="200"/>
      </w:pPr>
    </w:p>
    <w:p w14:paraId="4A1B874F" w14:textId="77777777" w:rsidR="005C6CC9" w:rsidRDefault="005C6CC9">
      <w:pPr>
        <w:spacing w:before="0" w:after="200"/>
      </w:pPr>
    </w:p>
    <w:p w14:paraId="1D22C8CE" w14:textId="77777777" w:rsidR="005C6CC9" w:rsidRDefault="005C6CC9">
      <w:pPr>
        <w:spacing w:before="0" w:after="200"/>
      </w:pPr>
    </w:p>
    <w:p w14:paraId="160A6F22" w14:textId="285E0F02" w:rsidR="005C6CC9" w:rsidRDefault="005C6CC9">
      <w:pPr>
        <w:spacing w:before="0" w:after="200"/>
      </w:pPr>
      <w:r>
        <w:t>Dieses Angebot ist also NICHT zu empfehlen!</w:t>
      </w:r>
    </w:p>
    <w:p w14:paraId="0C3079D1" w14:textId="10D97AC1" w:rsidR="005C6CC9" w:rsidRDefault="005C6CC9">
      <w:pPr>
        <w:spacing w:before="0" w:after="200"/>
      </w:pPr>
    </w:p>
    <w:p w14:paraId="0246F8C9" w14:textId="77C2F31C" w:rsidR="00AF7C5D" w:rsidRDefault="00AF7C5D">
      <w:pPr>
        <w:spacing w:before="0" w:after="200"/>
      </w:pPr>
    </w:p>
    <w:p w14:paraId="0CF56CF1" w14:textId="77777777" w:rsidR="00AF7C5D" w:rsidRDefault="00AF7C5D">
      <w:pPr>
        <w:spacing w:before="0" w:after="200"/>
      </w:pPr>
    </w:p>
    <w:p w14:paraId="4EA52DEA" w14:textId="2E3139DE" w:rsidR="00542D26" w:rsidRDefault="00542D26" w:rsidP="00542D26">
      <w:pPr>
        <w:pStyle w:val="berschrift3"/>
        <w:jc w:val="both"/>
      </w:pPr>
      <w:r>
        <w:lastRenderedPageBreak/>
        <w:t>Wer ist Verkäufer*in?</w:t>
      </w:r>
      <w:r w:rsidR="005B342C">
        <w:t xml:space="preserve"> – Das Impressum</w:t>
      </w:r>
    </w:p>
    <w:p w14:paraId="3ABE0F4F" w14:textId="6E542A43" w:rsidR="005C6CC9" w:rsidRDefault="00542D26">
      <w:pPr>
        <w:spacing w:before="0" w:after="200"/>
      </w:pPr>
      <w:r>
        <w:t>In Österreich ist gesetzlich festgelegt, dass offenbart werden muss, wer für einen Inhalt – z.</w:t>
      </w:r>
      <w:r w:rsidR="00020556">
        <w:t xml:space="preserve"> </w:t>
      </w:r>
      <w:r>
        <w:t xml:space="preserve">B. auf Webseiten – zuständig ist. Das wird im so genannten </w:t>
      </w:r>
      <w:r w:rsidRPr="003F7CF7">
        <w:rPr>
          <w:i/>
        </w:rPr>
        <w:t>Impressum</w:t>
      </w:r>
      <w:r>
        <w:t xml:space="preserve"> offengelegt. </w:t>
      </w:r>
    </w:p>
    <w:p w14:paraId="10D3345F" w14:textId="77777777" w:rsidR="00F94136" w:rsidRDefault="00922CBB">
      <w:pPr>
        <w:spacing w:before="0" w:after="200"/>
      </w:pPr>
      <w:r>
        <w:t>Das Impressum muss leicht zugänglich sein</w:t>
      </w:r>
      <w:r w:rsidR="0053640D">
        <w:t>, meistens ist es ganz unten auf der Seite zu finden. E</w:t>
      </w:r>
      <w:r>
        <w:t>s müssen einige Mindestinformationen vorhanden sein</w:t>
      </w:r>
      <w:r w:rsidR="00F94136">
        <w:t xml:space="preserve">, </w:t>
      </w:r>
      <w:r w:rsidR="00CA68E9">
        <w:t xml:space="preserve">unter </w:t>
      </w:r>
      <w:r w:rsidR="00020556">
        <w:t>a</w:t>
      </w:r>
      <w:r w:rsidR="00CA68E9">
        <w:t>nderem</w:t>
      </w:r>
      <w:r w:rsidR="00F94136">
        <w:t xml:space="preserve">: </w:t>
      </w:r>
    </w:p>
    <w:p w14:paraId="07C59A11" w14:textId="77777777" w:rsidR="00F94136" w:rsidRDefault="00922CBB" w:rsidP="00F94136">
      <w:pPr>
        <w:pStyle w:val="Listenabsatz"/>
        <w:numPr>
          <w:ilvl w:val="0"/>
          <w:numId w:val="23"/>
        </w:numPr>
        <w:spacing w:before="0" w:after="200"/>
      </w:pPr>
      <w:r>
        <w:t xml:space="preserve">der Name der Firma, </w:t>
      </w:r>
    </w:p>
    <w:p w14:paraId="2210AAF7" w14:textId="38D03522" w:rsidR="00F94136" w:rsidRDefault="00F94136" w:rsidP="00F94136">
      <w:pPr>
        <w:pStyle w:val="Listenabsatz"/>
        <w:numPr>
          <w:ilvl w:val="0"/>
          <w:numId w:val="23"/>
        </w:numPr>
        <w:spacing w:before="0" w:after="200"/>
      </w:pPr>
      <w:r>
        <w:t xml:space="preserve">die </w:t>
      </w:r>
      <w:r w:rsidR="00922CBB">
        <w:t>Firmenbuchnummer und/oder UID-Nummer (Umsatzsteuer-Identifikations</w:t>
      </w:r>
      <w:r w:rsidR="009E794A">
        <w:softHyphen/>
        <w:t>n</w:t>
      </w:r>
      <w:r w:rsidR="00922CBB">
        <w:t xml:space="preserve">ummer), </w:t>
      </w:r>
    </w:p>
    <w:p w14:paraId="56394E61" w14:textId="77777777" w:rsidR="00F94136" w:rsidRDefault="00F94136" w:rsidP="00F94136">
      <w:pPr>
        <w:pStyle w:val="Listenabsatz"/>
        <w:numPr>
          <w:ilvl w:val="0"/>
          <w:numId w:val="23"/>
        </w:numPr>
        <w:spacing w:before="0" w:after="200"/>
      </w:pPr>
      <w:r>
        <w:t xml:space="preserve">der </w:t>
      </w:r>
      <w:r w:rsidR="00922CBB">
        <w:t xml:space="preserve">Name einer Kontaktperson, </w:t>
      </w:r>
    </w:p>
    <w:p w14:paraId="7E4AB76C" w14:textId="4DC8C5FF" w:rsidR="00542D26" w:rsidRDefault="00F94136" w:rsidP="00F94136">
      <w:pPr>
        <w:pStyle w:val="Listenabsatz"/>
        <w:numPr>
          <w:ilvl w:val="0"/>
          <w:numId w:val="23"/>
        </w:numPr>
        <w:spacing w:before="0" w:after="200"/>
      </w:pPr>
      <w:r>
        <w:t xml:space="preserve">die </w:t>
      </w:r>
      <w:r w:rsidR="00922CBB">
        <w:t xml:space="preserve">Anschrift und Kontaktmöglichkeiten (Telefonnummer, E-Mail-Adresse). </w:t>
      </w:r>
    </w:p>
    <w:p w14:paraId="2A60B4CF" w14:textId="5924F4C3" w:rsidR="00D838FF" w:rsidRDefault="00D838FF" w:rsidP="00D838FF">
      <w:pPr>
        <w:spacing w:before="0"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7D19B" wp14:editId="4A38C887">
                <wp:simplePos x="0" y="0"/>
                <wp:positionH relativeFrom="column">
                  <wp:posOffset>-81280</wp:posOffset>
                </wp:positionH>
                <wp:positionV relativeFrom="paragraph">
                  <wp:posOffset>332105</wp:posOffset>
                </wp:positionV>
                <wp:extent cx="695325" cy="221615"/>
                <wp:effectExtent l="0" t="0" r="28575" b="2603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216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7A21CE" id="Ellipse 21" o:spid="_x0000_s1026" style="position:absolute;margin-left:-6.4pt;margin-top:26.15pt;width:54.75pt;height:17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" filled="f" strokecolor="#936" strokeweight="2pt"/>
            </w:pict>
          </mc:Fallback>
        </mc:AlternateContent>
      </w:r>
    </w:p>
    <w:p w14:paraId="7DA22012" w14:textId="706B22DA" w:rsidR="005051FE" w:rsidRDefault="005051FE">
      <w:pPr>
        <w:spacing w:before="0" w:after="200"/>
      </w:pPr>
      <w:r>
        <w:rPr>
          <w:noProof/>
          <w:lang w:val="de-AT" w:eastAsia="de-AT"/>
        </w:rPr>
        <w:drawing>
          <wp:inline distT="0" distB="0" distL="0" distR="0" wp14:anchorId="022C752D" wp14:editId="7F71B310">
            <wp:extent cx="5759450" cy="662305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3E0D" w14:textId="77777777" w:rsidR="001F3051" w:rsidRDefault="001F3051">
      <w:pPr>
        <w:spacing w:before="0" w:after="200"/>
      </w:pPr>
    </w:p>
    <w:p w14:paraId="188F3AAC" w14:textId="77777777" w:rsidR="009C2AF0" w:rsidRDefault="009C2AF0" w:rsidP="009C2AF0">
      <w:pPr>
        <w:spacing w:before="0" w:after="200"/>
        <w:ind w:left="1418"/>
        <w:rPr>
          <w:b/>
          <w:color w:val="993366"/>
          <w:sz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1B578656" wp14:editId="47EF6CB7">
            <wp:simplePos x="0" y="0"/>
            <wp:positionH relativeFrom="column">
              <wp:posOffset>4445</wp:posOffset>
            </wp:positionH>
            <wp:positionV relativeFrom="paragraph">
              <wp:posOffset>26670</wp:posOffset>
            </wp:positionV>
            <wp:extent cx="826770" cy="1285875"/>
            <wp:effectExtent l="0" t="0" r="0" b="9525"/>
            <wp:wrapNone/>
            <wp:docPr id="224" name="Grafik 224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03E">
        <w:rPr>
          <w:b/>
          <w:color w:val="993366"/>
          <w:sz w:val="28"/>
        </w:rPr>
        <w:t xml:space="preserve">HÄNDE WEG von diesem Online-Shop, wenn </w:t>
      </w:r>
    </w:p>
    <w:p w14:paraId="49CA9DDE" w14:textId="358863D2" w:rsidR="009C2AF0" w:rsidRDefault="003F7CF7" w:rsidP="009C2AF0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g</w:t>
      </w:r>
      <w:r w:rsidR="009C2AF0">
        <w:rPr>
          <w:b/>
          <w:color w:val="993366"/>
          <w:sz w:val="28"/>
        </w:rPr>
        <w:t>ar kein Impressum zu finden ist</w:t>
      </w:r>
      <w:r w:rsidR="00020556">
        <w:rPr>
          <w:b/>
          <w:color w:val="993366"/>
          <w:sz w:val="28"/>
        </w:rPr>
        <w:t>,</w:t>
      </w:r>
    </w:p>
    <w:p w14:paraId="7D172F20" w14:textId="4C6A35CC" w:rsidR="009C2AF0" w:rsidRDefault="003F7CF7" w:rsidP="009C2AF0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n</w:t>
      </w:r>
      <w:r w:rsidR="009C2AF0">
        <w:rPr>
          <w:b/>
          <w:color w:val="993366"/>
          <w:sz w:val="28"/>
        </w:rPr>
        <w:t>icht alle Informationen (Adresse, Kontaktperson, Kontaktdaten) angeführt werden</w:t>
      </w:r>
      <w:r w:rsidR="00020556">
        <w:rPr>
          <w:b/>
          <w:color w:val="993366"/>
          <w:sz w:val="28"/>
        </w:rPr>
        <w:t>,</w:t>
      </w:r>
    </w:p>
    <w:p w14:paraId="7D77EAE3" w14:textId="219EAA07" w:rsidR="009C2AF0" w:rsidRDefault="003F7CF7" w:rsidP="009C2AF0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k</w:t>
      </w:r>
      <w:r w:rsidR="009C2AF0">
        <w:rPr>
          <w:b/>
          <w:color w:val="993366"/>
          <w:sz w:val="28"/>
        </w:rPr>
        <w:t>eine Firmenbuch- oder UID-Nummer angegeben ist</w:t>
      </w:r>
      <w:r w:rsidR="00020556">
        <w:rPr>
          <w:b/>
          <w:color w:val="993366"/>
          <w:sz w:val="28"/>
        </w:rPr>
        <w:t xml:space="preserve"> oder</w:t>
      </w:r>
    </w:p>
    <w:p w14:paraId="7C7B07DD" w14:textId="5EED9CFE" w:rsidR="009C2AF0" w:rsidRPr="00500E57" w:rsidRDefault="003F7CF7" w:rsidP="009C2AF0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</w:t>
      </w:r>
      <w:r w:rsidR="009C2AF0">
        <w:rPr>
          <w:b/>
          <w:color w:val="993366"/>
          <w:sz w:val="28"/>
        </w:rPr>
        <w:t>er Online-Shop seinen Sitz im (EU-)Ausland hat</w:t>
      </w:r>
      <w:r w:rsidR="00020556">
        <w:rPr>
          <w:b/>
          <w:color w:val="993366"/>
          <w:sz w:val="28"/>
        </w:rPr>
        <w:t>.</w:t>
      </w:r>
    </w:p>
    <w:p w14:paraId="1F4900EC" w14:textId="77777777" w:rsidR="009C2AF0" w:rsidRDefault="009C2AF0">
      <w:pPr>
        <w:spacing w:before="0" w:after="200"/>
      </w:pPr>
    </w:p>
    <w:p w14:paraId="7C191137" w14:textId="1438D876" w:rsidR="001F3051" w:rsidRDefault="00CA05A1">
      <w:pPr>
        <w:spacing w:before="0" w:after="200"/>
      </w:pPr>
      <w:r>
        <w:t xml:space="preserve">Ein gutes Beispiel für ein Impressum ist </w:t>
      </w:r>
      <w:r w:rsidR="00B3494E">
        <w:t>das</w:t>
      </w:r>
      <w:r>
        <w:t xml:space="preserve"> </w:t>
      </w:r>
      <w:r w:rsidR="00B3494E">
        <w:t xml:space="preserve">vom Online-Shop von C&amp;A </w:t>
      </w:r>
      <w:r w:rsidR="009C2AF0">
        <w:t>(</w:t>
      </w:r>
      <w:hyperlink r:id="rId35" w:history="1">
        <w:r w:rsidR="009C2AF0" w:rsidRPr="00854EEF">
          <w:rPr>
            <w:rStyle w:val="Hyperlink"/>
          </w:rPr>
          <w:t>https://www.c-and-a.com/at/de/shop</w:t>
        </w:r>
      </w:hyperlink>
      <w:r w:rsidR="009C2AF0">
        <w:t>)</w:t>
      </w:r>
      <w:r>
        <w:t xml:space="preserve">: </w:t>
      </w:r>
    </w:p>
    <w:p w14:paraId="529C500F" w14:textId="00BAF75A" w:rsidR="00CA05A1" w:rsidRDefault="00CA05A1" w:rsidP="00CA2269">
      <w:pPr>
        <w:spacing w:before="0" w:after="200"/>
        <w:jc w:val="center"/>
      </w:pPr>
      <w:r w:rsidRPr="00CA05A1">
        <w:rPr>
          <w:noProof/>
          <w:lang w:val="de-AT" w:eastAsia="de-AT"/>
        </w:rPr>
        <w:lastRenderedPageBreak/>
        <w:drawing>
          <wp:anchor distT="0" distB="0" distL="114300" distR="114300" simplePos="0" relativeHeight="251648512" behindDoc="0" locked="0" layoutInCell="1" allowOverlap="1" wp14:anchorId="47BBF0FC" wp14:editId="472A84B8">
            <wp:simplePos x="0" y="0"/>
            <wp:positionH relativeFrom="column">
              <wp:posOffset>3568065</wp:posOffset>
            </wp:positionH>
            <wp:positionV relativeFrom="paragraph">
              <wp:posOffset>337820</wp:posOffset>
            </wp:positionV>
            <wp:extent cx="763326" cy="763326"/>
            <wp:effectExtent l="0" t="0" r="0" b="0"/>
            <wp:wrapNone/>
            <wp:docPr id="2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76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94E">
        <w:rPr>
          <w:noProof/>
          <w:lang w:val="de-AT" w:eastAsia="de-AT"/>
        </w:rPr>
        <w:drawing>
          <wp:inline distT="0" distB="0" distL="0" distR="0" wp14:anchorId="0381F747" wp14:editId="45325153">
            <wp:extent cx="3983990" cy="3322042"/>
            <wp:effectExtent l="19050" t="19050" r="16510" b="1206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95733" cy="33318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AFF8CF" w14:textId="77777777" w:rsidR="00AF7C5D" w:rsidRDefault="00AF7C5D" w:rsidP="00CA2269">
      <w:pPr>
        <w:spacing w:before="0" w:after="200"/>
        <w:jc w:val="center"/>
      </w:pPr>
    </w:p>
    <w:p w14:paraId="50B54283" w14:textId="4EEA1C57" w:rsidR="00C74F0D" w:rsidRDefault="000E4CB5">
      <w:pPr>
        <w:spacing w:before="0" w:after="200"/>
      </w:pPr>
      <w:r>
        <w:t>Auf dem Online-Shop</w:t>
      </w:r>
      <w:r w:rsidR="00F41157">
        <w:t xml:space="preserve"> </w:t>
      </w:r>
      <w:r w:rsidR="005F673A">
        <w:t xml:space="preserve">"Netzteil Online – ACnetzteil.com" </w:t>
      </w:r>
      <w:r w:rsidR="0043703E">
        <w:t>aus unserem Beispiel</w:t>
      </w:r>
      <w:r>
        <w:t xml:space="preserve"> ist </w:t>
      </w:r>
      <w:r w:rsidR="00F92450">
        <w:t xml:space="preserve">hingegen </w:t>
      </w:r>
      <w:r>
        <w:t>nirgendwo ein Impressum zu finden.</w:t>
      </w:r>
      <w:r w:rsidR="005F673A">
        <w:t xml:space="preserve"> </w:t>
      </w:r>
    </w:p>
    <w:p w14:paraId="30FB25CF" w14:textId="77777777" w:rsidR="00A65CBF" w:rsidRDefault="00A65CBF">
      <w:pPr>
        <w:spacing w:before="0" w:after="200"/>
      </w:pPr>
      <w:r>
        <w:t xml:space="preserve">Auf der Seite "Über uns" sieht man, dass die Firma in Hong Kong beheimatet ist. </w:t>
      </w:r>
    </w:p>
    <w:p w14:paraId="224F90A9" w14:textId="778ACB9A" w:rsidR="00C74F0D" w:rsidRDefault="00D838FF">
      <w:pPr>
        <w:spacing w:before="0" w:after="200"/>
      </w:pPr>
      <w:r>
        <w:t xml:space="preserve">Allerdings </w:t>
      </w:r>
      <w:r w:rsidR="00594A5D">
        <w:t>sind</w:t>
      </w:r>
      <w:r w:rsidR="00A65CBF">
        <w:t xml:space="preserve"> keine </w:t>
      </w:r>
      <w:r w:rsidR="00ED4CD0">
        <w:t xml:space="preserve">Kontaktperson und keine </w:t>
      </w:r>
      <w:r w:rsidR="00A65CBF">
        <w:t>Firmenbuchnummer oder UID-Nummer angegeben!</w:t>
      </w:r>
    </w:p>
    <w:p w14:paraId="36918E4A" w14:textId="28B785D8" w:rsidR="005051FE" w:rsidRDefault="00BE6F47" w:rsidP="00AF7C5D">
      <w:pPr>
        <w:spacing w:before="0" w:after="200"/>
        <w:jc w:val="center"/>
      </w:pPr>
      <w:r w:rsidRPr="00D10880">
        <w:rPr>
          <w:noProof/>
          <w:lang w:val="de-AT" w:eastAsia="de-AT"/>
        </w:rPr>
        <w:drawing>
          <wp:anchor distT="0" distB="0" distL="114300" distR="114300" simplePos="0" relativeHeight="251654144" behindDoc="0" locked="0" layoutInCell="1" allowOverlap="1" wp14:anchorId="7F20EF7D" wp14:editId="3666A5C2">
            <wp:simplePos x="0" y="0"/>
            <wp:positionH relativeFrom="column">
              <wp:posOffset>3074476</wp:posOffset>
            </wp:positionH>
            <wp:positionV relativeFrom="paragraph">
              <wp:posOffset>133571</wp:posOffset>
            </wp:positionV>
            <wp:extent cx="1006796" cy="1025718"/>
            <wp:effectExtent l="0" t="0" r="3175" b="3175"/>
            <wp:wrapNone/>
            <wp:docPr id="25" name="Picture 2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stop-1207069_64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1" t="11349" r="29505" b="54416"/>
                    <a:stretch/>
                  </pic:blipFill>
                  <pic:spPr bwMode="auto">
                    <a:xfrm>
                      <a:off x="0" y="0"/>
                      <a:ext cx="1006796" cy="10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880" w:rsidRPr="00D10880">
        <w:rPr>
          <w:noProof/>
          <w:lang w:val="de-AT" w:eastAsia="de-AT"/>
        </w:rPr>
        <w:drawing>
          <wp:inline distT="0" distB="0" distL="0" distR="0" wp14:anchorId="639EBB60" wp14:editId="1AF1DDB1">
            <wp:extent cx="4102339" cy="3313986"/>
            <wp:effectExtent l="19050" t="19050" r="12700" b="20320"/>
            <wp:docPr id="2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485" cy="3326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0880" w:rsidRPr="00D10880">
        <w:rPr>
          <w:noProof/>
          <w:lang w:val="de-AT" w:eastAsia="de-AT"/>
        </w:rPr>
        <w:drawing>
          <wp:anchor distT="0" distB="0" distL="114300" distR="114300" simplePos="0" relativeHeight="251652096" behindDoc="0" locked="0" layoutInCell="1" allowOverlap="1" wp14:anchorId="4156DD95" wp14:editId="4BD29D73">
            <wp:simplePos x="0" y="0"/>
            <wp:positionH relativeFrom="column">
              <wp:posOffset>7008495</wp:posOffset>
            </wp:positionH>
            <wp:positionV relativeFrom="paragraph">
              <wp:posOffset>19050</wp:posOffset>
            </wp:positionV>
            <wp:extent cx="4070841" cy="6446680"/>
            <wp:effectExtent l="19050" t="19050" r="25400" b="11430"/>
            <wp:wrapNone/>
            <wp:docPr id="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70841" cy="6446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10880" w:rsidRPr="00D10880">
        <w:rPr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1DEFAC75" wp14:editId="69EF2FEC">
            <wp:simplePos x="0" y="0"/>
            <wp:positionH relativeFrom="column">
              <wp:posOffset>10127615</wp:posOffset>
            </wp:positionH>
            <wp:positionV relativeFrom="paragraph">
              <wp:posOffset>1658620</wp:posOffset>
            </wp:positionV>
            <wp:extent cx="1567338" cy="1567338"/>
            <wp:effectExtent l="0" t="0" r="0" b="0"/>
            <wp:wrapNone/>
            <wp:docPr id="2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38" cy="156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6F048" w14:textId="216347CB" w:rsidR="008A72BD" w:rsidRDefault="008A72BD" w:rsidP="008A72BD">
      <w:pPr>
        <w:pStyle w:val="berschrift3"/>
        <w:jc w:val="both"/>
      </w:pPr>
      <w:r>
        <w:lastRenderedPageBreak/>
        <w:t>Wer ist Verkäufer*in? – Prüfung der UID-Nummer</w:t>
      </w:r>
    </w:p>
    <w:p w14:paraId="3BE43CF1" w14:textId="412B7686" w:rsidR="00542D26" w:rsidRDefault="007D6F64">
      <w:pPr>
        <w:spacing w:before="0" w:after="200"/>
      </w:pPr>
      <w:r>
        <w:t>Es ist für Betrüger*innen möglich, das Impressum so zu gestalten, dass alle Informationen angegeben werden (auch wenn diese nicht nur erfunden sind) und</w:t>
      </w:r>
      <w:r w:rsidR="00594A5D">
        <w:t xml:space="preserve"> sie </w:t>
      </w:r>
      <w:r>
        <w:t>so</w:t>
      </w:r>
      <w:r w:rsidR="009E1981">
        <w:t xml:space="preserve"> </w:t>
      </w:r>
      <w:r w:rsidR="00594A5D">
        <w:t xml:space="preserve">angeblich </w:t>
      </w:r>
      <w:r w:rsidR="009E1981">
        <w:t>die</w:t>
      </w:r>
      <w:r>
        <w:t xml:space="preserve"> rechtlichen Ansprüche </w:t>
      </w:r>
      <w:r w:rsidR="00594A5D">
        <w:t>erfüllen</w:t>
      </w:r>
      <w:r>
        <w:t xml:space="preserve">. </w:t>
      </w:r>
    </w:p>
    <w:p w14:paraId="7E3A651B" w14:textId="77777777" w:rsidR="007027B6" w:rsidRPr="008B3EFA" w:rsidRDefault="007027B6">
      <w:pPr>
        <w:spacing w:before="0" w:after="200"/>
        <w:rPr>
          <w:b/>
        </w:rPr>
      </w:pPr>
      <w:r w:rsidRPr="008B3EFA">
        <w:rPr>
          <w:b/>
        </w:rPr>
        <w:t>Wie kann ich feststellen, ob die Informationen im Impressum stimmen?</w:t>
      </w:r>
    </w:p>
    <w:p w14:paraId="67BBEF5F" w14:textId="689E9037" w:rsidR="007D6F64" w:rsidRDefault="008B3EFA">
      <w:pPr>
        <w:spacing w:before="0" w:after="200"/>
      </w:pPr>
      <w:r>
        <w:t>Die</w:t>
      </w:r>
      <w:r w:rsidR="007027B6">
        <w:t xml:space="preserve"> </w:t>
      </w:r>
      <w:r>
        <w:t xml:space="preserve">angegebene UID-Nummer </w:t>
      </w:r>
      <w:r w:rsidR="007027B6">
        <w:t xml:space="preserve">kann online </w:t>
      </w:r>
      <w:r>
        <w:t>überprüft</w:t>
      </w:r>
      <w:r w:rsidR="007027B6">
        <w:t xml:space="preserve"> werden, und ich </w:t>
      </w:r>
      <w:r w:rsidR="00594A5D">
        <w:t xml:space="preserve">erfahre </w:t>
      </w:r>
      <w:r w:rsidR="007027B6">
        <w:t>sofort, ob die angegebe</w:t>
      </w:r>
      <w:r w:rsidR="00594A5D">
        <w:t>ne</w:t>
      </w:r>
      <w:r w:rsidR="007027B6">
        <w:t xml:space="preserve"> Nummer tatsächlich zu der angeblichen Firma gehört.</w:t>
      </w:r>
      <w:r w:rsidR="006B7D75">
        <w:t xml:space="preserve"> </w:t>
      </w:r>
    </w:p>
    <w:p w14:paraId="72295AB4" w14:textId="698F2B19" w:rsidR="007027B6" w:rsidRDefault="004F059C">
      <w:pPr>
        <w:spacing w:before="0" w:after="200"/>
      </w:pPr>
      <w:r>
        <w:t xml:space="preserve">UID-Nummern können hier überprüft werden: </w:t>
      </w:r>
      <w:hyperlink r:id="rId42" w:history="1">
        <w:r w:rsidRPr="00854EEF">
          <w:rPr>
            <w:rStyle w:val="Hyperlink"/>
          </w:rPr>
          <w:t>https://www.finanz.at/steuern/umsatzsteuer/uid-nummer/</w:t>
        </w:r>
      </w:hyperlink>
      <w:r>
        <w:t xml:space="preserve"> </w:t>
      </w:r>
    </w:p>
    <w:p w14:paraId="41681F17" w14:textId="67185358" w:rsidR="00F97BC7" w:rsidRDefault="004F059C" w:rsidP="005B3DA0">
      <w:pPr>
        <w:spacing w:before="0" w:after="200"/>
        <w:ind w:left="1560"/>
        <w:rPr>
          <w:b/>
          <w:color w:val="993366"/>
          <w:sz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297AD899" wp14:editId="180E6733">
            <wp:simplePos x="0" y="0"/>
            <wp:positionH relativeFrom="column">
              <wp:posOffset>-52705</wp:posOffset>
            </wp:positionH>
            <wp:positionV relativeFrom="paragraph">
              <wp:posOffset>172720</wp:posOffset>
            </wp:positionV>
            <wp:extent cx="826770" cy="1285875"/>
            <wp:effectExtent l="0" t="0" r="0" b="9525"/>
            <wp:wrapNone/>
            <wp:docPr id="30" name="Grafik 30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03E">
        <w:rPr>
          <w:b/>
          <w:color w:val="993366"/>
          <w:sz w:val="28"/>
        </w:rPr>
        <w:t>HÄNDE WEG von diesem Online-Shop, wenn</w:t>
      </w:r>
      <w:r>
        <w:rPr>
          <w:b/>
          <w:color w:val="993366"/>
          <w:sz w:val="28"/>
        </w:rPr>
        <w:t xml:space="preserve"> </w:t>
      </w:r>
    </w:p>
    <w:p w14:paraId="0890504F" w14:textId="13F5C848" w:rsidR="004F059C" w:rsidRDefault="004F059C" w:rsidP="004F059C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die UID-Nummer nicht gefunden werden kann</w:t>
      </w:r>
      <w:r w:rsidR="009E3E8E">
        <w:rPr>
          <w:b/>
          <w:color w:val="993366"/>
          <w:sz w:val="28"/>
        </w:rPr>
        <w:t>,</w:t>
      </w:r>
    </w:p>
    <w:p w14:paraId="3D5AE52A" w14:textId="6089240E" w:rsidR="004F059C" w:rsidRDefault="004F059C" w:rsidP="004F059C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die UID-Nummer nicht zum Online-Shop gehört (also von einem anderen, echten Unternehmen geklaut wurde)</w:t>
      </w:r>
      <w:r w:rsidR="009E3E8E">
        <w:rPr>
          <w:b/>
          <w:color w:val="993366"/>
          <w:sz w:val="28"/>
        </w:rPr>
        <w:t>!</w:t>
      </w:r>
    </w:p>
    <w:p w14:paraId="24572970" w14:textId="77777777" w:rsidR="004F059C" w:rsidRDefault="004F059C">
      <w:pPr>
        <w:spacing w:before="0" w:after="200"/>
      </w:pPr>
    </w:p>
    <w:p w14:paraId="2B46BD89" w14:textId="02EC7D1B" w:rsidR="00840445" w:rsidRDefault="00840445" w:rsidP="00840445">
      <w:pPr>
        <w:spacing w:before="0" w:after="200"/>
      </w:pPr>
      <w:r>
        <w:t xml:space="preserve">Auf dem Online-Shop "Netzteil Online – ACnetzteil.com" aus unserem Beispiel ist nirgendwo eine UID-Nummer zu finden. </w:t>
      </w:r>
    </w:p>
    <w:p w14:paraId="0A550F48" w14:textId="27A38E0E" w:rsidR="002D0775" w:rsidRDefault="002D0775">
      <w:pPr>
        <w:spacing w:before="0" w:after="200"/>
      </w:pPr>
      <w:r>
        <w:t xml:space="preserve">Prüft man die UID-Nummer aus dem Online-Shop von C&amp;A, ist im Ergebnis klar ersichtlich, dass die angegebene Nummer gültig </w:t>
      </w:r>
      <w:r w:rsidR="004F145E">
        <w:t xml:space="preserve">und auch </w:t>
      </w:r>
      <w:r>
        <w:t>tatsächlich zur Firma C&amp;A gehört:</w:t>
      </w:r>
    </w:p>
    <w:p w14:paraId="1327884A" w14:textId="7740A4D6" w:rsidR="00EE7579" w:rsidRDefault="00AF7C5D" w:rsidP="00EE7579">
      <w:pPr>
        <w:spacing w:before="0" w:after="200"/>
        <w:jc w:val="center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6B41EA9" wp14:editId="7B99C9AB">
                <wp:simplePos x="0" y="0"/>
                <wp:positionH relativeFrom="column">
                  <wp:posOffset>1737995</wp:posOffset>
                </wp:positionH>
                <wp:positionV relativeFrom="paragraph">
                  <wp:posOffset>1760220</wp:posOffset>
                </wp:positionV>
                <wp:extent cx="1264264" cy="870005"/>
                <wp:effectExtent l="0" t="0" r="12700" b="25400"/>
                <wp:wrapNone/>
                <wp:docPr id="231" name="Gruppieren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64" cy="870005"/>
                          <a:chOff x="0" y="0"/>
                          <a:chExt cx="1264264" cy="870005"/>
                        </a:xfrm>
                      </wpg:grpSpPr>
                      <wps:wsp>
                        <wps:cNvPr id="229" name="Ellipse 229"/>
                        <wps:cNvSpPr/>
                        <wps:spPr>
                          <a:xfrm>
                            <a:off x="0" y="0"/>
                            <a:ext cx="451543" cy="22222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Ellipse 230"/>
                        <wps:cNvSpPr/>
                        <wps:spPr>
                          <a:xfrm>
                            <a:off x="7" y="591709"/>
                            <a:ext cx="1264257" cy="27829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C1962" id="Gruppieren 231" o:spid="_x0000_s1026" style="position:absolute;margin-left:136.85pt;margin-top:138.6pt;width:99.55pt;height:68.5pt;z-index:251650560;mso-width-relative:margin;mso-height-relative:margin" coordsize="12642,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">
                <v:oval id="Ellipse 229" o:spid="_x0000_s1027" style="position:absolute;width:4515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" filled="f" strokecolor="#936" strokeweight="2pt"/>
                <v:oval id="Ellipse 230" o:spid="_x0000_s1028" style="position:absolute;top:5917;width:12642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" filled="f" strokecolor="#936" strokeweight="2pt"/>
              </v:group>
            </w:pict>
          </mc:Fallback>
        </mc:AlternateContent>
      </w:r>
      <w:r w:rsidR="00840445" w:rsidRPr="00CA05A1">
        <w:rPr>
          <w:noProof/>
          <w:lang w:val="de-AT" w:eastAsia="de-AT"/>
        </w:rPr>
        <w:drawing>
          <wp:anchor distT="0" distB="0" distL="114300" distR="114300" simplePos="0" relativeHeight="251662848" behindDoc="0" locked="0" layoutInCell="1" allowOverlap="1" wp14:anchorId="4C60E7B5" wp14:editId="55DAA386">
            <wp:simplePos x="0" y="0"/>
            <wp:positionH relativeFrom="column">
              <wp:posOffset>4309304</wp:posOffset>
            </wp:positionH>
            <wp:positionV relativeFrom="paragraph">
              <wp:posOffset>2050415</wp:posOffset>
            </wp:positionV>
            <wp:extent cx="763326" cy="763326"/>
            <wp:effectExtent l="0" t="0" r="0" b="0"/>
            <wp:wrapNone/>
            <wp:docPr id="24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76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75">
        <w:rPr>
          <w:noProof/>
          <w:lang w:val="de-AT" w:eastAsia="de-AT"/>
        </w:rPr>
        <w:drawing>
          <wp:inline distT="0" distB="0" distL="0" distR="0" wp14:anchorId="16CE2C72" wp14:editId="3FC03601">
            <wp:extent cx="3505200" cy="2840487"/>
            <wp:effectExtent l="19050" t="19050" r="19050" b="17145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22741" cy="2854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2C07F" w14:textId="079684C0" w:rsidR="00CA74BC" w:rsidRDefault="00CA74BC" w:rsidP="00D56D6A">
      <w:pPr>
        <w:pStyle w:val="berschrift3"/>
        <w:jc w:val="both"/>
      </w:pPr>
      <w:r>
        <w:lastRenderedPageBreak/>
        <w:t>Welche Zahlungsmethoden werden angeboten?</w:t>
      </w:r>
    </w:p>
    <w:p w14:paraId="1DC78D66" w14:textId="623459F7" w:rsidR="00CA74BC" w:rsidRDefault="009A3A33" w:rsidP="00CA74BC">
      <w:pPr>
        <w:spacing w:before="0" w:after="200"/>
      </w:pPr>
      <w:r>
        <w:t xml:space="preserve">Ist </w:t>
      </w:r>
      <w:r w:rsidR="00CA74BC">
        <w:t xml:space="preserve">als Bezahlmethode nur "Vorauskasse" </w:t>
      </w:r>
      <w:r>
        <w:t>möglich</w:t>
      </w:r>
      <w:r w:rsidR="00CA74BC">
        <w:t>, ist das ein weiterer Hinweis darauf, dass der Online-Shop ein Fake Shop ist. D</w:t>
      </w:r>
      <w:r w:rsidR="0042543E">
        <w:t>abei bezahlt man das Geld für die Ware vorab</w:t>
      </w:r>
      <w:r w:rsidR="0064140E">
        <w:t xml:space="preserve"> direkt auf das angegebene Bankkonto ein (als Überweisung)</w:t>
      </w:r>
      <w:r w:rsidR="0042543E">
        <w:t xml:space="preserve"> – </w:t>
      </w:r>
      <w:r w:rsidR="00DF31E6">
        <w:t>man</w:t>
      </w:r>
      <w:r w:rsidR="0042543E">
        <w:t xml:space="preserve"> erhält die bestellte Ware jedoch</w:t>
      </w:r>
      <w:r w:rsidR="00CA74BC">
        <w:t xml:space="preserve"> </w:t>
      </w:r>
      <w:r w:rsidR="0042543E">
        <w:t>nicht.</w:t>
      </w:r>
    </w:p>
    <w:p w14:paraId="78EBD032" w14:textId="6437173C" w:rsidR="009A3A33" w:rsidRDefault="009A3A33" w:rsidP="00CA74BC">
      <w:pPr>
        <w:spacing w:before="0" w:after="200"/>
      </w:pPr>
      <w:r>
        <w:t xml:space="preserve">Auch hier ist es leicht möglich, auf den Beschreibungen der Seite </w:t>
      </w:r>
      <w:r w:rsidR="00A2617F">
        <w:t>(z.</w:t>
      </w:r>
      <w:r w:rsidR="00BE73E8">
        <w:t xml:space="preserve"> </w:t>
      </w:r>
      <w:r w:rsidR="00A2617F">
        <w:t xml:space="preserve">B. ganz unten) </w:t>
      </w:r>
      <w:r>
        <w:t xml:space="preserve">einige Bezahlmethoden anzuführen. Wichtig ist </w:t>
      </w:r>
      <w:r w:rsidR="00FD3C2B">
        <w:t>aber</w:t>
      </w:r>
      <w:r>
        <w:t>, dass diese am Ende des Bestellprozesses auch tatsächlich zur Verfügung stehen!</w:t>
      </w:r>
    </w:p>
    <w:p w14:paraId="3083461E" w14:textId="77777777" w:rsidR="00DA60A5" w:rsidRDefault="00DA60A5" w:rsidP="00CA74BC">
      <w:pPr>
        <w:spacing w:before="0" w:after="200"/>
      </w:pPr>
    </w:p>
    <w:p w14:paraId="02DCCA19" w14:textId="77777777" w:rsidR="0053302E" w:rsidRDefault="0053302E" w:rsidP="0053302E">
      <w:pPr>
        <w:spacing w:before="0" w:after="200"/>
        <w:ind w:left="1560"/>
        <w:rPr>
          <w:b/>
          <w:color w:val="993366"/>
          <w:sz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15118A22" wp14:editId="4BE49489">
            <wp:simplePos x="0" y="0"/>
            <wp:positionH relativeFrom="column">
              <wp:posOffset>80645</wp:posOffset>
            </wp:positionH>
            <wp:positionV relativeFrom="paragraph">
              <wp:posOffset>4445</wp:posOffset>
            </wp:positionV>
            <wp:extent cx="826770" cy="1285875"/>
            <wp:effectExtent l="0" t="0" r="0" b="9525"/>
            <wp:wrapNone/>
            <wp:docPr id="246" name="Grafik 246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03E">
        <w:rPr>
          <w:b/>
          <w:color w:val="993366"/>
          <w:sz w:val="28"/>
        </w:rPr>
        <w:t>HÄNDE WEG von diesem Online-Shop, wenn</w:t>
      </w:r>
      <w:r>
        <w:rPr>
          <w:b/>
          <w:color w:val="993366"/>
          <w:sz w:val="28"/>
        </w:rPr>
        <w:t xml:space="preserve"> </w:t>
      </w:r>
    </w:p>
    <w:p w14:paraId="1A9E3986" w14:textId="386C9F01" w:rsidR="0053302E" w:rsidRPr="0053302E" w:rsidRDefault="0053302E" w:rsidP="0053302E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 w:rsidRPr="0053302E">
        <w:rPr>
          <w:b/>
          <w:color w:val="993366"/>
          <w:sz w:val="28"/>
        </w:rPr>
        <w:t>NUR Vorauskasse als Bezahlmethode ange</w:t>
      </w:r>
      <w:r>
        <w:rPr>
          <w:b/>
          <w:color w:val="993366"/>
          <w:sz w:val="28"/>
        </w:rPr>
        <w:t>boten wird</w:t>
      </w:r>
      <w:r w:rsidR="00594A5D">
        <w:rPr>
          <w:b/>
          <w:color w:val="993366"/>
          <w:sz w:val="28"/>
        </w:rPr>
        <w:t>,</w:t>
      </w:r>
    </w:p>
    <w:p w14:paraId="4311986E" w14:textId="3A1CB74A" w:rsidR="0053302E" w:rsidRDefault="0053302E" w:rsidP="0053302E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die Bezahlmethode nicht selbst ausgesucht werden kann</w:t>
      </w:r>
      <w:r w:rsidR="00594A5D">
        <w:rPr>
          <w:b/>
          <w:color w:val="993366"/>
          <w:sz w:val="28"/>
        </w:rPr>
        <w:t>.</w:t>
      </w:r>
    </w:p>
    <w:p w14:paraId="2AFDCCFE" w14:textId="251F3D31" w:rsidR="0021430C" w:rsidRDefault="0021430C" w:rsidP="00CA74BC">
      <w:pPr>
        <w:spacing w:before="0" w:after="200"/>
      </w:pPr>
    </w:p>
    <w:p w14:paraId="21F12B04" w14:textId="77777777" w:rsidR="004413BE" w:rsidRDefault="000F3277" w:rsidP="000F3277">
      <w:pPr>
        <w:spacing w:before="0" w:after="200"/>
        <w:rPr>
          <w:noProof/>
          <w:lang w:val="de-AT" w:eastAsia="de-AT"/>
        </w:rPr>
      </w:pPr>
      <w:r>
        <w:t>Auf dem Online-Shop "Netzteil Online – ACnetzteil.com" aus unserem Beispiel sind ganz unten einige Bezahlmethoden aufgelistet.</w:t>
      </w:r>
      <w:r w:rsidR="004413BE">
        <w:t xml:space="preserve"> Die Bilder dort sind jedoch auch unscharf – ein weiterer Minuspunkt!</w:t>
      </w:r>
      <w:r w:rsidR="004413BE" w:rsidRPr="004413BE">
        <w:rPr>
          <w:noProof/>
          <w:lang w:val="de-AT" w:eastAsia="de-AT"/>
        </w:rPr>
        <w:t xml:space="preserve"> </w:t>
      </w:r>
    </w:p>
    <w:p w14:paraId="2C146D67" w14:textId="5ABECC0D" w:rsidR="004413BE" w:rsidRDefault="004413BE" w:rsidP="000F3277">
      <w:pPr>
        <w:spacing w:before="0" w:after="200"/>
      </w:pPr>
      <w:r>
        <w:rPr>
          <w:noProof/>
          <w:lang w:val="de-AT" w:eastAsia="de-AT"/>
        </w:rPr>
        <w:drawing>
          <wp:inline distT="0" distB="0" distL="0" distR="0" wp14:anchorId="295C4E39" wp14:editId="1B233340">
            <wp:extent cx="5759450" cy="914400"/>
            <wp:effectExtent l="19050" t="19050" r="12700" b="19050"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30063"/>
                    <a:stretch/>
                  </pic:blipFill>
                  <pic:spPr bwMode="auto">
                    <a:xfrm>
                      <a:off x="0" y="0"/>
                      <a:ext cx="5759450" cy="91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5409" w14:textId="77777777" w:rsidR="00625030" w:rsidRDefault="00625030" w:rsidP="000F3277">
      <w:pPr>
        <w:spacing w:before="0" w:after="200"/>
      </w:pPr>
    </w:p>
    <w:p w14:paraId="02EF22DF" w14:textId="0A17960D" w:rsidR="000F3277" w:rsidRDefault="000F3277" w:rsidP="000F3277">
      <w:pPr>
        <w:spacing w:before="0" w:after="200"/>
      </w:pPr>
      <w:r>
        <w:t xml:space="preserve">Am Ende des Bestellprozesses ist die Zahlungsmethode </w:t>
      </w:r>
      <w:r w:rsidR="00BC79B1">
        <w:t xml:space="preserve">hier </w:t>
      </w:r>
      <w:r w:rsidR="00594A5D">
        <w:t xml:space="preserve">aber </w:t>
      </w:r>
      <w:r>
        <w:t>nicht frei wählbar</w:t>
      </w:r>
      <w:r w:rsidR="008E691E">
        <w:t>. Die nächsten Schritte unterscheiden sich nämlich je nachdem, ob Kreditkarte, PayPal oder Debitkarte ausgewählt wird</w:t>
      </w:r>
      <w:r>
        <w:t xml:space="preserve">: </w:t>
      </w:r>
    </w:p>
    <w:p w14:paraId="45E42A31" w14:textId="77777777" w:rsidR="009A7620" w:rsidRDefault="009A7620" w:rsidP="000F3277">
      <w:pPr>
        <w:spacing w:before="0" w:after="200"/>
      </w:pPr>
    </w:p>
    <w:p w14:paraId="55D4B9BD" w14:textId="79E2B2D2" w:rsidR="0042543E" w:rsidRDefault="008E691E" w:rsidP="00CA74BC">
      <w:pPr>
        <w:spacing w:before="0" w:after="200"/>
      </w:pP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6C882775" wp14:editId="3071CBCF">
            <wp:simplePos x="0" y="0"/>
            <wp:positionH relativeFrom="column">
              <wp:posOffset>4124960</wp:posOffset>
            </wp:positionH>
            <wp:positionV relativeFrom="paragraph">
              <wp:posOffset>12065</wp:posOffset>
            </wp:positionV>
            <wp:extent cx="1005840" cy="1024890"/>
            <wp:effectExtent l="0" t="0" r="0" b="0"/>
            <wp:wrapNone/>
            <wp:docPr id="250" name="Picture 2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" descr="stop-1207069_640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1" t="11349" r="29505" b="54416"/>
                    <a:stretch/>
                  </pic:blipFill>
                  <pic:spPr bwMode="auto">
                    <a:xfrm>
                      <a:off x="0" y="0"/>
                      <a:ext cx="100584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22BE2">
        <w:rPr>
          <w:noProof/>
          <w:lang w:val="de-AT" w:eastAsia="de-AT"/>
        </w:rPr>
        <w:drawing>
          <wp:inline distT="0" distB="0" distL="0" distR="0" wp14:anchorId="3D873B1B" wp14:editId="18A48876">
            <wp:extent cx="3904090" cy="961603"/>
            <wp:effectExtent l="19050" t="19050" r="20320" b="10160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29479" cy="967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4450C" w14:textId="7F690A5D" w:rsidR="002C64EB" w:rsidRDefault="005071BF" w:rsidP="00CA74BC">
      <w:pPr>
        <w:spacing w:before="0" w:after="200"/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8480" behindDoc="0" locked="0" layoutInCell="1" allowOverlap="1" wp14:anchorId="5707E862" wp14:editId="7B13DC8C">
            <wp:simplePos x="0" y="0"/>
            <wp:positionH relativeFrom="column">
              <wp:posOffset>1887220</wp:posOffset>
            </wp:positionH>
            <wp:positionV relativeFrom="paragraph">
              <wp:posOffset>248285</wp:posOffset>
            </wp:positionV>
            <wp:extent cx="3895725" cy="2248535"/>
            <wp:effectExtent l="19050" t="19050" r="28575" b="18415"/>
            <wp:wrapThrough wrapText="bothSides">
              <wp:wrapPolygon edited="0">
                <wp:start x="-106" y="-183"/>
                <wp:lineTo x="-106" y="21594"/>
                <wp:lineTo x="21653" y="21594"/>
                <wp:lineTo x="21653" y="-183"/>
                <wp:lineTo x="-106" y="-183"/>
              </wp:wrapPolygon>
            </wp:wrapThrough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4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C64EB">
        <w:t>Im Gegensatz zum Bestellprozess beim Online-Shop von C&amp;A</w:t>
      </w:r>
      <w:r w:rsidR="00806823">
        <w:t xml:space="preserve"> – hier </w:t>
      </w:r>
      <w:r w:rsidR="00CD0A11">
        <w:t>si</w:t>
      </w:r>
      <w:r w:rsidR="00806823">
        <w:t>nd die Zahlungsarten frei wählbar</w:t>
      </w:r>
      <w:r w:rsidR="002C64EB">
        <w:t>:</w:t>
      </w:r>
      <w:r w:rsidRPr="005071BF">
        <w:rPr>
          <w:noProof/>
          <w:lang w:val="de-AT" w:eastAsia="de-AT"/>
        </w:rPr>
        <w:t xml:space="preserve"> </w:t>
      </w:r>
    </w:p>
    <w:p w14:paraId="01C6A7F2" w14:textId="3CB08FCF" w:rsidR="002C64EB" w:rsidRDefault="002C64EB" w:rsidP="00CA74BC">
      <w:pPr>
        <w:spacing w:before="0" w:after="200"/>
      </w:pPr>
    </w:p>
    <w:p w14:paraId="7B202979" w14:textId="03A96E1A" w:rsidR="00F81609" w:rsidRDefault="00AF7C5D" w:rsidP="00F81609">
      <w:r w:rsidRPr="00CA05A1">
        <w:rPr>
          <w:noProof/>
          <w:lang w:val="de-AT" w:eastAsia="de-AT"/>
        </w:rPr>
        <w:drawing>
          <wp:anchor distT="0" distB="0" distL="114300" distR="114300" simplePos="0" relativeHeight="251664896" behindDoc="0" locked="0" layoutInCell="1" allowOverlap="1" wp14:anchorId="6FFE402E" wp14:editId="4400E437">
            <wp:simplePos x="0" y="0"/>
            <wp:positionH relativeFrom="column">
              <wp:posOffset>1238885</wp:posOffset>
            </wp:positionH>
            <wp:positionV relativeFrom="paragraph">
              <wp:posOffset>194310</wp:posOffset>
            </wp:positionV>
            <wp:extent cx="763326" cy="763326"/>
            <wp:effectExtent l="0" t="0" r="0" b="0"/>
            <wp:wrapNone/>
            <wp:docPr id="25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76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B479A" w14:textId="77C64923" w:rsidR="00AF7C5D" w:rsidRDefault="00AF7C5D" w:rsidP="00F81609"/>
    <w:p w14:paraId="4FDADC3D" w14:textId="52A03365" w:rsidR="00AF7C5D" w:rsidRDefault="00AF7C5D" w:rsidP="00F81609"/>
    <w:p w14:paraId="20E6F4D7" w14:textId="1E063C71" w:rsidR="00AF7C5D" w:rsidRDefault="00AF7C5D" w:rsidP="00F81609"/>
    <w:p w14:paraId="088DFBC7" w14:textId="3886ED83" w:rsidR="00AF7C5D" w:rsidRDefault="00AF7C5D" w:rsidP="00F81609"/>
    <w:p w14:paraId="5D6996DF" w14:textId="77777777" w:rsidR="00AF7C5D" w:rsidRPr="00AF7C5D" w:rsidRDefault="00AF7C5D" w:rsidP="00F81609"/>
    <w:p w14:paraId="0FA4213E" w14:textId="1BE3F09C" w:rsidR="0042543E" w:rsidRDefault="00C646FD" w:rsidP="00C646FD">
      <w:pPr>
        <w:pStyle w:val="berschrift3"/>
      </w:pPr>
      <w:r>
        <w:t>Sind Liefer- und Versandbedingungen klar ersichtlich?</w:t>
      </w:r>
    </w:p>
    <w:p w14:paraId="60C86DF8" w14:textId="357E7E32" w:rsidR="0035552D" w:rsidRDefault="0035552D" w:rsidP="00CA74BC">
      <w:pPr>
        <w:spacing w:before="0" w:after="200"/>
      </w:pPr>
      <w:r>
        <w:t xml:space="preserve">Vorsicht vor versteckten Kosten! Kosten für Versand und Verpackung müssen klar erkennbar aufgelistet werden. </w:t>
      </w:r>
    </w:p>
    <w:p w14:paraId="50BC0F64" w14:textId="125AF284" w:rsidR="0035552D" w:rsidRDefault="0035552D" w:rsidP="00CA74BC">
      <w:pPr>
        <w:spacing w:before="0" w:after="200"/>
      </w:pPr>
      <w:r>
        <w:t>Meist ist am Ende der Seite ein Link zu Informationen betreffend Liefer- und Versandbedingungen zu finden. Spätestens jedoch im Bestellprozess müssen die Preise detailliert aufgelistet werden:</w:t>
      </w:r>
    </w:p>
    <w:p w14:paraId="2C354313" w14:textId="4DDB4B12" w:rsidR="0035552D" w:rsidRDefault="0035552D" w:rsidP="0035552D">
      <w:pPr>
        <w:pStyle w:val="Listenabsatz"/>
        <w:numPr>
          <w:ilvl w:val="0"/>
          <w:numId w:val="23"/>
        </w:numPr>
        <w:spacing w:before="0" w:after="200"/>
      </w:pPr>
      <w:r>
        <w:t>Gesamtpreis</w:t>
      </w:r>
    </w:p>
    <w:p w14:paraId="2E13EF97" w14:textId="3D8E7D75" w:rsidR="0035552D" w:rsidRDefault="0035552D" w:rsidP="0035552D">
      <w:pPr>
        <w:pStyle w:val="Listenabsatz"/>
        <w:numPr>
          <w:ilvl w:val="0"/>
          <w:numId w:val="23"/>
        </w:numPr>
        <w:spacing w:before="0" w:after="200"/>
      </w:pPr>
      <w:r>
        <w:t>Versandkosten</w:t>
      </w:r>
    </w:p>
    <w:p w14:paraId="70DBDBDC" w14:textId="5D9A99A0" w:rsidR="0035552D" w:rsidRDefault="0035552D" w:rsidP="0035552D">
      <w:pPr>
        <w:pStyle w:val="Listenabsatz"/>
        <w:numPr>
          <w:ilvl w:val="0"/>
          <w:numId w:val="23"/>
        </w:numPr>
        <w:spacing w:before="0" w:after="200"/>
      </w:pPr>
      <w:r>
        <w:t>Ggf. Kosten für Verpackungen</w:t>
      </w:r>
    </w:p>
    <w:p w14:paraId="75FF48D9" w14:textId="42491192" w:rsidR="0035552D" w:rsidRDefault="0035552D" w:rsidP="0035552D">
      <w:pPr>
        <w:pStyle w:val="Listenabsatz"/>
        <w:numPr>
          <w:ilvl w:val="0"/>
          <w:numId w:val="23"/>
        </w:numPr>
        <w:spacing w:before="0" w:after="200"/>
      </w:pPr>
      <w:r>
        <w:t>Nettopreis und Steuerwert ODER enthaltener Steuersatz</w:t>
      </w:r>
    </w:p>
    <w:p w14:paraId="332B7E04" w14:textId="77777777" w:rsidR="00D20518" w:rsidRDefault="00D20518" w:rsidP="00221D48">
      <w:pPr>
        <w:spacing w:before="0" w:after="200"/>
      </w:pPr>
    </w:p>
    <w:p w14:paraId="27D4AAE4" w14:textId="6F1A45C2" w:rsidR="00221D48" w:rsidRDefault="00D20518" w:rsidP="00221D48">
      <w:pPr>
        <w:spacing w:before="0" w:after="200"/>
      </w:pPr>
      <w:r>
        <w:t>Auch die voraussichtliche Lieferdauer sollte gut erkenntlich angezeigt werden. Dies ist meist direkt beim Produkt der Fall, noch bevor es in den Warenkorb gelegt wird</w:t>
      </w:r>
      <w:r w:rsidR="004E4381">
        <w:t>.</w:t>
      </w:r>
    </w:p>
    <w:p w14:paraId="268E2AFC" w14:textId="77777777" w:rsidR="00D20518" w:rsidRDefault="00D20518" w:rsidP="00221D48">
      <w:pPr>
        <w:spacing w:before="0" w:after="200"/>
      </w:pPr>
    </w:p>
    <w:p w14:paraId="14585A78" w14:textId="01919E98" w:rsidR="00221D48" w:rsidRDefault="00AF7C5D" w:rsidP="00221D48">
      <w:pPr>
        <w:spacing w:before="0" w:after="200"/>
      </w:pPr>
      <w:r>
        <w:rPr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35B8472F" wp14:editId="713FE779">
            <wp:simplePos x="0" y="0"/>
            <wp:positionH relativeFrom="column">
              <wp:posOffset>4023995</wp:posOffset>
            </wp:positionH>
            <wp:positionV relativeFrom="paragraph">
              <wp:posOffset>605155</wp:posOffset>
            </wp:positionV>
            <wp:extent cx="1920240" cy="933450"/>
            <wp:effectExtent l="19050" t="19050" r="22860" b="19050"/>
            <wp:wrapThrough wrapText="bothSides">
              <wp:wrapPolygon edited="0">
                <wp:start x="-214" y="-441"/>
                <wp:lineTo x="-214" y="21600"/>
                <wp:lineTo x="21643" y="21600"/>
                <wp:lineTo x="21643" y="-441"/>
                <wp:lineTo x="-214" y="-441"/>
              </wp:wrapPolygon>
            </wp:wrapThrough>
            <wp:docPr id="257" name="Grafi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0" t="77521"/>
                    <a:stretch/>
                  </pic:blipFill>
                  <pic:spPr bwMode="auto">
                    <a:xfrm>
                      <a:off x="0" y="0"/>
                      <a:ext cx="1920240" cy="933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36224" behindDoc="0" locked="0" layoutInCell="1" allowOverlap="1" wp14:anchorId="1646456B" wp14:editId="3B9FF076">
            <wp:simplePos x="0" y="0"/>
            <wp:positionH relativeFrom="column">
              <wp:posOffset>33020</wp:posOffset>
            </wp:positionH>
            <wp:positionV relativeFrom="paragraph">
              <wp:posOffset>938530</wp:posOffset>
            </wp:positionV>
            <wp:extent cx="5162550" cy="1158240"/>
            <wp:effectExtent l="19050" t="19050" r="19050" b="22860"/>
            <wp:wrapThrough wrapText="bothSides">
              <wp:wrapPolygon edited="0">
                <wp:start x="-80" y="-355"/>
                <wp:lineTo x="-80" y="21671"/>
                <wp:lineTo x="21600" y="21671"/>
                <wp:lineTo x="21600" y="-355"/>
                <wp:lineTo x="-80" y="-355"/>
              </wp:wrapPolygon>
            </wp:wrapThrough>
            <wp:docPr id="258" name="Grafi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158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D48">
        <w:t>In unseren Beispielen sind die Versandkosten auf beiden Online-Shops ausgewiesen. Dennoch sprechen viele andere Punkte gegen eine Bestellung bei "Netzteil Online – ACnetzteil.com"!</w:t>
      </w:r>
    </w:p>
    <w:p w14:paraId="122F2557" w14:textId="1301E18B" w:rsidR="00300A64" w:rsidRDefault="00300A64" w:rsidP="00221D48">
      <w:pPr>
        <w:spacing w:before="0" w:after="200"/>
      </w:pPr>
    </w:p>
    <w:p w14:paraId="1EDE23D6" w14:textId="529E8546" w:rsidR="00221D48" w:rsidRDefault="00221D48" w:rsidP="00221D48">
      <w:pPr>
        <w:spacing w:before="0" w:after="200"/>
      </w:pPr>
    </w:p>
    <w:p w14:paraId="13F274FF" w14:textId="570658B6" w:rsidR="00726BC8" w:rsidRDefault="007A5EE3" w:rsidP="007A5EE3">
      <w:pPr>
        <w:pStyle w:val="berschrift3"/>
      </w:pPr>
      <w:r>
        <w:lastRenderedPageBreak/>
        <w:t xml:space="preserve">Habe ich ein Rücktritts- </w:t>
      </w:r>
      <w:r w:rsidR="00550906">
        <w:t>bzw.</w:t>
      </w:r>
      <w:r>
        <w:t xml:space="preserve"> Widerrufsrecht?</w:t>
      </w:r>
    </w:p>
    <w:p w14:paraId="7524686B" w14:textId="2F9ADD23" w:rsidR="007A5EE3" w:rsidRDefault="001A45F0" w:rsidP="00CA74BC">
      <w:pPr>
        <w:spacing w:before="0" w:after="200"/>
      </w:pPr>
      <w:r>
        <w:t xml:space="preserve">Ein großer Vorteil von Geschäften vor Ort ist natürlich, dass ich mir die Ware ansehen und sogar anprobieren kann. </w:t>
      </w:r>
    </w:p>
    <w:p w14:paraId="6322459B" w14:textId="18008DF1" w:rsidR="001A45F0" w:rsidRDefault="00550906" w:rsidP="00CA74BC">
      <w:pPr>
        <w:spacing w:before="0" w:after="200"/>
      </w:pPr>
      <w:r>
        <w:t>Bei Geschäften im Internet habe ich ein gesetzlich zugesichertes 14</w:t>
      </w:r>
      <w:r w:rsidR="00594A5D">
        <w:t>-</w:t>
      </w:r>
      <w:r>
        <w:t xml:space="preserve">tägiges Rücktrittsrecht. Innerhalb dieser 14 Tage </w:t>
      </w:r>
      <w:r w:rsidR="00EB1298">
        <w:t xml:space="preserve">kann ich jederzeit vom Vertrag </w:t>
      </w:r>
      <w:r w:rsidR="00D56CA3">
        <w:t>zurücktreten</w:t>
      </w:r>
      <w:r w:rsidR="00EB1298">
        <w:t>.</w:t>
      </w:r>
    </w:p>
    <w:p w14:paraId="777FAE74" w14:textId="77777777" w:rsidR="00EB1298" w:rsidRDefault="00EB1298" w:rsidP="00CA74BC">
      <w:pPr>
        <w:spacing w:before="0" w:after="200"/>
      </w:pPr>
    </w:p>
    <w:p w14:paraId="7E8BB8E9" w14:textId="73FDEE09" w:rsidR="00EB1298" w:rsidRDefault="00825DF0" w:rsidP="00CA74BC">
      <w:pPr>
        <w:spacing w:before="0" w:after="200"/>
      </w:pPr>
      <w:r>
        <w:t>Dies bedeutet</w:t>
      </w:r>
      <w:r w:rsidR="00EB1298">
        <w:t xml:space="preserve">, dass Waren, die im Internet bestellt werden, wieder in einem Paket zurückgeschickt werden können. Auf der </w:t>
      </w:r>
      <w:r w:rsidR="002A7384">
        <w:t>Internet</w:t>
      </w:r>
      <w:r w:rsidR="00DD6C0C">
        <w:t>s</w:t>
      </w:r>
      <w:r w:rsidR="00EB1298">
        <w:t>eite von Online-Shops muss es konkrete Informationen dafür geben, wie der Rückversand abgewickelt werden kann. Meist ist dieser für Kund</w:t>
      </w:r>
      <w:r w:rsidR="009A5D4D">
        <w:t>*i</w:t>
      </w:r>
      <w:r w:rsidR="00EB1298">
        <w:t>nnen kostenlos!</w:t>
      </w:r>
    </w:p>
    <w:p w14:paraId="3A89152E" w14:textId="77777777" w:rsidR="00AF7C5D" w:rsidRDefault="00AF7C5D" w:rsidP="00CA74BC">
      <w:pPr>
        <w:spacing w:before="0" w:after="200"/>
      </w:pPr>
    </w:p>
    <w:p w14:paraId="1D462E9A" w14:textId="5EAE59C9" w:rsidR="00926267" w:rsidRDefault="00926267" w:rsidP="00CA74BC">
      <w:pPr>
        <w:spacing w:before="0" w:after="200"/>
      </w:pPr>
      <w:r>
        <w:t>Zur Rücksendung von Waren erhält man meist direkt im Pak</w:t>
      </w:r>
      <w:r w:rsidR="00ED0B76">
        <w:t>e</w:t>
      </w:r>
      <w:r>
        <w:t xml:space="preserve">t einen Rücksendeschein und ein Rücksendeetikett. Alternativ </w:t>
      </w:r>
      <w:r w:rsidR="00300E6B">
        <w:t>können diese</w:t>
      </w:r>
      <w:r>
        <w:t xml:space="preserve"> über die </w:t>
      </w:r>
      <w:r w:rsidR="002A7384">
        <w:t>Internet</w:t>
      </w:r>
      <w:r w:rsidR="00880B37">
        <w:t>s</w:t>
      </w:r>
      <w:r>
        <w:t>eite des Online-Shops beantragt werden.</w:t>
      </w:r>
    </w:p>
    <w:p w14:paraId="6799B611" w14:textId="77777777" w:rsidR="00AF7C5D" w:rsidRDefault="00AF7C5D" w:rsidP="00CA74BC">
      <w:pPr>
        <w:spacing w:before="0" w:after="200"/>
      </w:pPr>
    </w:p>
    <w:p w14:paraId="34D5267F" w14:textId="2E5EEDC3" w:rsidR="001A45F0" w:rsidRDefault="00926267" w:rsidP="00CA74BC">
      <w:pPr>
        <w:spacing w:before="0" w:after="200"/>
      </w:pPr>
      <w:r>
        <w:t xml:space="preserve">Am Rücksendeschein wird </w:t>
      </w:r>
      <w:r w:rsidR="00CF0038">
        <w:t>oft</w:t>
      </w:r>
      <w:r>
        <w:t xml:space="preserve"> nach einem Grund gefragt, warum man das Produkt zurückschickt. Er dient auch dazu, die Ware einfacher der Bestellung – und somit mir – zuzuordnen. </w:t>
      </w:r>
    </w:p>
    <w:p w14:paraId="560B1CCC" w14:textId="035C9A0D" w:rsidR="00AF7C5D" w:rsidRDefault="00926267" w:rsidP="00CA74BC">
      <w:pPr>
        <w:spacing w:before="0" w:after="200"/>
      </w:pPr>
      <w:r>
        <w:t xml:space="preserve">Das Rücksendeetikett klebt man außen auf das Paket. </w:t>
      </w:r>
    </w:p>
    <w:p w14:paraId="5EE8186E" w14:textId="55722AF5" w:rsidR="00D56D6A" w:rsidRDefault="00D56D6A" w:rsidP="00D56D6A">
      <w:pPr>
        <w:pStyle w:val="berschrift3"/>
        <w:jc w:val="both"/>
      </w:pPr>
      <w:r>
        <w:t>Weitere (rechtlich) verpflichtende Angaben</w:t>
      </w:r>
    </w:p>
    <w:p w14:paraId="31771A44" w14:textId="77777777" w:rsidR="00972BDA" w:rsidRDefault="00D56D6A">
      <w:pPr>
        <w:spacing w:before="0" w:after="200"/>
      </w:pPr>
      <w:r>
        <w:t>In einem Online-Shop müssen noch weitere Angaben (rechtlic</w:t>
      </w:r>
      <w:r w:rsidR="00972BDA">
        <w:t>h) verpflichtend gemacht werden.</w:t>
      </w:r>
    </w:p>
    <w:p w14:paraId="1ADDCAA2" w14:textId="045C6455" w:rsidR="00D56D6A" w:rsidRPr="0010242E" w:rsidRDefault="00D56D6A" w:rsidP="0010242E">
      <w:pPr>
        <w:spacing w:before="0" w:after="200"/>
        <w:rPr>
          <w:b/>
        </w:rPr>
      </w:pPr>
      <w:r w:rsidRPr="0010242E">
        <w:rPr>
          <w:b/>
        </w:rPr>
        <w:t>AGB – Allgemeine Geschäftsbedingungen</w:t>
      </w:r>
    </w:p>
    <w:p w14:paraId="2B20A4A1" w14:textId="0D6916A8" w:rsidR="00684EF4" w:rsidRDefault="0010242E">
      <w:pPr>
        <w:spacing w:before="0" w:after="200"/>
      </w:pPr>
      <w:r>
        <w:t>Auch die AGB</w:t>
      </w:r>
      <w:r w:rsidR="00C2781C">
        <w:t>s</w:t>
      </w:r>
      <w:r>
        <w:t xml:space="preserve"> sind meist ganz am Ende der Seite zu finden. </w:t>
      </w:r>
      <w:r w:rsidR="00FC61ED">
        <w:t>Sie sollten umfangreich und aussagek</w:t>
      </w:r>
      <w:r w:rsidR="00A441BC">
        <w:t>räftig formuliert werden und bestehen meist aus mehreren Ab</w:t>
      </w:r>
      <w:r w:rsidR="00D56CA3">
        <w:t>sätzen</w:t>
      </w:r>
      <w:r w:rsidR="00A441BC">
        <w:t>.</w:t>
      </w:r>
    </w:p>
    <w:p w14:paraId="605896B0" w14:textId="19EDB7D2" w:rsidR="007A2EDE" w:rsidRDefault="0051060F" w:rsidP="007A2EDE">
      <w:pPr>
        <w:spacing w:before="0" w:after="200"/>
      </w:pPr>
      <w:r>
        <w:t>Die AGB</w:t>
      </w:r>
      <w:r w:rsidR="001E7F08">
        <w:t>s</w:t>
      </w:r>
      <w:r>
        <w:t xml:space="preserve"> des Online-Shops von C&amp;A sind z</w:t>
      </w:r>
      <w:r w:rsidR="007A2EDE">
        <w:t xml:space="preserve">iemlich lange. Im Vergleich dazu sind im Online-Shop "Netzteil Online – ACnetzteil.com" ganz unten nur "Bedingungen" zu finden. Diese sind auch sehr knapp und schwammig formuliert: </w:t>
      </w:r>
    </w:p>
    <w:p w14:paraId="02B6D69C" w14:textId="09A07A73" w:rsidR="00AF7C5D" w:rsidRDefault="00AF7C5D">
      <w:pPr>
        <w:spacing w:before="0" w:after="200"/>
      </w:pPr>
      <w:r>
        <w:br w:type="page"/>
      </w:r>
    </w:p>
    <w:p w14:paraId="1986AF6C" w14:textId="21873FEC" w:rsidR="00AF7C5D" w:rsidRDefault="00AF7C5D" w:rsidP="007A2EDE">
      <w:pPr>
        <w:spacing w:before="0" w:after="200"/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5EC2CEC" wp14:editId="6452E03E">
                <wp:simplePos x="0" y="0"/>
                <wp:positionH relativeFrom="column">
                  <wp:posOffset>-5080</wp:posOffset>
                </wp:positionH>
                <wp:positionV relativeFrom="paragraph">
                  <wp:posOffset>-93980</wp:posOffset>
                </wp:positionV>
                <wp:extent cx="6422775" cy="3404235"/>
                <wp:effectExtent l="19050" t="19050" r="16510" b="24765"/>
                <wp:wrapNone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775" cy="3404235"/>
                          <a:chOff x="0" y="0"/>
                          <a:chExt cx="6423219" cy="3404366"/>
                        </a:xfrm>
                      </wpg:grpSpPr>
                      <pic:pic xmlns:pic="http://schemas.openxmlformats.org/drawingml/2006/picture">
                        <pic:nvPicPr>
                          <pic:cNvPr id="240" name="Grafik 24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631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Grafik 24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8759" y="461141"/>
                            <a:ext cx="3934460" cy="2943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3" name="Picture 2" descr="stop-1207069_6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1" t="11349" r="29505" b="54416"/>
                          <a:stretch/>
                        </pic:blipFill>
                        <pic:spPr bwMode="auto">
                          <a:xfrm>
                            <a:off x="4347966" y="1678536"/>
                            <a:ext cx="100647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44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0706" y="1778859"/>
                            <a:ext cx="1002486" cy="1002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D596E" id="Gruppieren 245" o:spid="_x0000_s1026" style="position:absolute;margin-left:-.4pt;margin-top:-7.4pt;width:505.75pt;height:268.05pt;z-index:251653632;mso-width-relative:margin;mso-height-relative:margin" coordsize="64232,34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">
                <v:shape id="Grafik 240" o:spid="_x0000_s1027" type="#_x0000_t75" style="position:absolute;width:39344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" stroked="t" strokecolor="black [3213]">
                  <v:imagedata r:id="rId51" o:title=""/>
                  <v:path arrowok="t"/>
                </v:shape>
                <v:shape id="Grafik 242" o:spid="_x0000_s1028" type="#_x0000_t75" style="position:absolute;left:24887;top:4611;width:39345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" stroked="t" strokecolor="black [3213]">
                  <v:imagedata r:id="rId52" o:title=""/>
                  <v:path arrowok="t"/>
                </v:shape>
                <v:shape id="Picture 2" o:spid="_x0000_s1029" type="#_x0000_t75" alt="stop-1207069_640" style="position:absolute;left:43479;top:16785;width:1006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">
                  <v:imagedata r:id="rId53" o:title="stop-1207069_640" croptop="7438f" cropbottom="35662f" cropleft="27703f" cropright="19336f"/>
                </v:shape>
                <v:shape id="Grafik 8" o:spid="_x0000_s1030" type="#_x0000_t75" style="position:absolute;left:12107;top:17788;width:10024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">
                  <v:imagedata r:id="rId54" o:title=""/>
                </v:shape>
              </v:group>
            </w:pict>
          </mc:Fallback>
        </mc:AlternateContent>
      </w:r>
    </w:p>
    <w:p w14:paraId="729A4AF4" w14:textId="5B6DB77F" w:rsidR="0015271C" w:rsidRDefault="0015271C" w:rsidP="007A2EDE">
      <w:pPr>
        <w:spacing w:before="0" w:after="200"/>
      </w:pPr>
    </w:p>
    <w:p w14:paraId="68F07D04" w14:textId="2F1E9C24" w:rsidR="008378AA" w:rsidRDefault="008378AA">
      <w:pPr>
        <w:spacing w:before="0" w:after="200"/>
      </w:pPr>
    </w:p>
    <w:p w14:paraId="6CF8E775" w14:textId="079A3219" w:rsidR="008378AA" w:rsidRDefault="008378AA">
      <w:pPr>
        <w:spacing w:before="0" w:after="200"/>
      </w:pPr>
    </w:p>
    <w:p w14:paraId="23D4531D" w14:textId="6AB66335" w:rsidR="008378AA" w:rsidRDefault="008378AA">
      <w:pPr>
        <w:spacing w:before="0" w:after="200"/>
      </w:pPr>
    </w:p>
    <w:p w14:paraId="238550AF" w14:textId="75A1C2EE" w:rsidR="008378AA" w:rsidRDefault="008378AA">
      <w:pPr>
        <w:spacing w:before="0" w:after="200"/>
      </w:pPr>
    </w:p>
    <w:p w14:paraId="4C75188C" w14:textId="1FF138F7" w:rsidR="008378AA" w:rsidRDefault="008378AA">
      <w:pPr>
        <w:spacing w:before="0" w:after="200"/>
      </w:pPr>
    </w:p>
    <w:p w14:paraId="433B9DEF" w14:textId="77777777" w:rsidR="008378AA" w:rsidRDefault="008378AA">
      <w:pPr>
        <w:spacing w:before="0" w:after="200"/>
      </w:pPr>
    </w:p>
    <w:p w14:paraId="2773A72E" w14:textId="2AF06252" w:rsidR="0051060F" w:rsidRDefault="0051060F">
      <w:pPr>
        <w:spacing w:before="0" w:after="200"/>
      </w:pPr>
    </w:p>
    <w:p w14:paraId="0F931851" w14:textId="09E9A502" w:rsidR="00746C77" w:rsidRDefault="00746C77">
      <w:pPr>
        <w:spacing w:before="0" w:after="200"/>
      </w:pPr>
    </w:p>
    <w:p w14:paraId="636C05CE" w14:textId="77777777" w:rsidR="00C81F03" w:rsidRDefault="00C81F03">
      <w:pPr>
        <w:spacing w:before="0" w:after="200"/>
      </w:pPr>
    </w:p>
    <w:p w14:paraId="75D0F768" w14:textId="57E8AE47" w:rsidR="00447D89" w:rsidRPr="00972BDA" w:rsidRDefault="00972BDA">
      <w:pPr>
        <w:spacing w:before="0" w:after="200"/>
        <w:rPr>
          <w:b/>
        </w:rPr>
      </w:pPr>
      <w:r w:rsidRPr="00972BDA">
        <w:rPr>
          <w:b/>
        </w:rPr>
        <w:t>Datenschutzerklärung</w:t>
      </w:r>
    </w:p>
    <w:p w14:paraId="6430B834" w14:textId="7B1E69A4" w:rsidR="00FD3405" w:rsidRDefault="00290E43">
      <w:pPr>
        <w:spacing w:before="0" w:after="200"/>
      </w:pPr>
      <w:r>
        <w:t xml:space="preserve">Seit Einführung der Datenschutz-Grundverordnung (DSGVO) ist jedes Unternehmen europaweit verpflichtet, eine ausführliche Datenschutzerklärung auf der </w:t>
      </w:r>
      <w:r w:rsidR="00291449">
        <w:t>Internetseite</w:t>
      </w:r>
      <w:r>
        <w:t xml:space="preserve"> zu veröffentlichen. </w:t>
      </w:r>
      <w:r w:rsidR="00FD3405">
        <w:t>Folgendes muss angegeben sein:</w:t>
      </w:r>
    </w:p>
    <w:p w14:paraId="4E6CC56F" w14:textId="77777777" w:rsidR="00FD3405" w:rsidRDefault="00290E43" w:rsidP="00FD3405">
      <w:pPr>
        <w:pStyle w:val="Listenabsatz"/>
        <w:numPr>
          <w:ilvl w:val="0"/>
          <w:numId w:val="23"/>
        </w:numPr>
        <w:spacing w:before="0" w:after="200"/>
      </w:pPr>
      <w:r>
        <w:t xml:space="preserve">welche Daten von Kund*innen erfasst werden, </w:t>
      </w:r>
    </w:p>
    <w:p w14:paraId="30F4B6D6" w14:textId="77777777" w:rsidR="00FD3405" w:rsidRDefault="00290E43" w:rsidP="00FD3405">
      <w:pPr>
        <w:pStyle w:val="Listenabsatz"/>
        <w:numPr>
          <w:ilvl w:val="0"/>
          <w:numId w:val="23"/>
        </w:numPr>
        <w:spacing w:before="0" w:after="200"/>
      </w:pPr>
      <w:r>
        <w:t xml:space="preserve">wie diese gespeichert und verarbeitet werden, </w:t>
      </w:r>
    </w:p>
    <w:p w14:paraId="08591C01" w14:textId="77777777" w:rsidR="00FD3405" w:rsidRDefault="00290E43" w:rsidP="00FD3405">
      <w:pPr>
        <w:pStyle w:val="Listenabsatz"/>
        <w:numPr>
          <w:ilvl w:val="0"/>
          <w:numId w:val="23"/>
        </w:numPr>
        <w:spacing w:before="0" w:after="200"/>
      </w:pPr>
      <w:r>
        <w:t xml:space="preserve">für welche Zwecke sie verwendet werden </w:t>
      </w:r>
    </w:p>
    <w:p w14:paraId="056D948E" w14:textId="3716FF9E" w:rsidR="00972BDA" w:rsidRDefault="00290E43" w:rsidP="00FD3405">
      <w:pPr>
        <w:pStyle w:val="Listenabsatz"/>
        <w:numPr>
          <w:ilvl w:val="0"/>
          <w:numId w:val="23"/>
        </w:numPr>
        <w:spacing w:before="0" w:after="200"/>
      </w:pPr>
      <w:r>
        <w:t>und ob sie an Dritte (z.</w:t>
      </w:r>
      <w:r w:rsidR="00D56CA3">
        <w:t xml:space="preserve"> </w:t>
      </w:r>
      <w:r>
        <w:t>B. Google oder Facebook, etwa für Werbezwecke) weitergegeben werden.</w:t>
      </w:r>
    </w:p>
    <w:p w14:paraId="5039B9F2" w14:textId="77777777" w:rsidR="00AF7C5D" w:rsidRDefault="00AF7C5D">
      <w:pPr>
        <w:spacing w:before="0" w:after="200"/>
      </w:pPr>
    </w:p>
    <w:p w14:paraId="48B04E8C" w14:textId="2337D2ED" w:rsidR="00290E43" w:rsidRDefault="00290E43">
      <w:pPr>
        <w:spacing w:before="0" w:after="200"/>
      </w:pPr>
      <w:r>
        <w:t>Da das natürlich sehr viel Inhalt ist, sollte eine seriöse Datenschutzerklärung auch etwas länger als nur ein paar Absätze sein.</w:t>
      </w:r>
    </w:p>
    <w:p w14:paraId="382078A4" w14:textId="77777777" w:rsidR="00386622" w:rsidRDefault="00386622">
      <w:pPr>
        <w:spacing w:before="0" w:after="200"/>
      </w:pPr>
    </w:p>
    <w:p w14:paraId="3B24B0B9" w14:textId="54C052CD" w:rsidR="000A4227" w:rsidRDefault="00386622">
      <w:pPr>
        <w:spacing w:before="0" w:after="200"/>
      </w:pPr>
      <w:r>
        <w:t xml:space="preserve">Auch hier zeigt sich wieder: </w:t>
      </w:r>
      <w:r w:rsidR="00D56CA3">
        <w:t>D</w:t>
      </w:r>
      <w:r>
        <w:t xml:space="preserve">ie Datenschutzerklärung des Online-Shops von C&amp;A </w:t>
      </w:r>
      <w:r w:rsidR="00175277">
        <w:t xml:space="preserve">ist </w:t>
      </w:r>
      <w:r>
        <w:t>z</w:t>
      </w:r>
      <w:r w:rsidR="00A354B0">
        <w:t>iemlich lange und aussagekräftig:</w:t>
      </w:r>
    </w:p>
    <w:p w14:paraId="317D4E22" w14:textId="621334E7" w:rsidR="002675D2" w:rsidRDefault="00A354B0" w:rsidP="00A354B0">
      <w:pPr>
        <w:spacing w:before="0" w:after="200"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6239E6E6" wp14:editId="2E89A2E0">
            <wp:extent cx="3430103" cy="3067050"/>
            <wp:effectExtent l="19050" t="19050" r="18415" b="19050"/>
            <wp:docPr id="261" name="Grafi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44452" cy="3079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5D12E" w14:textId="6D238312" w:rsidR="002675D2" w:rsidRDefault="002675D2">
      <w:pPr>
        <w:spacing w:before="0" w:after="200"/>
      </w:pPr>
    </w:p>
    <w:p w14:paraId="334EB4AA" w14:textId="6B822375" w:rsidR="00F937CA" w:rsidRDefault="00386622">
      <w:pPr>
        <w:spacing w:before="0" w:after="200"/>
      </w:pPr>
      <w:r>
        <w:t xml:space="preserve">Im Vergleich dazu sind im Online-Shop "Netzteil Online – ACnetzteil.com" </w:t>
      </w:r>
      <w:r w:rsidR="002675D2">
        <w:t xml:space="preserve">Hinweise zum Datenschutz </w:t>
      </w:r>
      <w:r w:rsidR="00F97CC1">
        <w:t>nur unter</w:t>
      </w:r>
      <w:r>
        <w:t xml:space="preserve"> "</w:t>
      </w:r>
      <w:r w:rsidR="000A4227">
        <w:t>Privatsphäre</w:t>
      </w:r>
      <w:r>
        <w:t>"</w:t>
      </w:r>
      <w:r w:rsidR="000A4227">
        <w:t xml:space="preserve"> </w:t>
      </w:r>
      <w:r>
        <w:t xml:space="preserve">zu finden. </w:t>
      </w:r>
      <w:r w:rsidR="000A4227">
        <w:t>Öffnet man diese</w:t>
      </w:r>
      <w:r w:rsidR="002675D2">
        <w:t>n Link</w:t>
      </w:r>
      <w:r w:rsidR="000A4227">
        <w:t>, sieht man zwar die Überschrift "Datenschutz</w:t>
      </w:r>
      <w:r w:rsidR="00587940">
        <w:t>bestimmungen</w:t>
      </w:r>
      <w:r w:rsidR="000A4227">
        <w:t xml:space="preserve">" – aber der Name des Links sollte mit der Überschrift übereinstimmen! Außerdem ist diese Erklärung wieder </w:t>
      </w:r>
      <w:r>
        <w:t>sehr</w:t>
      </w:r>
      <w:r w:rsidR="00BB3CC9">
        <w:t xml:space="preserve"> knapp und schwammig formuliert. </w:t>
      </w:r>
    </w:p>
    <w:p w14:paraId="69D5E7BB" w14:textId="7A974207" w:rsidR="00290E43" w:rsidRDefault="00711220">
      <w:pPr>
        <w:spacing w:before="0" w:after="200"/>
      </w:pPr>
      <w:r>
        <w:rPr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7A5296FE" wp14:editId="1B86142D">
            <wp:simplePos x="0" y="0"/>
            <wp:positionH relativeFrom="column">
              <wp:posOffset>999490</wp:posOffset>
            </wp:positionH>
            <wp:positionV relativeFrom="paragraph">
              <wp:posOffset>441960</wp:posOffset>
            </wp:positionV>
            <wp:extent cx="3767455" cy="3495675"/>
            <wp:effectExtent l="19050" t="19050" r="23495" b="28575"/>
            <wp:wrapThrough wrapText="bothSides">
              <wp:wrapPolygon edited="0">
                <wp:start x="-109" y="-118"/>
                <wp:lineTo x="-109" y="21659"/>
                <wp:lineTo x="21625" y="21659"/>
                <wp:lineTo x="21625" y="-118"/>
                <wp:lineTo x="-109" y="-118"/>
              </wp:wrapPolygon>
            </wp:wrapThrough>
            <wp:docPr id="260" name="Grafi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349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C9">
        <w:t>Ein weiterer großer Minuspunkt hier ganz konkret</w:t>
      </w:r>
      <w:r w:rsidR="00D56CA3">
        <w:t xml:space="preserve"> ist</w:t>
      </w:r>
      <w:r w:rsidR="00BB3CC9">
        <w:t xml:space="preserve">: </w:t>
      </w:r>
      <w:r w:rsidR="00D56CA3">
        <w:t>D</w:t>
      </w:r>
      <w:r w:rsidR="00BB3CC9">
        <w:t xml:space="preserve">iese Datenschutzrichtlinie wurde im Oktober 2009 zuletzt aktualisiert! </w:t>
      </w:r>
    </w:p>
    <w:p w14:paraId="6CB0496A" w14:textId="794FEDA0" w:rsidR="00447D89" w:rsidRDefault="00447D89" w:rsidP="00A354B0">
      <w:pPr>
        <w:spacing w:before="0" w:after="200"/>
        <w:jc w:val="center"/>
      </w:pPr>
    </w:p>
    <w:p w14:paraId="731E8475" w14:textId="238C13E1" w:rsidR="00661E26" w:rsidRDefault="00661E26" w:rsidP="00A354B0">
      <w:pPr>
        <w:spacing w:before="0" w:after="200"/>
        <w:jc w:val="center"/>
      </w:pPr>
    </w:p>
    <w:p w14:paraId="4FE363E5" w14:textId="75A519AE" w:rsidR="00F937CA" w:rsidRDefault="00F937CA" w:rsidP="00A354B0">
      <w:pPr>
        <w:spacing w:before="0" w:after="200"/>
        <w:jc w:val="center"/>
      </w:pPr>
    </w:p>
    <w:p w14:paraId="59D723D7" w14:textId="2D86E438" w:rsidR="00F937CA" w:rsidRDefault="00F937CA" w:rsidP="00A354B0">
      <w:pPr>
        <w:spacing w:before="0" w:after="200"/>
        <w:jc w:val="center"/>
      </w:pPr>
    </w:p>
    <w:p w14:paraId="2AEE0E83" w14:textId="0FC255ED" w:rsidR="00F937CA" w:rsidRDefault="00F937CA" w:rsidP="00A354B0">
      <w:pPr>
        <w:spacing w:before="0" w:after="200"/>
        <w:jc w:val="center"/>
      </w:pPr>
    </w:p>
    <w:p w14:paraId="2D6729F5" w14:textId="69C17311" w:rsidR="00711220" w:rsidRDefault="00711220" w:rsidP="00A354B0">
      <w:pPr>
        <w:spacing w:before="0" w:after="200"/>
        <w:jc w:val="center"/>
      </w:pPr>
    </w:p>
    <w:p w14:paraId="3D6855ED" w14:textId="77777777" w:rsidR="00711220" w:rsidRDefault="00711220" w:rsidP="00A354B0">
      <w:pPr>
        <w:spacing w:before="0" w:after="200"/>
        <w:jc w:val="center"/>
      </w:pPr>
    </w:p>
    <w:p w14:paraId="2EC44223" w14:textId="2EAC6E5A" w:rsidR="00F937CA" w:rsidRDefault="00F937CA" w:rsidP="00A354B0">
      <w:pPr>
        <w:spacing w:before="0" w:after="200"/>
        <w:jc w:val="center"/>
      </w:pPr>
    </w:p>
    <w:p w14:paraId="28124232" w14:textId="5F824749" w:rsidR="00F937CA" w:rsidRPr="00596967" w:rsidRDefault="00F937CA" w:rsidP="00A354B0">
      <w:pPr>
        <w:spacing w:before="0" w:after="200"/>
        <w:jc w:val="center"/>
        <w:rPr>
          <w:sz w:val="32"/>
        </w:rPr>
      </w:pPr>
    </w:p>
    <w:p w14:paraId="0A713114" w14:textId="08AE0BCD" w:rsidR="00661E26" w:rsidRDefault="00596967" w:rsidP="00596967">
      <w:pPr>
        <w:spacing w:before="0" w:after="200"/>
        <w:ind w:left="1418"/>
        <w:rPr>
          <w:b/>
          <w:color w:val="993366"/>
          <w:sz w:val="28"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83328" behindDoc="0" locked="0" layoutInCell="1" allowOverlap="1" wp14:anchorId="5536D245" wp14:editId="5A486CD9">
            <wp:simplePos x="0" y="0"/>
            <wp:positionH relativeFrom="column">
              <wp:posOffset>-43180</wp:posOffset>
            </wp:positionH>
            <wp:positionV relativeFrom="paragraph">
              <wp:posOffset>-45720</wp:posOffset>
            </wp:positionV>
            <wp:extent cx="826770" cy="1285875"/>
            <wp:effectExtent l="0" t="0" r="0" b="9525"/>
            <wp:wrapNone/>
            <wp:docPr id="272" name="Grafik 272" descr="stop-1207069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-1207069_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1349" r="2859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E26" w:rsidRPr="0043703E">
        <w:rPr>
          <w:b/>
          <w:color w:val="993366"/>
          <w:sz w:val="28"/>
        </w:rPr>
        <w:t>HÄNDE WEG von diesem Online-Shop, wenn</w:t>
      </w:r>
      <w:r w:rsidR="00661E26">
        <w:rPr>
          <w:b/>
          <w:color w:val="993366"/>
          <w:sz w:val="28"/>
        </w:rPr>
        <w:t xml:space="preserve"> </w:t>
      </w:r>
    </w:p>
    <w:p w14:paraId="33747ACC" w14:textId="39A29769" w:rsidR="00661E26" w:rsidRDefault="00661E26" w:rsidP="00661E26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die AGBs und die Datenschutzerklärung nicht zu finden sind</w:t>
      </w:r>
      <w:r w:rsidR="00D56CA3">
        <w:rPr>
          <w:b/>
          <w:color w:val="993366"/>
          <w:sz w:val="28"/>
        </w:rPr>
        <w:t>,</w:t>
      </w:r>
    </w:p>
    <w:p w14:paraId="44FAB806" w14:textId="2D976C90" w:rsidR="00661E26" w:rsidRPr="0053302E" w:rsidRDefault="00661E26" w:rsidP="00661E26">
      <w:pPr>
        <w:pStyle w:val="Listenabsatz"/>
        <w:numPr>
          <w:ilvl w:val="0"/>
          <w:numId w:val="23"/>
        </w:numPr>
        <w:spacing w:before="0" w:after="200"/>
        <w:ind w:left="1843"/>
        <w:rPr>
          <w:b/>
          <w:color w:val="993366"/>
          <w:sz w:val="28"/>
        </w:rPr>
      </w:pPr>
      <w:r>
        <w:rPr>
          <w:b/>
          <w:color w:val="993366"/>
          <w:sz w:val="28"/>
        </w:rPr>
        <w:t>die AGBs und die Datenschutzerklärung nur sehr unklar beschrieben werden</w:t>
      </w:r>
      <w:r w:rsidR="00D56CA3">
        <w:rPr>
          <w:b/>
          <w:color w:val="993366"/>
          <w:sz w:val="28"/>
        </w:rPr>
        <w:t>.</w:t>
      </w:r>
    </w:p>
    <w:p w14:paraId="645A579B" w14:textId="77777777" w:rsidR="00661E26" w:rsidRDefault="00661E26">
      <w:pPr>
        <w:spacing w:before="0" w:after="200"/>
      </w:pPr>
    </w:p>
    <w:p w14:paraId="7D5CCD32" w14:textId="6B292CEE" w:rsidR="00F657E4" w:rsidRDefault="00F657E4" w:rsidP="002867DB">
      <w:pPr>
        <w:pStyle w:val="berschrift2"/>
      </w:pPr>
      <w:r>
        <w:t>Weiter</w:t>
      </w:r>
      <w:r w:rsidR="00781374">
        <w:t>e</w:t>
      </w:r>
      <w:r>
        <w:t xml:space="preserve"> Kriterien für gute Online-Shops</w:t>
      </w:r>
    </w:p>
    <w:p w14:paraId="0DEA8951" w14:textId="731103F4" w:rsidR="00F657E4" w:rsidRDefault="00AB6219" w:rsidP="00F657E4">
      <w:r>
        <w:t>Es gibt noch weitere Punkte, die ein Hinweis auf einen "guten" Online-Shop sein können:</w:t>
      </w:r>
    </w:p>
    <w:p w14:paraId="758CEC9B" w14:textId="4A09A910" w:rsidR="00340747" w:rsidRDefault="00340747" w:rsidP="00D3249F">
      <w:pPr>
        <w:pStyle w:val="Listenabsatz"/>
        <w:numPr>
          <w:ilvl w:val="0"/>
          <w:numId w:val="23"/>
        </w:numPr>
      </w:pPr>
      <w:r>
        <w:t>Es wird kein Druck ausgeübt (</w:t>
      </w:r>
      <w:r w:rsidR="00D56CA3">
        <w:t>Kein: „N</w:t>
      </w:r>
      <w:r>
        <w:t>ur noch eine begrenzte Anzahl von Artikeln</w:t>
      </w:r>
      <w:r w:rsidR="00D56CA3">
        <w:t>“,</w:t>
      </w:r>
      <w:r>
        <w:t xml:space="preserve"> </w:t>
      </w:r>
      <w:r w:rsidR="00D56CA3">
        <w:t>„</w:t>
      </w:r>
      <w:r>
        <w:t>das Angebot ist nur noch in der nächsten Stunde verfügbar</w:t>
      </w:r>
      <w:r w:rsidR="00D56CA3">
        <w:t>“</w:t>
      </w:r>
      <w:r>
        <w:t xml:space="preserve"> …)</w:t>
      </w:r>
      <w:r w:rsidR="00D56CA3">
        <w:t>.</w:t>
      </w:r>
    </w:p>
    <w:p w14:paraId="1E02F8D7" w14:textId="37B1F0B9" w:rsidR="00AB6219" w:rsidRDefault="00D3249F" w:rsidP="00D3249F">
      <w:pPr>
        <w:pStyle w:val="Listenabsatz"/>
        <w:numPr>
          <w:ilvl w:val="0"/>
          <w:numId w:val="23"/>
        </w:numPr>
      </w:pPr>
      <w:r>
        <w:t>Ich kann bestellen, ohne dass ich mich registriere</w:t>
      </w:r>
      <w:r w:rsidR="00D56CA3">
        <w:t xml:space="preserve">. Ich kann </w:t>
      </w:r>
      <w:r>
        <w:t>"Als Gast bestel</w:t>
      </w:r>
      <w:r w:rsidR="00D56CA3">
        <w:t>len".</w:t>
      </w:r>
    </w:p>
    <w:p w14:paraId="45B37C8C" w14:textId="406CB88E" w:rsidR="00D3249F" w:rsidRDefault="00D3249F" w:rsidP="00D3249F">
      <w:pPr>
        <w:pStyle w:val="Listenabsatz"/>
        <w:numPr>
          <w:ilvl w:val="0"/>
          <w:numId w:val="23"/>
        </w:numPr>
      </w:pPr>
      <w:r>
        <w:t>Ich kann beim Versand auswählen, mit welchem Paketdienstleister ich das Paket erhalten möchte</w:t>
      </w:r>
      <w:r w:rsidR="00D56CA3">
        <w:t>.</w:t>
      </w:r>
    </w:p>
    <w:p w14:paraId="78ACDA4B" w14:textId="25F10724" w:rsidR="00D3249F" w:rsidRDefault="00D3249F" w:rsidP="00340747">
      <w:pPr>
        <w:pStyle w:val="Listenabsatz"/>
        <w:numPr>
          <w:ilvl w:val="0"/>
          <w:numId w:val="23"/>
        </w:numPr>
      </w:pPr>
      <w:r>
        <w:t xml:space="preserve">Ich kann </w:t>
      </w:r>
      <w:r w:rsidR="0051776B">
        <w:t xml:space="preserve">eventuell </w:t>
      </w:r>
      <w:r>
        <w:t>sogar die Waren in einer Filiale abholen</w:t>
      </w:r>
      <w:r w:rsidR="00D56CA3">
        <w:t>.</w:t>
      </w:r>
    </w:p>
    <w:p w14:paraId="6ED19C27" w14:textId="77777777" w:rsidR="00AB6219" w:rsidRDefault="00AB6219" w:rsidP="00F657E4"/>
    <w:p w14:paraId="56B42655" w14:textId="2F262246" w:rsidR="006B6B97" w:rsidRDefault="006B6B97" w:rsidP="006B6B97">
      <w:pPr>
        <w:pStyle w:val="berschrift2"/>
      </w:pPr>
      <w:r>
        <w:t>Was tun, wenn ich mir noch immer unsicher bin?</w:t>
      </w:r>
    </w:p>
    <w:p w14:paraId="582F719B" w14:textId="36B40114" w:rsidR="006B6B97" w:rsidRDefault="006B6B97" w:rsidP="00F657E4">
      <w:r>
        <w:t xml:space="preserve">Wenn Sie trotz aller Überprüfungen unsicher sind, ob der Online-Shop seriös ist, </w:t>
      </w:r>
      <w:r w:rsidR="0042104C">
        <w:t>können Sie folgendes machen:</w:t>
      </w:r>
    </w:p>
    <w:p w14:paraId="322EA298" w14:textId="77777777" w:rsidR="003B68F4" w:rsidRDefault="003B68F4" w:rsidP="00F657E4"/>
    <w:p w14:paraId="7EAE0B33" w14:textId="60B007E8" w:rsidR="0042104C" w:rsidRDefault="00D56CA3" w:rsidP="0042104C">
      <w:pPr>
        <w:pStyle w:val="Listenabsatz"/>
        <w:numPr>
          <w:ilvl w:val="0"/>
          <w:numId w:val="23"/>
        </w:numPr>
      </w:pPr>
      <w:r>
        <w:t>S</w:t>
      </w:r>
      <w:r w:rsidR="0042104C">
        <w:t>uchen Sie im Internet nach Erfahrungen von anderen Personen. Lesen Sie diese kritisch durch – auch Erfahrungsberichte können "gefälscht" sein!</w:t>
      </w:r>
    </w:p>
    <w:p w14:paraId="229072DE" w14:textId="6ACEBECB" w:rsidR="0042104C" w:rsidRDefault="0042104C" w:rsidP="0042104C">
      <w:pPr>
        <w:pStyle w:val="Listenabsatz"/>
        <w:numPr>
          <w:ilvl w:val="0"/>
          <w:numId w:val="23"/>
        </w:numPr>
      </w:pPr>
      <w:r>
        <w:t xml:space="preserve">Prüfen Sie im Internet, ob es nicht </w:t>
      </w:r>
      <w:r w:rsidR="00D239BA">
        <w:t>schon</w:t>
      </w:r>
      <w:r>
        <w:t xml:space="preserve"> Warnungen vor diesem Online-Shop gibt – z.</w:t>
      </w:r>
      <w:r w:rsidR="00D56CA3">
        <w:t xml:space="preserve"> </w:t>
      </w:r>
      <w:r>
        <w:t xml:space="preserve">B. von </w:t>
      </w:r>
      <w:hyperlink r:id="rId57" w:history="1">
        <w:r w:rsidRPr="008D45A6">
          <w:rPr>
            <w:rStyle w:val="Hyperlink"/>
          </w:rPr>
          <w:t>www.watchlist-internet.at</w:t>
        </w:r>
      </w:hyperlink>
      <w:r>
        <w:t>. Ist dies der Fall, bestellen Sie auf keinen Fall dort!</w:t>
      </w:r>
    </w:p>
    <w:p w14:paraId="085FF244" w14:textId="77777777" w:rsidR="0042104C" w:rsidRDefault="0042104C" w:rsidP="0042104C"/>
    <w:p w14:paraId="26DDCDD2" w14:textId="77777777" w:rsidR="00C13546" w:rsidRDefault="00C13546" w:rsidP="00C13546">
      <w:r>
        <w:t xml:space="preserve">Und wenn Sie am Schluss immer noch unsicher sind: </w:t>
      </w:r>
    </w:p>
    <w:p w14:paraId="40560208" w14:textId="77777777" w:rsidR="00C13546" w:rsidRDefault="00C13546" w:rsidP="00C13546"/>
    <w:p w14:paraId="249E144E" w14:textId="45E0487A" w:rsidR="00C13546" w:rsidRPr="004C2212" w:rsidRDefault="00C13546" w:rsidP="004C2212">
      <w:pPr>
        <w:jc w:val="center"/>
        <w:rPr>
          <w:rFonts w:eastAsia="Arial"/>
          <w:b/>
          <w:bCs/>
          <w:iCs/>
          <w:color w:val="993366"/>
          <w:sz w:val="28"/>
          <w:szCs w:val="36"/>
        </w:rPr>
      </w:pPr>
      <w:r w:rsidRPr="004C2212">
        <w:rPr>
          <w:rFonts w:eastAsia="Arial"/>
          <w:b/>
          <w:bCs/>
          <w:iCs/>
          <w:color w:val="993366"/>
          <w:sz w:val="28"/>
          <w:szCs w:val="36"/>
        </w:rPr>
        <w:t xml:space="preserve">Hören Sie auf Ihr Bauchgefühl </w:t>
      </w:r>
      <w:r w:rsidR="004C2212">
        <w:rPr>
          <w:rFonts w:eastAsia="Arial"/>
          <w:b/>
          <w:bCs/>
          <w:iCs/>
          <w:color w:val="993366"/>
          <w:sz w:val="28"/>
          <w:szCs w:val="36"/>
        </w:rPr>
        <w:br/>
      </w:r>
      <w:r w:rsidRPr="004C2212">
        <w:rPr>
          <w:rFonts w:eastAsia="Arial"/>
          <w:b/>
          <w:bCs/>
          <w:iCs/>
          <w:color w:val="993366"/>
          <w:sz w:val="28"/>
          <w:szCs w:val="36"/>
        </w:rPr>
        <w:t>und bestellen Sie nicht bei diesem Shop!</w:t>
      </w:r>
    </w:p>
    <w:p w14:paraId="02201A50" w14:textId="77777777" w:rsidR="00C13546" w:rsidRDefault="00C13546" w:rsidP="0042104C"/>
    <w:p w14:paraId="113BC0F4" w14:textId="1EDD6F5B" w:rsidR="00781374" w:rsidRDefault="00781374" w:rsidP="00781374">
      <w:pPr>
        <w:pStyle w:val="berschrift2"/>
      </w:pPr>
      <w:r>
        <w:lastRenderedPageBreak/>
        <w:t>Was tun, wenn doch einmal etwas passiert?</w:t>
      </w:r>
    </w:p>
    <w:p w14:paraId="28B22BDC" w14:textId="03B52E22" w:rsidR="00781374" w:rsidRDefault="00781374" w:rsidP="00781374">
      <w:r>
        <w:t xml:space="preserve">Sollten Sie trotz aller Sorgfalt </w:t>
      </w:r>
      <w:r w:rsidR="008C04C7">
        <w:t>dennoch einmal</w:t>
      </w:r>
      <w:r>
        <w:t xml:space="preserve"> Probleme bekommen, können Sie sich folgendermaßen helfen:</w:t>
      </w:r>
    </w:p>
    <w:p w14:paraId="2348BF02" w14:textId="77777777" w:rsidR="00244945" w:rsidRDefault="00244945" w:rsidP="00781374"/>
    <w:p w14:paraId="45BE61DF" w14:textId="26B182E0" w:rsidR="00307FD1" w:rsidRDefault="006538BA" w:rsidP="00EC6CDA">
      <w:pPr>
        <w:pStyle w:val="Listenabsatz"/>
        <w:numPr>
          <w:ilvl w:val="0"/>
          <w:numId w:val="23"/>
        </w:numPr>
        <w:ind w:hanging="357"/>
      </w:pPr>
      <w:r>
        <w:t xml:space="preserve">Wurde </w:t>
      </w:r>
      <w:r w:rsidR="00307FD1">
        <w:t xml:space="preserve">Ihnen zu Unrecht </w:t>
      </w:r>
      <w:r>
        <w:t xml:space="preserve">Geld </w:t>
      </w:r>
      <w:r w:rsidR="00307FD1">
        <w:t>abgebucht</w:t>
      </w:r>
      <w:r w:rsidR="00090C77">
        <w:t>?</w:t>
      </w:r>
      <w:r w:rsidR="00307FD1">
        <w:t xml:space="preserve"> </w:t>
      </w:r>
      <w:r w:rsidR="00993376">
        <w:t>F</w:t>
      </w:r>
      <w:r w:rsidR="00307FD1">
        <w:t>ragen Sie bei Ihrer Bank oder beim Kreditkartenanbieter nach, ob bzw. wie Sie das Geld zurückbekommen.</w:t>
      </w:r>
      <w:r w:rsidR="00307FD1">
        <w:br/>
        <w:t>Gerade bei Käufen mit Kreditkarte oder PayPal ist oft ein Käufer*innen-Schutz mit dabei!</w:t>
      </w:r>
    </w:p>
    <w:p w14:paraId="38D478DB" w14:textId="77777777" w:rsidR="00244945" w:rsidRDefault="00244945" w:rsidP="00244945">
      <w:pPr>
        <w:pStyle w:val="Listenabsatz"/>
      </w:pPr>
    </w:p>
    <w:p w14:paraId="55F74174" w14:textId="45C87BA7" w:rsidR="00BC3B47" w:rsidRDefault="00307FD1" w:rsidP="00BC3B47">
      <w:pPr>
        <w:pStyle w:val="Listenabsatz"/>
        <w:numPr>
          <w:ilvl w:val="0"/>
          <w:numId w:val="23"/>
        </w:numPr>
        <w:ind w:hanging="357"/>
      </w:pPr>
      <w:r>
        <w:t>Wenden Sie sich an kostenlose Unterstützungsstelle</w:t>
      </w:r>
      <w:r w:rsidR="00CA398C">
        <w:t>n</w:t>
      </w:r>
      <w:r>
        <w:t xml:space="preserve"> – diese helfen Ihnen gerne weiter!</w:t>
      </w:r>
    </w:p>
    <w:p w14:paraId="394036A0" w14:textId="7B358885" w:rsidR="00307FD1" w:rsidRDefault="00307FD1" w:rsidP="00EC6CDA">
      <w:pPr>
        <w:pStyle w:val="Listenabsatz"/>
        <w:numPr>
          <w:ilvl w:val="1"/>
          <w:numId w:val="23"/>
        </w:numPr>
        <w:ind w:hanging="357"/>
      </w:pPr>
      <w:r>
        <w:t xml:space="preserve">Arbeiterkammer: </w:t>
      </w:r>
      <w:hyperlink r:id="rId58" w:history="1">
        <w:r w:rsidRPr="008D45A6">
          <w:rPr>
            <w:rStyle w:val="Hyperlink"/>
          </w:rPr>
          <w:t>www.arbeiterkammer.at</w:t>
        </w:r>
      </w:hyperlink>
    </w:p>
    <w:p w14:paraId="150A4F73" w14:textId="7E22E9B5" w:rsidR="00307FD1" w:rsidRDefault="00F06CB9" w:rsidP="00EC6CDA">
      <w:pPr>
        <w:pStyle w:val="Listenabsatz"/>
        <w:numPr>
          <w:ilvl w:val="1"/>
          <w:numId w:val="23"/>
        </w:numPr>
        <w:ind w:hanging="357"/>
      </w:pPr>
      <w:r>
        <w:t xml:space="preserve">Internet </w:t>
      </w:r>
      <w:r w:rsidR="00307FD1">
        <w:t xml:space="preserve">Ombudsstelle: </w:t>
      </w:r>
      <w:hyperlink r:id="rId59" w:history="1">
        <w:r w:rsidR="00307FD1" w:rsidRPr="008D45A6">
          <w:rPr>
            <w:rStyle w:val="Hyperlink"/>
          </w:rPr>
          <w:t>www.ombudsstelle.at</w:t>
        </w:r>
      </w:hyperlink>
      <w:r w:rsidR="00307FD1">
        <w:t xml:space="preserve"> </w:t>
      </w:r>
    </w:p>
    <w:p w14:paraId="1B4C3534" w14:textId="77777777" w:rsidR="00BC3B47" w:rsidRDefault="00BC3B47" w:rsidP="00BC3B47">
      <w:pPr>
        <w:pStyle w:val="Listenabsatz"/>
      </w:pPr>
    </w:p>
    <w:p w14:paraId="452DF7C2" w14:textId="763FFEB4" w:rsidR="00307FD1" w:rsidRDefault="00307FD1" w:rsidP="00EC6CDA">
      <w:pPr>
        <w:pStyle w:val="Listenabsatz"/>
        <w:numPr>
          <w:ilvl w:val="0"/>
          <w:numId w:val="23"/>
        </w:numPr>
        <w:ind w:hanging="357"/>
      </w:pPr>
      <w:r>
        <w:t>Gehen Sie zur Polizei und erstatten Sie Anzeige</w:t>
      </w:r>
      <w:r w:rsidR="002964AA">
        <w:t xml:space="preserve">! </w:t>
      </w:r>
    </w:p>
    <w:p w14:paraId="67512F0D" w14:textId="77777777" w:rsidR="00781374" w:rsidRPr="00781374" w:rsidRDefault="00781374" w:rsidP="00781374"/>
    <w:p w14:paraId="74430E9C" w14:textId="2AD58D1B" w:rsidR="00816C32" w:rsidRDefault="002867DB" w:rsidP="002867DB">
      <w:pPr>
        <w:pStyle w:val="berschrift2"/>
      </w:pPr>
      <w:r>
        <w:t>Links</w:t>
      </w:r>
    </w:p>
    <w:p w14:paraId="604E5923" w14:textId="05A09303" w:rsidR="004872DA" w:rsidRPr="004872DA" w:rsidRDefault="004872DA" w:rsidP="004872DA">
      <w:r>
        <w:t>Im Folgenden finden Sie einige interessante Links rund um das Thema "Sicheres Einkaufen im Internet".</w:t>
      </w:r>
    </w:p>
    <w:p w14:paraId="07BC31C2" w14:textId="195F8F1E" w:rsidR="002867DB" w:rsidRDefault="002867DB" w:rsidP="000146D7">
      <w:pPr>
        <w:pStyle w:val="berschrift3"/>
      </w:pPr>
      <w:r>
        <w:t xml:space="preserve">Beispiele für sichere und bekannte </w:t>
      </w:r>
      <w:r w:rsidR="00937046">
        <w:t>Online-Shop</w:t>
      </w:r>
      <w:r>
        <w:t>s</w:t>
      </w:r>
    </w:p>
    <w:p w14:paraId="4F626144" w14:textId="77777777" w:rsidR="00B643F5" w:rsidRDefault="00B643F5" w:rsidP="00611799">
      <w:pPr>
        <w:spacing w:before="0" w:after="200"/>
        <w:sectPr w:rsidR="00B643F5" w:rsidSect="000C3ADB">
          <w:headerReference w:type="default" r:id="rId60"/>
          <w:footerReference w:type="default" r:id="rId61"/>
          <w:headerReference w:type="first" r:id="rId62"/>
          <w:footerReference w:type="first" r:id="rId63"/>
          <w:pgSz w:w="11906" w:h="16838" w:code="9"/>
          <w:pgMar w:top="1843" w:right="1418" w:bottom="1418" w:left="1418" w:header="567" w:footer="567" w:gutter="0"/>
          <w:cols w:space="708"/>
          <w:titlePg/>
          <w:docGrid w:linePitch="360"/>
        </w:sectPr>
      </w:pPr>
    </w:p>
    <w:p w14:paraId="7310D670" w14:textId="6834DF2B" w:rsidR="002867DB" w:rsidRPr="002867DB" w:rsidRDefault="00C0342A" w:rsidP="00611799">
      <w:pPr>
        <w:spacing w:before="0" w:after="200"/>
      </w:pPr>
      <w:hyperlink r:id="rId64" w:history="1">
        <w:r w:rsidR="002867DB" w:rsidRPr="008D45A6">
          <w:rPr>
            <w:rStyle w:val="Hyperlink"/>
          </w:rPr>
          <w:t>www.shoepping.at</w:t>
        </w:r>
      </w:hyperlink>
      <w:r w:rsidR="002867DB">
        <w:t xml:space="preserve"> </w:t>
      </w:r>
    </w:p>
    <w:p w14:paraId="235DE263" w14:textId="77777777" w:rsidR="002867DB" w:rsidRDefault="00C0342A" w:rsidP="00FE0560">
      <w:pPr>
        <w:spacing w:before="0" w:after="200"/>
      </w:pPr>
      <w:hyperlink r:id="rId65" w:history="1">
        <w:r w:rsidR="002867DB" w:rsidRPr="002867DB">
          <w:rPr>
            <w:rStyle w:val="Hyperlink"/>
          </w:rPr>
          <w:t>www.eduscho.at</w:t>
        </w:r>
      </w:hyperlink>
    </w:p>
    <w:p w14:paraId="4705D72D" w14:textId="4ECAF14C" w:rsidR="00C85C22" w:rsidRDefault="00C0342A" w:rsidP="00FE0560">
      <w:pPr>
        <w:spacing w:before="0" w:after="200"/>
      </w:pPr>
      <w:hyperlink r:id="rId66" w:history="1">
        <w:r w:rsidR="00C85C22" w:rsidRPr="008D45A6">
          <w:rPr>
            <w:rStyle w:val="Hyperlink"/>
          </w:rPr>
          <w:t>https://www2.hm.com/de_at/index.html</w:t>
        </w:r>
      </w:hyperlink>
      <w:r w:rsidR="00C85C22">
        <w:t xml:space="preserve"> </w:t>
      </w:r>
    </w:p>
    <w:p w14:paraId="3F7BEEB2" w14:textId="3022EDB4" w:rsidR="00C85C22" w:rsidRDefault="00C0342A" w:rsidP="00FE0560">
      <w:pPr>
        <w:spacing w:before="0" w:after="200"/>
      </w:pPr>
      <w:hyperlink r:id="rId67" w:history="1">
        <w:r w:rsidR="00C85C22" w:rsidRPr="008D45A6">
          <w:rPr>
            <w:rStyle w:val="Hyperlink"/>
          </w:rPr>
          <w:t>www.c-and-a.com</w:t>
        </w:r>
      </w:hyperlink>
    </w:p>
    <w:p w14:paraId="63C2C322" w14:textId="77777777" w:rsidR="002867DB" w:rsidRPr="002867DB" w:rsidRDefault="00C0342A" w:rsidP="00FE0560">
      <w:pPr>
        <w:spacing w:before="0" w:after="200"/>
      </w:pPr>
      <w:hyperlink r:id="rId68" w:history="1">
        <w:r w:rsidR="002867DB" w:rsidRPr="002867DB">
          <w:rPr>
            <w:rStyle w:val="Hyperlink"/>
          </w:rPr>
          <w:t>www.esprit.at</w:t>
        </w:r>
      </w:hyperlink>
    </w:p>
    <w:p w14:paraId="41C4E105" w14:textId="77777777" w:rsidR="002867DB" w:rsidRPr="002867DB" w:rsidRDefault="00C0342A" w:rsidP="00FE0560">
      <w:pPr>
        <w:spacing w:before="0" w:after="200"/>
      </w:pPr>
      <w:hyperlink r:id="rId69" w:history="1">
        <w:r w:rsidR="002867DB" w:rsidRPr="002867DB">
          <w:rPr>
            <w:rStyle w:val="Hyperlink"/>
          </w:rPr>
          <w:t>www.soliver.at</w:t>
        </w:r>
      </w:hyperlink>
    </w:p>
    <w:p w14:paraId="38F94559" w14:textId="77777777" w:rsidR="002867DB" w:rsidRDefault="00C0342A" w:rsidP="00FE0560">
      <w:pPr>
        <w:spacing w:before="0" w:after="200"/>
      </w:pPr>
      <w:hyperlink r:id="rId70" w:history="1">
        <w:r w:rsidR="002867DB" w:rsidRPr="002867DB">
          <w:rPr>
            <w:rStyle w:val="Hyperlink"/>
          </w:rPr>
          <w:t>www.conrad.at</w:t>
        </w:r>
      </w:hyperlink>
    </w:p>
    <w:p w14:paraId="52FAE355" w14:textId="17C918C9" w:rsidR="00FE0560" w:rsidRPr="002867DB" w:rsidRDefault="00C0342A" w:rsidP="00FE0560">
      <w:pPr>
        <w:spacing w:before="0" w:after="200"/>
      </w:pPr>
      <w:hyperlink r:id="rId71" w:history="1">
        <w:r w:rsidR="00FE0560" w:rsidRPr="008D45A6">
          <w:rPr>
            <w:rStyle w:val="Hyperlink"/>
          </w:rPr>
          <w:t>www.e-tec.at</w:t>
        </w:r>
      </w:hyperlink>
      <w:r w:rsidR="00FE0560">
        <w:t xml:space="preserve"> </w:t>
      </w:r>
    </w:p>
    <w:p w14:paraId="484CB584" w14:textId="77777777" w:rsidR="00FE0560" w:rsidRDefault="00C0342A" w:rsidP="00FE0560">
      <w:pPr>
        <w:spacing w:before="0" w:after="200"/>
      </w:pPr>
      <w:hyperlink r:id="rId72" w:history="1">
        <w:r w:rsidR="00FE0560" w:rsidRPr="002867DB">
          <w:rPr>
            <w:rStyle w:val="Hyperlink"/>
          </w:rPr>
          <w:t>www.neckermann.at</w:t>
        </w:r>
      </w:hyperlink>
    </w:p>
    <w:p w14:paraId="41DC6531" w14:textId="77777777" w:rsidR="00FE0560" w:rsidRPr="002867DB" w:rsidRDefault="00C0342A" w:rsidP="00FE0560">
      <w:pPr>
        <w:spacing w:before="0" w:after="200"/>
      </w:pPr>
      <w:hyperlink r:id="rId73" w:history="1">
        <w:r w:rsidR="00FE0560" w:rsidRPr="008D45A6">
          <w:rPr>
            <w:rStyle w:val="Hyperlink"/>
          </w:rPr>
          <w:t>www.ottoversand.at</w:t>
        </w:r>
      </w:hyperlink>
      <w:r w:rsidR="00FE0560">
        <w:t xml:space="preserve"> </w:t>
      </w:r>
    </w:p>
    <w:p w14:paraId="09600624" w14:textId="14D1F2AD" w:rsidR="00840B9A" w:rsidRDefault="00C0342A" w:rsidP="00FE0560">
      <w:pPr>
        <w:spacing w:before="0" w:after="200"/>
      </w:pPr>
      <w:hyperlink r:id="rId74" w:history="1">
        <w:r w:rsidR="00FE0560" w:rsidRPr="008D45A6">
          <w:rPr>
            <w:rStyle w:val="Hyperlink"/>
          </w:rPr>
          <w:t>www.quelle.at</w:t>
        </w:r>
      </w:hyperlink>
    </w:p>
    <w:p w14:paraId="0C1F5614" w14:textId="0D6C65D1" w:rsidR="00BD0298" w:rsidRDefault="00C0342A" w:rsidP="00FE0560">
      <w:pPr>
        <w:spacing w:before="0" w:after="200"/>
      </w:pPr>
      <w:hyperlink r:id="rId75" w:history="1">
        <w:r w:rsidR="00BD0298" w:rsidRPr="008D45A6">
          <w:rPr>
            <w:rStyle w:val="Hyperlink"/>
          </w:rPr>
          <w:t>www.billa.at</w:t>
        </w:r>
      </w:hyperlink>
    </w:p>
    <w:p w14:paraId="17588411" w14:textId="77EC4A8C" w:rsidR="00BD0298" w:rsidRDefault="00C0342A" w:rsidP="00FE0560">
      <w:pPr>
        <w:spacing w:before="0" w:after="200"/>
      </w:pPr>
      <w:hyperlink r:id="rId76" w:history="1">
        <w:r w:rsidR="00BD0298" w:rsidRPr="008D45A6">
          <w:rPr>
            <w:rStyle w:val="Hyperlink"/>
          </w:rPr>
          <w:t>www.hervis.at</w:t>
        </w:r>
      </w:hyperlink>
    </w:p>
    <w:p w14:paraId="128AC76A" w14:textId="5BDECA8E" w:rsidR="00BD0298" w:rsidRDefault="00C0342A" w:rsidP="00FE0560">
      <w:pPr>
        <w:spacing w:before="0" w:after="200"/>
      </w:pPr>
      <w:hyperlink r:id="rId77" w:history="1">
        <w:r w:rsidR="00BD0298" w:rsidRPr="008D45A6">
          <w:rPr>
            <w:rStyle w:val="Hyperlink"/>
          </w:rPr>
          <w:t>www.zgonc.at</w:t>
        </w:r>
      </w:hyperlink>
    </w:p>
    <w:p w14:paraId="3EF4CE00" w14:textId="52301A55" w:rsidR="00BD0298" w:rsidRDefault="00C0342A" w:rsidP="00FE0560">
      <w:pPr>
        <w:spacing w:before="0" w:after="200"/>
      </w:pPr>
      <w:hyperlink r:id="rId78" w:history="1">
        <w:r w:rsidR="00CF3414" w:rsidRPr="008D45A6">
          <w:rPr>
            <w:rStyle w:val="Hyperlink"/>
          </w:rPr>
          <w:t>www.obi.at</w:t>
        </w:r>
      </w:hyperlink>
    </w:p>
    <w:p w14:paraId="29ED1983" w14:textId="1401C6BE" w:rsidR="00CF3414" w:rsidRDefault="00C0342A" w:rsidP="00FE0560">
      <w:pPr>
        <w:spacing w:before="0" w:after="200"/>
      </w:pPr>
      <w:hyperlink r:id="rId79" w:history="1">
        <w:r w:rsidR="00CF3414" w:rsidRPr="008D45A6">
          <w:rPr>
            <w:rStyle w:val="Hyperlink"/>
          </w:rPr>
          <w:t>www.hornbach.at</w:t>
        </w:r>
      </w:hyperlink>
    </w:p>
    <w:p w14:paraId="0A533D03" w14:textId="6746FE81" w:rsidR="00965CD8" w:rsidRDefault="00C0342A" w:rsidP="00FE0560">
      <w:pPr>
        <w:spacing w:before="0" w:after="200"/>
      </w:pPr>
      <w:hyperlink r:id="rId80" w:history="1">
        <w:r w:rsidR="00965CD8" w:rsidRPr="008D45A6">
          <w:rPr>
            <w:rStyle w:val="Hyperlink"/>
          </w:rPr>
          <w:t>www.zalando.at</w:t>
        </w:r>
      </w:hyperlink>
      <w:r w:rsidR="00965CD8">
        <w:t xml:space="preserve"> </w:t>
      </w:r>
    </w:p>
    <w:p w14:paraId="1CA09B8A" w14:textId="77777777" w:rsidR="00FE0560" w:rsidRDefault="00C0342A" w:rsidP="00FE0560">
      <w:pPr>
        <w:spacing w:before="0" w:after="200"/>
      </w:pPr>
      <w:hyperlink r:id="rId81" w:history="1">
        <w:r w:rsidR="00FE0560" w:rsidRPr="002867DB">
          <w:rPr>
            <w:rStyle w:val="Hyperlink"/>
          </w:rPr>
          <w:t>www.amazon.de</w:t>
        </w:r>
      </w:hyperlink>
    </w:p>
    <w:p w14:paraId="35051814" w14:textId="77777777" w:rsidR="00B643F5" w:rsidRDefault="00B643F5" w:rsidP="00FE0560">
      <w:pPr>
        <w:spacing w:before="0" w:after="200"/>
        <w:sectPr w:rsidR="00B643F5" w:rsidSect="00B643F5">
          <w:type w:val="continuous"/>
          <w:pgSz w:w="11906" w:h="16838" w:code="9"/>
          <w:pgMar w:top="1843" w:right="1418" w:bottom="1418" w:left="1418" w:header="567" w:footer="567" w:gutter="0"/>
          <w:cols w:num="2" w:space="708"/>
          <w:titlePg/>
          <w:docGrid w:linePitch="360"/>
        </w:sectPr>
      </w:pPr>
    </w:p>
    <w:p w14:paraId="5B00B157" w14:textId="60356502" w:rsidR="000146D7" w:rsidRDefault="000146D7" w:rsidP="00B643F5">
      <w:pPr>
        <w:pStyle w:val="berschrift3"/>
      </w:pPr>
      <w:r>
        <w:t>Weiterführende Informationen</w:t>
      </w:r>
    </w:p>
    <w:p w14:paraId="51E04D03" w14:textId="49ABA8A1" w:rsidR="00464CC4" w:rsidRDefault="00464CC4" w:rsidP="00FE0560">
      <w:pPr>
        <w:spacing w:before="0" w:after="200"/>
      </w:pPr>
      <w:r>
        <w:lastRenderedPageBreak/>
        <w:t xml:space="preserve">Laufende Warnungen vor </w:t>
      </w:r>
      <w:r w:rsidR="00082745">
        <w:t xml:space="preserve">unterschiedlichen Betrugsmaschen </w:t>
      </w:r>
      <w:r>
        <w:t xml:space="preserve">im Internet: </w:t>
      </w:r>
    </w:p>
    <w:p w14:paraId="7B70F1F0" w14:textId="2E94DB26" w:rsidR="000146D7" w:rsidRDefault="00C0342A" w:rsidP="00FE0560">
      <w:pPr>
        <w:spacing w:before="0" w:after="200"/>
      </w:pPr>
      <w:hyperlink r:id="rId82" w:history="1">
        <w:r w:rsidR="00464CC4" w:rsidRPr="00BE16F0">
          <w:rPr>
            <w:rStyle w:val="Hyperlink"/>
          </w:rPr>
          <w:t>www.watchlist-internet.at</w:t>
        </w:r>
      </w:hyperlink>
      <w:r w:rsidR="00464CC4">
        <w:t xml:space="preserve"> </w:t>
      </w:r>
    </w:p>
    <w:p w14:paraId="36FE79D3" w14:textId="77777777" w:rsidR="000146D7" w:rsidRDefault="000146D7" w:rsidP="00FE0560">
      <w:pPr>
        <w:spacing w:before="0" w:after="200"/>
      </w:pPr>
    </w:p>
    <w:p w14:paraId="21569031" w14:textId="29CD02AB" w:rsidR="00082745" w:rsidRDefault="00DE715F" w:rsidP="00FE0560">
      <w:pPr>
        <w:spacing w:before="0" w:after="200"/>
      </w:pPr>
      <w:r>
        <w:t>Rund um das Thema Sicheres Einkaufen im Internet:</w:t>
      </w:r>
    </w:p>
    <w:p w14:paraId="5971003A" w14:textId="3958DE57" w:rsidR="00082745" w:rsidRDefault="00C0342A" w:rsidP="00FE0560">
      <w:pPr>
        <w:spacing w:before="0" w:after="200"/>
      </w:pPr>
      <w:hyperlink r:id="rId83" w:history="1">
        <w:r w:rsidR="00082745" w:rsidRPr="00BE16F0">
          <w:rPr>
            <w:rStyle w:val="Hyperlink"/>
          </w:rPr>
          <w:t>https://www.saferinternet.at/themen/online-shopping/</w:t>
        </w:r>
      </w:hyperlink>
      <w:r w:rsidR="00082745">
        <w:t xml:space="preserve"> </w:t>
      </w:r>
    </w:p>
    <w:p w14:paraId="75E4108D" w14:textId="77777777" w:rsidR="00585B00" w:rsidRDefault="00585B00" w:rsidP="00FE0560">
      <w:pPr>
        <w:spacing w:before="0" w:after="200"/>
      </w:pPr>
    </w:p>
    <w:p w14:paraId="6941C08C" w14:textId="3D1CCA83" w:rsidR="000146D7" w:rsidRDefault="000146D7" w:rsidP="00B643F5">
      <w:pPr>
        <w:pStyle w:val="berschrift3"/>
      </w:pPr>
      <w:r>
        <w:t>Unterstützungsmöglichkeiten</w:t>
      </w:r>
    </w:p>
    <w:p w14:paraId="10E66073" w14:textId="47BC4894" w:rsidR="00082745" w:rsidRDefault="00082745" w:rsidP="00FE0560">
      <w:pPr>
        <w:spacing w:before="0" w:after="200"/>
      </w:pPr>
      <w:r>
        <w:t>Internet</w:t>
      </w:r>
      <w:r w:rsidR="000A4C8A">
        <w:t xml:space="preserve"> </w:t>
      </w:r>
      <w:r>
        <w:t>Ombudsstelle: Kostenlose Beratung und Streitschlichtung für Online-Konsument</w:t>
      </w:r>
      <w:r w:rsidR="00BC5706">
        <w:t>*</w:t>
      </w:r>
      <w:r>
        <w:t>Innen in Österreich</w:t>
      </w:r>
    </w:p>
    <w:p w14:paraId="0DE1773B" w14:textId="685ABA61" w:rsidR="00082745" w:rsidRDefault="00C0342A" w:rsidP="00FE0560">
      <w:pPr>
        <w:spacing w:before="0" w:after="200"/>
      </w:pPr>
      <w:hyperlink r:id="rId84" w:history="1">
        <w:r w:rsidR="00082745" w:rsidRPr="00BE16F0">
          <w:rPr>
            <w:rStyle w:val="Hyperlink"/>
          </w:rPr>
          <w:t>www.internet-ombudsmann.at</w:t>
        </w:r>
      </w:hyperlink>
    </w:p>
    <w:p w14:paraId="49E73BBA" w14:textId="77777777" w:rsidR="00082745" w:rsidRDefault="00082745" w:rsidP="00FE0560">
      <w:pPr>
        <w:spacing w:before="0" w:after="200"/>
      </w:pPr>
    </w:p>
    <w:p w14:paraId="7BAD01D0" w14:textId="36BD7F9E" w:rsidR="00082745" w:rsidRDefault="00885657" w:rsidP="00FE0560">
      <w:pPr>
        <w:spacing w:before="0" w:after="200"/>
      </w:pPr>
      <w:r>
        <w:t>Arbeiterkammer: Regionalstellen oder online</w:t>
      </w:r>
    </w:p>
    <w:p w14:paraId="09846258" w14:textId="65346B8E" w:rsidR="00885657" w:rsidRDefault="00C0342A" w:rsidP="00FE0560">
      <w:pPr>
        <w:spacing w:before="0" w:after="200"/>
      </w:pPr>
      <w:hyperlink r:id="rId85" w:history="1">
        <w:r w:rsidR="00885657" w:rsidRPr="00BE16F0">
          <w:rPr>
            <w:rStyle w:val="Hyperlink"/>
          </w:rPr>
          <w:t>www.arbeiterkammer.at</w:t>
        </w:r>
      </w:hyperlink>
    </w:p>
    <w:p w14:paraId="1ED5AC56" w14:textId="77777777" w:rsidR="00885657" w:rsidRDefault="00885657" w:rsidP="00FE0560">
      <w:pPr>
        <w:spacing w:before="0" w:after="200"/>
      </w:pPr>
    </w:p>
    <w:p w14:paraId="270F254B" w14:textId="45FD6C3B" w:rsidR="00885657" w:rsidRDefault="00885657" w:rsidP="00FE0560">
      <w:pPr>
        <w:spacing w:before="0" w:after="200"/>
      </w:pPr>
      <w:r>
        <w:t>Verein für Konsumenteninformation:</w:t>
      </w:r>
    </w:p>
    <w:p w14:paraId="1E4E897E" w14:textId="301C6258" w:rsidR="00885657" w:rsidRDefault="00C0342A" w:rsidP="00FE0560">
      <w:pPr>
        <w:spacing w:before="0" w:after="200"/>
      </w:pPr>
      <w:hyperlink r:id="rId86" w:history="1">
        <w:r w:rsidR="00885657" w:rsidRPr="00BE16F0">
          <w:rPr>
            <w:rStyle w:val="Hyperlink"/>
          </w:rPr>
          <w:t>www.verbraucherrecht.at</w:t>
        </w:r>
      </w:hyperlink>
      <w:r w:rsidR="00885657">
        <w:t xml:space="preserve"> </w:t>
      </w:r>
    </w:p>
    <w:p w14:paraId="3F22D348" w14:textId="77777777" w:rsidR="00FE0560" w:rsidRDefault="00FE0560">
      <w:pPr>
        <w:spacing w:before="0" w:after="200"/>
      </w:pPr>
    </w:p>
    <w:p w14:paraId="60D7BAB0" w14:textId="26F0CC86" w:rsidR="00816C32" w:rsidRDefault="00885657" w:rsidP="00816C32">
      <w:r>
        <w:t>Europäisches Verbraucherzentrum:</w:t>
      </w:r>
    </w:p>
    <w:p w14:paraId="4BF5920D" w14:textId="7A2B8C52" w:rsidR="00885657" w:rsidRPr="00816C32" w:rsidRDefault="00C0342A" w:rsidP="00816C32">
      <w:hyperlink r:id="rId87" w:history="1">
        <w:r w:rsidR="00885657" w:rsidRPr="00BE16F0">
          <w:rPr>
            <w:rStyle w:val="Hyperlink"/>
          </w:rPr>
          <w:t>www.europakonsument.at</w:t>
        </w:r>
      </w:hyperlink>
      <w:r w:rsidR="00885657">
        <w:t xml:space="preserve">  </w:t>
      </w:r>
    </w:p>
    <w:sectPr w:rsidR="00885657" w:rsidRPr="00816C32" w:rsidSect="00B643F5">
      <w:headerReference w:type="first" r:id="rId88"/>
      <w:footerReference w:type="first" r:id="rId89"/>
      <w:type w:val="continuous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94FB0" w14:textId="77777777" w:rsidR="00A80C6A" w:rsidRDefault="00A80C6A" w:rsidP="00F759F3">
      <w:r>
        <w:separator/>
      </w:r>
    </w:p>
  </w:endnote>
  <w:endnote w:type="continuationSeparator" w:id="0">
    <w:p w14:paraId="019E3679" w14:textId="77777777" w:rsidR="00A80C6A" w:rsidRDefault="00A80C6A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6FC88" w14:textId="77777777" w:rsidR="00594A5D" w:rsidRPr="00DC18C9" w:rsidRDefault="00594A5D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03FE2BE1">
              <wp:simplePos x="0" y="0"/>
              <wp:positionH relativeFrom="column">
                <wp:posOffset>5570220</wp:posOffset>
              </wp:positionH>
              <wp:positionV relativeFrom="bottomMargin">
                <wp:posOffset>81915</wp:posOffset>
              </wp:positionV>
              <wp:extent cx="657225" cy="662400"/>
              <wp:effectExtent l="0" t="0" r="9525" b="2349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25" cy="662400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94A5D" w:rsidRPr="00F759F3" w:rsidRDefault="00594A5D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43FA5C47" w14:textId="2F2187D5" w:rsidR="00594A5D" w:rsidRDefault="00594A5D"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D56CA3">
                              <w:rPr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D56CA3">
                              <w:rPr>
                                <w:noProof/>
                                <w:sz w:val="18"/>
                                <w:szCs w:val="18"/>
                              </w:rPr>
                              <w:t>18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2274" id="Gruppieren 241" o:spid="_x0000_s1034" style="position:absolute;margin-left:438.6pt;margin-top:6.45pt;width:51.75pt;height:52.15pt;z-index:251656704;mso-position-vertical-relative:bottom-margin-area;mso-width-relative:margin;mso-height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94A5D" w:rsidRPr="00F759F3" w:rsidRDefault="00594A5D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43FA5C47" w14:textId="2F2187D5" w:rsidR="00594A5D" w:rsidRDefault="00594A5D"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D56CA3">
                        <w:rPr>
                          <w:noProof/>
                          <w:sz w:val="18"/>
                          <w:szCs w:val="18"/>
                        </w:rPr>
                        <w:t>15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D56CA3">
                        <w:rPr>
                          <w:noProof/>
                          <w:sz w:val="18"/>
                          <w:szCs w:val="18"/>
                        </w:rPr>
                        <w:t>18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6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  <w10:wrap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EA72D" w14:textId="3B8B5F0D" w:rsidR="00594A5D" w:rsidRPr="00DC18C9" w:rsidRDefault="00594A5D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609AA728">
              <wp:simplePos x="0" y="0"/>
              <wp:positionH relativeFrom="margin">
                <wp:posOffset>4445</wp:posOffset>
              </wp:positionH>
              <wp:positionV relativeFrom="paragraph">
                <wp:posOffset>-8890</wp:posOffset>
              </wp:positionV>
              <wp:extent cx="5953125" cy="662818"/>
              <wp:effectExtent l="0" t="0" r="952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662818"/>
                        <a:chOff x="0" y="34506"/>
                        <a:chExt cx="5953125" cy="662818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201" y="215521"/>
                          <a:ext cx="535924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94A5D" w:rsidRPr="00F759F3" w:rsidRDefault="00594A5D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132930B3" w:rsidR="00594A5D" w:rsidRPr="00F759F3" w:rsidRDefault="00594A5D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D56CA3">
                              <w:rPr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D56CA3">
                              <w:rPr>
                                <w:noProof/>
                                <w:sz w:val="18"/>
                                <w:szCs w:val="18"/>
                              </w:rPr>
                              <w:t>18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684"/>
                          <a:ext cx="4869166" cy="343640"/>
                          <a:chOff x="53163" y="10632"/>
                          <a:chExt cx="4869380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" y="10632"/>
                            <a:ext cx="411446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36703A3E" w:rsidR="00594A5D" w:rsidRPr="00F759F3" w:rsidRDefault="00594A5D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Dipl.-Ing.</w:t>
                              </w:r>
                              <w:r w:rsidRPr="005B58BD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in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(FH) Eva Brenner,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MSc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/akzente. </w:t>
                              </w:r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Dieses Werk ist unter CC BY 4.0 International lizenziert. </w:t>
                              </w:r>
                              <w:hyperlink r:id="rId1" w:history="1">
                                <w:r w:rsidRPr="00F759F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7" style="position:absolute;margin-left:.35pt;margin-top:-.7pt;width:468.75pt;height:52.2pt;z-index:251657728;mso-position-horizontal-relative:margin;mso-width-relative:margin;mso-height-relative:margin" coordorigin=",345" coordsize="59531,6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8" type="#_x0000_t202" style="position:absolute;left:54172;top:2155;width:535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94A5D" w:rsidRPr="00F759F3" w:rsidRDefault="00594A5D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132930B3" w:rsidR="00594A5D" w:rsidRPr="00F759F3" w:rsidRDefault="00594A5D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D56CA3">
                        <w:rPr>
                          <w:noProof/>
                          <w:sz w:val="18"/>
                          <w:szCs w:val="18"/>
                        </w:rPr>
                        <w:t>15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D56CA3">
                        <w:rPr>
                          <w:noProof/>
                          <w:sz w:val="18"/>
                          <w:szCs w:val="18"/>
                        </w:rPr>
                        <w:t>18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9" style="position:absolute;left:431;top:3536;width:48691;height:3437" coordorigin="531,106" coordsize="4869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40" type="#_x0000_t202" style="position:absolute;left:8080;top:106;width:4114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36703A3E" w:rsidR="00594A5D" w:rsidRPr="00F759F3" w:rsidRDefault="00594A5D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Dipl.-Ing.</w:t>
                        </w:r>
                        <w:r w:rsidRPr="005B58BD">
                          <w:rPr>
                            <w:sz w:val="18"/>
                            <w:szCs w:val="18"/>
                            <w:vertAlign w:val="superscript"/>
                          </w:rPr>
                          <w:t>in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(FH) Eva Brenner,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MSc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/akzente. </w:t>
                        </w:r>
                        <w:r w:rsidRPr="00F759F3">
                          <w:rPr>
                            <w:sz w:val="18"/>
                            <w:szCs w:val="18"/>
                          </w:rPr>
                          <w:t xml:space="preserve">Dieses Werk ist unter CC BY 4.0 International lizenziert. </w:t>
                        </w:r>
                        <w:hyperlink r:id="rId3" w:history="1">
                          <w:r w:rsidRPr="00F759F3">
                            <w:rPr>
                              <w:rStyle w:val="Hyperlink"/>
                              <w:sz w:val="18"/>
                              <w:szCs w:val="18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41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4" o:title=""/>
                </v:shape>
              </v:group>
              <v:line id="Gerader Verbinder 238" o:spid="_x0000_s1042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3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94A5D" w:rsidRDefault="00594A5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96339" w14:textId="3F0FE7A2" w:rsidR="00537DD2" w:rsidRPr="00243E3E" w:rsidRDefault="00243E3E" w:rsidP="00243E3E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2DE35BA" wp14:editId="01C0086D">
              <wp:simplePos x="0" y="0"/>
              <wp:positionH relativeFrom="column">
                <wp:posOffset>5570220</wp:posOffset>
              </wp:positionH>
              <wp:positionV relativeFrom="bottomMargin">
                <wp:posOffset>81915</wp:posOffset>
              </wp:positionV>
              <wp:extent cx="657225" cy="662400"/>
              <wp:effectExtent l="0" t="0" r="9525" b="23495"/>
              <wp:wrapNone/>
              <wp:docPr id="279" name="Gruppieren 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25" cy="662400"/>
                        <a:chOff x="0" y="0"/>
                        <a:chExt cx="541655" cy="661585"/>
                      </a:xfrm>
                    </wpg:grpSpPr>
                    <wps:wsp>
                      <wps:cNvPr id="28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987C4" w14:textId="77777777" w:rsidR="00243E3E" w:rsidRPr="00F759F3" w:rsidRDefault="00243E3E" w:rsidP="00243E3E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02FA1E35" w14:textId="77777777" w:rsidR="00243E3E" w:rsidRDefault="00243E3E" w:rsidP="00243E3E"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81" name="Gerader Verbinder 281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DE35BA" id="Gruppieren 279" o:spid="_x0000_s1044" style="position:absolute;margin-left:438.6pt;margin-top:6.45pt;width:51.75pt;height:52.15pt;z-index:251665920;mso-position-vertical-relative:bottom-margin-area;mso-width-relative:margin;mso-height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5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<v:textbox inset="0,0,0,0">
                  <w:txbxContent>
                    <w:p w14:paraId="1E9987C4" w14:textId="77777777" w:rsidR="00243E3E" w:rsidRPr="00F759F3" w:rsidRDefault="00243E3E" w:rsidP="00243E3E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02FA1E35" w14:textId="77777777" w:rsidR="00243E3E" w:rsidRDefault="00243E3E" w:rsidP="00243E3E"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81" o:spid="_x0000_s1046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" strokecolor="#a5a5a5 [2092]" strokeweight="1pt"/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75D13" w14:textId="77777777" w:rsidR="00A80C6A" w:rsidRDefault="00A80C6A" w:rsidP="00F759F3">
      <w:r>
        <w:separator/>
      </w:r>
    </w:p>
  </w:footnote>
  <w:footnote w:type="continuationSeparator" w:id="0">
    <w:p w14:paraId="4BF0C713" w14:textId="77777777" w:rsidR="00A80C6A" w:rsidRDefault="00A80C6A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90B41" w14:textId="347E52C2" w:rsidR="00594A5D" w:rsidRDefault="00594A5D" w:rsidP="00577103">
    <w:pPr>
      <w:pStyle w:val="KeinLeerraum"/>
      <w:tabs>
        <w:tab w:val="left" w:pos="9356"/>
      </w:tabs>
    </w:pPr>
    <w:r>
      <w:rPr>
        <w:noProof/>
      </w:rPr>
      <w:drawing>
        <wp:anchor distT="0" distB="0" distL="114300" distR="114300" simplePos="0" relativeHeight="251661824" behindDoc="0" locked="0" layoutInCell="1" allowOverlap="1" wp14:anchorId="0327930E" wp14:editId="0BC0D952">
          <wp:simplePos x="0" y="0"/>
          <wp:positionH relativeFrom="column">
            <wp:posOffset>5308600</wp:posOffset>
          </wp:positionH>
          <wp:positionV relativeFrom="paragraph">
            <wp:posOffset>-97790</wp:posOffset>
          </wp:positionV>
          <wp:extent cx="987425" cy="219710"/>
          <wp:effectExtent l="0" t="0" r="3175" b="8890"/>
          <wp:wrapThrough wrapText="bothSides">
            <wp:wrapPolygon edited="0">
              <wp:start x="0" y="0"/>
              <wp:lineTo x="0" y="20601"/>
              <wp:lineTo x="21253" y="20601"/>
              <wp:lineTo x="21253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1E1A86F" w14:textId="291F9D0D" w:rsidR="00594A5D" w:rsidRDefault="00594A5D" w:rsidP="00C41016">
    <w:pPr>
      <w:pStyle w:val="KeinLeerraum"/>
      <w:tabs>
        <w:tab w:val="left" w:pos="9356"/>
      </w:tabs>
      <w:jc w:val="right"/>
    </w:pPr>
  </w:p>
  <w:p w14:paraId="590792C6" w14:textId="19AEB71A" w:rsidR="00594A5D" w:rsidRDefault="00594A5D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27F0" w14:textId="1C3E97DA" w:rsidR="00594A5D" w:rsidRDefault="00594A5D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115A8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20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3639A106" w:rsidR="00594A5D" w:rsidRDefault="00594A5D" w:rsidP="000C3ADB">
    <w:pPr>
      <w:pStyle w:val="KeinLeerraum"/>
      <w:tabs>
        <w:tab w:val="left" w:pos="9356"/>
      </w:tabs>
      <w:jc w:val="right"/>
    </w:pPr>
  </w:p>
  <w:p w14:paraId="5B916E8A" w14:textId="08B34F96" w:rsidR="00594A5D" w:rsidRPr="000C3ADB" w:rsidRDefault="00594A5D" w:rsidP="000C3AD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7732E" w14:textId="77777777" w:rsidR="00243E3E" w:rsidRDefault="00243E3E" w:rsidP="00243E3E">
    <w:pPr>
      <w:pStyle w:val="KeinLeerraum"/>
      <w:tabs>
        <w:tab w:val="left" w:pos="9356"/>
      </w:tabs>
    </w:pPr>
    <w:r>
      <w:rPr>
        <w:noProof/>
      </w:rPr>
      <w:drawing>
        <wp:anchor distT="0" distB="0" distL="114300" distR="114300" simplePos="0" relativeHeight="251663872" behindDoc="0" locked="0" layoutInCell="1" allowOverlap="1" wp14:anchorId="1F5258E0" wp14:editId="35285E1F">
          <wp:simplePos x="0" y="0"/>
          <wp:positionH relativeFrom="column">
            <wp:posOffset>5308600</wp:posOffset>
          </wp:positionH>
          <wp:positionV relativeFrom="paragraph">
            <wp:posOffset>-97790</wp:posOffset>
          </wp:positionV>
          <wp:extent cx="987425" cy="219710"/>
          <wp:effectExtent l="0" t="0" r="3175" b="8890"/>
          <wp:wrapThrough wrapText="bothSides">
            <wp:wrapPolygon edited="0">
              <wp:start x="0" y="0"/>
              <wp:lineTo x="0" y="20601"/>
              <wp:lineTo x="21253" y="20601"/>
              <wp:lineTo x="21253" y="0"/>
              <wp:lineTo x="0" y="0"/>
            </wp:wrapPolygon>
          </wp:wrapThrough>
          <wp:docPr id="278" name="Grafik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65A7F2F" w14:textId="77777777" w:rsidR="00243E3E" w:rsidRDefault="00243E3E" w:rsidP="00243E3E">
    <w:pPr>
      <w:pStyle w:val="KeinLeerraum"/>
      <w:tabs>
        <w:tab w:val="left" w:pos="9356"/>
      </w:tabs>
      <w:jc w:val="right"/>
    </w:pPr>
  </w:p>
  <w:p w14:paraId="48CDEEE3" w14:textId="77777777" w:rsidR="00243E3E" w:rsidRDefault="00243E3E" w:rsidP="00243E3E">
    <w:pPr>
      <w:pStyle w:val="KeinLeerraum"/>
      <w:tabs>
        <w:tab w:val="left" w:pos="9356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3CB3B5C"/>
    <w:multiLevelType w:val="hybridMultilevel"/>
    <w:tmpl w:val="F77E43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176B3"/>
    <w:multiLevelType w:val="hybridMultilevel"/>
    <w:tmpl w:val="E7D6B6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41058C"/>
    <w:multiLevelType w:val="hybridMultilevel"/>
    <w:tmpl w:val="181C35B2"/>
    <w:lvl w:ilvl="0" w:tplc="89587CEE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3A3"/>
    <w:multiLevelType w:val="hybridMultilevel"/>
    <w:tmpl w:val="D9C4E7D0"/>
    <w:lvl w:ilvl="0" w:tplc="E7FEC2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20"/>
  </w:num>
  <w:num w:numId="5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0"/>
  </w:num>
  <w:num w:numId="8">
    <w:abstractNumId w:val="14"/>
  </w:num>
  <w:num w:numId="9">
    <w:abstractNumId w:val="21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7"/>
  </w:num>
  <w:num w:numId="23">
    <w:abstractNumId w:val="12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1EA"/>
    <w:rsid w:val="000069A9"/>
    <w:rsid w:val="000110E6"/>
    <w:rsid w:val="000146D7"/>
    <w:rsid w:val="00014C1A"/>
    <w:rsid w:val="000163DA"/>
    <w:rsid w:val="00020556"/>
    <w:rsid w:val="00022F27"/>
    <w:rsid w:val="000235CC"/>
    <w:rsid w:val="00023910"/>
    <w:rsid w:val="00023E66"/>
    <w:rsid w:val="00024C29"/>
    <w:rsid w:val="00026FC1"/>
    <w:rsid w:val="000316FA"/>
    <w:rsid w:val="000326D1"/>
    <w:rsid w:val="00033B67"/>
    <w:rsid w:val="00037AFE"/>
    <w:rsid w:val="00040F1D"/>
    <w:rsid w:val="00042D3A"/>
    <w:rsid w:val="00042EFF"/>
    <w:rsid w:val="0004392E"/>
    <w:rsid w:val="00044431"/>
    <w:rsid w:val="0004659D"/>
    <w:rsid w:val="00050661"/>
    <w:rsid w:val="00052228"/>
    <w:rsid w:val="000551BC"/>
    <w:rsid w:val="00055C28"/>
    <w:rsid w:val="00056788"/>
    <w:rsid w:val="00057BCB"/>
    <w:rsid w:val="00061FBF"/>
    <w:rsid w:val="00067E33"/>
    <w:rsid w:val="000715F1"/>
    <w:rsid w:val="00071683"/>
    <w:rsid w:val="00071B5E"/>
    <w:rsid w:val="00076879"/>
    <w:rsid w:val="000800ED"/>
    <w:rsid w:val="00080B84"/>
    <w:rsid w:val="0008126A"/>
    <w:rsid w:val="00082745"/>
    <w:rsid w:val="00083701"/>
    <w:rsid w:val="00086586"/>
    <w:rsid w:val="00087E62"/>
    <w:rsid w:val="00090C77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4227"/>
    <w:rsid w:val="000A4C8A"/>
    <w:rsid w:val="000A5A57"/>
    <w:rsid w:val="000A62A4"/>
    <w:rsid w:val="000B337A"/>
    <w:rsid w:val="000B3611"/>
    <w:rsid w:val="000B5224"/>
    <w:rsid w:val="000B5C6A"/>
    <w:rsid w:val="000B6417"/>
    <w:rsid w:val="000C22B8"/>
    <w:rsid w:val="000C373A"/>
    <w:rsid w:val="000C3ADB"/>
    <w:rsid w:val="000C6900"/>
    <w:rsid w:val="000D0DD4"/>
    <w:rsid w:val="000D0FAF"/>
    <w:rsid w:val="000D31F2"/>
    <w:rsid w:val="000D3763"/>
    <w:rsid w:val="000D669A"/>
    <w:rsid w:val="000E0F42"/>
    <w:rsid w:val="000E4CB5"/>
    <w:rsid w:val="000E4FF2"/>
    <w:rsid w:val="000E549F"/>
    <w:rsid w:val="000E5DF6"/>
    <w:rsid w:val="000F0D10"/>
    <w:rsid w:val="000F1379"/>
    <w:rsid w:val="000F3277"/>
    <w:rsid w:val="000F3D47"/>
    <w:rsid w:val="000F4D25"/>
    <w:rsid w:val="000F558F"/>
    <w:rsid w:val="000F6B53"/>
    <w:rsid w:val="000F789D"/>
    <w:rsid w:val="000F7FA4"/>
    <w:rsid w:val="0010242E"/>
    <w:rsid w:val="00102BBF"/>
    <w:rsid w:val="0010527C"/>
    <w:rsid w:val="00105523"/>
    <w:rsid w:val="00107DA1"/>
    <w:rsid w:val="001102F6"/>
    <w:rsid w:val="00111541"/>
    <w:rsid w:val="00113C11"/>
    <w:rsid w:val="0011455F"/>
    <w:rsid w:val="0011619F"/>
    <w:rsid w:val="00116A10"/>
    <w:rsid w:val="00117D2B"/>
    <w:rsid w:val="00120FDD"/>
    <w:rsid w:val="00121771"/>
    <w:rsid w:val="0012219C"/>
    <w:rsid w:val="001233DB"/>
    <w:rsid w:val="00124C60"/>
    <w:rsid w:val="00125FF5"/>
    <w:rsid w:val="00126A42"/>
    <w:rsid w:val="0013037B"/>
    <w:rsid w:val="001349CE"/>
    <w:rsid w:val="00135ED7"/>
    <w:rsid w:val="00137633"/>
    <w:rsid w:val="00145AD6"/>
    <w:rsid w:val="0015271C"/>
    <w:rsid w:val="00154DF6"/>
    <w:rsid w:val="00155203"/>
    <w:rsid w:val="00157061"/>
    <w:rsid w:val="001606CA"/>
    <w:rsid w:val="00161355"/>
    <w:rsid w:val="00164144"/>
    <w:rsid w:val="001649C7"/>
    <w:rsid w:val="0016663C"/>
    <w:rsid w:val="00175277"/>
    <w:rsid w:val="00175C9D"/>
    <w:rsid w:val="00176055"/>
    <w:rsid w:val="00181EF6"/>
    <w:rsid w:val="001849DA"/>
    <w:rsid w:val="001850E9"/>
    <w:rsid w:val="0018604E"/>
    <w:rsid w:val="001944C1"/>
    <w:rsid w:val="00195059"/>
    <w:rsid w:val="001A3236"/>
    <w:rsid w:val="001A3D27"/>
    <w:rsid w:val="001A4030"/>
    <w:rsid w:val="001A45F0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C7B09"/>
    <w:rsid w:val="001D01F1"/>
    <w:rsid w:val="001D0547"/>
    <w:rsid w:val="001D1FDE"/>
    <w:rsid w:val="001D2579"/>
    <w:rsid w:val="001D5324"/>
    <w:rsid w:val="001E28FB"/>
    <w:rsid w:val="001E399F"/>
    <w:rsid w:val="001E3AFB"/>
    <w:rsid w:val="001E7F08"/>
    <w:rsid w:val="001F3051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28AA"/>
    <w:rsid w:val="0021430C"/>
    <w:rsid w:val="00216E0E"/>
    <w:rsid w:val="002170F9"/>
    <w:rsid w:val="00221221"/>
    <w:rsid w:val="00221D48"/>
    <w:rsid w:val="00222662"/>
    <w:rsid w:val="002249F7"/>
    <w:rsid w:val="0022525B"/>
    <w:rsid w:val="0022624F"/>
    <w:rsid w:val="00227375"/>
    <w:rsid w:val="00227AEC"/>
    <w:rsid w:val="00231C45"/>
    <w:rsid w:val="00233B9C"/>
    <w:rsid w:val="002354F5"/>
    <w:rsid w:val="002367BC"/>
    <w:rsid w:val="00242F0E"/>
    <w:rsid w:val="002439B1"/>
    <w:rsid w:val="00243E3E"/>
    <w:rsid w:val="00243FCB"/>
    <w:rsid w:val="00244945"/>
    <w:rsid w:val="00244A2F"/>
    <w:rsid w:val="002528E5"/>
    <w:rsid w:val="00253D22"/>
    <w:rsid w:val="00255C18"/>
    <w:rsid w:val="00257FB8"/>
    <w:rsid w:val="00260F00"/>
    <w:rsid w:val="00262AE6"/>
    <w:rsid w:val="00263363"/>
    <w:rsid w:val="00264E7E"/>
    <w:rsid w:val="00265064"/>
    <w:rsid w:val="00265BB1"/>
    <w:rsid w:val="00265F68"/>
    <w:rsid w:val="00266D5F"/>
    <w:rsid w:val="00267383"/>
    <w:rsid w:val="002675D2"/>
    <w:rsid w:val="00270EE7"/>
    <w:rsid w:val="00270FD1"/>
    <w:rsid w:val="00271961"/>
    <w:rsid w:val="00271C25"/>
    <w:rsid w:val="002818FF"/>
    <w:rsid w:val="00281A66"/>
    <w:rsid w:val="00284FAA"/>
    <w:rsid w:val="00285250"/>
    <w:rsid w:val="002865B8"/>
    <w:rsid w:val="002867DB"/>
    <w:rsid w:val="00286B49"/>
    <w:rsid w:val="00286BDD"/>
    <w:rsid w:val="002870E2"/>
    <w:rsid w:val="00290D8A"/>
    <w:rsid w:val="00290E43"/>
    <w:rsid w:val="00291449"/>
    <w:rsid w:val="002937D7"/>
    <w:rsid w:val="00293E26"/>
    <w:rsid w:val="002947EB"/>
    <w:rsid w:val="002950EF"/>
    <w:rsid w:val="002964AA"/>
    <w:rsid w:val="002A0779"/>
    <w:rsid w:val="002A189D"/>
    <w:rsid w:val="002A3782"/>
    <w:rsid w:val="002A60F0"/>
    <w:rsid w:val="002A6938"/>
    <w:rsid w:val="002A7384"/>
    <w:rsid w:val="002A7FCC"/>
    <w:rsid w:val="002B365A"/>
    <w:rsid w:val="002B39E5"/>
    <w:rsid w:val="002C1225"/>
    <w:rsid w:val="002C355E"/>
    <w:rsid w:val="002C3985"/>
    <w:rsid w:val="002C64EB"/>
    <w:rsid w:val="002C6EBC"/>
    <w:rsid w:val="002C7C9C"/>
    <w:rsid w:val="002D0775"/>
    <w:rsid w:val="002D38CE"/>
    <w:rsid w:val="002D4875"/>
    <w:rsid w:val="002D7CC4"/>
    <w:rsid w:val="002E2147"/>
    <w:rsid w:val="002E2D1E"/>
    <w:rsid w:val="002E3F85"/>
    <w:rsid w:val="002E78D7"/>
    <w:rsid w:val="002F216D"/>
    <w:rsid w:val="002F2FE1"/>
    <w:rsid w:val="002F7D81"/>
    <w:rsid w:val="00300A64"/>
    <w:rsid w:val="00300E6B"/>
    <w:rsid w:val="00301E15"/>
    <w:rsid w:val="0030376A"/>
    <w:rsid w:val="00306E21"/>
    <w:rsid w:val="00307FD1"/>
    <w:rsid w:val="00311CC0"/>
    <w:rsid w:val="00312355"/>
    <w:rsid w:val="003139AB"/>
    <w:rsid w:val="003153D1"/>
    <w:rsid w:val="00322C8C"/>
    <w:rsid w:val="0032353F"/>
    <w:rsid w:val="00323F83"/>
    <w:rsid w:val="0032452A"/>
    <w:rsid w:val="00324E62"/>
    <w:rsid w:val="003310C0"/>
    <w:rsid w:val="003312EF"/>
    <w:rsid w:val="00331F28"/>
    <w:rsid w:val="003323A5"/>
    <w:rsid w:val="0033304B"/>
    <w:rsid w:val="00335075"/>
    <w:rsid w:val="0033694C"/>
    <w:rsid w:val="00337B92"/>
    <w:rsid w:val="00340747"/>
    <w:rsid w:val="00340941"/>
    <w:rsid w:val="00342408"/>
    <w:rsid w:val="00342678"/>
    <w:rsid w:val="0034273A"/>
    <w:rsid w:val="003441C0"/>
    <w:rsid w:val="003455F0"/>
    <w:rsid w:val="00346E98"/>
    <w:rsid w:val="00347217"/>
    <w:rsid w:val="003537FE"/>
    <w:rsid w:val="0035552D"/>
    <w:rsid w:val="00356995"/>
    <w:rsid w:val="00361EBB"/>
    <w:rsid w:val="00363566"/>
    <w:rsid w:val="0036386F"/>
    <w:rsid w:val="00363EF9"/>
    <w:rsid w:val="003667AB"/>
    <w:rsid w:val="003709BB"/>
    <w:rsid w:val="00371CDD"/>
    <w:rsid w:val="00372D77"/>
    <w:rsid w:val="00375825"/>
    <w:rsid w:val="00375BB7"/>
    <w:rsid w:val="00376151"/>
    <w:rsid w:val="003768CC"/>
    <w:rsid w:val="00380B01"/>
    <w:rsid w:val="00381610"/>
    <w:rsid w:val="00383641"/>
    <w:rsid w:val="00386622"/>
    <w:rsid w:val="00387CB7"/>
    <w:rsid w:val="003912D8"/>
    <w:rsid w:val="00391BDA"/>
    <w:rsid w:val="00391D15"/>
    <w:rsid w:val="00391FCF"/>
    <w:rsid w:val="00393B0D"/>
    <w:rsid w:val="00396980"/>
    <w:rsid w:val="0039744F"/>
    <w:rsid w:val="003A323C"/>
    <w:rsid w:val="003A43BD"/>
    <w:rsid w:val="003A6912"/>
    <w:rsid w:val="003A7051"/>
    <w:rsid w:val="003A7E6A"/>
    <w:rsid w:val="003B0F69"/>
    <w:rsid w:val="003B68F4"/>
    <w:rsid w:val="003C0A96"/>
    <w:rsid w:val="003C1616"/>
    <w:rsid w:val="003C27DA"/>
    <w:rsid w:val="003C5602"/>
    <w:rsid w:val="003D0DE0"/>
    <w:rsid w:val="003D11A7"/>
    <w:rsid w:val="003D53D1"/>
    <w:rsid w:val="003D5CBD"/>
    <w:rsid w:val="003D6C95"/>
    <w:rsid w:val="003D7CE6"/>
    <w:rsid w:val="003E077F"/>
    <w:rsid w:val="003E3BEF"/>
    <w:rsid w:val="003E438F"/>
    <w:rsid w:val="003E67C9"/>
    <w:rsid w:val="003E76F7"/>
    <w:rsid w:val="003F077D"/>
    <w:rsid w:val="003F098D"/>
    <w:rsid w:val="003F1E57"/>
    <w:rsid w:val="003F2472"/>
    <w:rsid w:val="003F2AFF"/>
    <w:rsid w:val="003F4BD8"/>
    <w:rsid w:val="003F52EB"/>
    <w:rsid w:val="003F549A"/>
    <w:rsid w:val="003F7CF7"/>
    <w:rsid w:val="00411A49"/>
    <w:rsid w:val="004150B6"/>
    <w:rsid w:val="004152B6"/>
    <w:rsid w:val="00415397"/>
    <w:rsid w:val="00416836"/>
    <w:rsid w:val="004179EF"/>
    <w:rsid w:val="0042104C"/>
    <w:rsid w:val="004220A4"/>
    <w:rsid w:val="00423D24"/>
    <w:rsid w:val="0042543E"/>
    <w:rsid w:val="00430301"/>
    <w:rsid w:val="004306F2"/>
    <w:rsid w:val="00430FDD"/>
    <w:rsid w:val="004313A8"/>
    <w:rsid w:val="004360BE"/>
    <w:rsid w:val="0043615F"/>
    <w:rsid w:val="00436F92"/>
    <w:rsid w:val="0043703E"/>
    <w:rsid w:val="00440096"/>
    <w:rsid w:val="004413BE"/>
    <w:rsid w:val="00447B3C"/>
    <w:rsid w:val="00447D89"/>
    <w:rsid w:val="004575CB"/>
    <w:rsid w:val="0045778A"/>
    <w:rsid w:val="00460971"/>
    <w:rsid w:val="00460DF6"/>
    <w:rsid w:val="004647E7"/>
    <w:rsid w:val="00464CC4"/>
    <w:rsid w:val="00464E40"/>
    <w:rsid w:val="00465055"/>
    <w:rsid w:val="00470117"/>
    <w:rsid w:val="0047124E"/>
    <w:rsid w:val="004714F8"/>
    <w:rsid w:val="00472300"/>
    <w:rsid w:val="00472AC4"/>
    <w:rsid w:val="00473C7B"/>
    <w:rsid w:val="0048387D"/>
    <w:rsid w:val="004872DA"/>
    <w:rsid w:val="004876A6"/>
    <w:rsid w:val="00487C8B"/>
    <w:rsid w:val="00491BF8"/>
    <w:rsid w:val="00492FEC"/>
    <w:rsid w:val="00496CE6"/>
    <w:rsid w:val="004973D3"/>
    <w:rsid w:val="0049793C"/>
    <w:rsid w:val="004A1352"/>
    <w:rsid w:val="004A163D"/>
    <w:rsid w:val="004A31E2"/>
    <w:rsid w:val="004A3418"/>
    <w:rsid w:val="004A37A5"/>
    <w:rsid w:val="004A3EDE"/>
    <w:rsid w:val="004A4564"/>
    <w:rsid w:val="004A587A"/>
    <w:rsid w:val="004A5CF8"/>
    <w:rsid w:val="004B226D"/>
    <w:rsid w:val="004B3150"/>
    <w:rsid w:val="004B42F1"/>
    <w:rsid w:val="004B4950"/>
    <w:rsid w:val="004B77F8"/>
    <w:rsid w:val="004C105C"/>
    <w:rsid w:val="004C1803"/>
    <w:rsid w:val="004C2212"/>
    <w:rsid w:val="004C5F7E"/>
    <w:rsid w:val="004C6D7A"/>
    <w:rsid w:val="004C7EF2"/>
    <w:rsid w:val="004D4B3D"/>
    <w:rsid w:val="004D735B"/>
    <w:rsid w:val="004E0560"/>
    <w:rsid w:val="004E3643"/>
    <w:rsid w:val="004E4381"/>
    <w:rsid w:val="004E5070"/>
    <w:rsid w:val="004E5F66"/>
    <w:rsid w:val="004E62BB"/>
    <w:rsid w:val="004E7398"/>
    <w:rsid w:val="004E73D4"/>
    <w:rsid w:val="004E7EBD"/>
    <w:rsid w:val="004F059C"/>
    <w:rsid w:val="004F0E6E"/>
    <w:rsid w:val="004F145E"/>
    <w:rsid w:val="004F5284"/>
    <w:rsid w:val="004F5A54"/>
    <w:rsid w:val="0050004E"/>
    <w:rsid w:val="00500E57"/>
    <w:rsid w:val="005018FD"/>
    <w:rsid w:val="00501DFC"/>
    <w:rsid w:val="00504491"/>
    <w:rsid w:val="005050B1"/>
    <w:rsid w:val="005051FE"/>
    <w:rsid w:val="005071BF"/>
    <w:rsid w:val="0051060F"/>
    <w:rsid w:val="005126FD"/>
    <w:rsid w:val="005127CA"/>
    <w:rsid w:val="00514861"/>
    <w:rsid w:val="00514950"/>
    <w:rsid w:val="00516AA8"/>
    <w:rsid w:val="00517270"/>
    <w:rsid w:val="0051776B"/>
    <w:rsid w:val="005212E7"/>
    <w:rsid w:val="005215E8"/>
    <w:rsid w:val="00523AF6"/>
    <w:rsid w:val="005254C0"/>
    <w:rsid w:val="0052650A"/>
    <w:rsid w:val="00526EC6"/>
    <w:rsid w:val="00527135"/>
    <w:rsid w:val="00530F9F"/>
    <w:rsid w:val="00532B6B"/>
    <w:rsid w:val="0053302E"/>
    <w:rsid w:val="00535133"/>
    <w:rsid w:val="0053640D"/>
    <w:rsid w:val="00537DD2"/>
    <w:rsid w:val="00541381"/>
    <w:rsid w:val="0054164C"/>
    <w:rsid w:val="005416D8"/>
    <w:rsid w:val="005419BC"/>
    <w:rsid w:val="00542D26"/>
    <w:rsid w:val="00546F3B"/>
    <w:rsid w:val="005507C4"/>
    <w:rsid w:val="00550906"/>
    <w:rsid w:val="005509B8"/>
    <w:rsid w:val="005511B7"/>
    <w:rsid w:val="00552026"/>
    <w:rsid w:val="0055435C"/>
    <w:rsid w:val="0055507A"/>
    <w:rsid w:val="00555722"/>
    <w:rsid w:val="00556979"/>
    <w:rsid w:val="00557FB4"/>
    <w:rsid w:val="0056060C"/>
    <w:rsid w:val="005623CD"/>
    <w:rsid w:val="00562EC9"/>
    <w:rsid w:val="00563A46"/>
    <w:rsid w:val="00563B6E"/>
    <w:rsid w:val="0056424F"/>
    <w:rsid w:val="00566362"/>
    <w:rsid w:val="00567CBC"/>
    <w:rsid w:val="00570005"/>
    <w:rsid w:val="00571D6C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85B00"/>
    <w:rsid w:val="00587940"/>
    <w:rsid w:val="00590EF1"/>
    <w:rsid w:val="00594A5D"/>
    <w:rsid w:val="00596967"/>
    <w:rsid w:val="00597888"/>
    <w:rsid w:val="005A1D5E"/>
    <w:rsid w:val="005A1F49"/>
    <w:rsid w:val="005A211B"/>
    <w:rsid w:val="005A2A72"/>
    <w:rsid w:val="005A2B9B"/>
    <w:rsid w:val="005A757A"/>
    <w:rsid w:val="005A7944"/>
    <w:rsid w:val="005B0B73"/>
    <w:rsid w:val="005B1B29"/>
    <w:rsid w:val="005B219D"/>
    <w:rsid w:val="005B2A55"/>
    <w:rsid w:val="005B342C"/>
    <w:rsid w:val="005B3DA0"/>
    <w:rsid w:val="005B509E"/>
    <w:rsid w:val="005B58BD"/>
    <w:rsid w:val="005B6F1A"/>
    <w:rsid w:val="005B71B6"/>
    <w:rsid w:val="005B7AF7"/>
    <w:rsid w:val="005C0DBB"/>
    <w:rsid w:val="005C611A"/>
    <w:rsid w:val="005C6CC9"/>
    <w:rsid w:val="005C7417"/>
    <w:rsid w:val="005D22A1"/>
    <w:rsid w:val="005D2A4F"/>
    <w:rsid w:val="005D3100"/>
    <w:rsid w:val="005D71C2"/>
    <w:rsid w:val="005E0CE0"/>
    <w:rsid w:val="005E39DF"/>
    <w:rsid w:val="005E4E1B"/>
    <w:rsid w:val="005E6395"/>
    <w:rsid w:val="005E6425"/>
    <w:rsid w:val="005E7372"/>
    <w:rsid w:val="005E75DE"/>
    <w:rsid w:val="005F05ED"/>
    <w:rsid w:val="005F127D"/>
    <w:rsid w:val="005F3813"/>
    <w:rsid w:val="005F47D0"/>
    <w:rsid w:val="005F673A"/>
    <w:rsid w:val="00601D96"/>
    <w:rsid w:val="006021D8"/>
    <w:rsid w:val="00611799"/>
    <w:rsid w:val="00612156"/>
    <w:rsid w:val="006127C4"/>
    <w:rsid w:val="00613694"/>
    <w:rsid w:val="00613810"/>
    <w:rsid w:val="00621D2F"/>
    <w:rsid w:val="00621E20"/>
    <w:rsid w:val="00624158"/>
    <w:rsid w:val="00624C67"/>
    <w:rsid w:val="00625030"/>
    <w:rsid w:val="0062534A"/>
    <w:rsid w:val="006272FE"/>
    <w:rsid w:val="00627CE0"/>
    <w:rsid w:val="00636B73"/>
    <w:rsid w:val="0064140E"/>
    <w:rsid w:val="006437DE"/>
    <w:rsid w:val="00643C3C"/>
    <w:rsid w:val="00644EA4"/>
    <w:rsid w:val="00646918"/>
    <w:rsid w:val="0064744B"/>
    <w:rsid w:val="00652668"/>
    <w:rsid w:val="006538BA"/>
    <w:rsid w:val="00654C32"/>
    <w:rsid w:val="006560D7"/>
    <w:rsid w:val="00656A19"/>
    <w:rsid w:val="00657A99"/>
    <w:rsid w:val="00660C26"/>
    <w:rsid w:val="0066142D"/>
    <w:rsid w:val="00661E26"/>
    <w:rsid w:val="006624BC"/>
    <w:rsid w:val="00662B6A"/>
    <w:rsid w:val="00664F33"/>
    <w:rsid w:val="006660B4"/>
    <w:rsid w:val="00670B50"/>
    <w:rsid w:val="00677F80"/>
    <w:rsid w:val="006807C6"/>
    <w:rsid w:val="006822ED"/>
    <w:rsid w:val="00682BCE"/>
    <w:rsid w:val="00684EF4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BA4"/>
    <w:rsid w:val="006A7D0B"/>
    <w:rsid w:val="006B19A8"/>
    <w:rsid w:val="006B52FF"/>
    <w:rsid w:val="006B67C7"/>
    <w:rsid w:val="006B6B97"/>
    <w:rsid w:val="006B7D75"/>
    <w:rsid w:val="006B7EDD"/>
    <w:rsid w:val="006C0D91"/>
    <w:rsid w:val="006C1C3B"/>
    <w:rsid w:val="006C32B4"/>
    <w:rsid w:val="006C643D"/>
    <w:rsid w:val="006D03CC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27B6"/>
    <w:rsid w:val="007043D9"/>
    <w:rsid w:val="0070483B"/>
    <w:rsid w:val="00704C18"/>
    <w:rsid w:val="00710CB3"/>
    <w:rsid w:val="00710D53"/>
    <w:rsid w:val="00711220"/>
    <w:rsid w:val="00711785"/>
    <w:rsid w:val="007120F6"/>
    <w:rsid w:val="00712605"/>
    <w:rsid w:val="007127C6"/>
    <w:rsid w:val="00716577"/>
    <w:rsid w:val="0071679E"/>
    <w:rsid w:val="00716A53"/>
    <w:rsid w:val="00721DB9"/>
    <w:rsid w:val="007233FC"/>
    <w:rsid w:val="00725678"/>
    <w:rsid w:val="00726775"/>
    <w:rsid w:val="00726BC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46C77"/>
    <w:rsid w:val="007517D5"/>
    <w:rsid w:val="00751BB9"/>
    <w:rsid w:val="00753CFC"/>
    <w:rsid w:val="007554F1"/>
    <w:rsid w:val="00755D8E"/>
    <w:rsid w:val="007614F9"/>
    <w:rsid w:val="007618B8"/>
    <w:rsid w:val="00764299"/>
    <w:rsid w:val="00764889"/>
    <w:rsid w:val="0076583C"/>
    <w:rsid w:val="0077573F"/>
    <w:rsid w:val="007762A4"/>
    <w:rsid w:val="00776850"/>
    <w:rsid w:val="00781374"/>
    <w:rsid w:val="0078202B"/>
    <w:rsid w:val="00786435"/>
    <w:rsid w:val="00787519"/>
    <w:rsid w:val="00790BFC"/>
    <w:rsid w:val="007915F6"/>
    <w:rsid w:val="007957CE"/>
    <w:rsid w:val="00797D90"/>
    <w:rsid w:val="007A09EE"/>
    <w:rsid w:val="007A2EDE"/>
    <w:rsid w:val="007A313D"/>
    <w:rsid w:val="007A3CC7"/>
    <w:rsid w:val="007A3F28"/>
    <w:rsid w:val="007A42AE"/>
    <w:rsid w:val="007A4DC7"/>
    <w:rsid w:val="007A5EE3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24B"/>
    <w:rsid w:val="007D2F95"/>
    <w:rsid w:val="007D4360"/>
    <w:rsid w:val="007D4D4C"/>
    <w:rsid w:val="007D5749"/>
    <w:rsid w:val="007D6F64"/>
    <w:rsid w:val="007E7AEA"/>
    <w:rsid w:val="007E7D25"/>
    <w:rsid w:val="007F2244"/>
    <w:rsid w:val="007F3605"/>
    <w:rsid w:val="007F6837"/>
    <w:rsid w:val="00802031"/>
    <w:rsid w:val="008053B8"/>
    <w:rsid w:val="00806823"/>
    <w:rsid w:val="0080747F"/>
    <w:rsid w:val="00807AD8"/>
    <w:rsid w:val="00810935"/>
    <w:rsid w:val="008124C7"/>
    <w:rsid w:val="00813771"/>
    <w:rsid w:val="00814776"/>
    <w:rsid w:val="008147F6"/>
    <w:rsid w:val="00816C32"/>
    <w:rsid w:val="0082136B"/>
    <w:rsid w:val="00821AB1"/>
    <w:rsid w:val="0082275C"/>
    <w:rsid w:val="00824ACE"/>
    <w:rsid w:val="00825531"/>
    <w:rsid w:val="00825DF0"/>
    <w:rsid w:val="0082679B"/>
    <w:rsid w:val="008319A6"/>
    <w:rsid w:val="008342B8"/>
    <w:rsid w:val="00836097"/>
    <w:rsid w:val="00837301"/>
    <w:rsid w:val="00837593"/>
    <w:rsid w:val="008378AA"/>
    <w:rsid w:val="00840445"/>
    <w:rsid w:val="00840B9A"/>
    <w:rsid w:val="0084157F"/>
    <w:rsid w:val="00841D63"/>
    <w:rsid w:val="00842601"/>
    <w:rsid w:val="00842ABF"/>
    <w:rsid w:val="0084340A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2E5"/>
    <w:rsid w:val="0086283D"/>
    <w:rsid w:val="008634F0"/>
    <w:rsid w:val="00863E79"/>
    <w:rsid w:val="00865539"/>
    <w:rsid w:val="00867D4C"/>
    <w:rsid w:val="00877436"/>
    <w:rsid w:val="00877AF5"/>
    <w:rsid w:val="00880B37"/>
    <w:rsid w:val="00882143"/>
    <w:rsid w:val="00882533"/>
    <w:rsid w:val="00884237"/>
    <w:rsid w:val="00885657"/>
    <w:rsid w:val="0088632F"/>
    <w:rsid w:val="0088736F"/>
    <w:rsid w:val="00891B8A"/>
    <w:rsid w:val="00894415"/>
    <w:rsid w:val="00896A92"/>
    <w:rsid w:val="00897237"/>
    <w:rsid w:val="008A016E"/>
    <w:rsid w:val="008A14EF"/>
    <w:rsid w:val="008A36ED"/>
    <w:rsid w:val="008A4356"/>
    <w:rsid w:val="008A5D3E"/>
    <w:rsid w:val="008A6C32"/>
    <w:rsid w:val="008A72BD"/>
    <w:rsid w:val="008B1B15"/>
    <w:rsid w:val="008B3CF2"/>
    <w:rsid w:val="008B3EFA"/>
    <w:rsid w:val="008B5414"/>
    <w:rsid w:val="008B6B10"/>
    <w:rsid w:val="008B7754"/>
    <w:rsid w:val="008B7E1F"/>
    <w:rsid w:val="008B7E5B"/>
    <w:rsid w:val="008C04C7"/>
    <w:rsid w:val="008C0744"/>
    <w:rsid w:val="008C42E1"/>
    <w:rsid w:val="008C71F3"/>
    <w:rsid w:val="008D0AD8"/>
    <w:rsid w:val="008D2ACF"/>
    <w:rsid w:val="008D32C0"/>
    <w:rsid w:val="008D3D8D"/>
    <w:rsid w:val="008D51EF"/>
    <w:rsid w:val="008D6389"/>
    <w:rsid w:val="008E0C41"/>
    <w:rsid w:val="008E2B1B"/>
    <w:rsid w:val="008E41E7"/>
    <w:rsid w:val="008E4B7B"/>
    <w:rsid w:val="008E5DC4"/>
    <w:rsid w:val="008E691E"/>
    <w:rsid w:val="008F017B"/>
    <w:rsid w:val="008F2609"/>
    <w:rsid w:val="008F317E"/>
    <w:rsid w:val="0090362E"/>
    <w:rsid w:val="00903A02"/>
    <w:rsid w:val="009044F9"/>
    <w:rsid w:val="00904799"/>
    <w:rsid w:val="00905023"/>
    <w:rsid w:val="00905B7F"/>
    <w:rsid w:val="0090630E"/>
    <w:rsid w:val="00906C06"/>
    <w:rsid w:val="00907FFE"/>
    <w:rsid w:val="0091069C"/>
    <w:rsid w:val="009113FA"/>
    <w:rsid w:val="00912757"/>
    <w:rsid w:val="00914D28"/>
    <w:rsid w:val="00915AEE"/>
    <w:rsid w:val="009178CE"/>
    <w:rsid w:val="00922CBB"/>
    <w:rsid w:val="00924D5E"/>
    <w:rsid w:val="00926267"/>
    <w:rsid w:val="00926D60"/>
    <w:rsid w:val="00931904"/>
    <w:rsid w:val="0093342A"/>
    <w:rsid w:val="00936AB9"/>
    <w:rsid w:val="00937046"/>
    <w:rsid w:val="00937A0A"/>
    <w:rsid w:val="00943534"/>
    <w:rsid w:val="009438BC"/>
    <w:rsid w:val="00950F98"/>
    <w:rsid w:val="00951EA0"/>
    <w:rsid w:val="00955210"/>
    <w:rsid w:val="0096059C"/>
    <w:rsid w:val="00961335"/>
    <w:rsid w:val="00962B28"/>
    <w:rsid w:val="00964B5A"/>
    <w:rsid w:val="00965CD8"/>
    <w:rsid w:val="009665F6"/>
    <w:rsid w:val="009667A5"/>
    <w:rsid w:val="0097097D"/>
    <w:rsid w:val="00971381"/>
    <w:rsid w:val="0097208E"/>
    <w:rsid w:val="00972BDA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DCC"/>
    <w:rsid w:val="00991FAF"/>
    <w:rsid w:val="009924C4"/>
    <w:rsid w:val="00992A9B"/>
    <w:rsid w:val="00993376"/>
    <w:rsid w:val="00997C3E"/>
    <w:rsid w:val="00997CF9"/>
    <w:rsid w:val="009A0DC7"/>
    <w:rsid w:val="009A10FA"/>
    <w:rsid w:val="009A1CB4"/>
    <w:rsid w:val="009A25F6"/>
    <w:rsid w:val="009A3A33"/>
    <w:rsid w:val="009A5D4D"/>
    <w:rsid w:val="009A6135"/>
    <w:rsid w:val="009A7620"/>
    <w:rsid w:val="009B0D00"/>
    <w:rsid w:val="009B12A8"/>
    <w:rsid w:val="009B40F1"/>
    <w:rsid w:val="009B44C9"/>
    <w:rsid w:val="009B4734"/>
    <w:rsid w:val="009B7CD1"/>
    <w:rsid w:val="009C2AF0"/>
    <w:rsid w:val="009C2F57"/>
    <w:rsid w:val="009C42DD"/>
    <w:rsid w:val="009C4E36"/>
    <w:rsid w:val="009C559B"/>
    <w:rsid w:val="009D4A34"/>
    <w:rsid w:val="009D5436"/>
    <w:rsid w:val="009D63C2"/>
    <w:rsid w:val="009D7C42"/>
    <w:rsid w:val="009E1981"/>
    <w:rsid w:val="009E3BD1"/>
    <w:rsid w:val="009E3E8E"/>
    <w:rsid w:val="009E49BA"/>
    <w:rsid w:val="009E4A78"/>
    <w:rsid w:val="009E565C"/>
    <w:rsid w:val="009E794A"/>
    <w:rsid w:val="009F4240"/>
    <w:rsid w:val="009F5D12"/>
    <w:rsid w:val="009F7E3F"/>
    <w:rsid w:val="00A001B2"/>
    <w:rsid w:val="00A006C3"/>
    <w:rsid w:val="00A01CC0"/>
    <w:rsid w:val="00A0234C"/>
    <w:rsid w:val="00A035B7"/>
    <w:rsid w:val="00A05140"/>
    <w:rsid w:val="00A0634E"/>
    <w:rsid w:val="00A109C5"/>
    <w:rsid w:val="00A113D6"/>
    <w:rsid w:val="00A1489B"/>
    <w:rsid w:val="00A16EF0"/>
    <w:rsid w:val="00A174C8"/>
    <w:rsid w:val="00A177F1"/>
    <w:rsid w:val="00A17DA7"/>
    <w:rsid w:val="00A201C5"/>
    <w:rsid w:val="00A22943"/>
    <w:rsid w:val="00A2617F"/>
    <w:rsid w:val="00A26BBF"/>
    <w:rsid w:val="00A31434"/>
    <w:rsid w:val="00A33BF7"/>
    <w:rsid w:val="00A34226"/>
    <w:rsid w:val="00A354B0"/>
    <w:rsid w:val="00A4054B"/>
    <w:rsid w:val="00A413E0"/>
    <w:rsid w:val="00A441BC"/>
    <w:rsid w:val="00A4744A"/>
    <w:rsid w:val="00A50089"/>
    <w:rsid w:val="00A5107C"/>
    <w:rsid w:val="00A51340"/>
    <w:rsid w:val="00A5160C"/>
    <w:rsid w:val="00A533FD"/>
    <w:rsid w:val="00A5518D"/>
    <w:rsid w:val="00A55941"/>
    <w:rsid w:val="00A57FCA"/>
    <w:rsid w:val="00A61442"/>
    <w:rsid w:val="00A61BED"/>
    <w:rsid w:val="00A62291"/>
    <w:rsid w:val="00A63BC5"/>
    <w:rsid w:val="00A65CBF"/>
    <w:rsid w:val="00A6638F"/>
    <w:rsid w:val="00A67256"/>
    <w:rsid w:val="00A707B2"/>
    <w:rsid w:val="00A70B6C"/>
    <w:rsid w:val="00A70E53"/>
    <w:rsid w:val="00A7159B"/>
    <w:rsid w:val="00A73483"/>
    <w:rsid w:val="00A7423E"/>
    <w:rsid w:val="00A74296"/>
    <w:rsid w:val="00A749E1"/>
    <w:rsid w:val="00A80C6A"/>
    <w:rsid w:val="00A80D74"/>
    <w:rsid w:val="00A8128D"/>
    <w:rsid w:val="00A8440D"/>
    <w:rsid w:val="00A850DC"/>
    <w:rsid w:val="00A857D1"/>
    <w:rsid w:val="00A8597C"/>
    <w:rsid w:val="00A86DA2"/>
    <w:rsid w:val="00A926F2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B6219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088F"/>
    <w:rsid w:val="00AF10B1"/>
    <w:rsid w:val="00AF62D9"/>
    <w:rsid w:val="00AF7C5D"/>
    <w:rsid w:val="00B0061B"/>
    <w:rsid w:val="00B045F8"/>
    <w:rsid w:val="00B05A9F"/>
    <w:rsid w:val="00B125F4"/>
    <w:rsid w:val="00B14F01"/>
    <w:rsid w:val="00B15679"/>
    <w:rsid w:val="00B1623B"/>
    <w:rsid w:val="00B1721F"/>
    <w:rsid w:val="00B21103"/>
    <w:rsid w:val="00B27FA6"/>
    <w:rsid w:val="00B30B83"/>
    <w:rsid w:val="00B30CF4"/>
    <w:rsid w:val="00B311D2"/>
    <w:rsid w:val="00B3494E"/>
    <w:rsid w:val="00B35E5D"/>
    <w:rsid w:val="00B36A9B"/>
    <w:rsid w:val="00B37AC6"/>
    <w:rsid w:val="00B401A5"/>
    <w:rsid w:val="00B424E8"/>
    <w:rsid w:val="00B430E2"/>
    <w:rsid w:val="00B46FE4"/>
    <w:rsid w:val="00B5096E"/>
    <w:rsid w:val="00B53FC1"/>
    <w:rsid w:val="00B575F8"/>
    <w:rsid w:val="00B63D24"/>
    <w:rsid w:val="00B643F5"/>
    <w:rsid w:val="00B65002"/>
    <w:rsid w:val="00B6749D"/>
    <w:rsid w:val="00B77457"/>
    <w:rsid w:val="00B77CE7"/>
    <w:rsid w:val="00B816CE"/>
    <w:rsid w:val="00B8170B"/>
    <w:rsid w:val="00B84A3C"/>
    <w:rsid w:val="00B90497"/>
    <w:rsid w:val="00B9115E"/>
    <w:rsid w:val="00B93C25"/>
    <w:rsid w:val="00B941E7"/>
    <w:rsid w:val="00B9444F"/>
    <w:rsid w:val="00B954A3"/>
    <w:rsid w:val="00B95B1C"/>
    <w:rsid w:val="00B96378"/>
    <w:rsid w:val="00BA1F3C"/>
    <w:rsid w:val="00BA2DC6"/>
    <w:rsid w:val="00BA3DE7"/>
    <w:rsid w:val="00BA3FF1"/>
    <w:rsid w:val="00BA4DB7"/>
    <w:rsid w:val="00BA5E50"/>
    <w:rsid w:val="00BA6C26"/>
    <w:rsid w:val="00BB25FB"/>
    <w:rsid w:val="00BB2677"/>
    <w:rsid w:val="00BB3CC9"/>
    <w:rsid w:val="00BB4B21"/>
    <w:rsid w:val="00BB6449"/>
    <w:rsid w:val="00BC0813"/>
    <w:rsid w:val="00BC1132"/>
    <w:rsid w:val="00BC27A5"/>
    <w:rsid w:val="00BC3B47"/>
    <w:rsid w:val="00BC47F1"/>
    <w:rsid w:val="00BC5706"/>
    <w:rsid w:val="00BC5B42"/>
    <w:rsid w:val="00BC6A48"/>
    <w:rsid w:val="00BC79B1"/>
    <w:rsid w:val="00BD0298"/>
    <w:rsid w:val="00BD3D94"/>
    <w:rsid w:val="00BD4F7F"/>
    <w:rsid w:val="00BE05B8"/>
    <w:rsid w:val="00BE15DC"/>
    <w:rsid w:val="00BE4813"/>
    <w:rsid w:val="00BE5268"/>
    <w:rsid w:val="00BE557C"/>
    <w:rsid w:val="00BE5FDD"/>
    <w:rsid w:val="00BE6F47"/>
    <w:rsid w:val="00BE739A"/>
    <w:rsid w:val="00BE73E8"/>
    <w:rsid w:val="00BF085F"/>
    <w:rsid w:val="00BF0A0B"/>
    <w:rsid w:val="00BF1C22"/>
    <w:rsid w:val="00BF24CB"/>
    <w:rsid w:val="00BF48BE"/>
    <w:rsid w:val="00BF6FF4"/>
    <w:rsid w:val="00BF7CDB"/>
    <w:rsid w:val="00C03424"/>
    <w:rsid w:val="00C0342A"/>
    <w:rsid w:val="00C03955"/>
    <w:rsid w:val="00C052A3"/>
    <w:rsid w:val="00C05D42"/>
    <w:rsid w:val="00C05D6F"/>
    <w:rsid w:val="00C10A38"/>
    <w:rsid w:val="00C11682"/>
    <w:rsid w:val="00C13546"/>
    <w:rsid w:val="00C13EA8"/>
    <w:rsid w:val="00C16FA2"/>
    <w:rsid w:val="00C22BE2"/>
    <w:rsid w:val="00C234FD"/>
    <w:rsid w:val="00C23CA4"/>
    <w:rsid w:val="00C26AF4"/>
    <w:rsid w:val="00C2739D"/>
    <w:rsid w:val="00C2781C"/>
    <w:rsid w:val="00C27FC1"/>
    <w:rsid w:val="00C31809"/>
    <w:rsid w:val="00C33182"/>
    <w:rsid w:val="00C362D9"/>
    <w:rsid w:val="00C36651"/>
    <w:rsid w:val="00C41016"/>
    <w:rsid w:val="00C41EDA"/>
    <w:rsid w:val="00C42287"/>
    <w:rsid w:val="00C4336F"/>
    <w:rsid w:val="00C4466A"/>
    <w:rsid w:val="00C45C7B"/>
    <w:rsid w:val="00C51A38"/>
    <w:rsid w:val="00C53C8E"/>
    <w:rsid w:val="00C54D49"/>
    <w:rsid w:val="00C557F5"/>
    <w:rsid w:val="00C5593F"/>
    <w:rsid w:val="00C574D3"/>
    <w:rsid w:val="00C60D3D"/>
    <w:rsid w:val="00C61DCA"/>
    <w:rsid w:val="00C622A0"/>
    <w:rsid w:val="00C646FD"/>
    <w:rsid w:val="00C66969"/>
    <w:rsid w:val="00C67C05"/>
    <w:rsid w:val="00C745A0"/>
    <w:rsid w:val="00C74F0D"/>
    <w:rsid w:val="00C75662"/>
    <w:rsid w:val="00C77CA0"/>
    <w:rsid w:val="00C81F03"/>
    <w:rsid w:val="00C83951"/>
    <w:rsid w:val="00C83E4F"/>
    <w:rsid w:val="00C85C22"/>
    <w:rsid w:val="00C85DF9"/>
    <w:rsid w:val="00C9064A"/>
    <w:rsid w:val="00C90A81"/>
    <w:rsid w:val="00C91BDB"/>
    <w:rsid w:val="00C9346B"/>
    <w:rsid w:val="00C937BD"/>
    <w:rsid w:val="00C94A92"/>
    <w:rsid w:val="00CA05A1"/>
    <w:rsid w:val="00CA117B"/>
    <w:rsid w:val="00CA2269"/>
    <w:rsid w:val="00CA398C"/>
    <w:rsid w:val="00CA531D"/>
    <w:rsid w:val="00CA68E9"/>
    <w:rsid w:val="00CA6F0A"/>
    <w:rsid w:val="00CA74BC"/>
    <w:rsid w:val="00CB2C8F"/>
    <w:rsid w:val="00CB66BC"/>
    <w:rsid w:val="00CB6A03"/>
    <w:rsid w:val="00CB7C7F"/>
    <w:rsid w:val="00CC1ED9"/>
    <w:rsid w:val="00CC62C9"/>
    <w:rsid w:val="00CD08FD"/>
    <w:rsid w:val="00CD0A11"/>
    <w:rsid w:val="00CD0FD6"/>
    <w:rsid w:val="00CD3AD2"/>
    <w:rsid w:val="00CD76C1"/>
    <w:rsid w:val="00CE0BA3"/>
    <w:rsid w:val="00CE11B2"/>
    <w:rsid w:val="00CE4BDF"/>
    <w:rsid w:val="00CE6D17"/>
    <w:rsid w:val="00CE7100"/>
    <w:rsid w:val="00CF0038"/>
    <w:rsid w:val="00CF136D"/>
    <w:rsid w:val="00CF1B94"/>
    <w:rsid w:val="00CF267B"/>
    <w:rsid w:val="00CF2DD1"/>
    <w:rsid w:val="00CF3414"/>
    <w:rsid w:val="00CF49FD"/>
    <w:rsid w:val="00CF6152"/>
    <w:rsid w:val="00CF7870"/>
    <w:rsid w:val="00CF7A10"/>
    <w:rsid w:val="00D00CBF"/>
    <w:rsid w:val="00D02B83"/>
    <w:rsid w:val="00D03CDC"/>
    <w:rsid w:val="00D06999"/>
    <w:rsid w:val="00D06A99"/>
    <w:rsid w:val="00D06E28"/>
    <w:rsid w:val="00D10880"/>
    <w:rsid w:val="00D1104D"/>
    <w:rsid w:val="00D120AF"/>
    <w:rsid w:val="00D12D45"/>
    <w:rsid w:val="00D12DEA"/>
    <w:rsid w:val="00D15B38"/>
    <w:rsid w:val="00D20518"/>
    <w:rsid w:val="00D239BA"/>
    <w:rsid w:val="00D259F2"/>
    <w:rsid w:val="00D3249F"/>
    <w:rsid w:val="00D34F0A"/>
    <w:rsid w:val="00D476D3"/>
    <w:rsid w:val="00D515E0"/>
    <w:rsid w:val="00D55982"/>
    <w:rsid w:val="00D55EF4"/>
    <w:rsid w:val="00D561FB"/>
    <w:rsid w:val="00D56CA3"/>
    <w:rsid w:val="00D56D6A"/>
    <w:rsid w:val="00D62AC3"/>
    <w:rsid w:val="00D62CB5"/>
    <w:rsid w:val="00D633CC"/>
    <w:rsid w:val="00D64C33"/>
    <w:rsid w:val="00D64CCF"/>
    <w:rsid w:val="00D66E4D"/>
    <w:rsid w:val="00D7216F"/>
    <w:rsid w:val="00D73214"/>
    <w:rsid w:val="00D7689B"/>
    <w:rsid w:val="00D77947"/>
    <w:rsid w:val="00D803B5"/>
    <w:rsid w:val="00D838FF"/>
    <w:rsid w:val="00D83BD5"/>
    <w:rsid w:val="00D85A99"/>
    <w:rsid w:val="00D85CC6"/>
    <w:rsid w:val="00D86367"/>
    <w:rsid w:val="00D92470"/>
    <w:rsid w:val="00D97C99"/>
    <w:rsid w:val="00DA10BE"/>
    <w:rsid w:val="00DA337D"/>
    <w:rsid w:val="00DA3CA7"/>
    <w:rsid w:val="00DA60A5"/>
    <w:rsid w:val="00DA6269"/>
    <w:rsid w:val="00DA6709"/>
    <w:rsid w:val="00DB06FE"/>
    <w:rsid w:val="00DB0A66"/>
    <w:rsid w:val="00DB1FFF"/>
    <w:rsid w:val="00DB48DB"/>
    <w:rsid w:val="00DB55D5"/>
    <w:rsid w:val="00DB7104"/>
    <w:rsid w:val="00DC1538"/>
    <w:rsid w:val="00DC18C9"/>
    <w:rsid w:val="00DC22A2"/>
    <w:rsid w:val="00DC6290"/>
    <w:rsid w:val="00DD286A"/>
    <w:rsid w:val="00DD3D08"/>
    <w:rsid w:val="00DD64F3"/>
    <w:rsid w:val="00DD6C0C"/>
    <w:rsid w:val="00DD6E35"/>
    <w:rsid w:val="00DD7DF6"/>
    <w:rsid w:val="00DE000D"/>
    <w:rsid w:val="00DE2448"/>
    <w:rsid w:val="00DE2749"/>
    <w:rsid w:val="00DE37F0"/>
    <w:rsid w:val="00DE43F9"/>
    <w:rsid w:val="00DE4A65"/>
    <w:rsid w:val="00DE5A8A"/>
    <w:rsid w:val="00DE5D74"/>
    <w:rsid w:val="00DE6DF3"/>
    <w:rsid w:val="00DE715F"/>
    <w:rsid w:val="00DF0EB3"/>
    <w:rsid w:val="00DF0F05"/>
    <w:rsid w:val="00DF0F4B"/>
    <w:rsid w:val="00DF1DDC"/>
    <w:rsid w:val="00DF31E6"/>
    <w:rsid w:val="00DF3E7D"/>
    <w:rsid w:val="00DF52BA"/>
    <w:rsid w:val="00DF5BBE"/>
    <w:rsid w:val="00DF6CB6"/>
    <w:rsid w:val="00DF771B"/>
    <w:rsid w:val="00E00516"/>
    <w:rsid w:val="00E07A3F"/>
    <w:rsid w:val="00E116F4"/>
    <w:rsid w:val="00E122C2"/>
    <w:rsid w:val="00E13D44"/>
    <w:rsid w:val="00E15286"/>
    <w:rsid w:val="00E22E56"/>
    <w:rsid w:val="00E241B4"/>
    <w:rsid w:val="00E24E49"/>
    <w:rsid w:val="00E25057"/>
    <w:rsid w:val="00E31FBF"/>
    <w:rsid w:val="00E32C53"/>
    <w:rsid w:val="00E32EC3"/>
    <w:rsid w:val="00E34DF7"/>
    <w:rsid w:val="00E35706"/>
    <w:rsid w:val="00E361C6"/>
    <w:rsid w:val="00E41088"/>
    <w:rsid w:val="00E42D1D"/>
    <w:rsid w:val="00E4384B"/>
    <w:rsid w:val="00E45A6E"/>
    <w:rsid w:val="00E4771F"/>
    <w:rsid w:val="00E5390B"/>
    <w:rsid w:val="00E53BEA"/>
    <w:rsid w:val="00E53CD0"/>
    <w:rsid w:val="00E54352"/>
    <w:rsid w:val="00E57E69"/>
    <w:rsid w:val="00E60508"/>
    <w:rsid w:val="00E60AAE"/>
    <w:rsid w:val="00E63666"/>
    <w:rsid w:val="00E66EBA"/>
    <w:rsid w:val="00E67983"/>
    <w:rsid w:val="00E703EA"/>
    <w:rsid w:val="00E70F33"/>
    <w:rsid w:val="00E756D7"/>
    <w:rsid w:val="00E801AE"/>
    <w:rsid w:val="00E80DCC"/>
    <w:rsid w:val="00E824BB"/>
    <w:rsid w:val="00E840DB"/>
    <w:rsid w:val="00E84F03"/>
    <w:rsid w:val="00E85607"/>
    <w:rsid w:val="00E85993"/>
    <w:rsid w:val="00E86C47"/>
    <w:rsid w:val="00E87AD6"/>
    <w:rsid w:val="00E91395"/>
    <w:rsid w:val="00E9289D"/>
    <w:rsid w:val="00E96068"/>
    <w:rsid w:val="00E9691E"/>
    <w:rsid w:val="00E97DC3"/>
    <w:rsid w:val="00EA3EE1"/>
    <w:rsid w:val="00EA4CAC"/>
    <w:rsid w:val="00EA615A"/>
    <w:rsid w:val="00EB1298"/>
    <w:rsid w:val="00EB1645"/>
    <w:rsid w:val="00EB3620"/>
    <w:rsid w:val="00EB3A45"/>
    <w:rsid w:val="00EB3F46"/>
    <w:rsid w:val="00EB5917"/>
    <w:rsid w:val="00EC0E61"/>
    <w:rsid w:val="00EC143C"/>
    <w:rsid w:val="00EC1D8F"/>
    <w:rsid w:val="00EC2B94"/>
    <w:rsid w:val="00EC2D6B"/>
    <w:rsid w:val="00EC6CDA"/>
    <w:rsid w:val="00EC6E47"/>
    <w:rsid w:val="00ED0B76"/>
    <w:rsid w:val="00ED4CD0"/>
    <w:rsid w:val="00ED54C7"/>
    <w:rsid w:val="00EE1B8C"/>
    <w:rsid w:val="00EE20FA"/>
    <w:rsid w:val="00EE3177"/>
    <w:rsid w:val="00EE4A40"/>
    <w:rsid w:val="00EE6A1B"/>
    <w:rsid w:val="00EE704C"/>
    <w:rsid w:val="00EE7579"/>
    <w:rsid w:val="00EE7D8B"/>
    <w:rsid w:val="00EF07EA"/>
    <w:rsid w:val="00EF0A5C"/>
    <w:rsid w:val="00EF279C"/>
    <w:rsid w:val="00EF3236"/>
    <w:rsid w:val="00EF6F0D"/>
    <w:rsid w:val="00EF737B"/>
    <w:rsid w:val="00F03FC2"/>
    <w:rsid w:val="00F06CB9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27A7D"/>
    <w:rsid w:val="00F30546"/>
    <w:rsid w:val="00F31629"/>
    <w:rsid w:val="00F333FE"/>
    <w:rsid w:val="00F335C9"/>
    <w:rsid w:val="00F337AF"/>
    <w:rsid w:val="00F33B37"/>
    <w:rsid w:val="00F35202"/>
    <w:rsid w:val="00F35BE9"/>
    <w:rsid w:val="00F36AD2"/>
    <w:rsid w:val="00F37EB3"/>
    <w:rsid w:val="00F41157"/>
    <w:rsid w:val="00F43B80"/>
    <w:rsid w:val="00F454A6"/>
    <w:rsid w:val="00F502D0"/>
    <w:rsid w:val="00F549EA"/>
    <w:rsid w:val="00F57922"/>
    <w:rsid w:val="00F60240"/>
    <w:rsid w:val="00F606E5"/>
    <w:rsid w:val="00F614CB"/>
    <w:rsid w:val="00F6225C"/>
    <w:rsid w:val="00F63AA8"/>
    <w:rsid w:val="00F657E4"/>
    <w:rsid w:val="00F7059F"/>
    <w:rsid w:val="00F72F31"/>
    <w:rsid w:val="00F748F9"/>
    <w:rsid w:val="00F759F3"/>
    <w:rsid w:val="00F76EB4"/>
    <w:rsid w:val="00F770AE"/>
    <w:rsid w:val="00F77582"/>
    <w:rsid w:val="00F77B9D"/>
    <w:rsid w:val="00F807A2"/>
    <w:rsid w:val="00F81609"/>
    <w:rsid w:val="00F8279C"/>
    <w:rsid w:val="00F83202"/>
    <w:rsid w:val="00F838E1"/>
    <w:rsid w:val="00F83B32"/>
    <w:rsid w:val="00F864AC"/>
    <w:rsid w:val="00F8657D"/>
    <w:rsid w:val="00F922EE"/>
    <w:rsid w:val="00F92450"/>
    <w:rsid w:val="00F9277C"/>
    <w:rsid w:val="00F937CA"/>
    <w:rsid w:val="00F93C43"/>
    <w:rsid w:val="00F94136"/>
    <w:rsid w:val="00F94E63"/>
    <w:rsid w:val="00F953A4"/>
    <w:rsid w:val="00F95985"/>
    <w:rsid w:val="00F95A45"/>
    <w:rsid w:val="00F95AD8"/>
    <w:rsid w:val="00F95FDF"/>
    <w:rsid w:val="00F96843"/>
    <w:rsid w:val="00F97BC7"/>
    <w:rsid w:val="00F97CC1"/>
    <w:rsid w:val="00FA0837"/>
    <w:rsid w:val="00FA380B"/>
    <w:rsid w:val="00FA3BA8"/>
    <w:rsid w:val="00FA437B"/>
    <w:rsid w:val="00FA55E4"/>
    <w:rsid w:val="00FA6541"/>
    <w:rsid w:val="00FA6D97"/>
    <w:rsid w:val="00FB2CBA"/>
    <w:rsid w:val="00FB589B"/>
    <w:rsid w:val="00FB766A"/>
    <w:rsid w:val="00FC1E21"/>
    <w:rsid w:val="00FC3BF7"/>
    <w:rsid w:val="00FC4449"/>
    <w:rsid w:val="00FC51B2"/>
    <w:rsid w:val="00FC61ED"/>
    <w:rsid w:val="00FC7165"/>
    <w:rsid w:val="00FC74E2"/>
    <w:rsid w:val="00FD10C7"/>
    <w:rsid w:val="00FD13B4"/>
    <w:rsid w:val="00FD3405"/>
    <w:rsid w:val="00FD3C2B"/>
    <w:rsid w:val="00FD3E2C"/>
    <w:rsid w:val="00FD6CA0"/>
    <w:rsid w:val="00FE0560"/>
    <w:rsid w:val="00FE0CD8"/>
    <w:rsid w:val="00FE3719"/>
    <w:rsid w:val="00FE447B"/>
    <w:rsid w:val="00FE5411"/>
    <w:rsid w:val="00FE7069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D48DEBE"/>
  <w15:docId w15:val="{7BE33214-7C62-4F01-90DA-292BFA66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749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749E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2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5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5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4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8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3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4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9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0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billa.at" TargetMode="External"/><Relationship Id="rId26" Type="http://schemas.openxmlformats.org/officeDocument/2006/relationships/hyperlink" Target="http://www.geizhals.at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hyperlink" Target="https://www.finanz.at/steuern/umsatzsteuer/uid-nummer/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oter" Target="footer2.xml"/><Relationship Id="rId68" Type="http://schemas.openxmlformats.org/officeDocument/2006/relationships/hyperlink" Target="http://www.esprit.at" TargetMode="External"/><Relationship Id="rId76" Type="http://schemas.openxmlformats.org/officeDocument/2006/relationships/hyperlink" Target="http://www.hervis.at" TargetMode="External"/><Relationship Id="rId84" Type="http://schemas.openxmlformats.org/officeDocument/2006/relationships/hyperlink" Target="http://www.internet-ombudsmann.at" TargetMode="Externa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://www.e-tec.a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hyperlink" Target="http://www.c-nd-a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hyperlink" Target="http://www.arbeiterkammer.at" TargetMode="External"/><Relationship Id="rId66" Type="http://schemas.openxmlformats.org/officeDocument/2006/relationships/hyperlink" Target="https://www2.hm.com/de_at/index.html" TargetMode="External"/><Relationship Id="rId74" Type="http://schemas.openxmlformats.org/officeDocument/2006/relationships/hyperlink" Target="http://www.quelle.at" TargetMode="External"/><Relationship Id="rId79" Type="http://schemas.openxmlformats.org/officeDocument/2006/relationships/hyperlink" Target="http://www.hornbach.at" TargetMode="External"/><Relationship Id="rId87" Type="http://schemas.openxmlformats.org/officeDocument/2006/relationships/hyperlink" Target="http://www.europakonsument.at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82" Type="http://schemas.openxmlformats.org/officeDocument/2006/relationships/hyperlink" Target="http://www.watchlist-internet.at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www.obi.a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yperlink" Target="http://www.geizhals.at" TargetMode="External"/><Relationship Id="rId35" Type="http://schemas.openxmlformats.org/officeDocument/2006/relationships/hyperlink" Target="https://www.c-and-a.com/at/de/shop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hyperlink" Target="http://www.shoepping.at" TargetMode="External"/><Relationship Id="rId69" Type="http://schemas.openxmlformats.org/officeDocument/2006/relationships/hyperlink" Target="http://www.soliver.at" TargetMode="External"/><Relationship Id="rId77" Type="http://schemas.openxmlformats.org/officeDocument/2006/relationships/hyperlink" Target="http://www.zgonc.at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hyperlink" Target="http://www.neckermann.at" TargetMode="External"/><Relationship Id="rId80" Type="http://schemas.openxmlformats.org/officeDocument/2006/relationships/hyperlink" Target="http://www.zalando.at" TargetMode="External"/><Relationship Id="rId85" Type="http://schemas.openxmlformats.org/officeDocument/2006/relationships/hyperlink" Target="http://www.arbeiterkammer.at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-and-a.com" TargetMode="External"/><Relationship Id="rId17" Type="http://schemas.openxmlformats.org/officeDocument/2006/relationships/hyperlink" Target="http://www.e-tec.at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59" Type="http://schemas.openxmlformats.org/officeDocument/2006/relationships/hyperlink" Target="http://www.ombudsstelle.at" TargetMode="External"/><Relationship Id="rId67" Type="http://schemas.openxmlformats.org/officeDocument/2006/relationships/hyperlink" Target="http://www.c-and-a.co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header" Target="header2.xml"/><Relationship Id="rId70" Type="http://schemas.openxmlformats.org/officeDocument/2006/relationships/hyperlink" Target="http://www.conrad.at" TargetMode="External"/><Relationship Id="rId75" Type="http://schemas.openxmlformats.org/officeDocument/2006/relationships/hyperlink" Target="http://www.billa.at" TargetMode="External"/><Relationship Id="rId83" Type="http://schemas.openxmlformats.org/officeDocument/2006/relationships/hyperlink" Target="https://www.saferinternet.at/themen/online-shopping/" TargetMode="External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hyperlink" Target="http://www.watchlist-internet.at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header" Target="header1.xml"/><Relationship Id="rId65" Type="http://schemas.openxmlformats.org/officeDocument/2006/relationships/hyperlink" Target="http://www.eduscho.at" TargetMode="External"/><Relationship Id="rId73" Type="http://schemas.openxmlformats.org/officeDocument/2006/relationships/hyperlink" Target="http://www.ottoversand.at" TargetMode="External"/><Relationship Id="rId78" Type="http://schemas.openxmlformats.org/officeDocument/2006/relationships/hyperlink" Target="http://www.obi.at" TargetMode="External"/><Relationship Id="rId81" Type="http://schemas.openxmlformats.org/officeDocument/2006/relationships/hyperlink" Target="http://www.amazon.de" TargetMode="External"/><Relationship Id="rId86" Type="http://schemas.openxmlformats.org/officeDocument/2006/relationships/hyperlink" Target="http://www.verbraucherrecht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43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B9AA7-A159-4A8F-AB31-4472CBCC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17</Pages>
  <Words>2566</Words>
  <Characters>16168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Sichere Online-Shops erkennen - sicher einkaufen im Internet</vt:lpstr>
    </vt:vector>
  </TitlesOfParts>
  <Company>Hewlett-Packard Company</Company>
  <LinksUpToDate>false</LinksUpToDate>
  <CharactersWithSpaces>18697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Handout: Sichere Online-Shops erkennen - sicher einkaufen im Internet</dc:title>
  <dc:creator>Dipl.-Ing.in (FH) Eva Brenner MSc/akzente</dc:creator>
  <cp:lastModifiedBy>Eva Brenner - akzente</cp:lastModifiedBy>
  <cp:revision>80</cp:revision>
  <cp:lastPrinted>2021-06-15T08:14:00Z</cp:lastPrinted>
  <dcterms:created xsi:type="dcterms:W3CDTF">2021-06-15T08:00:00Z</dcterms:created>
  <dcterms:modified xsi:type="dcterms:W3CDTF">2022-02-23T11:31:00Z</dcterms:modified>
</cp:coreProperties>
</file>