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E45FF" w14:textId="2F6448F5" w:rsidR="00124094" w:rsidRDefault="00DC2147" w:rsidP="00DC2147">
      <w:pPr>
        <w:pStyle w:val="berschrift1"/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34449B95" wp14:editId="1615A3CB">
            <wp:simplePos x="0" y="0"/>
            <wp:positionH relativeFrom="column">
              <wp:posOffset>4366260</wp:posOffset>
            </wp:positionH>
            <wp:positionV relativeFrom="paragraph">
              <wp:posOffset>332105</wp:posOffset>
            </wp:positionV>
            <wp:extent cx="1348740" cy="533400"/>
            <wp:effectExtent l="0" t="0" r="3810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FC8">
        <w:t>Anleitung: Zoom am Tablet oder Smartphone</w:t>
      </w:r>
      <w:r w:rsidR="00124094">
        <w:t xml:space="preserve"> </w:t>
      </w:r>
    </w:p>
    <w:p w14:paraId="71800C0B" w14:textId="7F02F454" w:rsidR="008B10B9" w:rsidRDefault="008B10B9" w:rsidP="008B10B9">
      <w:r>
        <w:t xml:space="preserve">Zoom ist eine Möglichkeit, </w:t>
      </w:r>
    </w:p>
    <w:p w14:paraId="585AFBFA" w14:textId="77777777" w:rsidR="008B10B9" w:rsidRDefault="008B10B9" w:rsidP="008B10B9">
      <w:pPr>
        <w:pStyle w:val="Listenabsatz"/>
        <w:numPr>
          <w:ilvl w:val="0"/>
          <w:numId w:val="21"/>
        </w:numPr>
      </w:pPr>
      <w:r>
        <w:t xml:space="preserve">das Internet zu nutzen, um mit einer oder mehreren Personen zu reden bzw. zu telefonieren, </w:t>
      </w:r>
    </w:p>
    <w:p w14:paraId="35819AEF" w14:textId="77777777" w:rsidR="008B10B9" w:rsidRDefault="008B10B9" w:rsidP="008B10B9">
      <w:pPr>
        <w:pStyle w:val="Listenabsatz"/>
        <w:numPr>
          <w:ilvl w:val="0"/>
          <w:numId w:val="21"/>
        </w:numPr>
      </w:pPr>
      <w:r>
        <w:t>sich gemeinsam Dateien anzuschauen,</w:t>
      </w:r>
    </w:p>
    <w:p w14:paraId="482198FE" w14:textId="77777777" w:rsidR="008B10B9" w:rsidRDefault="008B10B9" w:rsidP="008B10B9">
      <w:pPr>
        <w:pStyle w:val="Listenabsatz"/>
        <w:numPr>
          <w:ilvl w:val="0"/>
          <w:numId w:val="21"/>
        </w:numPr>
      </w:pPr>
      <w:r>
        <w:t xml:space="preserve">Nachrichten per Chat zu verschicken oder </w:t>
      </w:r>
    </w:p>
    <w:p w14:paraId="4BF71DC4" w14:textId="77777777" w:rsidR="008B10B9" w:rsidRDefault="008B10B9" w:rsidP="008B10B9">
      <w:pPr>
        <w:pStyle w:val="Listenabsatz"/>
        <w:numPr>
          <w:ilvl w:val="0"/>
          <w:numId w:val="21"/>
        </w:numPr>
      </w:pPr>
      <w:r>
        <w:t>einer anderen Person den eigenen Bildschirm zu zeigen oder sich etwas erklären zu lassen.</w:t>
      </w:r>
    </w:p>
    <w:p w14:paraId="623DCBB5" w14:textId="77777777" w:rsidR="008B10B9" w:rsidRDefault="008B10B9" w:rsidP="008B10B9">
      <w:r>
        <w:t>Welche Ausstattung braucht es dafür?</w:t>
      </w:r>
    </w:p>
    <w:p w14:paraId="77BCC0FB" w14:textId="77777777" w:rsidR="008B10B9" w:rsidRDefault="008B10B9" w:rsidP="008B10B9">
      <w:pPr>
        <w:pStyle w:val="Listenabsatz"/>
        <w:numPr>
          <w:ilvl w:val="0"/>
          <w:numId w:val="23"/>
        </w:numPr>
      </w:pPr>
      <w:r>
        <w:t>Ein Smartphone oder ein Tablet mit der Zoom-App oder einen Computer oder Laptop (die Personen können mit unterschiedlichen Geräten am gleichen Treffen teilnehmen),</w:t>
      </w:r>
    </w:p>
    <w:p w14:paraId="1F446269" w14:textId="77777777" w:rsidR="008B10B9" w:rsidRDefault="008B10B9" w:rsidP="008B10B9">
      <w:pPr>
        <w:pStyle w:val="Listenabsatz"/>
        <w:numPr>
          <w:ilvl w:val="0"/>
          <w:numId w:val="22"/>
        </w:numPr>
      </w:pPr>
      <w:r>
        <w:t>eine Internetverbindung (z. B. über WLAN),</w:t>
      </w:r>
    </w:p>
    <w:p w14:paraId="1D800820" w14:textId="77777777" w:rsidR="008B10B9" w:rsidRDefault="008B10B9" w:rsidP="008B10B9">
      <w:pPr>
        <w:pStyle w:val="Listenabsatz"/>
        <w:numPr>
          <w:ilvl w:val="0"/>
          <w:numId w:val="22"/>
        </w:numPr>
      </w:pPr>
      <w:r>
        <w:t>Kopfhörer oder Lautsprecher sowie Mikrophon – entweder beim Gerät eingebaut oder zum Aufsetzen (Headset) und</w:t>
      </w:r>
    </w:p>
    <w:p w14:paraId="53C46D05" w14:textId="77777777" w:rsidR="008B10B9" w:rsidRDefault="008B10B9" w:rsidP="008B10B9">
      <w:pPr>
        <w:pStyle w:val="Listenabsatz"/>
        <w:numPr>
          <w:ilvl w:val="0"/>
          <w:numId w:val="22"/>
        </w:numPr>
      </w:pPr>
      <w:r>
        <w:t xml:space="preserve">idealerweise eine Kamera. Bei Tablet und Smartphones und bei vielen Laptops ist bereits eine Kamera am Bildschirmrand eingebaut. Am Computer kann eine Kamera zum Anstecken mit einem Kabel verwendet werden.  </w:t>
      </w:r>
      <w:r>
        <w:br/>
        <w:t>Zoom kann aber auch ohne Kamera verwendet werden.</w:t>
      </w:r>
    </w:p>
    <w:p w14:paraId="319737E7" w14:textId="77777777" w:rsidR="006D780D" w:rsidRDefault="006D780D"/>
    <w:p w14:paraId="11485FA7" w14:textId="77777777" w:rsidR="006D780D" w:rsidRDefault="006D780D" w:rsidP="006D780D">
      <w:pPr>
        <w:pStyle w:val="berschrift2"/>
      </w:pPr>
      <w:bookmarkStart w:id="0" w:name="_Toc86766162"/>
      <w:r>
        <w:t>Inhalt der Anleitung</w:t>
      </w:r>
      <w:bookmarkEnd w:id="0"/>
    </w:p>
    <w:p w14:paraId="208A4F21" w14:textId="77777777" w:rsidR="006D780D" w:rsidRDefault="006D780D">
      <w:pPr>
        <w:pStyle w:val="Verzeichnis2"/>
        <w:tabs>
          <w:tab w:val="right" w:leader="dot" w:pos="9060"/>
        </w:tabs>
        <w:rPr>
          <w:rFonts w:asciiTheme="minorHAnsi" w:hAnsiTheme="minorHAnsi"/>
          <w:noProof/>
          <w:sz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86766163" w:history="1">
        <w:r w:rsidRPr="000032F4">
          <w:rPr>
            <w:rStyle w:val="Hyperlink"/>
            <w:noProof/>
          </w:rPr>
          <w:t>1. An einem Zoom-Treffen teilnehmen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_Toc86766163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50A6712" w14:textId="77777777" w:rsidR="006D780D" w:rsidRDefault="00855181">
      <w:pPr>
        <w:pStyle w:val="Verzeichnis3"/>
        <w:tabs>
          <w:tab w:val="right" w:leader="dot" w:pos="9060"/>
        </w:tabs>
        <w:rPr>
          <w:rFonts w:asciiTheme="minorHAnsi" w:hAnsiTheme="minorHAnsi"/>
          <w:noProof/>
          <w:sz w:val="22"/>
        </w:rPr>
      </w:pPr>
      <w:hyperlink w:anchor="_Toc86766164" w:history="1">
        <w:r w:rsidR="006D780D" w:rsidRPr="000032F4">
          <w:rPr>
            <w:rStyle w:val="Hyperlink"/>
            <w:noProof/>
          </w:rPr>
          <w:t>Beim allererstem Mal: Zoom-App am Gerät einrichten</w:t>
        </w:r>
        <w:r w:rsidR="006D780D">
          <w:rPr>
            <w:noProof/>
            <w:webHidden/>
          </w:rPr>
          <w:tab/>
        </w:r>
        <w:r w:rsidR="006D780D">
          <w:rPr>
            <w:noProof/>
            <w:webHidden/>
          </w:rPr>
          <w:fldChar w:fldCharType="begin"/>
        </w:r>
        <w:r w:rsidR="006D780D">
          <w:rPr>
            <w:noProof/>
            <w:webHidden/>
          </w:rPr>
          <w:instrText xml:space="preserve"> PAGEREF _Toc86766164 \h </w:instrText>
        </w:r>
        <w:r w:rsidR="006D780D">
          <w:rPr>
            <w:noProof/>
            <w:webHidden/>
          </w:rPr>
        </w:r>
        <w:r w:rsidR="006D780D">
          <w:rPr>
            <w:noProof/>
            <w:webHidden/>
          </w:rPr>
          <w:fldChar w:fldCharType="separate"/>
        </w:r>
        <w:r w:rsidR="006D780D">
          <w:rPr>
            <w:noProof/>
            <w:webHidden/>
          </w:rPr>
          <w:t>2</w:t>
        </w:r>
        <w:r w:rsidR="006D780D">
          <w:rPr>
            <w:noProof/>
            <w:webHidden/>
          </w:rPr>
          <w:fldChar w:fldCharType="end"/>
        </w:r>
      </w:hyperlink>
    </w:p>
    <w:p w14:paraId="2B2125AF" w14:textId="77777777" w:rsidR="006D780D" w:rsidRDefault="00855181">
      <w:pPr>
        <w:pStyle w:val="Verzeichnis2"/>
        <w:tabs>
          <w:tab w:val="right" w:leader="dot" w:pos="9060"/>
        </w:tabs>
        <w:rPr>
          <w:rFonts w:asciiTheme="minorHAnsi" w:hAnsiTheme="minorHAnsi"/>
          <w:noProof/>
          <w:sz w:val="22"/>
        </w:rPr>
      </w:pPr>
      <w:hyperlink w:anchor="_Toc86766165" w:history="1">
        <w:r w:rsidR="006D780D" w:rsidRPr="000032F4">
          <w:rPr>
            <w:rStyle w:val="Hyperlink"/>
            <w:noProof/>
          </w:rPr>
          <w:t>2. Im Meeting-Raum</w:t>
        </w:r>
        <w:r w:rsidR="006D780D">
          <w:rPr>
            <w:noProof/>
            <w:webHidden/>
          </w:rPr>
          <w:tab/>
        </w:r>
        <w:r w:rsidR="006D780D">
          <w:rPr>
            <w:noProof/>
            <w:webHidden/>
          </w:rPr>
          <w:fldChar w:fldCharType="begin"/>
        </w:r>
        <w:r w:rsidR="006D780D">
          <w:rPr>
            <w:noProof/>
            <w:webHidden/>
          </w:rPr>
          <w:instrText xml:space="preserve"> PAGEREF _Toc86766165 \h </w:instrText>
        </w:r>
        <w:r w:rsidR="006D780D">
          <w:rPr>
            <w:noProof/>
            <w:webHidden/>
          </w:rPr>
        </w:r>
        <w:r w:rsidR="006D780D">
          <w:rPr>
            <w:noProof/>
            <w:webHidden/>
          </w:rPr>
          <w:fldChar w:fldCharType="separate"/>
        </w:r>
        <w:r w:rsidR="006D780D">
          <w:rPr>
            <w:noProof/>
            <w:webHidden/>
          </w:rPr>
          <w:t>5</w:t>
        </w:r>
        <w:r w:rsidR="006D780D">
          <w:rPr>
            <w:noProof/>
            <w:webHidden/>
          </w:rPr>
          <w:fldChar w:fldCharType="end"/>
        </w:r>
      </w:hyperlink>
    </w:p>
    <w:p w14:paraId="31AF8610" w14:textId="77777777" w:rsidR="006D780D" w:rsidRDefault="00855181">
      <w:pPr>
        <w:pStyle w:val="Verzeichnis3"/>
        <w:tabs>
          <w:tab w:val="right" w:leader="dot" w:pos="9060"/>
        </w:tabs>
        <w:rPr>
          <w:rFonts w:asciiTheme="minorHAnsi" w:hAnsiTheme="minorHAnsi"/>
          <w:noProof/>
          <w:sz w:val="22"/>
        </w:rPr>
      </w:pPr>
      <w:hyperlink w:anchor="_Toc86766166" w:history="1">
        <w:r w:rsidR="006D780D" w:rsidRPr="000032F4">
          <w:rPr>
            <w:rStyle w:val="Hyperlink"/>
            <w:noProof/>
          </w:rPr>
          <w:t>Was bedeuten die Symbole in der Menüleiste?</w:t>
        </w:r>
        <w:r w:rsidR="006D780D">
          <w:rPr>
            <w:noProof/>
            <w:webHidden/>
          </w:rPr>
          <w:tab/>
        </w:r>
        <w:r w:rsidR="006D780D">
          <w:rPr>
            <w:noProof/>
            <w:webHidden/>
          </w:rPr>
          <w:fldChar w:fldCharType="begin"/>
        </w:r>
        <w:r w:rsidR="006D780D">
          <w:rPr>
            <w:noProof/>
            <w:webHidden/>
          </w:rPr>
          <w:instrText xml:space="preserve"> PAGEREF _Toc86766166 \h </w:instrText>
        </w:r>
        <w:r w:rsidR="006D780D">
          <w:rPr>
            <w:noProof/>
            <w:webHidden/>
          </w:rPr>
        </w:r>
        <w:r w:rsidR="006D780D">
          <w:rPr>
            <w:noProof/>
            <w:webHidden/>
          </w:rPr>
          <w:fldChar w:fldCharType="separate"/>
        </w:r>
        <w:r w:rsidR="006D780D">
          <w:rPr>
            <w:noProof/>
            <w:webHidden/>
          </w:rPr>
          <w:t>6</w:t>
        </w:r>
        <w:r w:rsidR="006D780D">
          <w:rPr>
            <w:noProof/>
            <w:webHidden/>
          </w:rPr>
          <w:fldChar w:fldCharType="end"/>
        </w:r>
      </w:hyperlink>
    </w:p>
    <w:p w14:paraId="35B6E556" w14:textId="77777777" w:rsidR="006D780D" w:rsidRDefault="00855181">
      <w:pPr>
        <w:pStyle w:val="Verzeichnis2"/>
        <w:tabs>
          <w:tab w:val="right" w:leader="dot" w:pos="9060"/>
        </w:tabs>
        <w:rPr>
          <w:rFonts w:asciiTheme="minorHAnsi" w:hAnsiTheme="minorHAnsi"/>
          <w:noProof/>
          <w:sz w:val="22"/>
        </w:rPr>
      </w:pPr>
      <w:hyperlink w:anchor="_Toc86766167" w:history="1">
        <w:r w:rsidR="006D780D" w:rsidRPr="000032F4">
          <w:rPr>
            <w:rStyle w:val="Hyperlink"/>
            <w:noProof/>
          </w:rPr>
          <w:t xml:space="preserve">3. Das Meeting verlassen </w:t>
        </w:r>
        <w:r w:rsidR="006D780D" w:rsidRPr="000032F4">
          <w:rPr>
            <w:rStyle w:val="Hyperlink"/>
            <w:noProof/>
          </w:rPr>
          <w:drawing>
            <wp:inline distT="0" distB="0" distL="0" distR="0" wp14:anchorId="01DAAB77" wp14:editId="3CF099C5">
              <wp:extent cx="885825" cy="333375"/>
              <wp:effectExtent l="0" t="0" r="9525" b="9525"/>
              <wp:docPr id="312" name="Grafik 3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5825" cy="3333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6D780D">
          <w:rPr>
            <w:noProof/>
            <w:webHidden/>
          </w:rPr>
          <w:tab/>
        </w:r>
        <w:r w:rsidR="006D780D">
          <w:rPr>
            <w:noProof/>
            <w:webHidden/>
          </w:rPr>
          <w:fldChar w:fldCharType="begin"/>
        </w:r>
        <w:r w:rsidR="006D780D">
          <w:rPr>
            <w:noProof/>
            <w:webHidden/>
          </w:rPr>
          <w:instrText xml:space="preserve"> PAGEREF _Toc86766167 \h </w:instrText>
        </w:r>
        <w:r w:rsidR="006D780D">
          <w:rPr>
            <w:noProof/>
            <w:webHidden/>
          </w:rPr>
        </w:r>
        <w:r w:rsidR="006D780D">
          <w:rPr>
            <w:noProof/>
            <w:webHidden/>
          </w:rPr>
          <w:fldChar w:fldCharType="separate"/>
        </w:r>
        <w:r w:rsidR="006D780D">
          <w:rPr>
            <w:noProof/>
            <w:webHidden/>
          </w:rPr>
          <w:t>8</w:t>
        </w:r>
        <w:r w:rsidR="006D780D">
          <w:rPr>
            <w:noProof/>
            <w:webHidden/>
          </w:rPr>
          <w:fldChar w:fldCharType="end"/>
        </w:r>
      </w:hyperlink>
    </w:p>
    <w:p w14:paraId="4488DFB2" w14:textId="77777777" w:rsidR="006D780D" w:rsidRDefault="00855181">
      <w:pPr>
        <w:pStyle w:val="Verzeichnis2"/>
        <w:tabs>
          <w:tab w:val="right" w:leader="dot" w:pos="9060"/>
        </w:tabs>
        <w:rPr>
          <w:rFonts w:asciiTheme="minorHAnsi" w:hAnsiTheme="minorHAnsi"/>
          <w:noProof/>
          <w:sz w:val="22"/>
        </w:rPr>
      </w:pPr>
      <w:hyperlink w:anchor="_Toc86766168" w:history="1">
        <w:r w:rsidR="006D780D" w:rsidRPr="000032F4">
          <w:rPr>
            <w:rStyle w:val="Hyperlink"/>
            <w:noProof/>
          </w:rPr>
          <w:t xml:space="preserve">4. Bildschirm freigeben </w:t>
        </w:r>
        <w:r w:rsidR="006D780D" w:rsidRPr="000032F4">
          <w:rPr>
            <w:rStyle w:val="Hyperlink"/>
            <w:noProof/>
          </w:rPr>
          <w:drawing>
            <wp:inline distT="0" distB="0" distL="0" distR="0" wp14:anchorId="7547F47B" wp14:editId="647B0253">
              <wp:extent cx="510540" cy="350520"/>
              <wp:effectExtent l="0" t="0" r="3810" b="0"/>
              <wp:docPr id="313" name="Grafik 3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0540" cy="3505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6D780D">
          <w:rPr>
            <w:noProof/>
            <w:webHidden/>
          </w:rPr>
          <w:tab/>
        </w:r>
        <w:r w:rsidR="006D780D">
          <w:rPr>
            <w:noProof/>
            <w:webHidden/>
          </w:rPr>
          <w:fldChar w:fldCharType="begin"/>
        </w:r>
        <w:r w:rsidR="006D780D">
          <w:rPr>
            <w:noProof/>
            <w:webHidden/>
          </w:rPr>
          <w:instrText xml:space="preserve"> PAGEREF _Toc86766168 \h </w:instrText>
        </w:r>
        <w:r w:rsidR="006D780D">
          <w:rPr>
            <w:noProof/>
            <w:webHidden/>
          </w:rPr>
        </w:r>
        <w:r w:rsidR="006D780D">
          <w:rPr>
            <w:noProof/>
            <w:webHidden/>
          </w:rPr>
          <w:fldChar w:fldCharType="separate"/>
        </w:r>
        <w:r w:rsidR="006D780D">
          <w:rPr>
            <w:noProof/>
            <w:webHidden/>
          </w:rPr>
          <w:t>8</w:t>
        </w:r>
        <w:r w:rsidR="006D780D">
          <w:rPr>
            <w:noProof/>
            <w:webHidden/>
          </w:rPr>
          <w:fldChar w:fldCharType="end"/>
        </w:r>
      </w:hyperlink>
    </w:p>
    <w:p w14:paraId="51FA8621" w14:textId="5BA7B8B3" w:rsidR="006D780D" w:rsidRDefault="00855181">
      <w:pPr>
        <w:pStyle w:val="Verzeichnis2"/>
        <w:tabs>
          <w:tab w:val="right" w:leader="dot" w:pos="9060"/>
        </w:tabs>
        <w:rPr>
          <w:rFonts w:asciiTheme="minorHAnsi" w:hAnsiTheme="minorHAnsi"/>
          <w:noProof/>
          <w:sz w:val="22"/>
        </w:rPr>
      </w:pPr>
      <w:hyperlink w:anchor="_Toc86766169" w:history="1">
        <w:r w:rsidR="006D780D" w:rsidRPr="000032F4">
          <w:rPr>
            <w:rStyle w:val="Hyperlink"/>
            <w:noProof/>
          </w:rPr>
          <w:t>5. Chatten per Zoom</w:t>
        </w:r>
        <w:r w:rsidR="006D780D">
          <w:rPr>
            <w:noProof/>
            <w:webHidden/>
          </w:rPr>
          <w:tab/>
        </w:r>
        <w:r w:rsidR="006D780D">
          <w:rPr>
            <w:noProof/>
            <w:webHidden/>
          </w:rPr>
          <w:fldChar w:fldCharType="begin"/>
        </w:r>
        <w:r w:rsidR="006D780D">
          <w:rPr>
            <w:noProof/>
            <w:webHidden/>
          </w:rPr>
          <w:instrText xml:space="preserve"> PAGEREF _Toc86766169 \h </w:instrText>
        </w:r>
        <w:r w:rsidR="006D780D">
          <w:rPr>
            <w:noProof/>
            <w:webHidden/>
          </w:rPr>
        </w:r>
        <w:r w:rsidR="006D780D">
          <w:rPr>
            <w:noProof/>
            <w:webHidden/>
          </w:rPr>
          <w:fldChar w:fldCharType="separate"/>
        </w:r>
        <w:r w:rsidR="006D780D">
          <w:rPr>
            <w:noProof/>
            <w:webHidden/>
          </w:rPr>
          <w:t>12</w:t>
        </w:r>
        <w:r w:rsidR="006D780D">
          <w:rPr>
            <w:noProof/>
            <w:webHidden/>
          </w:rPr>
          <w:fldChar w:fldCharType="end"/>
        </w:r>
      </w:hyperlink>
    </w:p>
    <w:p w14:paraId="12F8915C" w14:textId="77777777" w:rsidR="00124094" w:rsidRDefault="006D780D" w:rsidP="00124094">
      <w:r>
        <w:lastRenderedPageBreak/>
        <w:fldChar w:fldCharType="end"/>
      </w:r>
    </w:p>
    <w:p w14:paraId="64ED2314" w14:textId="77777777" w:rsidR="008B10B9" w:rsidRDefault="008B10B9" w:rsidP="008B10B9">
      <w:pPr>
        <w:pStyle w:val="berschrift2"/>
      </w:pPr>
      <w:bookmarkStart w:id="1" w:name="_Toc86765897"/>
      <w:bookmarkStart w:id="2" w:name="_Toc86766163"/>
      <w:r>
        <w:t>1. An einem Zoom-Treffen teilnehmen</w:t>
      </w:r>
      <w:bookmarkEnd w:id="1"/>
      <w:bookmarkEnd w:id="2"/>
    </w:p>
    <w:p w14:paraId="786799FE" w14:textId="77777777" w:rsidR="008B10B9" w:rsidRDefault="008B10B9" w:rsidP="008B10B9">
      <w:r>
        <w:t xml:space="preserve">Ein Treffen über Zoom heißt Zoom-Meeting oder Zoom-Konferenz. Es findet in einem Online-Raum oder Meeting-Raum statt. Das ist ein digitaler „Ort“, der für die Dauer des Meetings reserviert wird. </w:t>
      </w:r>
    </w:p>
    <w:p w14:paraId="398B9C69" w14:textId="435ED5EE" w:rsidR="008B10B9" w:rsidRDefault="008B10B9" w:rsidP="008B10B9">
      <w:r>
        <w:t>Der Meeting-Raum besitzt eine eindeutige Internet-Adresse. Alle Meeting-Teilnehmer</w:t>
      </w:r>
      <w:r w:rsidR="00DC2147">
        <w:t>*</w:t>
      </w:r>
      <w:r>
        <w:t>innen müssen diese Adresse kennen, um am Meeting teilnehmen zu können.</w:t>
      </w:r>
    </w:p>
    <w:p w14:paraId="3BFC3ACA" w14:textId="77777777" w:rsidR="00124094" w:rsidRDefault="00124094" w:rsidP="00124094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5E151CDE" wp14:editId="6B014E02">
                <wp:simplePos x="0" y="0"/>
                <wp:positionH relativeFrom="column">
                  <wp:posOffset>-115570</wp:posOffset>
                </wp:positionH>
                <wp:positionV relativeFrom="paragraph">
                  <wp:posOffset>471805</wp:posOffset>
                </wp:positionV>
                <wp:extent cx="6019800" cy="1623060"/>
                <wp:effectExtent l="0" t="0" r="19050" b="15240"/>
                <wp:wrapNone/>
                <wp:docPr id="317" name="Abgerundetes Rechtec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16230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64880D" id="Abgerundetes Rechteck 317" o:spid="_x0000_s1026" style="position:absolute;margin-left:-9.1pt;margin-top:37.15pt;width:474pt;height:127.8pt;z-index:-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" fillcolor="white [3201]" strokecolor="#f79646 [3209]" strokeweight="2pt"/>
            </w:pict>
          </mc:Fallback>
        </mc:AlternateContent>
      </w:r>
      <w:r>
        <w:t xml:space="preserve">Meistens wird diese Adresse als Link in einer E-Mail </w:t>
      </w:r>
      <w:r w:rsidR="008B10B9">
        <w:t xml:space="preserve">oder per Kurznachricht (SMS, Signal, WhatsApp …) </w:t>
      </w:r>
      <w:r>
        <w:t>verschickt. Das sieht z. B. so aus:</w:t>
      </w:r>
    </w:p>
    <w:p w14:paraId="56683EA2" w14:textId="77777777" w:rsidR="00124094" w:rsidRDefault="00124094" w:rsidP="00124094">
      <w:r>
        <w:rPr>
          <w:noProof/>
        </w:rPr>
        <w:drawing>
          <wp:inline distT="0" distB="0" distL="0" distR="0" wp14:anchorId="2C1A8901" wp14:editId="1106C2F5">
            <wp:extent cx="5478780" cy="1562100"/>
            <wp:effectExtent l="0" t="0" r="762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7B23A" w14:textId="3562F091" w:rsidR="00EC2E88" w:rsidRDefault="00EC2E88" w:rsidP="00EC2E88">
      <w:pPr>
        <w:pStyle w:val="berschrift3"/>
      </w:pPr>
      <w:bookmarkStart w:id="3" w:name="_Toc86765898"/>
      <w:bookmarkStart w:id="4" w:name="_Toc86766164"/>
      <w:r>
        <w:t>Beim erste</w:t>
      </w:r>
      <w:r w:rsidR="00DC2147">
        <w:t>n</w:t>
      </w:r>
      <w:r>
        <w:t xml:space="preserve"> Mal: Zoom-App am Gerät einrichten</w:t>
      </w:r>
      <w:bookmarkEnd w:id="3"/>
      <w:bookmarkEnd w:id="4"/>
    </w:p>
    <w:p w14:paraId="0BBD520F" w14:textId="77777777" w:rsidR="00EC2E88" w:rsidRDefault="00EC2E88" w:rsidP="00EC2E88">
      <w:r>
        <w:rPr>
          <w:noProof/>
        </w:rPr>
        <w:drawing>
          <wp:anchor distT="0" distB="0" distL="114300" distR="114300" simplePos="0" relativeHeight="251644416" behindDoc="0" locked="0" layoutInCell="1" allowOverlap="1" wp14:anchorId="4B71F171" wp14:editId="6D485DFB">
            <wp:simplePos x="0" y="0"/>
            <wp:positionH relativeFrom="column">
              <wp:posOffset>-1270</wp:posOffset>
            </wp:positionH>
            <wp:positionV relativeFrom="paragraph">
              <wp:posOffset>3175</wp:posOffset>
            </wp:positionV>
            <wp:extent cx="685800" cy="685800"/>
            <wp:effectExtent l="0" t="0" r="0" b="0"/>
            <wp:wrapSquare wrapText="bothSides"/>
            <wp:docPr id="2" name="Grafik 2" descr="C:\Users\anna\AppData\Local\Microsoft\Windows\INetCache\IE\MKF7P7L1\1024px-Symbol_lightbulb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AppData\Local\Microsoft\Windows\INetCache\IE\MKF7P7L1\1024px-Symbol_lightbulb.svg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TIPP: Wenn Sie das allererste Mal Zoom nutzen, müssen Sie die Zoom- App vorab installieren. Laden Sie dazu die App </w:t>
      </w:r>
      <w:r w:rsidR="00BB41EF">
        <w:t>„</w:t>
      </w:r>
      <w:r>
        <w:t>ZOOM Cloud Meetings</w:t>
      </w:r>
      <w:r w:rsidR="00BB41EF">
        <w:t>“</w:t>
      </w:r>
      <w:r>
        <w:t xml:space="preserve"> </w:t>
      </w:r>
      <w:r w:rsidR="00BB41EF">
        <w:t xml:space="preserve">aus dem Playstore </w:t>
      </w:r>
      <w:r>
        <w:t>auf Ihr Gerät.</w:t>
      </w:r>
    </w:p>
    <w:p w14:paraId="7901CE01" w14:textId="77777777" w:rsidR="00EC2E88" w:rsidRDefault="00EC2E88" w:rsidP="00124094"/>
    <w:p w14:paraId="55490448" w14:textId="77777777" w:rsidR="00EC2E88" w:rsidRDefault="00EC2E88" w:rsidP="00EC2E88">
      <w:r>
        <w:t>Wenn Sie nun eine E-Mail oder Kurznachricht mit einem Link zu einem Zoom-Meeting erhalten haben, tippen Sie auf den Link.</w:t>
      </w:r>
    </w:p>
    <w:p w14:paraId="52234233" w14:textId="77777777" w:rsidR="00EC2E88" w:rsidRDefault="00EC2E88" w:rsidP="00EC2E88">
      <w:r>
        <w:t>Beim ersten Mal werden Sie dann gefragt, mit welcher App dieser Link angezeigt werden so</w:t>
      </w:r>
      <w:r w:rsidR="007C7C9C">
        <w:t>ll:</w:t>
      </w:r>
    </w:p>
    <w:p w14:paraId="2DAF8B40" w14:textId="77777777" w:rsidR="007C7C9C" w:rsidRDefault="00BB41EF" w:rsidP="00EC2E88">
      <w:r>
        <w:rPr>
          <w:noProof/>
        </w:rPr>
        <w:drawing>
          <wp:anchor distT="0" distB="0" distL="114300" distR="114300" simplePos="0" relativeHeight="251645440" behindDoc="0" locked="0" layoutInCell="1" allowOverlap="1" wp14:anchorId="0C4A4F89" wp14:editId="19D9FD3C">
            <wp:simplePos x="0" y="0"/>
            <wp:positionH relativeFrom="column">
              <wp:posOffset>117475</wp:posOffset>
            </wp:positionH>
            <wp:positionV relativeFrom="paragraph">
              <wp:posOffset>93345</wp:posOffset>
            </wp:positionV>
            <wp:extent cx="3034030" cy="1376680"/>
            <wp:effectExtent l="19050" t="19050" r="13970" b="1397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137668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DDF3B" w14:textId="77777777" w:rsidR="007C7C9C" w:rsidRDefault="007C7C9C" w:rsidP="00EC2E88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AD49EB1" wp14:editId="29D8D979">
                <wp:simplePos x="0" y="0"/>
                <wp:positionH relativeFrom="column">
                  <wp:posOffset>2598419</wp:posOffset>
                </wp:positionH>
                <wp:positionV relativeFrom="paragraph">
                  <wp:posOffset>450850</wp:posOffset>
                </wp:positionV>
                <wp:extent cx="1212850" cy="515620"/>
                <wp:effectExtent l="38100" t="19050" r="25400" b="74930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2850" cy="5156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F94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2" o:spid="_x0000_s1026" type="#_x0000_t32" style="position:absolute;margin-left:204.6pt;margin-top:35.5pt;width:95.5pt;height:40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" strokecolor="#936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F1BC361" wp14:editId="67236AEE">
                <wp:simplePos x="0" y="0"/>
                <wp:positionH relativeFrom="margin">
                  <wp:posOffset>1042670</wp:posOffset>
                </wp:positionH>
                <wp:positionV relativeFrom="paragraph">
                  <wp:posOffset>146050</wp:posOffset>
                </wp:positionV>
                <wp:extent cx="2190750" cy="228600"/>
                <wp:effectExtent l="38100" t="19050" r="19050" b="114300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0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C81AB" id="Gerade Verbindung mit Pfeil 9" o:spid="_x0000_s1026" type="#_x0000_t32" style="position:absolute;margin-left:82.1pt;margin-top:11.5pt;width:172.5pt;height:1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" strokecolor="#936" strokeweight="2.25pt">
                <v:stroke endarrow="open"/>
                <w10:wrap anchorx="margin"/>
              </v:shape>
            </w:pict>
          </mc:Fallback>
        </mc:AlternateContent>
      </w:r>
      <w:r>
        <w:t>Tippen Sie zuerst auf das Zoom-Symbol und dann auf „Immer“.</w:t>
      </w:r>
    </w:p>
    <w:p w14:paraId="71E9B11F" w14:textId="77777777" w:rsidR="00EC2E88" w:rsidRDefault="00EC2E88" w:rsidP="00124094"/>
    <w:p w14:paraId="2D3CF889" w14:textId="77777777" w:rsidR="00EC2E88" w:rsidRDefault="00EC2E88" w:rsidP="00124094"/>
    <w:p w14:paraId="77C14873" w14:textId="1237E902" w:rsidR="00EC2E88" w:rsidRDefault="00DC2147" w:rsidP="00124094">
      <w:r>
        <w:rPr>
          <w:noProof/>
        </w:rPr>
        <w:drawing>
          <wp:anchor distT="0" distB="0" distL="114300" distR="114300" simplePos="0" relativeHeight="251648512" behindDoc="0" locked="0" layoutInCell="1" allowOverlap="1" wp14:anchorId="54CA0EB1" wp14:editId="529D887C">
            <wp:simplePos x="0" y="0"/>
            <wp:positionH relativeFrom="column">
              <wp:posOffset>17780</wp:posOffset>
            </wp:positionH>
            <wp:positionV relativeFrom="paragraph">
              <wp:posOffset>479425</wp:posOffset>
            </wp:positionV>
            <wp:extent cx="3219450" cy="1954530"/>
            <wp:effectExtent l="19050" t="19050" r="19050" b="26670"/>
            <wp:wrapSquare wrapText="bothSides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8" b="16259"/>
                    <a:stretch/>
                  </pic:blipFill>
                  <pic:spPr bwMode="auto">
                    <a:xfrm>
                      <a:off x="0" y="0"/>
                      <a:ext cx="3219450" cy="19545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993366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C9C">
        <w:t>Im nächsten Schritt werden Sie gefragt, welcher Name von Ihnen im Meeting angezeigt werden soll:</w:t>
      </w:r>
    </w:p>
    <w:p w14:paraId="3554756A" w14:textId="77777777" w:rsidR="00DC2147" w:rsidRDefault="00DC2147" w:rsidP="00DC2147">
      <w:r>
        <w:t xml:space="preserve">Tippen Sie in das blaue Feld „Ihr Name“. Es erscheint die Tastatur und Sie können Ihren Namen eingeben. </w:t>
      </w:r>
      <w:r>
        <w:br/>
        <w:t>Danach tippen Sie auf OK.</w:t>
      </w:r>
    </w:p>
    <w:p w14:paraId="3E5B1621" w14:textId="77777777" w:rsidR="00BA19A7" w:rsidRDefault="00BA19A7" w:rsidP="00124094"/>
    <w:p w14:paraId="476CC03D" w14:textId="77777777" w:rsidR="00BA19A7" w:rsidRDefault="00BA19A7" w:rsidP="00124094"/>
    <w:p w14:paraId="3217AC3E" w14:textId="77777777" w:rsidR="00BA19A7" w:rsidRDefault="00BA19A7" w:rsidP="00124094"/>
    <w:p w14:paraId="51379652" w14:textId="0E1730CE" w:rsidR="00124094" w:rsidRDefault="00124094" w:rsidP="00124094">
      <w:r>
        <w:t>Die Zoom</w:t>
      </w:r>
      <w:r w:rsidR="00DC2147">
        <w:t>-</w:t>
      </w:r>
      <w:r>
        <w:t xml:space="preserve">App startet </w:t>
      </w:r>
      <w:r w:rsidR="00BA19A7">
        <w:t>nun und bittet Sie, den Nutzungsbedingungen zuzustimmen:</w:t>
      </w:r>
    </w:p>
    <w:p w14:paraId="5C8EB2C9" w14:textId="77777777" w:rsidR="00BA19A7" w:rsidRDefault="00BA19A7" w:rsidP="00124094">
      <w:r>
        <w:rPr>
          <w:noProof/>
        </w:rPr>
        <w:drawing>
          <wp:anchor distT="0" distB="0" distL="114300" distR="114300" simplePos="0" relativeHeight="251649536" behindDoc="0" locked="0" layoutInCell="1" allowOverlap="1" wp14:anchorId="025BAC17" wp14:editId="11E599D1">
            <wp:simplePos x="0" y="0"/>
            <wp:positionH relativeFrom="column">
              <wp:posOffset>20320</wp:posOffset>
            </wp:positionH>
            <wp:positionV relativeFrom="paragraph">
              <wp:posOffset>20320</wp:posOffset>
            </wp:positionV>
            <wp:extent cx="1752600" cy="1718896"/>
            <wp:effectExtent l="19050" t="19050" r="19050" b="15240"/>
            <wp:wrapSquare wrapText="bothSides"/>
            <wp:docPr id="224" name="Grafi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18896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DB18B" w14:textId="77777777" w:rsidR="00BA19A7" w:rsidRDefault="00BA19A7" w:rsidP="00124094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04AA7E4" wp14:editId="3B17B2D1">
                <wp:simplePos x="0" y="0"/>
                <wp:positionH relativeFrom="column">
                  <wp:posOffset>1671320</wp:posOffset>
                </wp:positionH>
                <wp:positionV relativeFrom="paragraph">
                  <wp:posOffset>307975</wp:posOffset>
                </wp:positionV>
                <wp:extent cx="1847850" cy="939800"/>
                <wp:effectExtent l="38100" t="19050" r="19050" b="50800"/>
                <wp:wrapNone/>
                <wp:docPr id="226" name="Gerade Verbindung mit Pfei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0" cy="939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D2D09" id="Gerade Verbindung mit Pfeil 226" o:spid="_x0000_s1026" type="#_x0000_t32" style="position:absolute;margin-left:131.6pt;margin-top:24.25pt;width:145.5pt;height:74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" strokecolor="#936" strokeweight="2.25pt">
                <v:stroke endarrow="open"/>
              </v:shape>
            </w:pict>
          </mc:Fallback>
        </mc:AlternateContent>
      </w:r>
      <w:r>
        <w:t>Erst wenn Sie auf „Ich stimme zu“ tippen, können Sie die App wirklich nutzen.</w:t>
      </w:r>
    </w:p>
    <w:p w14:paraId="30410A3F" w14:textId="77777777" w:rsidR="00EC2E88" w:rsidRDefault="00EC2E88" w:rsidP="00124094"/>
    <w:p w14:paraId="4A32EA2E" w14:textId="77777777" w:rsidR="00BA19A7" w:rsidRDefault="00BA19A7" w:rsidP="00124094"/>
    <w:p w14:paraId="1E4EB1A4" w14:textId="77777777" w:rsidR="00BA19A7" w:rsidRDefault="00BA19A7" w:rsidP="00124094"/>
    <w:p w14:paraId="77488456" w14:textId="77777777" w:rsidR="00BA19A7" w:rsidRDefault="00BA19A7" w:rsidP="00124094">
      <w:r>
        <w:t>Ab diesem Zeitpunkt sind Sie im Meeting-Raum. Die anderen Teilnehmenden sehen Sie oder Ihren Namen.</w:t>
      </w:r>
    </w:p>
    <w:p w14:paraId="296E607B" w14:textId="5386506A" w:rsidR="00BA19A7" w:rsidRDefault="00DC2147" w:rsidP="00BB41EF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576A74" wp14:editId="1F254864">
                <wp:simplePos x="0" y="0"/>
                <wp:positionH relativeFrom="column">
                  <wp:posOffset>972820</wp:posOffset>
                </wp:positionH>
                <wp:positionV relativeFrom="paragraph">
                  <wp:posOffset>622300</wp:posOffset>
                </wp:positionV>
                <wp:extent cx="184150" cy="641350"/>
                <wp:effectExtent l="76200" t="19050" r="25400" b="44450"/>
                <wp:wrapNone/>
                <wp:docPr id="237" name="Gerade Verbindung mit Pfei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50" cy="641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481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37" o:spid="_x0000_s1026" type="#_x0000_t32" style="position:absolute;margin-left:76.6pt;margin-top:49pt;width:14.5pt;height:50.5pt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" strokecolor="#936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733BF5D" wp14:editId="0476FAA6">
                <wp:simplePos x="0" y="0"/>
                <wp:positionH relativeFrom="column">
                  <wp:posOffset>2484120</wp:posOffset>
                </wp:positionH>
                <wp:positionV relativeFrom="paragraph">
                  <wp:posOffset>621030</wp:posOffset>
                </wp:positionV>
                <wp:extent cx="184150" cy="641350"/>
                <wp:effectExtent l="76200" t="19050" r="25400" b="44450"/>
                <wp:wrapNone/>
                <wp:docPr id="240" name="Gerade Verbindung mit Pfei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50" cy="641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0495F" id="Gerade Verbindung mit Pfeil 240" o:spid="_x0000_s1026" type="#_x0000_t32" style="position:absolute;margin-left:195.6pt;margin-top:48.9pt;width:14.5pt;height:50.5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" strokecolor="#936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94C2463" wp14:editId="4280C817">
                <wp:simplePos x="0" y="0"/>
                <wp:positionH relativeFrom="column">
                  <wp:posOffset>4484370</wp:posOffset>
                </wp:positionH>
                <wp:positionV relativeFrom="paragraph">
                  <wp:posOffset>665480</wp:posOffset>
                </wp:positionV>
                <wp:extent cx="184150" cy="641350"/>
                <wp:effectExtent l="76200" t="19050" r="25400" b="44450"/>
                <wp:wrapNone/>
                <wp:docPr id="242" name="Gerade Verbindung mit Pfei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150" cy="641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F2A8E" id="Gerade Verbindung mit Pfeil 242" o:spid="_x0000_s1026" type="#_x0000_t32" style="position:absolute;margin-left:353.1pt;margin-top:52.4pt;width:14.5pt;height:50.5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" strokecolor="#936" strokeweight="2.25pt">
                <v:stroke endarrow="open"/>
              </v:shape>
            </w:pict>
          </mc:Fallback>
        </mc:AlternateContent>
      </w:r>
      <w:r w:rsidR="00BA19A7">
        <w:t xml:space="preserve">Die Zoom App will nun wissen, wie Sie Kopfhörer und Lautsprecher verwenden </w:t>
      </w:r>
      <w:r>
        <w:t>wollen</w:t>
      </w:r>
      <w:r w:rsidR="00BA19A7">
        <w:t xml:space="preserve">: Wählen Sie hier entweder </w:t>
      </w:r>
      <w:r w:rsidR="00E1605F">
        <w:t>„</w:t>
      </w:r>
      <w:r w:rsidR="00BA19A7">
        <w:t>WLAN</w:t>
      </w:r>
      <w:r w:rsidR="00E1605F">
        <w:t>“</w:t>
      </w:r>
      <w:r w:rsidR="00BA19A7">
        <w:t xml:space="preserve"> oder </w:t>
      </w:r>
      <w:r w:rsidR="00E1605F">
        <w:t xml:space="preserve">„WLAN oder Mobile Daten“ oder „Via Geräte-Audio anrufen“: Das hängt von Ihrem Gerät ab. </w:t>
      </w:r>
      <w:r>
        <w:t>Nehmen Sie i</w:t>
      </w:r>
      <w:r w:rsidR="00E1605F">
        <w:t>mmer das obere!</w:t>
      </w:r>
    </w:p>
    <w:p w14:paraId="3A3F61D3" w14:textId="2286C72E" w:rsidR="00BA19A7" w:rsidRDefault="00BA19A7" w:rsidP="00BB41EF">
      <w:pPr>
        <w:keepNext/>
        <w:keepLines/>
      </w:pPr>
      <w:r>
        <w:rPr>
          <w:noProof/>
        </w:rPr>
        <w:drawing>
          <wp:inline distT="0" distB="0" distL="0" distR="0" wp14:anchorId="0B29BA35" wp14:editId="5AD93A7A">
            <wp:extent cx="1428115" cy="1276350"/>
            <wp:effectExtent l="19050" t="19050" r="19685" b="19050"/>
            <wp:docPr id="228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4253" r="64076" b="8291"/>
                    <a:stretch/>
                  </pic:blipFill>
                  <pic:spPr bwMode="auto">
                    <a:xfrm>
                      <a:off x="0" y="0"/>
                      <a:ext cx="1439125" cy="12861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9933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="00E1605F">
        <w:t xml:space="preserve"> </w:t>
      </w:r>
      <w:r w:rsidR="00E1605F">
        <w:rPr>
          <w:noProof/>
        </w:rPr>
        <w:drawing>
          <wp:inline distT="0" distB="0" distL="0" distR="0" wp14:anchorId="5AA52F23" wp14:editId="0E0E433C">
            <wp:extent cx="1793469" cy="1228725"/>
            <wp:effectExtent l="0" t="0" r="0" b="0"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31684"/>
                    <a:stretch/>
                  </pic:blipFill>
                  <pic:spPr bwMode="auto">
                    <a:xfrm>
                      <a:off x="0" y="0"/>
                      <a:ext cx="1827289" cy="1251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605F">
        <w:t xml:space="preserve">   </w:t>
      </w:r>
      <w:r>
        <w:rPr>
          <w:noProof/>
        </w:rPr>
        <w:drawing>
          <wp:inline distT="0" distB="0" distL="0" distR="0" wp14:anchorId="54360F64" wp14:editId="38F94AD1">
            <wp:extent cx="2165350" cy="1263650"/>
            <wp:effectExtent l="0" t="0" r="635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-audio-zuschalten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03" b="16245"/>
                    <a:stretch/>
                  </pic:blipFill>
                  <pic:spPr bwMode="auto">
                    <a:xfrm>
                      <a:off x="0" y="0"/>
                      <a:ext cx="2165350" cy="126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8AB9A" w14:textId="77777777" w:rsidR="00E1605F" w:rsidRDefault="00E1605F" w:rsidP="00124094"/>
    <w:p w14:paraId="77FC0583" w14:textId="09184DC1" w:rsidR="00E1605F" w:rsidRDefault="00E1605F" w:rsidP="00124094">
      <w:r>
        <w:t xml:space="preserve">Nun werden Sie von den anderen </w:t>
      </w:r>
      <w:proofErr w:type="spellStart"/>
      <w:r w:rsidR="00DC2147">
        <w:t>Teilnehmendne</w:t>
      </w:r>
      <w:proofErr w:type="spellEnd"/>
      <w:r w:rsidR="00DC2147">
        <w:t xml:space="preserve"> </w:t>
      </w:r>
      <w:r>
        <w:t>gehört und Sie können die anderen Meeting-Teilnehmenden auch hören.</w:t>
      </w:r>
    </w:p>
    <w:p w14:paraId="4E73DC5F" w14:textId="724F6E4F" w:rsidR="00E1605F" w:rsidRDefault="00BB41EF" w:rsidP="00124094">
      <w:r>
        <w:t>Jetzt</w:t>
      </w:r>
      <w:r w:rsidR="00E1605F">
        <w:t xml:space="preserve"> müssen Sie der </w:t>
      </w:r>
      <w:r>
        <w:t>Zoom-</w:t>
      </w:r>
      <w:r w:rsidR="00E1605F">
        <w:t xml:space="preserve">App noch erlauben, dass </w:t>
      </w:r>
      <w:r w:rsidR="00DC2147">
        <w:t>diese</w:t>
      </w:r>
      <w:r w:rsidR="00E1605F">
        <w:t xml:space="preserve"> auf Ihre Kamera und Ihr Mikrophon zugreift. </w:t>
      </w:r>
    </w:p>
    <w:p w14:paraId="3F346CE5" w14:textId="77777777" w:rsidR="00BA19A7" w:rsidRDefault="00E1605F" w:rsidP="00124094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B80572" wp14:editId="04B5D83C">
                <wp:simplePos x="0" y="0"/>
                <wp:positionH relativeFrom="column">
                  <wp:posOffset>1925320</wp:posOffset>
                </wp:positionH>
                <wp:positionV relativeFrom="paragraph">
                  <wp:posOffset>215900</wp:posOffset>
                </wp:positionV>
                <wp:extent cx="2508250" cy="654050"/>
                <wp:effectExtent l="38100" t="19050" r="6350" b="88900"/>
                <wp:wrapNone/>
                <wp:docPr id="243" name="Gerade Verbindung mit Pfeil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8250" cy="654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CDFA" id="Gerade Verbindung mit Pfeil 243" o:spid="_x0000_s1026" type="#_x0000_t32" style="position:absolute;margin-left:151.6pt;margin-top:17pt;width:197.5pt;height:51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" strokecolor="#936" strokeweight="2.25pt">
                <v:stroke endarrow="open"/>
              </v:shape>
            </w:pict>
          </mc:Fallback>
        </mc:AlternateContent>
      </w:r>
      <w:r w:rsidR="00BA19A7">
        <w:rPr>
          <w:noProof/>
        </w:rPr>
        <w:drawing>
          <wp:anchor distT="0" distB="0" distL="114300" distR="114300" simplePos="0" relativeHeight="251654656" behindDoc="0" locked="0" layoutInCell="1" allowOverlap="1" wp14:anchorId="4F3525E6" wp14:editId="44FBD9EC">
            <wp:simplePos x="0" y="0"/>
            <wp:positionH relativeFrom="column">
              <wp:posOffset>20320</wp:posOffset>
            </wp:positionH>
            <wp:positionV relativeFrom="paragraph">
              <wp:posOffset>19050</wp:posOffset>
            </wp:positionV>
            <wp:extent cx="2815844" cy="1752600"/>
            <wp:effectExtent l="19050" t="19050" r="22860" b="19050"/>
            <wp:wrapSquare wrapText="bothSides"/>
            <wp:docPr id="229" name="Grafi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844" cy="175260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Tippen Sie auf „Bei Nutzung der App“.</w:t>
      </w:r>
      <w:r w:rsidRPr="00E1605F">
        <w:rPr>
          <w:noProof/>
        </w:rPr>
        <w:t xml:space="preserve"> </w:t>
      </w:r>
    </w:p>
    <w:p w14:paraId="59425D5D" w14:textId="77777777" w:rsidR="00BA19A7" w:rsidRDefault="00BA19A7" w:rsidP="00124094"/>
    <w:p w14:paraId="6204A042" w14:textId="77777777" w:rsidR="00E1605F" w:rsidRDefault="00E1605F" w:rsidP="00124094"/>
    <w:p w14:paraId="6684FE42" w14:textId="77777777" w:rsidR="00E1605F" w:rsidRDefault="00E1605F" w:rsidP="00124094"/>
    <w:p w14:paraId="171B149A" w14:textId="77777777" w:rsidR="00E1605F" w:rsidRDefault="00E1605F" w:rsidP="00124094"/>
    <w:p w14:paraId="04F21DA2" w14:textId="77777777" w:rsidR="00E1605F" w:rsidRDefault="00E1605F" w:rsidP="00124094"/>
    <w:p w14:paraId="38B8C41A" w14:textId="77818C34" w:rsidR="00E1605F" w:rsidRDefault="00E1605F" w:rsidP="00124094">
      <w:r>
        <w:t xml:space="preserve">Sie sind erfolgreich dem Meeting beigetreten. </w:t>
      </w:r>
      <w:r w:rsidR="000D5F83">
        <w:t>Sie sehen nun die Videobilder der anderen Teilnehmenden oder nur deren Namen (wenn deren Kamera nicht eingeschalten ist).</w:t>
      </w:r>
    </w:p>
    <w:p w14:paraId="1AB4848A" w14:textId="77777777" w:rsidR="000D5F83" w:rsidRDefault="000D5F83" w:rsidP="00124094">
      <w:r>
        <w:t>Wenn Sie das nächste Mal auf einen Einladungslink tippen, um an einem Zoom-Meeting teilzunehmen, startet automatisch die Zoom-App.</w:t>
      </w:r>
    </w:p>
    <w:p w14:paraId="1A4D5A42" w14:textId="77777777" w:rsidR="000D5F83" w:rsidRDefault="000D5F83" w:rsidP="00124094">
      <w:r>
        <w:t>Sie brauchen dann nur mehr:</w:t>
      </w:r>
    </w:p>
    <w:p w14:paraId="248C4B54" w14:textId="77777777" w:rsidR="000D5F83" w:rsidRDefault="000D5F83" w:rsidP="000D5F83">
      <w:pPr>
        <w:pStyle w:val="Listenabsatz"/>
        <w:numPr>
          <w:ilvl w:val="0"/>
          <w:numId w:val="24"/>
        </w:numPr>
      </w:pPr>
      <w:r>
        <w:t>Ihren Namen eingeben (der vom letzten Mal wird wieder vorgeschlagen)</w:t>
      </w:r>
    </w:p>
    <w:p w14:paraId="35329595" w14:textId="77777777" w:rsidR="000D5F83" w:rsidRDefault="000D5F83" w:rsidP="000D5F83">
      <w:pPr>
        <w:pStyle w:val="Listenabsatz"/>
        <w:numPr>
          <w:ilvl w:val="0"/>
          <w:numId w:val="24"/>
        </w:numPr>
      </w:pPr>
      <w:r>
        <w:t xml:space="preserve">die Audio-Eingabe mit „WLAN“ oder „WLAN oder Mobile Daten“ oder „Via Geräte-Audio anrufen“ auswählen. </w:t>
      </w:r>
    </w:p>
    <w:p w14:paraId="70A13437" w14:textId="77777777" w:rsidR="000D5F83" w:rsidRDefault="000D5F83" w:rsidP="000D5F83">
      <w:r>
        <w:t>Und schon nehmen Sie am Meeting teil!</w:t>
      </w:r>
    </w:p>
    <w:p w14:paraId="735D1FEF" w14:textId="77777777" w:rsidR="000D5F83" w:rsidRDefault="000D5F83" w:rsidP="000D5F83"/>
    <w:p w14:paraId="569EFAB3" w14:textId="77777777" w:rsidR="00696553" w:rsidRDefault="00696553" w:rsidP="001670C0">
      <w:pPr>
        <w:pStyle w:val="berschrift2"/>
      </w:pPr>
      <w:bookmarkStart w:id="5" w:name="_Toc86765899"/>
      <w:bookmarkStart w:id="6" w:name="_Toc86766165"/>
      <w:r>
        <w:t>2. Im Meeting-</w:t>
      </w:r>
      <w:r w:rsidRPr="001670C0">
        <w:t>Raum</w:t>
      </w:r>
      <w:bookmarkEnd w:id="5"/>
      <w:bookmarkEnd w:id="6"/>
    </w:p>
    <w:p w14:paraId="2C048E01" w14:textId="77777777" w:rsidR="00696553" w:rsidRDefault="00696553" w:rsidP="00696553">
      <w:r>
        <w:t>Sobald Sie im Raum sind, wird der Bildschirmhintergrund schwarz und Sie sehen, wer im Online-Raum ist.</w:t>
      </w:r>
    </w:p>
    <w:p w14:paraId="45C88232" w14:textId="1ABD4554" w:rsidR="00696553" w:rsidRDefault="00696553" w:rsidP="00696553">
      <w:r>
        <w:t xml:space="preserve">In diesem Beispiel sind es </w:t>
      </w:r>
      <w:r w:rsidR="00A82648">
        <w:t>drei</w:t>
      </w:r>
      <w:r>
        <w:t xml:space="preserve"> Teilnehmende: Eine Person hat die Kamera eingeschalte</w:t>
      </w:r>
      <w:r w:rsidR="00BB41EF">
        <w:t>t</w:t>
      </w:r>
      <w:r>
        <w:t>, zwei Personen haben die Kamera ausgeschalte</w:t>
      </w:r>
      <w:r w:rsidR="00BB41EF">
        <w:t>t</w:t>
      </w:r>
      <w:r>
        <w:t>.</w:t>
      </w:r>
    </w:p>
    <w:p w14:paraId="38379D18" w14:textId="77777777" w:rsidR="00696553" w:rsidRDefault="00696553" w:rsidP="00696553">
      <w:r>
        <w:rPr>
          <w:noProof/>
        </w:rPr>
        <w:drawing>
          <wp:inline distT="0" distB="0" distL="0" distR="0" wp14:anchorId="0CE405C2" wp14:editId="22BDA0D8">
            <wp:extent cx="1807564" cy="2787650"/>
            <wp:effectExtent l="0" t="0" r="2540" b="0"/>
            <wp:docPr id="244" name="Grafi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3426" cy="279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5247A" w14:textId="77777777" w:rsidR="00696553" w:rsidRDefault="00696553" w:rsidP="00696553">
      <w:r>
        <w:t xml:space="preserve">Wenn Sie auf den Zoom-Bildschirm tippen, erscheint unten eine Zeile mit Symbolen – die Menüleiste. Damit können Sie die Funktionen von Zoom nutzen. </w:t>
      </w:r>
      <w:r>
        <w:br/>
        <w:t>Sollte die Menüleiste nicht sichtbar sein, tippen Sie mitten ins Bild. Dann taucht die Leiste wieder auf.</w:t>
      </w:r>
    </w:p>
    <w:p w14:paraId="10D38A16" w14:textId="77777777" w:rsidR="00124094" w:rsidRDefault="00BA19A7" w:rsidP="00124094">
      <w:r>
        <w:rPr>
          <w:noProof/>
        </w:rPr>
        <w:drawing>
          <wp:inline distT="0" distB="0" distL="0" distR="0" wp14:anchorId="5FD04F3D" wp14:editId="557CD005">
            <wp:extent cx="5759450" cy="3371215"/>
            <wp:effectExtent l="0" t="0" r="0" b="635"/>
            <wp:docPr id="230" name="Grafi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37B2" w14:textId="77777777" w:rsidR="00A82648" w:rsidRDefault="00A82648">
      <w:pPr>
        <w:rPr>
          <w:rFonts w:eastAsia="Arial"/>
          <w:b/>
          <w:bCs/>
          <w:iCs/>
          <w:color w:val="993366"/>
          <w:szCs w:val="36"/>
        </w:rPr>
      </w:pPr>
      <w:bookmarkStart w:id="7" w:name="_Toc86765900"/>
      <w:bookmarkStart w:id="8" w:name="_Toc86766166"/>
      <w:r>
        <w:br w:type="page"/>
      </w:r>
    </w:p>
    <w:p w14:paraId="2B1D6F1C" w14:textId="6A1958D1" w:rsidR="00412B2C" w:rsidRDefault="00412B2C" w:rsidP="00412B2C">
      <w:pPr>
        <w:pStyle w:val="berschrift3"/>
      </w:pPr>
      <w:r>
        <w:t>Was bedeuten die Symbole in der Menüleiste?</w:t>
      </w:r>
      <w:bookmarkEnd w:id="7"/>
      <w:bookmarkEnd w:id="8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12"/>
        <w:gridCol w:w="6948"/>
      </w:tblGrid>
      <w:tr w:rsidR="00443B45" w14:paraId="146BCE1B" w14:textId="77777777" w:rsidTr="001670C0">
        <w:tc>
          <w:tcPr>
            <w:tcW w:w="2112" w:type="dxa"/>
          </w:tcPr>
          <w:p w14:paraId="5ACE6D86" w14:textId="77777777" w:rsidR="00124094" w:rsidRDefault="00BB41EF" w:rsidP="00D1563C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30452922" wp14:editId="6847C49B">
                  <wp:extent cx="783771" cy="348343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771" cy="348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C9528" w14:textId="77777777" w:rsidR="00124094" w:rsidRDefault="00BB41EF" w:rsidP="00D1563C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244E648C" wp14:editId="6E741A76">
                  <wp:extent cx="827314" cy="359229"/>
                  <wp:effectExtent l="0" t="0" r="0" b="317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14" cy="35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5181">
              <w:rPr>
                <w:rFonts w:asciiTheme="minorHAnsi" w:hAnsiTheme="minorHAnsi"/>
                <w:noProof/>
                <w:sz w:val="22"/>
              </w:rPr>
              <w:object w:dxaOrig="1440" w:dyaOrig="1440" w14:anchorId="772805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0" type="#_x0000_t75" style="position:absolute;margin-left:0;margin-top:0;width:55.2pt;height:.5pt;z-index:-251642368;mso-position-horizontal-relative:text;mso-position-vertical-relative:text" wrapcoords="-292 0 -292 0 584 0 584 0 -292 0">
                  <v:imagedata r:id="rId24" o:title=""/>
                  <w10:wrap type="tight"/>
                </v:shape>
                <o:OLEObject Type="Embed" ProgID="Photoshop.Image.7" ShapeID="_x0000_s2050" DrawAspect="Content" ObjectID="_1699347806" r:id="rId25">
                  <o:FieldCodes>\s</o:FieldCodes>
                </o:OLEObject>
              </w:object>
            </w:r>
            <w:r w:rsidR="00855181">
              <w:rPr>
                <w:rFonts w:asciiTheme="minorHAnsi" w:hAnsiTheme="minorHAnsi"/>
                <w:noProof/>
                <w:sz w:val="22"/>
              </w:rPr>
              <w:object w:dxaOrig="1440" w:dyaOrig="1440" w14:anchorId="555F1131">
                <v:shape id="_x0000_s2051" type="#_x0000_t75" style="position:absolute;margin-left:0;margin-top:0;width:55.2pt;height:.5pt;z-index:-251641344;mso-position-horizontal-relative:text;mso-position-vertical-relative:text" wrapcoords="-292 0 -292 0 584 0 584 0 -292 0">
                  <v:imagedata r:id="rId24" o:title=""/>
                  <w10:wrap type="tight"/>
                </v:shape>
                <o:OLEObject Type="Embed" ProgID="Photoshop.Image.7" ShapeID="_x0000_s2051" DrawAspect="Content" ObjectID="_1699347807" r:id="rId26">
                  <o:FieldCodes>\s</o:FieldCodes>
                </o:OLEObject>
              </w:object>
            </w:r>
            <w:r w:rsidR="00855181">
              <w:rPr>
                <w:rFonts w:asciiTheme="minorHAnsi" w:hAnsiTheme="minorHAnsi"/>
                <w:noProof/>
                <w:sz w:val="22"/>
              </w:rPr>
              <w:object w:dxaOrig="1440" w:dyaOrig="1440" w14:anchorId="3B2358A5">
                <v:shape id="_x0000_s2052" type="#_x0000_t75" style="position:absolute;margin-left:0;margin-top:0;width:55.2pt;height:.5pt;z-index:-251640320;mso-position-horizontal-relative:text;mso-position-vertical-relative:text" wrapcoords="-292 0 -292 0 584 0 584 0 -292 0">
                  <v:imagedata r:id="rId24" o:title=""/>
                  <w10:wrap type="tight"/>
                </v:shape>
                <o:OLEObject Type="Embed" ProgID="Photoshop.Image.7" ShapeID="_x0000_s2052" DrawAspect="Content" ObjectID="_1699347808" r:id="rId27">
                  <o:FieldCodes>\s</o:FieldCodes>
                </o:OLEObject>
              </w:object>
            </w:r>
          </w:p>
        </w:tc>
        <w:tc>
          <w:tcPr>
            <w:tcW w:w="6948" w:type="dxa"/>
          </w:tcPr>
          <w:p w14:paraId="6102F373" w14:textId="3F775CAE" w:rsidR="00412B2C" w:rsidRDefault="00124094" w:rsidP="00412B2C">
            <w:pPr>
              <w:spacing w:before="240" w:after="240"/>
            </w:pPr>
            <w:r>
              <w:t xml:space="preserve"> </w:t>
            </w:r>
            <w:r w:rsidR="00412B2C">
              <w:t>Wenn das Mikrophon stumm geschalte</w:t>
            </w:r>
            <w:r w:rsidR="00A82648">
              <w:t>t</w:t>
            </w:r>
            <w:r w:rsidR="00412B2C">
              <w:t xml:space="preserve"> ist (Mikrophon durchgestrichen), können die anderen Sie nicht hören. </w:t>
            </w:r>
          </w:p>
          <w:p w14:paraId="49426D66" w14:textId="77777777" w:rsidR="00124094" w:rsidRDefault="00412B2C" w:rsidP="00412B2C">
            <w:pPr>
              <w:spacing w:before="240" w:after="240"/>
            </w:pPr>
            <w:r>
              <w:t>Sobald Sie darauf tippen, können Sie mit den anderen sprechen.</w:t>
            </w:r>
          </w:p>
        </w:tc>
      </w:tr>
      <w:tr w:rsidR="00443B45" w14:paraId="21ADD725" w14:textId="77777777" w:rsidTr="001670C0">
        <w:tc>
          <w:tcPr>
            <w:tcW w:w="2112" w:type="dxa"/>
          </w:tcPr>
          <w:p w14:paraId="06CE9271" w14:textId="77777777" w:rsidR="00BB41EF" w:rsidRDefault="00124094" w:rsidP="00D1563C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560C9598" wp14:editId="3BD3D863">
                  <wp:extent cx="707571" cy="348343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571" cy="348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4A81B" w14:textId="77777777" w:rsidR="00124094" w:rsidRDefault="00BB41EF" w:rsidP="00D1563C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49212495" wp14:editId="17854112">
                  <wp:extent cx="746760" cy="34290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1F059" w14:textId="77777777" w:rsidR="00124094" w:rsidRDefault="00124094" w:rsidP="00D1563C">
            <w:pPr>
              <w:spacing w:before="240" w:after="240"/>
            </w:pPr>
          </w:p>
        </w:tc>
        <w:tc>
          <w:tcPr>
            <w:tcW w:w="6948" w:type="dxa"/>
          </w:tcPr>
          <w:p w14:paraId="56AE4652" w14:textId="69DAFA7A" w:rsidR="00412B2C" w:rsidRDefault="00124094" w:rsidP="00D1563C">
            <w:pPr>
              <w:spacing w:before="240" w:after="240"/>
            </w:pPr>
            <w:r>
              <w:t xml:space="preserve">Die anderen </w:t>
            </w:r>
            <w:r w:rsidR="00A82648">
              <w:t xml:space="preserve">Teilnehmenden </w:t>
            </w:r>
            <w:r>
              <w:t>können Sie nur sehen, wenn Ihre Kamera eingeschalten ist. Wenn Sie nicht gesehen werden wollen, tippen Sie auf das Kamerasymbol</w:t>
            </w:r>
            <w:r w:rsidR="00412B2C">
              <w:t xml:space="preserve"> mit „Beenden“</w:t>
            </w:r>
            <w:r>
              <w:t xml:space="preserve">. </w:t>
            </w:r>
            <w:r w:rsidR="00A82648">
              <w:t>In diesem Fall ist nur Ihr Name zu sehen, man kann Sie aber hören.</w:t>
            </w:r>
          </w:p>
          <w:p w14:paraId="76CC9645" w14:textId="247A4CEA" w:rsidR="00124094" w:rsidRDefault="00124094" w:rsidP="00D1563C">
            <w:pPr>
              <w:spacing w:before="240" w:after="240"/>
            </w:pPr>
            <w:r>
              <w:t>Erst wenn Sie auf „Video starten“ tippen, können die anderen Sie sehen.</w:t>
            </w:r>
          </w:p>
        </w:tc>
      </w:tr>
      <w:tr w:rsidR="00443B45" w14:paraId="17A5F7A9" w14:textId="77777777" w:rsidTr="001670C0">
        <w:tc>
          <w:tcPr>
            <w:tcW w:w="2112" w:type="dxa"/>
          </w:tcPr>
          <w:p w14:paraId="25236682" w14:textId="77777777" w:rsidR="00124094" w:rsidRDefault="00BB41EF" w:rsidP="00D1563C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6E1E1A51" wp14:editId="13E479E8">
                  <wp:extent cx="800100" cy="544749"/>
                  <wp:effectExtent l="0" t="0" r="0" b="8255"/>
                  <wp:docPr id="314" name="Grafik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039" cy="54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</w:tcPr>
          <w:p w14:paraId="5A204851" w14:textId="77777777" w:rsidR="00124094" w:rsidRDefault="00412B2C" w:rsidP="00D1563C">
            <w:pPr>
              <w:spacing w:before="240" w:after="240"/>
            </w:pPr>
            <w:r>
              <w:t>An der Zahl neben dem Symbol</w:t>
            </w:r>
            <w:r w:rsidR="00124094">
              <w:t xml:space="preserve"> „Teilnehmer“ </w:t>
            </w:r>
            <w:r>
              <w:t>sehen Sie</w:t>
            </w:r>
            <w:r w:rsidR="00BB41EF">
              <w:t>,</w:t>
            </w:r>
            <w:r>
              <w:t xml:space="preserve"> wie viele Personen am Meeting teilnehmen. </w:t>
            </w:r>
          </w:p>
          <w:p w14:paraId="78E33740" w14:textId="1AC07F5A" w:rsidR="00124094" w:rsidRDefault="00412B2C" w:rsidP="00D1563C">
            <w:pPr>
              <w:spacing w:before="240" w:after="240"/>
            </w:pPr>
            <w:r>
              <w:t>Wenn Sie auf das Symbol tippen, sehen Sie eine Liste aller Meeting-Teilnehmer</w:t>
            </w:r>
            <w:r w:rsidR="00A82648">
              <w:t>*</w:t>
            </w:r>
            <w:r>
              <w:t>innen. Sie sehen auch</w:t>
            </w:r>
            <w:r w:rsidR="00124094">
              <w:t>, wer Mikrophon oder Kamera ein- oder ausgeschalten hat.</w:t>
            </w:r>
          </w:p>
          <w:p w14:paraId="3FCB9A8B" w14:textId="77777777" w:rsidR="00443B45" w:rsidRDefault="00443B45" w:rsidP="00D1563C">
            <w:pPr>
              <w:spacing w:before="240" w:after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F258316" wp14:editId="1D22B99D">
                      <wp:simplePos x="0" y="0"/>
                      <wp:positionH relativeFrom="column">
                        <wp:posOffset>518794</wp:posOffset>
                      </wp:positionH>
                      <wp:positionV relativeFrom="paragraph">
                        <wp:posOffset>354965</wp:posOffset>
                      </wp:positionV>
                      <wp:extent cx="45719" cy="476250"/>
                      <wp:effectExtent l="95250" t="19050" r="126365" b="57150"/>
                      <wp:wrapNone/>
                      <wp:docPr id="246" name="Gerade Verbindung mit Pfeil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4762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993366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717E1" id="Gerade Verbindung mit Pfeil 246" o:spid="_x0000_s1026" type="#_x0000_t32" style="position:absolute;margin-left:40.85pt;margin-top:27.95pt;width:3.6pt;height:3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" strokecolor="#936" strokeweight="2.25pt">
                      <v:stroke endarrow="open"/>
                    </v:shape>
                  </w:pict>
                </mc:Fallback>
              </mc:AlternateContent>
            </w:r>
            <w:r>
              <w:t>Um wieder zum Zoom-Fenster zurückzukehren, tippen Sie auf „Schließen“.</w:t>
            </w:r>
            <w:r>
              <w:rPr>
                <w:noProof/>
              </w:rPr>
              <w:t xml:space="preserve"> </w:t>
            </w:r>
          </w:p>
          <w:p w14:paraId="460DBA04" w14:textId="02E5861A" w:rsidR="00124094" w:rsidRDefault="00443B45" w:rsidP="00A82648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58376E9C" wp14:editId="619B47D0">
                  <wp:extent cx="4152900" cy="1416618"/>
                  <wp:effectExtent l="19050" t="19050" r="19050" b="12700"/>
                  <wp:docPr id="245" name="Grafik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r="3384" b="28435"/>
                          <a:stretch/>
                        </pic:blipFill>
                        <pic:spPr bwMode="auto">
                          <a:xfrm>
                            <a:off x="0" y="0"/>
                            <a:ext cx="4167857" cy="1421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3366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B45" w14:paraId="54229FDE" w14:textId="77777777" w:rsidTr="001670C0">
        <w:tc>
          <w:tcPr>
            <w:tcW w:w="2112" w:type="dxa"/>
          </w:tcPr>
          <w:p w14:paraId="551AC2EB" w14:textId="77777777" w:rsidR="00124094" w:rsidRDefault="00124094" w:rsidP="00D1563C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1D1EDB0B" wp14:editId="43C5FEBA">
                  <wp:extent cx="510540" cy="350520"/>
                  <wp:effectExtent l="0" t="0" r="381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</w:tcPr>
          <w:p w14:paraId="7EB497DF" w14:textId="77777777" w:rsidR="00124094" w:rsidRDefault="00124094" w:rsidP="00D1563C">
            <w:pPr>
              <w:spacing w:before="240" w:after="240"/>
            </w:pPr>
            <w:r>
              <w:t>Wenn Sie anderen etwas auf Ihrem Bildschirm zeigen möchten, müssen Sie diesen für andere „freigeben“.</w:t>
            </w:r>
          </w:p>
          <w:p w14:paraId="7133326E" w14:textId="77777777" w:rsidR="00124094" w:rsidRDefault="00124094" w:rsidP="00D1563C">
            <w:pPr>
              <w:spacing w:before="240" w:after="240"/>
            </w:pPr>
            <w:r>
              <w:t>Wie das geht, können Sie weiter unten nachlesen.</w:t>
            </w:r>
          </w:p>
        </w:tc>
      </w:tr>
      <w:tr w:rsidR="00443B45" w14:paraId="1AFEC778" w14:textId="77777777" w:rsidTr="001670C0">
        <w:tc>
          <w:tcPr>
            <w:tcW w:w="2112" w:type="dxa"/>
          </w:tcPr>
          <w:p w14:paraId="4F5BF5DE" w14:textId="77777777" w:rsidR="00443B45" w:rsidRDefault="00443B45" w:rsidP="00D1563C">
            <w:pPr>
              <w:spacing w:before="240" w:after="24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C9F539" wp14:editId="67D14267">
                  <wp:extent cx="701964" cy="482600"/>
                  <wp:effectExtent l="0" t="0" r="3175" b="0"/>
                  <wp:docPr id="247" name="Grafik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542" cy="48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</w:tcPr>
          <w:p w14:paraId="19D2AC55" w14:textId="77777777" w:rsidR="00A82648" w:rsidRDefault="00A82648" w:rsidP="00A82648">
            <w:pPr>
              <w:spacing w:before="240" w:after="240"/>
            </w:pPr>
            <w:r>
              <w:t xml:space="preserve">Die Funktion „Mehr“ bietet verschiedene Möglichkeiten: </w:t>
            </w:r>
          </w:p>
          <w:p w14:paraId="52856347" w14:textId="65E25AD0" w:rsidR="00443B45" w:rsidRDefault="00443B45" w:rsidP="00443B45">
            <w:pPr>
              <w:spacing w:before="240" w:after="240"/>
            </w:pPr>
            <w:r>
              <w:t xml:space="preserve">Möglichkeit des Chats: Wie </w:t>
            </w:r>
            <w:r w:rsidR="001C22A9">
              <w:t xml:space="preserve">Sie </w:t>
            </w:r>
            <w:r>
              <w:t>mit anderen während eines Meetings über Textnachrichten plaudern können, können Sie weiter unten lesen.</w:t>
            </w:r>
          </w:p>
          <w:p w14:paraId="623E8231" w14:textId="37C2C377" w:rsidR="00443B45" w:rsidRDefault="00443B45" w:rsidP="00443B45">
            <w:pPr>
              <w:spacing w:before="240" w:after="240"/>
            </w:pPr>
            <w:r>
              <w:t>Möglichkeit, über Symbole Kommentare zum Gesagten abzugeben:</w:t>
            </w:r>
          </w:p>
          <w:p w14:paraId="1315851E" w14:textId="77777777" w:rsidR="00443B45" w:rsidRDefault="00443B45" w:rsidP="00443B45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61ED5A2F" wp14:editId="0077961D">
                  <wp:extent cx="2480310" cy="1404197"/>
                  <wp:effectExtent l="19050" t="19050" r="15240" b="24765"/>
                  <wp:docPr id="248" name="Grafik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858" cy="14101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933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09848" w14:textId="3868F57F" w:rsidR="00443B45" w:rsidRPr="00443B45" w:rsidRDefault="001E4893" w:rsidP="00443B45">
            <w:pPr>
              <w:spacing w:before="240" w:after="240"/>
            </w:pPr>
            <w:r>
              <w:t xml:space="preserve">Wenn Sie auf eines der Symbole tippen, wird dieses bei Ihrem Bild für kurze Zeit angezeigt. </w:t>
            </w:r>
            <w:r>
              <w:br/>
              <w:t xml:space="preserve">Das </w:t>
            </w:r>
            <w:r w:rsidR="00A82648">
              <w:t xml:space="preserve">Symbol </w:t>
            </w:r>
            <w:r>
              <w:t xml:space="preserve">„Hand heben“ in der oberen Zeile können Sie verwenden, um den anderen zu zeigen, dass </w:t>
            </w:r>
            <w:r w:rsidR="001C22A9">
              <w:t xml:space="preserve">Sie </w:t>
            </w:r>
            <w:r>
              <w:t>etwas sagen oder fragen möchten.</w:t>
            </w:r>
          </w:p>
        </w:tc>
      </w:tr>
    </w:tbl>
    <w:p w14:paraId="3B36FABF" w14:textId="77777777" w:rsidR="00124094" w:rsidRDefault="00124094" w:rsidP="00124094"/>
    <w:p w14:paraId="473E350C" w14:textId="77777777" w:rsidR="00124094" w:rsidRDefault="001E4893" w:rsidP="001670C0">
      <w:pPr>
        <w:pStyle w:val="berschrift2"/>
      </w:pPr>
      <w:bookmarkStart w:id="9" w:name="_Toc86765901"/>
      <w:bookmarkStart w:id="10" w:name="_Toc86766167"/>
      <w:r>
        <w:t xml:space="preserve">3. Das Meeting verlassen </w:t>
      </w:r>
      <w:r>
        <w:rPr>
          <w:noProof/>
        </w:rPr>
        <w:drawing>
          <wp:inline distT="0" distB="0" distL="0" distR="0" wp14:anchorId="2C2EA83D" wp14:editId="14F8F9F0">
            <wp:extent cx="885825" cy="333375"/>
            <wp:effectExtent l="0" t="0" r="9525" b="9525"/>
            <wp:docPr id="249" name="Grafi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  <w:bookmarkEnd w:id="10"/>
    </w:p>
    <w:p w14:paraId="0422FFC8" w14:textId="2D9EC874" w:rsidR="001E4893" w:rsidRDefault="001E4893" w:rsidP="001E4893">
      <w:pPr>
        <w:spacing w:before="240" w:after="240"/>
      </w:pPr>
      <w:r>
        <w:t>Wenn Sie mit dem Meeting fertig sind, tippen Sie auf „Verlassen“ rechts oben. Das Symbol wird sichtbar, wenn Sie auf den Zoom-Bildschirm tippen.</w:t>
      </w:r>
    </w:p>
    <w:p w14:paraId="4DBB47B7" w14:textId="0F601DA6" w:rsidR="001E4893" w:rsidRDefault="001E4893" w:rsidP="001E4893">
      <w:pPr>
        <w:spacing w:before="240" w:after="240"/>
      </w:pPr>
      <w:r>
        <w:t xml:space="preserve">Sie </w:t>
      </w:r>
      <w:r w:rsidR="00A82648">
        <w:t>verlassen</w:t>
      </w:r>
      <w:r>
        <w:t xml:space="preserve"> damit </w:t>
      </w:r>
      <w:r w:rsidR="00A82648">
        <w:t>den</w:t>
      </w:r>
      <w:r>
        <w:t xml:space="preserve"> gemeinsamen Raum im Internet. Zur Sicherheit werden Sie gefragt, ob Sie wirklich rausgehen möchten.</w:t>
      </w:r>
    </w:p>
    <w:p w14:paraId="24BB09D4" w14:textId="77777777" w:rsidR="001E4893" w:rsidRDefault="001E4893" w:rsidP="001E4893">
      <w:pPr>
        <w:spacing w:before="240" w:after="240"/>
      </w:pPr>
      <w:r>
        <w:t xml:space="preserve">Erst wenn Sie nochmals auf „Meeting verlassen“ tippen, verlassen Sie das Treffen. </w:t>
      </w:r>
    </w:p>
    <w:p w14:paraId="3674D565" w14:textId="77777777" w:rsidR="001E4893" w:rsidRDefault="001E4893" w:rsidP="001E4893">
      <w:pPr>
        <w:spacing w:before="240" w:after="240"/>
      </w:pPr>
      <w:r>
        <w:rPr>
          <w:noProof/>
        </w:rPr>
        <w:drawing>
          <wp:inline distT="0" distB="0" distL="0" distR="0" wp14:anchorId="2E99347F" wp14:editId="467FAA7A">
            <wp:extent cx="4695825" cy="400050"/>
            <wp:effectExtent l="0" t="0" r="9525" b="0"/>
            <wp:docPr id="250" name="Grafi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34DEE" w14:textId="0FE71D21" w:rsidR="001E4893" w:rsidRDefault="001E4893" w:rsidP="001E4893">
      <w:r>
        <w:t>Nur die Person, die eingeladen hat, kann das Treffen für alle beenden.</w:t>
      </w:r>
      <w:r w:rsidR="00BB41EF">
        <w:t xml:space="preserve"> Sie können dem Meeting also später noch einmal beitreten, solange der/die Gastgeber</w:t>
      </w:r>
      <w:r w:rsidR="00A82648">
        <w:t>*</w:t>
      </w:r>
      <w:r w:rsidR="00BB41EF">
        <w:t>in noch im Meeting-Raum ist und das Meeting noch nicht beendet hat.</w:t>
      </w:r>
    </w:p>
    <w:p w14:paraId="4D714FBE" w14:textId="77777777" w:rsidR="001E4893" w:rsidRDefault="001E4893" w:rsidP="00124094"/>
    <w:p w14:paraId="508AE9E4" w14:textId="77777777" w:rsidR="00A82648" w:rsidRDefault="00A82648">
      <w:pPr>
        <w:rPr>
          <w:rFonts w:eastAsia="Arial"/>
          <w:b/>
          <w:bCs/>
          <w:iCs/>
          <w:color w:val="993366"/>
          <w:sz w:val="32"/>
          <w:szCs w:val="36"/>
        </w:rPr>
      </w:pPr>
      <w:bookmarkStart w:id="11" w:name="_Toc86765902"/>
      <w:bookmarkStart w:id="12" w:name="_Toc86766168"/>
      <w:r>
        <w:br w:type="page"/>
      </w:r>
    </w:p>
    <w:p w14:paraId="0F0D1347" w14:textId="3055397B" w:rsidR="00124094" w:rsidRDefault="001E4893" w:rsidP="001670C0">
      <w:pPr>
        <w:pStyle w:val="berschrift2"/>
      </w:pPr>
      <w:r>
        <w:t>4</w:t>
      </w:r>
      <w:r w:rsidR="00124094">
        <w:t xml:space="preserve">. Bildschirm freigeben </w:t>
      </w:r>
      <w:r w:rsidR="00124094">
        <w:rPr>
          <w:noProof/>
        </w:rPr>
        <w:drawing>
          <wp:inline distT="0" distB="0" distL="0" distR="0" wp14:anchorId="2ABBE8F5" wp14:editId="05E4C24B">
            <wp:extent cx="510540" cy="350520"/>
            <wp:effectExtent l="0" t="0" r="381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  <w:bookmarkEnd w:id="12"/>
    </w:p>
    <w:p w14:paraId="03A949D0" w14:textId="77777777" w:rsidR="001E4893" w:rsidRDefault="001E4893" w:rsidP="001E4893">
      <w:r>
        <w:t>Bei einem Zoom-Meeting kann jeweils eine Person ihren Bildschirm freischalten, um anderen etwas auf dem eigenen Gerät zu zeigen oder zu erklären.</w:t>
      </w:r>
    </w:p>
    <w:p w14:paraId="10815AD3" w14:textId="77777777" w:rsidR="001E4893" w:rsidRDefault="001E4893" w:rsidP="001E4893">
      <w:r>
        <w:t>Tippen Sie dazu auf den Zoom-Bildschirm, damit die schwarze Menüleiste unten erscheint, dann tippen Sie auf den grünen Knopf „Freigeben“:</w:t>
      </w:r>
    </w:p>
    <w:p w14:paraId="4D861536" w14:textId="77777777" w:rsidR="001E4893" w:rsidRDefault="001E4893" w:rsidP="001E4893">
      <w:r>
        <w:rPr>
          <w:noProof/>
        </w:rPr>
        <w:drawing>
          <wp:inline distT="0" distB="0" distL="0" distR="0" wp14:anchorId="33FE6F12" wp14:editId="42F7C561">
            <wp:extent cx="714375" cy="552450"/>
            <wp:effectExtent l="0" t="0" r="9525" b="0"/>
            <wp:docPr id="251" name="Grafi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89A2D" w14:textId="77777777" w:rsidR="00860733" w:rsidRDefault="00860733" w:rsidP="00124094">
      <w:r>
        <w:t xml:space="preserve">Es erscheint ein weißes Fenster: Wischen Sie hier die Möglichkeiten solange nach oben, bis „Bildschirm“ </w:t>
      </w:r>
      <w:r w:rsidR="00BB41EF">
        <w:t>erscheint</w:t>
      </w:r>
      <w:r>
        <w:t>:</w:t>
      </w:r>
    </w:p>
    <w:p w14:paraId="156F76DC" w14:textId="77777777" w:rsidR="00860733" w:rsidRDefault="00860733" w:rsidP="00124094"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65BEACA" wp14:editId="7F4B04F8">
                <wp:simplePos x="0" y="0"/>
                <wp:positionH relativeFrom="column">
                  <wp:posOffset>3284220</wp:posOffset>
                </wp:positionH>
                <wp:positionV relativeFrom="paragraph">
                  <wp:posOffset>1029335</wp:posOffset>
                </wp:positionV>
                <wp:extent cx="2432050" cy="469900"/>
                <wp:effectExtent l="0" t="0" r="25400" b="25400"/>
                <wp:wrapNone/>
                <wp:docPr id="3" name="Diagonal liegende Ecken des Rechtecks abrund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0" cy="469900"/>
                        </a:xfrm>
                        <a:prstGeom prst="round2DiagRect">
                          <a:avLst>
                            <a:gd name="adj1" fmla="val 24667"/>
                            <a:gd name="adj2" fmla="val 0"/>
                          </a:avLst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8D264" w14:textId="77777777" w:rsidR="00D1563C" w:rsidRPr="00907FFE" w:rsidRDefault="00D1563C" w:rsidP="00860733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BEACA" id="Diagonal liegende Ecken des Rechtecks abrunden 3" o:spid="_x0000_s1026" style="position:absolute;margin-left:258.6pt;margin-top:81.05pt;width:191.5pt;height:3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2050,469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" adj="-11796480,,5400" path="m115910,l2432050,r,l2432050,353990v,64015,-51895,115910,-115910,115910l,469900r,l,115910c,51895,51895,,115910,xe" filled="f" strokecolor="#936" strokeweight="2pt">
                <v:stroke joinstyle="miter"/>
                <v:formulas/>
                <v:path arrowok="t" o:connecttype="custom" o:connectlocs="115910,0;2432050,0;2432050,0;2432050,353990;2316140,469900;0,469900;0,469900;0,115910;115910,0" o:connectangles="0,0,0,0,0,0,0,0,0" textboxrect="0,0,2432050,469900"/>
                <v:textbox inset="1mm,0,0,0">
                  <w:txbxContent>
                    <w:p w14:paraId="52E8D264" w14:textId="77777777" w:rsidR="00D1563C" w:rsidRPr="00907FFE" w:rsidRDefault="00D1563C" w:rsidP="00860733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0AAA22" wp14:editId="402DC6EC">
                <wp:simplePos x="0" y="0"/>
                <wp:positionH relativeFrom="column">
                  <wp:posOffset>2496820</wp:posOffset>
                </wp:positionH>
                <wp:positionV relativeFrom="paragraph">
                  <wp:posOffset>1133475</wp:posOffset>
                </wp:positionV>
                <wp:extent cx="565150" cy="241300"/>
                <wp:effectExtent l="0" t="19050" r="44450" b="44450"/>
                <wp:wrapNone/>
                <wp:docPr id="15" name="Pfeil nach rech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241300"/>
                        </a:xfrm>
                        <a:prstGeom prst="rightArrow">
                          <a:avLst/>
                        </a:prstGeom>
                        <a:solidFill>
                          <a:srgbClr val="993366"/>
                        </a:solidFill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2475A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5" o:spid="_x0000_s1026" type="#_x0000_t13" style="position:absolute;margin-left:196.6pt;margin-top:89.25pt;width:44.5pt;height:1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" adj="16989" fillcolor="#936" strokecolor="#936" strokeweight="2pt"/>
            </w:pict>
          </mc:Fallback>
        </mc:AlternateContent>
      </w:r>
      <w:r>
        <w:t xml:space="preserve">                 </w:t>
      </w:r>
      <w:r>
        <w:rPr>
          <w:noProof/>
        </w:rPr>
        <w:drawing>
          <wp:inline distT="0" distB="0" distL="0" distR="0" wp14:anchorId="37352D38" wp14:editId="0E147CE3">
            <wp:extent cx="2355210" cy="2565400"/>
            <wp:effectExtent l="19050" t="19050" r="26670" b="25400"/>
            <wp:docPr id="254" name="Grafik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65993" cy="2577145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4307C524" wp14:editId="1C22C428">
            <wp:simplePos x="0" y="0"/>
            <wp:positionH relativeFrom="column">
              <wp:posOffset>20320</wp:posOffset>
            </wp:positionH>
            <wp:positionV relativeFrom="paragraph">
              <wp:posOffset>19685</wp:posOffset>
            </wp:positionV>
            <wp:extent cx="2362042" cy="2552700"/>
            <wp:effectExtent l="19050" t="19050" r="19685" b="19050"/>
            <wp:wrapSquare wrapText="bothSides"/>
            <wp:docPr id="252" name="Grafi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042" cy="255270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F8679" w14:textId="77777777" w:rsidR="00860733" w:rsidRDefault="00860733" w:rsidP="00124094"/>
    <w:p w14:paraId="6A46C4C5" w14:textId="77777777" w:rsidR="00860733" w:rsidRDefault="00860733" w:rsidP="00124094">
      <w:r>
        <w:t>Tippen Sie auf „Bildschirm“.</w:t>
      </w:r>
    </w:p>
    <w:p w14:paraId="37F79A4D" w14:textId="77777777" w:rsidR="00860733" w:rsidRDefault="00860733" w:rsidP="00124094">
      <w:r>
        <w:rPr>
          <w:noProof/>
        </w:rPr>
        <w:drawing>
          <wp:anchor distT="0" distB="0" distL="114300" distR="114300" simplePos="0" relativeHeight="251660800" behindDoc="0" locked="0" layoutInCell="1" allowOverlap="1" wp14:anchorId="7CCBF058" wp14:editId="36D05A8D">
            <wp:simplePos x="0" y="0"/>
            <wp:positionH relativeFrom="column">
              <wp:posOffset>20320</wp:posOffset>
            </wp:positionH>
            <wp:positionV relativeFrom="paragraph">
              <wp:posOffset>19050</wp:posOffset>
            </wp:positionV>
            <wp:extent cx="2704758" cy="1784350"/>
            <wp:effectExtent l="19050" t="19050" r="19685" b="25400"/>
            <wp:wrapSquare wrapText="bothSides"/>
            <wp:docPr id="255" name="Grafi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58" cy="178435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7428E" w14:textId="77777777" w:rsidR="00860733" w:rsidRDefault="00D1563C" w:rsidP="00124094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2EB35A" wp14:editId="04A385A0">
                <wp:simplePos x="0" y="0"/>
                <wp:positionH relativeFrom="column">
                  <wp:posOffset>2381885</wp:posOffset>
                </wp:positionH>
                <wp:positionV relativeFrom="paragraph">
                  <wp:posOffset>243205</wp:posOffset>
                </wp:positionV>
                <wp:extent cx="1943100" cy="990600"/>
                <wp:effectExtent l="38100" t="19050" r="19050" b="57150"/>
                <wp:wrapNone/>
                <wp:docPr id="288" name="Gerade Verbindung mit Pfei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3100" cy="990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A3651" id="Gerade Verbindung mit Pfeil 288" o:spid="_x0000_s1026" type="#_x0000_t32" style="position:absolute;margin-left:187.55pt;margin-top:19.15pt;width:153pt;height:78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" strokecolor="#936" strokeweight="2.25pt">
                <v:stroke endarrow="open"/>
              </v:shape>
            </w:pict>
          </mc:Fallback>
        </mc:AlternateContent>
      </w:r>
      <w:r w:rsidR="00860733">
        <w:t xml:space="preserve">  </w:t>
      </w:r>
      <w:r>
        <w:t>Tippen Sie auf „Jetzt starten“!</w:t>
      </w:r>
      <w:r w:rsidR="00860733">
        <w:t xml:space="preserve">              </w:t>
      </w:r>
    </w:p>
    <w:p w14:paraId="32F11F79" w14:textId="77777777" w:rsidR="00860733" w:rsidRDefault="00860733" w:rsidP="00124094"/>
    <w:p w14:paraId="67512F49" w14:textId="77777777" w:rsidR="00860733" w:rsidRDefault="00860733" w:rsidP="00124094"/>
    <w:p w14:paraId="308FE48E" w14:textId="77777777" w:rsidR="00860733" w:rsidRDefault="00860733" w:rsidP="00124094"/>
    <w:p w14:paraId="1B3FD7AE" w14:textId="77777777" w:rsidR="00D1563C" w:rsidRDefault="00D1563C" w:rsidP="00124094"/>
    <w:p w14:paraId="7B41FB9C" w14:textId="77777777" w:rsidR="005139A3" w:rsidRDefault="005139A3" w:rsidP="005139A3"/>
    <w:p w14:paraId="2D5E81DD" w14:textId="77777777" w:rsidR="00D1563C" w:rsidRDefault="005139A3" w:rsidP="00124094">
      <w:r>
        <w:t xml:space="preserve">Beim ersten Mal fragt die App nach der Berechtigung, vom Bildschirm aufnehmen zu dürfen. </w:t>
      </w:r>
    </w:p>
    <w:p w14:paraId="1DA8CE3C" w14:textId="77777777" w:rsidR="00D1563C" w:rsidRDefault="00D1563C" w:rsidP="00124094">
      <w:r>
        <w:t xml:space="preserve">Ziehen Sie mit dem Finger die Liste der Apps so lange nach oben, bis „Zoom“ erscheint. </w:t>
      </w:r>
    </w:p>
    <w:p w14:paraId="464E750F" w14:textId="77777777" w:rsidR="00D1563C" w:rsidRDefault="005139A3" w:rsidP="00124094"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049FD68" wp14:editId="018B2DB1">
                <wp:simplePos x="0" y="0"/>
                <wp:positionH relativeFrom="column">
                  <wp:posOffset>909320</wp:posOffset>
                </wp:positionH>
                <wp:positionV relativeFrom="paragraph">
                  <wp:posOffset>200660</wp:posOffset>
                </wp:positionV>
                <wp:extent cx="2971800" cy="1508125"/>
                <wp:effectExtent l="38100" t="38100" r="19050" b="3492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1800" cy="1508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1248E" id="Gerade Verbindung mit Pfeil 8" o:spid="_x0000_s1026" type="#_x0000_t32" style="position:absolute;margin-left:71.6pt;margin-top:15.8pt;width:234pt;height:118.7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" strokecolor="#936" strokeweight="2.25pt">
                <v:stroke endarrow="block"/>
              </v:shape>
            </w:pict>
          </mc:Fallback>
        </mc:AlternateContent>
      </w:r>
      <w:r w:rsidR="00D1563C">
        <w:rPr>
          <w:noProof/>
        </w:rPr>
        <w:drawing>
          <wp:anchor distT="0" distB="0" distL="114300" distR="114300" simplePos="0" relativeHeight="251662848" behindDoc="0" locked="0" layoutInCell="1" allowOverlap="1" wp14:anchorId="53648789" wp14:editId="52B0815D">
            <wp:simplePos x="0" y="0"/>
            <wp:positionH relativeFrom="column">
              <wp:posOffset>20320</wp:posOffset>
            </wp:positionH>
            <wp:positionV relativeFrom="paragraph">
              <wp:posOffset>19050</wp:posOffset>
            </wp:positionV>
            <wp:extent cx="2716686" cy="4349750"/>
            <wp:effectExtent l="19050" t="19050" r="26670" b="12700"/>
            <wp:wrapSquare wrapText="bothSides"/>
            <wp:docPr id="298" name="Grafi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686" cy="434975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D92A5" w14:textId="77777777" w:rsidR="00D1563C" w:rsidRDefault="00D1563C" w:rsidP="00124094"/>
    <w:p w14:paraId="171FA7C0" w14:textId="77777777" w:rsidR="00D1563C" w:rsidRDefault="00D1563C" w:rsidP="00124094"/>
    <w:p w14:paraId="34732221" w14:textId="77777777" w:rsidR="005139A3" w:rsidRDefault="005139A3" w:rsidP="00124094"/>
    <w:p w14:paraId="3FF11A5D" w14:textId="77777777" w:rsidR="005139A3" w:rsidRDefault="005139A3" w:rsidP="00124094"/>
    <w:p w14:paraId="1F8D3B7A" w14:textId="77777777" w:rsidR="005139A3" w:rsidRDefault="005139A3" w:rsidP="00124094"/>
    <w:p w14:paraId="082F7B0F" w14:textId="77777777" w:rsidR="005139A3" w:rsidRDefault="005139A3" w:rsidP="00124094"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5FB5FC" wp14:editId="6590FBDE">
                <wp:simplePos x="0" y="0"/>
                <wp:positionH relativeFrom="column">
                  <wp:posOffset>2490470</wp:posOffset>
                </wp:positionH>
                <wp:positionV relativeFrom="paragraph">
                  <wp:posOffset>194945</wp:posOffset>
                </wp:positionV>
                <wp:extent cx="1645920" cy="1882775"/>
                <wp:effectExtent l="38100" t="19050" r="30480" b="41275"/>
                <wp:wrapNone/>
                <wp:docPr id="299" name="Gerade Verbindung mit Pfei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5920" cy="1882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AE611" id="Gerade Verbindung mit Pfeil 299" o:spid="_x0000_s1026" type="#_x0000_t32" style="position:absolute;margin-left:196.1pt;margin-top:15.35pt;width:129.6pt;height:148.25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" strokecolor="#936" strokeweight="2.25pt">
                <v:stroke endarrow="block"/>
              </v:shape>
            </w:pict>
          </mc:Fallback>
        </mc:AlternateContent>
      </w:r>
      <w:r>
        <w:t>Tippen Sie auf den grauen Kreis neben Zoom, so dass dieser blau wird, dann tippen Sie links oben auf „Am Anfang anzeigen“</w:t>
      </w:r>
      <w:r w:rsidR="00BB41EF">
        <w:rPr>
          <w:noProof/>
          <w:color w:val="993366"/>
        </w:rPr>
        <w:t>.</w:t>
      </w:r>
    </w:p>
    <w:p w14:paraId="2090A9B8" w14:textId="77777777" w:rsidR="005139A3" w:rsidRDefault="005139A3" w:rsidP="00124094"/>
    <w:p w14:paraId="68CBC551" w14:textId="77777777" w:rsidR="005139A3" w:rsidRDefault="005139A3" w:rsidP="00124094"/>
    <w:p w14:paraId="6C5DAD95" w14:textId="77777777" w:rsidR="005139A3" w:rsidRDefault="005139A3" w:rsidP="00124094"/>
    <w:p w14:paraId="60D92251" w14:textId="77777777" w:rsidR="005139A3" w:rsidRDefault="005139A3" w:rsidP="00124094"/>
    <w:p w14:paraId="05065A91" w14:textId="77777777" w:rsidR="005139A3" w:rsidRDefault="005139A3" w:rsidP="00124094"/>
    <w:p w14:paraId="5FCD17AF" w14:textId="77777777" w:rsidR="005139A3" w:rsidRDefault="005139A3" w:rsidP="00124094"/>
    <w:p w14:paraId="5A127874" w14:textId="77777777" w:rsidR="005139A3" w:rsidRDefault="005139A3" w:rsidP="00124094">
      <w:r>
        <w:t xml:space="preserve">Diesen Schritt brauchen Sie nur beim ersten Mal machen. Beim nächsten Mal wechselt ihr Gerät nach der Auswahl „Freigeben“ – „Bildschirm“ – „Jetzt starten“ sofort zu Ihrem Startbildschirm. </w:t>
      </w:r>
    </w:p>
    <w:p w14:paraId="11A3D8DA" w14:textId="65CB08C8" w:rsidR="00D1563C" w:rsidRDefault="00124094" w:rsidP="00124094">
      <w:r>
        <w:t>Das Tablet/</w:t>
      </w:r>
      <w:r w:rsidR="00D1563C">
        <w:t>Smartphone</w:t>
      </w:r>
      <w:r>
        <w:t xml:space="preserve"> </w:t>
      </w:r>
      <w:r w:rsidR="00D1563C">
        <w:t xml:space="preserve">wechselt nun zu </w:t>
      </w:r>
      <w:r>
        <w:t xml:space="preserve">Ihren Startbildschirm. </w:t>
      </w:r>
      <w:r w:rsidR="00D1563C">
        <w:t>Dieser wird auf den Zoom-Bildschirmen der anderen Meeting-Teilnehmer</w:t>
      </w:r>
      <w:r w:rsidR="00057F90">
        <w:t>*</w:t>
      </w:r>
      <w:r w:rsidR="00D1563C">
        <w:t xml:space="preserve">innen angezeigt. </w:t>
      </w:r>
    </w:p>
    <w:p w14:paraId="55C2ED73" w14:textId="77777777" w:rsidR="00124094" w:rsidRDefault="00124094" w:rsidP="00124094">
      <w:r>
        <w:t>Öffnen Sie nun die App, mit der Sie den anderen etwas zeigen möchten.</w:t>
      </w:r>
    </w:p>
    <w:p w14:paraId="321C2ED8" w14:textId="77777777" w:rsidR="00124094" w:rsidRDefault="00124094" w:rsidP="00124094">
      <w:r>
        <w:t xml:space="preserve">Im Beispiel </w:t>
      </w:r>
      <w:r w:rsidR="00D1563C">
        <w:t>hier</w:t>
      </w:r>
      <w:r>
        <w:t xml:space="preserve"> sehen Sie die App Samsung Notes von einem Tablet, das gerade für ein Meeting freigeschalten ist.</w:t>
      </w:r>
    </w:p>
    <w:p w14:paraId="7E3DD4AE" w14:textId="77777777" w:rsidR="00124094" w:rsidRDefault="00124094" w:rsidP="00124094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6B54C16" wp14:editId="4434B671">
                <wp:simplePos x="0" y="0"/>
                <wp:positionH relativeFrom="column">
                  <wp:posOffset>95613</wp:posOffset>
                </wp:positionH>
                <wp:positionV relativeFrom="paragraph">
                  <wp:posOffset>3268708</wp:posOffset>
                </wp:positionV>
                <wp:extent cx="283028" cy="716280"/>
                <wp:effectExtent l="76200" t="38100" r="22225" b="7620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3028" cy="7162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0C9E9C" id="Gerade Verbindung mit Pfeil 22" o:spid="_x0000_s1026" type="#_x0000_t32" style="position:absolute;margin-left:7.55pt;margin-top:257.4pt;width:22.3pt;height:56.4pt;flip:x 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" strokecolor="#936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47EDB6" wp14:editId="23771EBC">
            <wp:extent cx="5759450" cy="3599180"/>
            <wp:effectExtent l="19050" t="19050" r="12700" b="2032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-freigegebe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18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25150A9A" w14:textId="77777777" w:rsidR="005139A3" w:rsidRDefault="00D1563C" w:rsidP="00D1563C">
      <w:r>
        <w:t xml:space="preserve">Wenn Sie die Bildschirmfreigabe beenden wollen, tippen Sie auf die kleine eckige Klammer links unten im Bildschirm.  </w:t>
      </w:r>
    </w:p>
    <w:p w14:paraId="3344854C" w14:textId="77777777" w:rsidR="005139A3" w:rsidRDefault="005139A3" w:rsidP="00D1563C">
      <w:r>
        <w:t xml:space="preserve">Je nach Gerät taucht nun ein anderes kleines </w:t>
      </w:r>
      <w:r w:rsidR="001670C0">
        <w:t>Menü auf:</w:t>
      </w:r>
    </w:p>
    <w:p w14:paraId="66BA75CC" w14:textId="77777777" w:rsidR="001670C0" w:rsidRDefault="001670C0" w:rsidP="00D1563C">
      <w:r>
        <w:rPr>
          <w:noProof/>
        </w:rPr>
        <w:drawing>
          <wp:anchor distT="0" distB="0" distL="114300" distR="114300" simplePos="0" relativeHeight="251665920" behindDoc="0" locked="0" layoutInCell="1" allowOverlap="1" wp14:anchorId="2BE2CDF1" wp14:editId="37036082">
            <wp:simplePos x="0" y="0"/>
            <wp:positionH relativeFrom="column">
              <wp:posOffset>20320</wp:posOffset>
            </wp:positionH>
            <wp:positionV relativeFrom="paragraph">
              <wp:posOffset>20955</wp:posOffset>
            </wp:positionV>
            <wp:extent cx="2286000" cy="1114425"/>
            <wp:effectExtent l="19050" t="19050" r="19050" b="28575"/>
            <wp:wrapSquare wrapText="bothSides"/>
            <wp:docPr id="300" name="Grafi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14425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5EE00" w14:textId="77777777" w:rsidR="001670C0" w:rsidRDefault="001670C0" w:rsidP="00D1563C"/>
    <w:p w14:paraId="07C83624" w14:textId="77777777" w:rsidR="001670C0" w:rsidRDefault="001670C0" w:rsidP="00D1563C">
      <w:r>
        <w:t>am Tablet</w:t>
      </w:r>
    </w:p>
    <w:p w14:paraId="26D1C923" w14:textId="77777777" w:rsidR="001670C0" w:rsidRDefault="001670C0" w:rsidP="00D1563C"/>
    <w:p w14:paraId="591E172F" w14:textId="77777777" w:rsidR="005139A3" w:rsidRDefault="001670C0" w:rsidP="00D1563C">
      <w:r>
        <w:rPr>
          <w:noProof/>
        </w:rPr>
        <w:drawing>
          <wp:anchor distT="0" distB="0" distL="114300" distR="114300" simplePos="0" relativeHeight="251666944" behindDoc="0" locked="0" layoutInCell="1" allowOverlap="1" wp14:anchorId="179A196B" wp14:editId="0DCDEE92">
            <wp:simplePos x="0" y="0"/>
            <wp:positionH relativeFrom="column">
              <wp:posOffset>20320</wp:posOffset>
            </wp:positionH>
            <wp:positionV relativeFrom="paragraph">
              <wp:posOffset>21590</wp:posOffset>
            </wp:positionV>
            <wp:extent cx="1647825" cy="762000"/>
            <wp:effectExtent l="19050" t="19050" r="28575" b="19050"/>
            <wp:wrapSquare wrapText="bothSides"/>
            <wp:docPr id="301" name="Grafi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76200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C4D3F" w14:textId="77777777" w:rsidR="005139A3" w:rsidRDefault="001670C0" w:rsidP="00D1563C">
      <w:r>
        <w:t>am Smartphone</w:t>
      </w:r>
    </w:p>
    <w:p w14:paraId="3FDC6EA9" w14:textId="77777777" w:rsidR="005139A3" w:rsidRDefault="005139A3" w:rsidP="00D1563C"/>
    <w:p w14:paraId="068E1E24" w14:textId="77777777" w:rsidR="005139A3" w:rsidRDefault="001670C0" w:rsidP="00D1563C">
      <w:r>
        <w:t xml:space="preserve">In </w:t>
      </w:r>
      <w:r w:rsidR="00BB41EF">
        <w:t>jedem Fall</w:t>
      </w:r>
      <w:r>
        <w:t xml:space="preserve"> tippen Sie auf „Freigabe stoppen“. </w:t>
      </w:r>
    </w:p>
    <w:p w14:paraId="15270F44" w14:textId="77777777" w:rsidR="00D1563C" w:rsidRDefault="00D1563C" w:rsidP="00D1563C"/>
    <w:p w14:paraId="1681626C" w14:textId="1E92E728" w:rsidR="00D1563C" w:rsidRDefault="00D1563C" w:rsidP="00D1563C">
      <w:r>
        <w:t>Sie kehren automatisch wieder zu Ihr</w:t>
      </w:r>
      <w:r w:rsidR="00057F90">
        <w:t>*</w:t>
      </w:r>
      <w:r>
        <w:t xml:space="preserve">m Online-Meeting </w:t>
      </w:r>
      <w:r w:rsidR="001670C0">
        <w:t xml:space="preserve">zurück </w:t>
      </w:r>
      <w:r>
        <w:t>und sehen wieder alle Meeting-</w:t>
      </w:r>
      <w:proofErr w:type="gramStart"/>
      <w:r>
        <w:t>Teilnehmer:innen</w:t>
      </w:r>
      <w:proofErr w:type="gramEnd"/>
      <w:r>
        <w:t>. Die anderen sehen Sie nun auch wieder groß.</w:t>
      </w:r>
    </w:p>
    <w:p w14:paraId="7CA97DFB" w14:textId="77777777" w:rsidR="00D1563C" w:rsidRDefault="00D1563C" w:rsidP="00D1563C">
      <w:r>
        <w:t xml:space="preserve">Erst jetzt kann eine weitere Person den eigenen Bildschirm freischalten und Sie können zusehen, was diese Person am Computer, Tablet oder Smartphone macht. </w:t>
      </w:r>
    </w:p>
    <w:p w14:paraId="0D530198" w14:textId="0B8CFC0F" w:rsidR="00124094" w:rsidRDefault="001670C0" w:rsidP="001670C0">
      <w:pPr>
        <w:pStyle w:val="berschrift2"/>
      </w:pPr>
      <w:bookmarkStart w:id="13" w:name="_Toc86765903"/>
      <w:bookmarkStart w:id="14" w:name="_Toc86766169"/>
      <w:r>
        <w:t>5</w:t>
      </w:r>
      <w:r w:rsidR="00124094">
        <w:t>. Chatten per Zoom</w:t>
      </w:r>
      <w:bookmarkEnd w:id="13"/>
      <w:bookmarkEnd w:id="14"/>
    </w:p>
    <w:p w14:paraId="4470DDFD" w14:textId="2EC2D1D8" w:rsidR="00124094" w:rsidRDefault="00124094" w:rsidP="00124094">
      <w:r>
        <w:t xml:space="preserve">Sie können während eines Zoom-Treffens auch Textnachrichten schicken. Das ist manchmal hilfreich, wenn Ihr Mikro nicht funktioniert oder wenn Sie </w:t>
      </w:r>
      <w:r w:rsidR="00057F90">
        <w:t>jemandem</w:t>
      </w:r>
      <w:r>
        <w:t xml:space="preserve"> etwas mitteilen möchten. </w:t>
      </w:r>
    </w:p>
    <w:p w14:paraId="39010E79" w14:textId="77777777" w:rsidR="00124094" w:rsidRDefault="00124094" w:rsidP="00124094">
      <w:r>
        <w:t>Wenn eine Chatnachricht geschrieben wurde, ändert sich das Symbol „</w:t>
      </w:r>
      <w:r w:rsidR="00D904CF">
        <w:t>Mehr</w:t>
      </w:r>
      <w:r>
        <w:t xml:space="preserve">“ in der </w:t>
      </w:r>
      <w:r w:rsidR="00D904CF">
        <w:t>Menül</w:t>
      </w:r>
      <w:r>
        <w:t>eiste unten und eine rote Zahl erscheint: Dies ist die Anzahl der ungelesenen Nachrichten.</w:t>
      </w:r>
    </w:p>
    <w:p w14:paraId="78951072" w14:textId="77777777" w:rsidR="00124094" w:rsidRDefault="001670C0" w:rsidP="00124094">
      <w:r>
        <w:rPr>
          <w:noProof/>
        </w:rPr>
        <w:drawing>
          <wp:inline distT="0" distB="0" distL="0" distR="0" wp14:anchorId="30462291" wp14:editId="0DA8F21D">
            <wp:extent cx="495300" cy="390525"/>
            <wp:effectExtent l="0" t="0" r="0" b="9525"/>
            <wp:docPr id="302" name="Grafi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4D31D" w14:textId="77777777" w:rsidR="00D904CF" w:rsidRDefault="00124094" w:rsidP="00124094">
      <w:r>
        <w:t xml:space="preserve">Wenn Sie darauf tippen, öffnet sich das </w:t>
      </w:r>
      <w:r w:rsidR="00D904CF">
        <w:t xml:space="preserve">„Mehr“-Fenster. </w:t>
      </w:r>
    </w:p>
    <w:p w14:paraId="1343B004" w14:textId="77777777" w:rsidR="00D904CF" w:rsidRDefault="00D904CF" w:rsidP="00124094">
      <w:r>
        <w:rPr>
          <w:noProof/>
        </w:rPr>
        <w:drawing>
          <wp:anchor distT="0" distB="0" distL="114300" distR="114300" simplePos="0" relativeHeight="251667968" behindDoc="0" locked="0" layoutInCell="1" allowOverlap="1" wp14:anchorId="255D096B" wp14:editId="7D3F2143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2290375" cy="3841750"/>
            <wp:effectExtent l="19050" t="19050" r="15240" b="25400"/>
            <wp:wrapSquare wrapText="bothSides"/>
            <wp:docPr id="303" name="Grafi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375" cy="384175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450F0" w14:textId="77777777" w:rsidR="00D904CF" w:rsidRDefault="00D904CF" w:rsidP="00D904CF">
      <w:r w:rsidRPr="00907FFE">
        <w:rPr>
          <w:noProof/>
          <w:color w:val="99336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9EC0DE8" wp14:editId="6FDE862C">
                <wp:simplePos x="0" y="0"/>
                <wp:positionH relativeFrom="margin">
                  <wp:posOffset>-30480</wp:posOffset>
                </wp:positionH>
                <wp:positionV relativeFrom="paragraph">
                  <wp:posOffset>376555</wp:posOffset>
                </wp:positionV>
                <wp:extent cx="2349500" cy="552450"/>
                <wp:effectExtent l="0" t="0" r="12700" b="19050"/>
                <wp:wrapNone/>
                <wp:docPr id="304" name="Diagonal liegende Ecken des Rechtecks abrunden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552450"/>
                        </a:xfrm>
                        <a:prstGeom prst="round2DiagRect">
                          <a:avLst>
                            <a:gd name="adj1" fmla="val 24667"/>
                            <a:gd name="adj2" fmla="val 0"/>
                          </a:avLst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DA20E" w14:textId="77777777" w:rsidR="00D904CF" w:rsidRPr="00907FFE" w:rsidRDefault="00D904CF" w:rsidP="00D904CF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C0DE8" id="Diagonal liegende Ecken des Rechtecks abrunden 304" o:spid="_x0000_s1027" style="position:absolute;margin-left:-2.4pt;margin-top:29.65pt;width:185pt;height:43.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349500,552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" adj="-11796480,,5400" path="m136273,l2349500,r,l2349500,416177v,75261,-61012,136273,-136273,136273l,552450r,l,136273c,61012,61012,,136273,xe" filled="f" strokecolor="#936" strokeweight="2pt">
                <v:stroke joinstyle="miter"/>
                <v:formulas/>
                <v:path arrowok="t" o:connecttype="custom" o:connectlocs="136273,0;2349500,0;2349500,0;2349500,416177;2213227,552450;0,552450;0,552450;0,136273;136273,0" o:connectangles="0,0,0,0,0,0,0,0,0" textboxrect="0,0,2349500,552450"/>
                <v:textbox inset="1mm,0,0,0">
                  <w:txbxContent>
                    <w:p w14:paraId="42ADA20E" w14:textId="77777777" w:rsidR="00D904CF" w:rsidRPr="00907FFE" w:rsidRDefault="00D904CF" w:rsidP="00D904CF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Hier müssen Sie auf die Möglichkeit „Chat“ tippen</w:t>
      </w:r>
      <w:r w:rsidR="00BB41EF">
        <w:t>.</w:t>
      </w:r>
    </w:p>
    <w:p w14:paraId="5461C59A" w14:textId="77777777" w:rsidR="00D904CF" w:rsidRDefault="00D904CF" w:rsidP="00D904CF"/>
    <w:p w14:paraId="45E68A8C" w14:textId="77777777" w:rsidR="00D904CF" w:rsidRDefault="00D904CF" w:rsidP="00124094"/>
    <w:p w14:paraId="385E0263" w14:textId="77777777" w:rsidR="00D904CF" w:rsidRDefault="00124094" w:rsidP="00124094">
      <w:r>
        <w:t xml:space="preserve"> </w:t>
      </w:r>
    </w:p>
    <w:p w14:paraId="098E6E87" w14:textId="77777777" w:rsidR="00D904CF" w:rsidRDefault="00D904CF" w:rsidP="00124094"/>
    <w:p w14:paraId="3832ED5C" w14:textId="77777777" w:rsidR="00D904CF" w:rsidRDefault="00D904CF" w:rsidP="00124094"/>
    <w:p w14:paraId="14C8C4BB" w14:textId="77777777" w:rsidR="00D904CF" w:rsidRDefault="00D904CF" w:rsidP="00124094"/>
    <w:p w14:paraId="752FF965" w14:textId="77777777" w:rsidR="00D904CF" w:rsidRDefault="00D904CF" w:rsidP="00124094"/>
    <w:p w14:paraId="4C7F9220" w14:textId="77777777" w:rsidR="00D904CF" w:rsidRDefault="00D904CF" w:rsidP="00124094"/>
    <w:p w14:paraId="5515A7F8" w14:textId="77777777" w:rsidR="00D904CF" w:rsidRDefault="00D904CF" w:rsidP="00124094"/>
    <w:p w14:paraId="3AD9C6D6" w14:textId="77777777" w:rsidR="00856CF8" w:rsidRDefault="00856CF8" w:rsidP="00124094"/>
    <w:p w14:paraId="4FADCF3E" w14:textId="77777777" w:rsidR="00856CF8" w:rsidRDefault="00856CF8" w:rsidP="00124094"/>
    <w:p w14:paraId="59F44CA5" w14:textId="77777777" w:rsidR="00856CF8" w:rsidRDefault="00856CF8" w:rsidP="00124094"/>
    <w:p w14:paraId="0C2D4EF4" w14:textId="77777777" w:rsidR="00856CF8" w:rsidRDefault="00856CF8" w:rsidP="00124094"/>
    <w:p w14:paraId="413AA787" w14:textId="77777777" w:rsidR="00856CF8" w:rsidRDefault="00856CF8" w:rsidP="00124094"/>
    <w:p w14:paraId="0239CB6D" w14:textId="77777777" w:rsidR="00856CF8" w:rsidRDefault="00856CF8" w:rsidP="00124094"/>
    <w:p w14:paraId="7E3DBEDB" w14:textId="77777777" w:rsidR="00D904CF" w:rsidRDefault="00856CF8" w:rsidP="00124094">
      <w:r>
        <w:t>Im Chatfenster können Sie nun die neue Chatnachricht lesen.</w:t>
      </w:r>
    </w:p>
    <w:p w14:paraId="21CFC27C" w14:textId="77777777" w:rsidR="00856CF8" w:rsidRDefault="00856CF8" w:rsidP="00124094">
      <w:r>
        <w:rPr>
          <w:noProof/>
        </w:rPr>
        <w:drawing>
          <wp:anchor distT="0" distB="0" distL="114300" distR="114300" simplePos="0" relativeHeight="251670016" behindDoc="0" locked="0" layoutInCell="1" allowOverlap="1" wp14:anchorId="46CE40CB" wp14:editId="628D6A42">
            <wp:simplePos x="0" y="0"/>
            <wp:positionH relativeFrom="column">
              <wp:posOffset>17780</wp:posOffset>
            </wp:positionH>
            <wp:positionV relativeFrom="paragraph">
              <wp:posOffset>21590</wp:posOffset>
            </wp:positionV>
            <wp:extent cx="2769870" cy="4922520"/>
            <wp:effectExtent l="19050" t="19050" r="11430" b="11430"/>
            <wp:wrapSquare wrapText="bothSides"/>
            <wp:docPr id="305" name="Grafik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492252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4E13E" w14:textId="77777777" w:rsidR="00D904CF" w:rsidRDefault="00D904CF" w:rsidP="00124094"/>
    <w:p w14:paraId="4B21EB54" w14:textId="77777777" w:rsidR="00D904CF" w:rsidRDefault="00D904CF" w:rsidP="00124094"/>
    <w:p w14:paraId="6F4DCD41" w14:textId="77777777" w:rsidR="00124094" w:rsidRDefault="00124094" w:rsidP="00124094"/>
    <w:p w14:paraId="16C82B5B" w14:textId="77777777" w:rsidR="00124094" w:rsidRDefault="00124094" w:rsidP="00124094">
      <w:pPr>
        <w:jc w:val="center"/>
      </w:pPr>
    </w:p>
    <w:p w14:paraId="1833F589" w14:textId="77777777" w:rsidR="00124094" w:rsidRDefault="00124094" w:rsidP="00124094"/>
    <w:p w14:paraId="1C5F5A72" w14:textId="2B5E6603" w:rsidR="00856CF8" w:rsidRDefault="00057F90" w:rsidP="00124094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1A0304F" wp14:editId="09EC1FDD">
                <wp:simplePos x="0" y="0"/>
                <wp:positionH relativeFrom="column">
                  <wp:posOffset>3671570</wp:posOffset>
                </wp:positionH>
                <wp:positionV relativeFrom="paragraph">
                  <wp:posOffset>290195</wp:posOffset>
                </wp:positionV>
                <wp:extent cx="1485900" cy="711200"/>
                <wp:effectExtent l="0" t="0" r="19050" b="1270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8F88E" w14:textId="77777777" w:rsidR="00D1563C" w:rsidRDefault="00D1563C" w:rsidP="00124094">
                            <w:r>
                              <w:t>Die unterste</w:t>
                            </w:r>
                            <w:r w:rsidR="00856CF8">
                              <w:t xml:space="preserve"> Nachricht wurde als letzte geschickt.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0304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margin-left:289.1pt;margin-top:22.85pt;width:117pt;height:5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" strokecolor="#936">
                <v:textbox>
                  <w:txbxContent>
                    <w:p w14:paraId="12A8F88E" w14:textId="77777777" w:rsidR="00D1563C" w:rsidRDefault="00D1563C" w:rsidP="00124094">
                      <w:r>
                        <w:t>Die unterste</w:t>
                      </w:r>
                      <w:r w:rsidR="00856CF8">
                        <w:t xml:space="preserve"> Nachricht wurde als letzte geschickt.</w:t>
                      </w:r>
                    </w:p>
                  </w:txbxContent>
                </v:textbox>
              </v:shape>
            </w:pict>
          </mc:Fallback>
        </mc:AlternateContent>
      </w:r>
    </w:p>
    <w:p w14:paraId="111D7A72" w14:textId="061D414A" w:rsidR="00856CF8" w:rsidRDefault="00856CF8" w:rsidP="00124094"/>
    <w:p w14:paraId="32EF0F47" w14:textId="1A8E45E6" w:rsidR="00856CF8" w:rsidRDefault="00057F90" w:rsidP="00124094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10E6943" wp14:editId="77A7D4F1">
                <wp:simplePos x="0" y="0"/>
                <wp:positionH relativeFrom="column">
                  <wp:posOffset>2735580</wp:posOffset>
                </wp:positionH>
                <wp:positionV relativeFrom="paragraph">
                  <wp:posOffset>46355</wp:posOffset>
                </wp:positionV>
                <wp:extent cx="762000" cy="508000"/>
                <wp:effectExtent l="38100" t="0" r="19050" b="63500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5080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2C070" id="Gerade Verbindung mit Pfeil 31" o:spid="_x0000_s1026" type="#_x0000_t32" style="position:absolute;margin-left:215.4pt;margin-top:3.65pt;width:60pt;height:40pt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" strokecolor="#936" strokeweight="1.5pt">
                <v:stroke endarrow="open"/>
              </v:shape>
            </w:pict>
          </mc:Fallback>
        </mc:AlternateContent>
      </w:r>
    </w:p>
    <w:p w14:paraId="1829E28C" w14:textId="218C3307" w:rsidR="00856CF8" w:rsidRDefault="00856CF8" w:rsidP="00124094"/>
    <w:p w14:paraId="19E4E0D7" w14:textId="77777777" w:rsidR="00856CF8" w:rsidRDefault="00856CF8" w:rsidP="00124094"/>
    <w:p w14:paraId="7C92529F" w14:textId="77777777" w:rsidR="00856CF8" w:rsidRDefault="00856CF8" w:rsidP="00124094"/>
    <w:p w14:paraId="147898A6" w14:textId="77777777" w:rsidR="00856CF8" w:rsidRDefault="00856CF8" w:rsidP="00124094"/>
    <w:p w14:paraId="7184C795" w14:textId="22A1BC0A" w:rsidR="0075124F" w:rsidRDefault="00057F90" w:rsidP="00124094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8D26749" wp14:editId="0F705E4D">
                <wp:simplePos x="0" y="0"/>
                <wp:positionH relativeFrom="column">
                  <wp:posOffset>2675890</wp:posOffset>
                </wp:positionH>
                <wp:positionV relativeFrom="paragraph">
                  <wp:posOffset>102870</wp:posOffset>
                </wp:positionV>
                <wp:extent cx="2006600" cy="1168400"/>
                <wp:effectExtent l="38100" t="38100" r="31750" b="31750"/>
                <wp:wrapNone/>
                <wp:docPr id="309" name="Gerade Verbindung mit Pfei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6600" cy="1168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DA28E" id="Gerade Verbindung mit Pfeil 309" o:spid="_x0000_s1026" type="#_x0000_t32" style="position:absolute;margin-left:210.7pt;margin-top:8.1pt;width:158pt;height:92pt;flip:x 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" strokecolor="#936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397A306" wp14:editId="1C42BBF9">
                <wp:simplePos x="0" y="0"/>
                <wp:positionH relativeFrom="column">
                  <wp:posOffset>1767840</wp:posOffset>
                </wp:positionH>
                <wp:positionV relativeFrom="paragraph">
                  <wp:posOffset>163830</wp:posOffset>
                </wp:positionV>
                <wp:extent cx="787400" cy="768350"/>
                <wp:effectExtent l="38100" t="38100" r="31750" b="31750"/>
                <wp:wrapNone/>
                <wp:docPr id="308" name="Gerade Verbindung mit Pfei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7400" cy="768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8350" id="Gerade Verbindung mit Pfeil 308" o:spid="_x0000_s1026" type="#_x0000_t32" style="position:absolute;margin-left:139.2pt;margin-top:12.9pt;width:62pt;height:60.5pt;flip:x 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" strokecolor="#936" strokeweight="1.5pt">
                <v:stroke endarrow="open"/>
              </v:shape>
            </w:pict>
          </mc:Fallback>
        </mc:AlternateContent>
      </w:r>
    </w:p>
    <w:p w14:paraId="0DE99093" w14:textId="4F524805" w:rsidR="0075124F" w:rsidRDefault="0075124F" w:rsidP="00124094"/>
    <w:p w14:paraId="545C0B2D" w14:textId="77777777" w:rsidR="0075124F" w:rsidRDefault="0075124F" w:rsidP="00124094"/>
    <w:p w14:paraId="4219DC19" w14:textId="77777777" w:rsidR="00124094" w:rsidRDefault="00856CF8" w:rsidP="00124094">
      <w:r>
        <w:t>W</w:t>
      </w:r>
      <w:r w:rsidR="00124094">
        <w:t>enn Sie eine Antwort schreiben wollen, tippen Sie in die Zeil</w:t>
      </w:r>
      <w:r>
        <w:t xml:space="preserve">e unten. </w:t>
      </w:r>
    </w:p>
    <w:p w14:paraId="751D7ACE" w14:textId="77777777" w:rsidR="00856CF8" w:rsidRDefault="00856CF8" w:rsidP="00856CF8">
      <w:r>
        <w:t>Wenn Sie Ihren Text eingetippt haben, können Sie die Nachricht mit „Senden“ rechts abschicken.</w:t>
      </w:r>
    </w:p>
    <w:p w14:paraId="36164F02" w14:textId="73CA9878" w:rsidR="00124094" w:rsidRDefault="00057F90" w:rsidP="00124094">
      <w:r>
        <w:rPr>
          <w:noProof/>
        </w:rPr>
        <w:drawing>
          <wp:anchor distT="0" distB="0" distL="114300" distR="114300" simplePos="0" relativeHeight="251671040" behindDoc="0" locked="0" layoutInCell="1" allowOverlap="1" wp14:anchorId="780CD95C" wp14:editId="05E32C98">
            <wp:simplePos x="0" y="0"/>
            <wp:positionH relativeFrom="column">
              <wp:posOffset>20320</wp:posOffset>
            </wp:positionH>
            <wp:positionV relativeFrom="paragraph">
              <wp:posOffset>292100</wp:posOffset>
            </wp:positionV>
            <wp:extent cx="868045" cy="311150"/>
            <wp:effectExtent l="19050" t="19050" r="27305" b="12700"/>
            <wp:wrapSquare wrapText="bothSides"/>
            <wp:docPr id="306" name="Grafi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311150"/>
                    </a:xfrm>
                    <a:prstGeom prst="rect">
                      <a:avLst/>
                    </a:prstGeom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094">
        <w:t xml:space="preserve">Um das Chatfenster zu schließen, </w:t>
      </w:r>
      <w:r w:rsidR="00412B2C">
        <w:t>tippen</w:t>
      </w:r>
      <w:r w:rsidR="00124094">
        <w:t xml:space="preserve"> Sie auf das „Schließen“ links oben:</w:t>
      </w:r>
    </w:p>
    <w:p w14:paraId="10E1C8B6" w14:textId="01DB28BE" w:rsidR="00124094" w:rsidRDefault="00856CF8" w:rsidP="00124094">
      <w:r>
        <w:t xml:space="preserve"> Sie kehren dann sofort wieder in das Zoom-Meeting zurück.</w:t>
      </w:r>
    </w:p>
    <w:p w14:paraId="11145B53" w14:textId="31B78567" w:rsidR="00124094" w:rsidRDefault="00124094" w:rsidP="00124094">
      <w:r>
        <w:t xml:space="preserve">Wollen Sie selbst während eines Zoom-Meetings eine neue Chatnachricht schreiben, tippen Sie </w:t>
      </w:r>
      <w:r w:rsidR="00856CF8">
        <w:t>auf den Zoom-Schirm, damit die Menüleiste erscheint, und wählen „Mehr“ aus. Von hier aus gelangen Sie wieder zum Chat-Fenster – Siehe oben.</w:t>
      </w:r>
    </w:p>
    <w:p w14:paraId="550045CF" w14:textId="77777777" w:rsidR="00124094" w:rsidRDefault="00124094" w:rsidP="00124094">
      <w:r>
        <w:t xml:space="preserve">Sie können im Textfeld nun </w:t>
      </w:r>
      <w:r w:rsidR="0075124F">
        <w:t>I</w:t>
      </w:r>
      <w:r>
        <w:t xml:space="preserve">hre Nachricht eintippen. Mit „Senden“ wird sie auf den Schirmen der anderen </w:t>
      </w:r>
      <w:r w:rsidR="00856CF8">
        <w:t>Meeting-Teilnehmenden angezeigt.</w:t>
      </w:r>
    </w:p>
    <w:p w14:paraId="7753C999" w14:textId="77777777" w:rsidR="00124094" w:rsidRPr="00BA1156" w:rsidRDefault="00124094" w:rsidP="00124094">
      <w:pPr>
        <w:rPr>
          <w:b/>
          <w:i/>
        </w:rPr>
      </w:pPr>
      <w:r w:rsidRPr="00BA1156">
        <w:rPr>
          <w:b/>
          <w:i/>
        </w:rPr>
        <w:t>Wir wünschen Ihnen schöne Treffen mit ZOOM!</w:t>
      </w:r>
    </w:p>
    <w:sectPr w:rsidR="00124094" w:rsidRPr="00BA1156" w:rsidSect="000C3ADB">
      <w:headerReference w:type="default" r:id="rId47"/>
      <w:footerReference w:type="default" r:id="rId48"/>
      <w:headerReference w:type="first" r:id="rId49"/>
      <w:footerReference w:type="first" r:id="rId50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F56C0" w14:textId="77777777" w:rsidR="00855181" w:rsidRDefault="00855181" w:rsidP="00F759F3">
      <w:r>
        <w:separator/>
      </w:r>
    </w:p>
  </w:endnote>
  <w:endnote w:type="continuationSeparator" w:id="0">
    <w:p w14:paraId="6E5EF162" w14:textId="77777777" w:rsidR="00855181" w:rsidRDefault="00855181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130A0" w14:textId="77777777" w:rsidR="00D1563C" w:rsidRPr="00DC18C9" w:rsidRDefault="00D1563C" w:rsidP="00F759F3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C60D5BA" wp14:editId="39F4231A">
              <wp:simplePos x="0" y="0"/>
              <wp:positionH relativeFrom="column">
                <wp:posOffset>5347970</wp:posOffset>
              </wp:positionH>
              <wp:positionV relativeFrom="paragraph">
                <wp:posOffset>-257175</wp:posOffset>
              </wp:positionV>
              <wp:extent cx="692150" cy="661585"/>
              <wp:effectExtent l="0" t="0" r="12700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2150" cy="661585"/>
                        <a:chOff x="0" y="0"/>
                        <a:chExt cx="533400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825"/>
                          <a:ext cx="466725" cy="480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791F1" w14:textId="77777777" w:rsidR="00D1563C" w:rsidRPr="00F759F3" w:rsidRDefault="00D1563C" w:rsidP="00F759F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6C76CF9F" w14:textId="77777777" w:rsidR="00D1563C" w:rsidRPr="00F759F3" w:rsidRDefault="00D1563C" w:rsidP="00F759F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1C22A9">
                              <w:rPr>
                                <w:noProof/>
                                <w:sz w:val="18"/>
                                <w:szCs w:val="18"/>
                              </w:rPr>
                              <w:t>9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1C22A9">
                              <w:rPr>
                                <w:noProof/>
                                <w:sz w:val="18"/>
                                <w:szCs w:val="18"/>
                              </w:rPr>
                              <w:t>14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C60D5BA" id="Gruppieren 241" o:spid="_x0000_s1029" style="position:absolute;margin-left:421.1pt;margin-top:-20.25pt;width:54.5pt;height:52.1pt;z-index:251656704;mso-width-relative:margin" coordsize="5334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666;top:1808;width:4668;height:4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7B0791F1" w14:textId="77777777" w:rsidR="00D1563C" w:rsidRPr="00F759F3" w:rsidRDefault="00D1563C" w:rsidP="00F759F3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6C76CF9F" w14:textId="77777777" w:rsidR="00D1563C" w:rsidRPr="00F759F3" w:rsidRDefault="00D1563C" w:rsidP="00F759F3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1C22A9">
                        <w:rPr>
                          <w:noProof/>
                          <w:sz w:val="18"/>
                          <w:szCs w:val="18"/>
                        </w:rPr>
                        <w:t>9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1C22A9">
                        <w:rPr>
                          <w:noProof/>
                          <w:sz w:val="18"/>
                          <w:szCs w:val="18"/>
                        </w:rPr>
                        <w:t>14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31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4D1BF" w14:textId="77777777" w:rsidR="00D1563C" w:rsidRPr="00DC18C9" w:rsidRDefault="00D1563C" w:rsidP="000C3ADB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BB31F2C" wp14:editId="01BFB43A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571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571"/>
                        <a:chOff x="0" y="34506"/>
                        <a:chExt cx="5892368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A1E61" w14:textId="77777777" w:rsidR="00D1563C" w:rsidRPr="00F759F3" w:rsidRDefault="00D1563C" w:rsidP="000C3ADB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425C366C" w14:textId="77777777" w:rsidR="00D1563C" w:rsidRPr="00F759F3" w:rsidRDefault="00D1563C" w:rsidP="000C3ADB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1C22A9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1C22A9">
                              <w:rPr>
                                <w:noProof/>
                                <w:sz w:val="18"/>
                                <w:szCs w:val="18"/>
                              </w:rPr>
                              <w:t>14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115607" cy="343640"/>
                          <a:chOff x="53163" y="10384"/>
                          <a:chExt cx="511583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36094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ACB2CD" w14:textId="77777777" w:rsidR="00D1563C" w:rsidRPr="00F759F3" w:rsidRDefault="00D1563C" w:rsidP="00252271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721AF">
                                <w:rPr>
                                  <w:sz w:val="16"/>
                                  <w:szCs w:val="16"/>
                                </w:rPr>
                                <w:t>Anna Stiftinger/Bildungszentrum Saalfelden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31544681" w14:textId="77777777" w:rsidR="00D1563C" w:rsidRPr="00F759F3" w:rsidRDefault="00D1563C" w:rsidP="008F317E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B31F2C" id="Gruppieren 232" o:spid="_x0000_s1032" style="position:absolute;margin-left:-.1pt;margin-top:-.55pt;width:463.95pt;height:52.15pt;z-index:251657728;mso-position-horizontal-relative:margin;mso-width-relative:margin;mso-height-relative:margin" coordorigin=",345" coordsize="58923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3DAA1E61" w14:textId="77777777" w:rsidR="00D1563C" w:rsidRPr="00F759F3" w:rsidRDefault="00D1563C" w:rsidP="000C3ADB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425C366C" w14:textId="77777777" w:rsidR="00D1563C" w:rsidRPr="00F759F3" w:rsidRDefault="00D1563C" w:rsidP="000C3ADB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1C22A9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1C22A9">
                        <w:rPr>
                          <w:noProof/>
                          <w:sz w:val="18"/>
                          <w:szCs w:val="18"/>
                        </w:rPr>
                        <w:t>14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4" style="position:absolute;left:431;top:3534;width:51156;height:3436" coordorigin="531,103" coordsize="51158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_x0000_s1035" type="#_x0000_t202" style="position:absolute;left:8080;top:103;width:43609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39ACB2CD" w14:textId="77777777" w:rsidR="00D1563C" w:rsidRPr="00F759F3" w:rsidRDefault="00D1563C" w:rsidP="00252271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r w:rsidRPr="00C721AF">
                          <w:rPr>
                            <w:sz w:val="16"/>
                            <w:szCs w:val="16"/>
                          </w:rPr>
                          <w:t>Anna Stiftinger/Bildungszentrum Saalfelden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31544681" w14:textId="77777777" w:rsidR="00D1563C" w:rsidRPr="00F759F3" w:rsidRDefault="00D1563C" w:rsidP="008F317E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6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6" o:title=""/>
                </v:shape>
              </v:group>
              <v:line id="Gerader Verbinder 238" o:spid="_x0000_s1037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8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641F8206" w14:textId="77777777" w:rsidR="00D1563C" w:rsidRDefault="00D156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61AB8" w14:textId="77777777" w:rsidR="00855181" w:rsidRDefault="00855181" w:rsidP="00F759F3">
      <w:r>
        <w:separator/>
      </w:r>
    </w:p>
  </w:footnote>
  <w:footnote w:type="continuationSeparator" w:id="0">
    <w:p w14:paraId="3A012F95" w14:textId="77777777" w:rsidR="00855181" w:rsidRDefault="00855181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93C5D" w14:textId="77777777" w:rsidR="00D1563C" w:rsidRDefault="00D1563C" w:rsidP="00577103">
    <w:pPr>
      <w:pStyle w:val="KeinLeerraum"/>
      <w:tabs>
        <w:tab w:val="left" w:pos="9356"/>
      </w:tabs>
    </w:pPr>
  </w:p>
  <w:p w14:paraId="5BCD63A5" w14:textId="77777777" w:rsidR="00D1563C" w:rsidRDefault="00D1563C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709A99BD" wp14:editId="7608D859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174A30E" w14:textId="77777777" w:rsidR="00D1563C" w:rsidRDefault="00D1563C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D7B77" w14:textId="77777777" w:rsidR="00D1563C" w:rsidRDefault="00D1563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65F370D0" wp14:editId="473BC9A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265DFF" w14:textId="77777777" w:rsidR="00D1563C" w:rsidRDefault="00D1563C" w:rsidP="000C3ADB">
    <w:pPr>
      <w:pStyle w:val="KeinLeerraum"/>
      <w:tabs>
        <w:tab w:val="left" w:pos="9356"/>
      </w:tabs>
      <w:jc w:val="right"/>
    </w:pPr>
  </w:p>
  <w:p w14:paraId="1AF0CA58" w14:textId="77777777" w:rsidR="00D1563C" w:rsidRPr="000C3ADB" w:rsidRDefault="00D1563C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0ED77367"/>
    <w:multiLevelType w:val="hybridMultilevel"/>
    <w:tmpl w:val="FBFEC7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E7548"/>
    <w:multiLevelType w:val="hybridMultilevel"/>
    <w:tmpl w:val="4F1A0F7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073C46"/>
    <w:multiLevelType w:val="hybridMultilevel"/>
    <w:tmpl w:val="15F4A5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BF5EE2"/>
    <w:multiLevelType w:val="hybridMultilevel"/>
    <w:tmpl w:val="AC2C8D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56370E"/>
    <w:multiLevelType w:val="hybridMultilevel"/>
    <w:tmpl w:val="80C8F1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192515"/>
    <w:multiLevelType w:val="hybridMultilevel"/>
    <w:tmpl w:val="7AA6A2A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7AF67170"/>
    <w:multiLevelType w:val="hybridMultilevel"/>
    <w:tmpl w:val="610681A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1"/>
  </w:num>
  <w:num w:numId="3">
    <w:abstractNumId w:val="11"/>
  </w:num>
  <w:num w:numId="4">
    <w:abstractNumId w:val="22"/>
  </w:num>
  <w:num w:numId="5">
    <w:abstractNumId w:val="17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10"/>
  </w:num>
  <w:num w:numId="8">
    <w:abstractNumId w:val="14"/>
  </w:num>
  <w:num w:numId="9">
    <w:abstractNumId w:val="23"/>
  </w:num>
  <w:num w:numId="10">
    <w:abstractNumId w:val="15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0"/>
  </w:num>
  <w:num w:numId="22">
    <w:abstractNumId w:val="12"/>
  </w:num>
  <w:num w:numId="23">
    <w:abstractNumId w:val="16"/>
  </w:num>
  <w:num w:numId="24">
    <w:abstractNumId w:val="18"/>
  </w:num>
  <w:num w:numId="25">
    <w:abstractNumId w:val="19"/>
  </w:num>
  <w:num w:numId="26">
    <w:abstractNumId w:val="25"/>
  </w:num>
  <w:num w:numId="27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savePreviewPicture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094"/>
    <w:rsid w:val="00000E64"/>
    <w:rsid w:val="000020BB"/>
    <w:rsid w:val="00005F40"/>
    <w:rsid w:val="000069A9"/>
    <w:rsid w:val="00014C1A"/>
    <w:rsid w:val="000163DA"/>
    <w:rsid w:val="00022130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57F90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5F8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4094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670C0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2A9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E4893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271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B6553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5E9B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2B2C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3B45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153"/>
    <w:rsid w:val="004F5A54"/>
    <w:rsid w:val="00501DFC"/>
    <w:rsid w:val="00504491"/>
    <w:rsid w:val="005050B1"/>
    <w:rsid w:val="005127CA"/>
    <w:rsid w:val="005139A3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059A3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900FD"/>
    <w:rsid w:val="00691E03"/>
    <w:rsid w:val="0069418F"/>
    <w:rsid w:val="00694343"/>
    <w:rsid w:val="0069511C"/>
    <w:rsid w:val="00696553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D780D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07E6"/>
    <w:rsid w:val="00733E12"/>
    <w:rsid w:val="00735BB1"/>
    <w:rsid w:val="00736C84"/>
    <w:rsid w:val="00737F11"/>
    <w:rsid w:val="0074058A"/>
    <w:rsid w:val="00740F82"/>
    <w:rsid w:val="0074202F"/>
    <w:rsid w:val="007423A3"/>
    <w:rsid w:val="0075124F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C7C9C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5181"/>
    <w:rsid w:val="008560C2"/>
    <w:rsid w:val="00856702"/>
    <w:rsid w:val="00856C67"/>
    <w:rsid w:val="00856CF8"/>
    <w:rsid w:val="00860026"/>
    <w:rsid w:val="00860733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0B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2648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0FC8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9A7"/>
    <w:rsid w:val="00BA1F3C"/>
    <w:rsid w:val="00BA3DE7"/>
    <w:rsid w:val="00BA3FF1"/>
    <w:rsid w:val="00BA4DB7"/>
    <w:rsid w:val="00BA5E50"/>
    <w:rsid w:val="00BA6C26"/>
    <w:rsid w:val="00BB25FB"/>
    <w:rsid w:val="00BB2677"/>
    <w:rsid w:val="00BB41EF"/>
    <w:rsid w:val="00BB6449"/>
    <w:rsid w:val="00BC0813"/>
    <w:rsid w:val="00BC27A5"/>
    <w:rsid w:val="00BC47F1"/>
    <w:rsid w:val="00BC5B42"/>
    <w:rsid w:val="00BC6A48"/>
    <w:rsid w:val="00BD4F7F"/>
    <w:rsid w:val="00BE05B8"/>
    <w:rsid w:val="00BE2FCF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63C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04CF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147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1605F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764D8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2E88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2DA2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01D02633"/>
  <w15:docId w15:val="{C6C1A347-D102-4B24-877C-812F1BA8D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24094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Formatvorlage1">
    <w:name w:val="Formatvorlage1"/>
    <w:basedOn w:val="Standard"/>
    <w:link w:val="Formatvorlage1Zchn"/>
    <w:qFormat/>
    <w:rsid w:val="00124094"/>
    <w:pPr>
      <w:spacing w:before="120" w:after="120"/>
    </w:pPr>
    <w:rPr>
      <w:rFonts w:eastAsia="Arial" w:cs="Arial"/>
      <w:b/>
      <w:bCs/>
      <w:iCs/>
      <w:color w:val="993366"/>
      <w:sz w:val="36"/>
      <w:szCs w:val="36"/>
    </w:rPr>
  </w:style>
  <w:style w:type="paragraph" w:customStyle="1" w:styleId="Formatvorlage2">
    <w:name w:val="Formatvorlage2"/>
    <w:basedOn w:val="Formatvorlage1"/>
    <w:link w:val="Formatvorlage2Zchn"/>
    <w:qFormat/>
    <w:rsid w:val="00124094"/>
    <w:rPr>
      <w:sz w:val="28"/>
      <w:szCs w:val="28"/>
    </w:rPr>
  </w:style>
  <w:style w:type="character" w:customStyle="1" w:styleId="Formatvorlage1Zchn">
    <w:name w:val="Formatvorlage1 Zchn"/>
    <w:basedOn w:val="Absatz-Standardschriftart"/>
    <w:link w:val="Formatvorlage1"/>
    <w:rsid w:val="00124094"/>
    <w:rPr>
      <w:rFonts w:ascii="Arial" w:eastAsia="Arial" w:hAnsi="Arial" w:cs="Arial"/>
      <w:b/>
      <w:bCs/>
      <w:iCs/>
      <w:color w:val="993366"/>
      <w:sz w:val="36"/>
      <w:szCs w:val="36"/>
    </w:rPr>
  </w:style>
  <w:style w:type="character" w:customStyle="1" w:styleId="Formatvorlage2Zchn">
    <w:name w:val="Formatvorlage2 Zchn"/>
    <w:basedOn w:val="Formatvorlage1Zchn"/>
    <w:link w:val="Formatvorlage2"/>
    <w:rsid w:val="00124094"/>
    <w:rPr>
      <w:rFonts w:ascii="Arial" w:eastAsia="Arial" w:hAnsi="Arial" w:cs="Arial"/>
      <w:b/>
      <w:bCs/>
      <w:iCs/>
      <w:color w:val="993366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D780D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iCs w:val="0"/>
      <w:color w:val="365F91" w:themeColor="accent1" w:themeShade="BF"/>
      <w:sz w:val="32"/>
      <w:szCs w:val="32"/>
    </w:rPr>
  </w:style>
  <w:style w:type="paragraph" w:styleId="Verzeichnis2">
    <w:name w:val="toc 2"/>
    <w:basedOn w:val="Standard"/>
    <w:next w:val="Standard"/>
    <w:autoRedefine/>
    <w:uiPriority w:val="39"/>
    <w:unhideWhenUsed/>
    <w:rsid w:val="006D780D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6D780D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oleObject" Target="embeddings/oleObject2.bin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1.bin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oleObject" Target="embeddings/oleObject3.bin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9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40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s\Nextcloud\Vorlagen\lfe-uebung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7C0D9-3FAE-4170-A904-4810CF751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lfe-uebungsblatt</Template>
  <TotalTime>0</TotalTime>
  <Pages>12</Pages>
  <Words>1383</Words>
  <Characters>8714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stiftinger</dc:creator>
  <cp:lastModifiedBy>Britta Ungermanns</cp:lastModifiedBy>
  <cp:revision>9</cp:revision>
  <cp:lastPrinted>2019-08-20T13:21:00Z</cp:lastPrinted>
  <dcterms:created xsi:type="dcterms:W3CDTF">2021-11-02T13:24:00Z</dcterms:created>
  <dcterms:modified xsi:type="dcterms:W3CDTF">2021-11-25T11:17:00Z</dcterms:modified>
</cp:coreProperties>
</file>