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E4CC3" w14:textId="77777777" w:rsidR="00124094" w:rsidRDefault="00124094" w:rsidP="00DB7664">
      <w:pPr>
        <w:pStyle w:val="berschrift1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74B888C" wp14:editId="67C23774">
            <wp:simplePos x="0" y="0"/>
            <wp:positionH relativeFrom="column">
              <wp:posOffset>4693920</wp:posOffset>
            </wp:positionH>
            <wp:positionV relativeFrom="paragraph">
              <wp:posOffset>80645</wp:posOffset>
            </wp:positionV>
            <wp:extent cx="1348740" cy="533400"/>
            <wp:effectExtent l="0" t="0" r="381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C8">
        <w:t xml:space="preserve">Anleitung: Zoom am </w:t>
      </w:r>
      <w:r w:rsidR="00B93435">
        <w:t>IPad und IPhone</w:t>
      </w:r>
    </w:p>
    <w:p w14:paraId="2AC38924" w14:textId="77777777" w:rsidR="008B10B9" w:rsidRDefault="008B10B9" w:rsidP="008B10B9">
      <w:r>
        <w:t xml:space="preserve">Zoom ist eine Möglichkeit, </w:t>
      </w:r>
    </w:p>
    <w:p w14:paraId="2A70FBAD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 xml:space="preserve">das Internet zu nutzen, um mit einer oder mehreren Personen zu reden bzw. zu telefonieren, </w:t>
      </w:r>
    </w:p>
    <w:p w14:paraId="4B73EE45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>sich gemeinsam Dateien anzuschauen,</w:t>
      </w:r>
    </w:p>
    <w:p w14:paraId="39889F6A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 xml:space="preserve">Nachrichten per Chat zu verschicken oder </w:t>
      </w:r>
    </w:p>
    <w:p w14:paraId="495870E3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>einer anderen Person den eigenen Bildschirm zu zeigen oder sich etwas erklären zu lassen.</w:t>
      </w:r>
    </w:p>
    <w:p w14:paraId="60EF83F6" w14:textId="77777777" w:rsidR="008B10B9" w:rsidRDefault="008B10B9" w:rsidP="008B10B9">
      <w:r>
        <w:t>Welche Ausstattung braucht es dafür?</w:t>
      </w:r>
    </w:p>
    <w:p w14:paraId="5FA669DA" w14:textId="77777777" w:rsidR="008B10B9" w:rsidRDefault="008B10B9" w:rsidP="008B10B9">
      <w:pPr>
        <w:pStyle w:val="Listenabsatz"/>
        <w:numPr>
          <w:ilvl w:val="0"/>
          <w:numId w:val="23"/>
        </w:numPr>
      </w:pPr>
      <w:r>
        <w:t>Ein Smartphone oder ein Tablet mit der Zoom-App oder einen Computer oder Laptop (die Personen können mit unterschiedlichen Geräten am gleichen Treffen teilnehmen),</w:t>
      </w:r>
    </w:p>
    <w:p w14:paraId="0E37C935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>eine Internetverbindung (z. B. über WLAN),</w:t>
      </w:r>
    </w:p>
    <w:p w14:paraId="0D2EB725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>Kopfhörer oder Lautsprecher sowie Mikrophon – entweder beim Gerät eingebaut oder zum Aufsetzen (Headset) und</w:t>
      </w:r>
    </w:p>
    <w:p w14:paraId="5434C575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 xml:space="preserve">idealerweise eine Kamera. Bei Tablet und Smartphones und bei vielen Laptops ist bereits eine Kamera am Bildschirmrand eingebaut. Am Computer kann eine Kamera zum Anstecken mit einem Kabel verwendet werden.  </w:t>
      </w:r>
      <w:r>
        <w:br/>
        <w:t>Zoom kann aber auch ohne Kamera verwendet werden.</w:t>
      </w:r>
    </w:p>
    <w:p w14:paraId="0787EA21" w14:textId="77777777" w:rsidR="006D780D" w:rsidRDefault="006D780D"/>
    <w:p w14:paraId="042DB88D" w14:textId="77777777" w:rsidR="006D780D" w:rsidRDefault="006D780D" w:rsidP="006D780D">
      <w:pPr>
        <w:pStyle w:val="berschrift2"/>
      </w:pPr>
      <w:bookmarkStart w:id="0" w:name="_Toc86766162"/>
      <w:bookmarkStart w:id="1" w:name="_Toc87265589"/>
      <w:r>
        <w:t>Inhalt der Anleitung</w:t>
      </w:r>
      <w:bookmarkEnd w:id="0"/>
      <w:bookmarkEnd w:id="1"/>
    </w:p>
    <w:p w14:paraId="690DB46A" w14:textId="77777777" w:rsidR="0019584B" w:rsidRDefault="006D780D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265589" w:history="1">
        <w:r w:rsidR="0019584B" w:rsidRPr="00DA4EA3">
          <w:rPr>
            <w:rStyle w:val="Hyperlink"/>
            <w:noProof/>
          </w:rPr>
          <w:t>Inhalt der Anleitung</w:t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_Toc87265589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1</w:t>
        </w:r>
        <w:r w:rsidR="0019584B">
          <w:rPr>
            <w:noProof/>
            <w:webHidden/>
          </w:rPr>
          <w:fldChar w:fldCharType="end"/>
        </w:r>
      </w:hyperlink>
    </w:p>
    <w:p w14:paraId="4DCF3361" w14:textId="77777777" w:rsidR="0019584B" w:rsidRDefault="006714B8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0" w:history="1">
        <w:r w:rsidR="0019584B" w:rsidRPr="00DA4EA3">
          <w:rPr>
            <w:rStyle w:val="Hyperlink"/>
            <w:noProof/>
          </w:rPr>
          <w:t>1. An einem Zoom-Treffen teilnehmen</w:t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_Toc87265590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2</w:t>
        </w:r>
        <w:r w:rsidR="0019584B">
          <w:rPr>
            <w:noProof/>
            <w:webHidden/>
          </w:rPr>
          <w:fldChar w:fldCharType="end"/>
        </w:r>
      </w:hyperlink>
    </w:p>
    <w:p w14:paraId="20F2E728" w14:textId="77777777" w:rsidR="0019584B" w:rsidRDefault="006714B8">
      <w:pPr>
        <w:pStyle w:val="Verzeichnis3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1" w:history="1">
        <w:r w:rsidR="0019584B" w:rsidRPr="00DA4EA3">
          <w:rPr>
            <w:rStyle w:val="Hyperlink"/>
            <w:noProof/>
          </w:rPr>
          <w:t>Beim allererstem Mal: Zoom-App am Gerät einrichten</w:t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_Toc87265591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2</w:t>
        </w:r>
        <w:r w:rsidR="0019584B">
          <w:rPr>
            <w:noProof/>
            <w:webHidden/>
          </w:rPr>
          <w:fldChar w:fldCharType="end"/>
        </w:r>
      </w:hyperlink>
    </w:p>
    <w:p w14:paraId="219AB7FC" w14:textId="77777777" w:rsidR="0019584B" w:rsidRDefault="006714B8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2" w:history="1">
        <w:r w:rsidR="0019584B" w:rsidRPr="00DA4EA3">
          <w:rPr>
            <w:rStyle w:val="Hyperlink"/>
            <w:noProof/>
          </w:rPr>
          <w:t>2. Im Meeting-Raum</w:t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_Toc87265592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5</w:t>
        </w:r>
        <w:r w:rsidR="0019584B">
          <w:rPr>
            <w:noProof/>
            <w:webHidden/>
          </w:rPr>
          <w:fldChar w:fldCharType="end"/>
        </w:r>
      </w:hyperlink>
    </w:p>
    <w:p w14:paraId="4790F8D7" w14:textId="77777777" w:rsidR="0019584B" w:rsidRDefault="006714B8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4" w:history="1">
        <w:r w:rsidR="0019584B" w:rsidRPr="00DA4EA3">
          <w:rPr>
            <w:rStyle w:val="Hyperlink"/>
            <w:noProof/>
          </w:rPr>
          <w:t xml:space="preserve">3. Das Meeting verlassen </w:t>
        </w:r>
        <w:r w:rsidR="0019584B" w:rsidRPr="00DA4EA3">
          <w:rPr>
            <w:rStyle w:val="Hyperlink"/>
            <w:noProof/>
          </w:rPr>
          <w:drawing>
            <wp:inline distT="0" distB="0" distL="0" distR="0" wp14:anchorId="20D639C1" wp14:editId="55726812">
              <wp:extent cx="885825" cy="333375"/>
              <wp:effectExtent l="0" t="0" r="9525" b="9525"/>
              <wp:docPr id="338" name="Grafik 3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825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_Toc87265594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8</w:t>
        </w:r>
        <w:r w:rsidR="0019584B">
          <w:rPr>
            <w:noProof/>
            <w:webHidden/>
          </w:rPr>
          <w:fldChar w:fldCharType="end"/>
        </w:r>
      </w:hyperlink>
    </w:p>
    <w:p w14:paraId="1FA73616" w14:textId="77777777" w:rsidR="0019584B" w:rsidRDefault="006714B8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5" w:history="1">
        <w:r w:rsidR="0019584B" w:rsidRPr="00DA4EA3">
          <w:rPr>
            <w:rStyle w:val="Hyperlink"/>
            <w:noProof/>
          </w:rPr>
          <w:t xml:space="preserve">4. Bildschirm freigeben </w:t>
        </w:r>
        <w:r w:rsidR="0019584B" w:rsidRPr="00DA4EA3">
          <w:rPr>
            <w:rStyle w:val="Hyperlink"/>
            <w:noProof/>
          </w:rPr>
          <w:drawing>
            <wp:inline distT="0" distB="0" distL="0" distR="0" wp14:anchorId="210F54E8" wp14:editId="6438FE01">
              <wp:extent cx="733425" cy="476250"/>
              <wp:effectExtent l="0" t="0" r="9525" b="0"/>
              <wp:docPr id="339" name="Grafik 3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3425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_Toc87265595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8</w:t>
        </w:r>
        <w:r w:rsidR="0019584B">
          <w:rPr>
            <w:noProof/>
            <w:webHidden/>
          </w:rPr>
          <w:fldChar w:fldCharType="end"/>
        </w:r>
      </w:hyperlink>
    </w:p>
    <w:p w14:paraId="6CD2A5A2" w14:textId="750A350F" w:rsidR="0019584B" w:rsidRDefault="006714B8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7265596" w:history="1">
        <w:r w:rsidR="0019584B" w:rsidRPr="00DA4EA3">
          <w:rPr>
            <w:rStyle w:val="Hyperlink"/>
            <w:noProof/>
          </w:rPr>
          <w:t>5. Chatten per Zoom</w:t>
        </w:r>
        <w:r w:rsidR="0019584B">
          <w:rPr>
            <w:noProof/>
            <w:webHidden/>
          </w:rPr>
          <w:tab/>
        </w:r>
        <w:r w:rsidR="0019584B">
          <w:rPr>
            <w:noProof/>
            <w:webHidden/>
          </w:rPr>
          <w:fldChar w:fldCharType="begin"/>
        </w:r>
        <w:r w:rsidR="0019584B">
          <w:rPr>
            <w:noProof/>
            <w:webHidden/>
          </w:rPr>
          <w:instrText xml:space="preserve"> PAGEREF _Toc87265596 \h </w:instrText>
        </w:r>
        <w:r w:rsidR="0019584B">
          <w:rPr>
            <w:noProof/>
            <w:webHidden/>
          </w:rPr>
        </w:r>
        <w:r w:rsidR="0019584B">
          <w:rPr>
            <w:noProof/>
            <w:webHidden/>
          </w:rPr>
          <w:fldChar w:fldCharType="separate"/>
        </w:r>
        <w:r w:rsidR="0019584B">
          <w:rPr>
            <w:noProof/>
            <w:webHidden/>
          </w:rPr>
          <w:t>11</w:t>
        </w:r>
        <w:r w:rsidR="0019584B">
          <w:rPr>
            <w:noProof/>
            <w:webHidden/>
          </w:rPr>
          <w:fldChar w:fldCharType="end"/>
        </w:r>
      </w:hyperlink>
    </w:p>
    <w:p w14:paraId="6829282B" w14:textId="77777777" w:rsidR="00124094" w:rsidRDefault="006D780D" w:rsidP="00124094">
      <w:r>
        <w:fldChar w:fldCharType="end"/>
      </w:r>
    </w:p>
    <w:p w14:paraId="0DF6DE41" w14:textId="77777777" w:rsidR="008B10B9" w:rsidRDefault="008B10B9" w:rsidP="008B10B9">
      <w:pPr>
        <w:pStyle w:val="berschrift2"/>
      </w:pPr>
      <w:bookmarkStart w:id="2" w:name="_Toc86765897"/>
      <w:bookmarkStart w:id="3" w:name="_Toc87265590"/>
      <w:r>
        <w:lastRenderedPageBreak/>
        <w:t>1. An einem Zoom-Treffen teilnehmen</w:t>
      </w:r>
      <w:bookmarkEnd w:id="2"/>
      <w:bookmarkEnd w:id="3"/>
    </w:p>
    <w:p w14:paraId="52B914EA" w14:textId="77777777" w:rsidR="008B10B9" w:rsidRDefault="008B10B9" w:rsidP="008B10B9">
      <w:r>
        <w:t xml:space="preserve">Ein Treffen über Zoom heißt Zoom-Meeting oder Zoom-Konferenz. Es findet in einem Online-Raum oder Meeting-Raum statt. Das ist ein digitaler „Ort“, der für die Dauer des Meetings reserviert wird. </w:t>
      </w:r>
    </w:p>
    <w:p w14:paraId="216442C8" w14:textId="7C81E2E5" w:rsidR="008B10B9" w:rsidRDefault="008B10B9" w:rsidP="008B10B9">
      <w:r>
        <w:t>Der Meeting-Raum besitzt eine eindeutige Internet-Adresse. Alle Meeting-Teilnehmer</w:t>
      </w:r>
      <w:r w:rsidR="00DB7664">
        <w:t>*</w:t>
      </w:r>
      <w:r>
        <w:t>innen müssen diese Adresse kennen, um am Meeting teilnehmen zu können.</w:t>
      </w:r>
    </w:p>
    <w:p w14:paraId="1E62AA1B" w14:textId="77777777" w:rsidR="00124094" w:rsidRDefault="00124094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79754F44" wp14:editId="246EDAEB">
                <wp:simplePos x="0" y="0"/>
                <wp:positionH relativeFrom="column">
                  <wp:posOffset>-115570</wp:posOffset>
                </wp:positionH>
                <wp:positionV relativeFrom="paragraph">
                  <wp:posOffset>471805</wp:posOffset>
                </wp:positionV>
                <wp:extent cx="6019800" cy="1623060"/>
                <wp:effectExtent l="0" t="0" r="19050" b="15240"/>
                <wp:wrapNone/>
                <wp:docPr id="317" name="Abgerundetes Rechtec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64880D" id="Abgerundetes Rechteck 317" o:spid="_x0000_s1026" style="position:absolute;margin-left:-9.1pt;margin-top:37.15pt;width:474pt;height:127.8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" fillcolor="white [3201]" strokecolor="#f79646 [3209]" strokeweight="2pt"/>
            </w:pict>
          </mc:Fallback>
        </mc:AlternateContent>
      </w:r>
      <w:r>
        <w:t xml:space="preserve">Meistens wird diese Adresse als Link in einer E-Mail </w:t>
      </w:r>
      <w:r w:rsidR="008B10B9">
        <w:t xml:space="preserve">oder per Kurznachricht (SMS, Signal, WhatsApp …) </w:t>
      </w:r>
      <w:r>
        <w:t>verschickt. Das sieht z. B. so aus:</w:t>
      </w:r>
    </w:p>
    <w:p w14:paraId="4A24912B" w14:textId="77777777" w:rsidR="00124094" w:rsidRDefault="00124094" w:rsidP="00124094">
      <w:r>
        <w:rPr>
          <w:noProof/>
        </w:rPr>
        <w:drawing>
          <wp:inline distT="0" distB="0" distL="0" distR="0" wp14:anchorId="4BD11C8C" wp14:editId="30410306">
            <wp:extent cx="5478780" cy="156210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03C5" w14:textId="599B97A1" w:rsidR="00EC2E88" w:rsidRDefault="00EC2E88" w:rsidP="00EC2E88">
      <w:pPr>
        <w:pStyle w:val="berschrift3"/>
      </w:pPr>
      <w:bookmarkStart w:id="4" w:name="_Toc86765898"/>
      <w:bookmarkStart w:id="5" w:name="_Toc87265591"/>
      <w:r>
        <w:t xml:space="preserve">Beim </w:t>
      </w:r>
      <w:r w:rsidR="00DB7664">
        <w:t>e</w:t>
      </w:r>
      <w:r>
        <w:t>rste</w:t>
      </w:r>
      <w:r w:rsidR="00DB7664">
        <w:t>n</w:t>
      </w:r>
      <w:r>
        <w:t xml:space="preserve"> Mal: Zoom-App am Gerät einrichten</w:t>
      </w:r>
      <w:bookmarkEnd w:id="4"/>
      <w:bookmarkEnd w:id="5"/>
    </w:p>
    <w:p w14:paraId="34B7A503" w14:textId="0DECCC40" w:rsidR="00EC2E88" w:rsidRDefault="00EC2E88" w:rsidP="00EC2E88">
      <w:r>
        <w:rPr>
          <w:noProof/>
        </w:rPr>
        <w:drawing>
          <wp:anchor distT="0" distB="0" distL="114300" distR="114300" simplePos="0" relativeHeight="251644416" behindDoc="0" locked="0" layoutInCell="1" allowOverlap="1" wp14:anchorId="491DC0B1" wp14:editId="15761308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685800" cy="685800"/>
            <wp:effectExtent l="0" t="0" r="0" b="0"/>
            <wp:wrapSquare wrapText="bothSides"/>
            <wp:docPr id="2" name="Grafik 2" descr="C:\Users\anna\AppData\Local\Microsoft\Windows\INetCache\IE\MKF7P7L1\1024px-Symbol_lightbulb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IE\MKF7P7L1\1024px-Symbol_lightbulb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TIPP: Wenn Sie das allererste Mal Zoom nutzen, müssen Sie die Zoom- App vorab installieren. Laden Sie dazu die App </w:t>
      </w:r>
      <w:r w:rsidR="00BB41EF">
        <w:t>„</w:t>
      </w:r>
      <w:r>
        <w:t>ZOOM Cloud Meetings</w:t>
      </w:r>
      <w:r w:rsidR="00BB41EF">
        <w:t>“</w:t>
      </w:r>
      <w:r>
        <w:t xml:space="preserve"> </w:t>
      </w:r>
      <w:r w:rsidR="00BB41EF">
        <w:t xml:space="preserve">aus dem </w:t>
      </w:r>
      <w:r w:rsidR="00B93435">
        <w:t>App</w:t>
      </w:r>
      <w:r w:rsidR="00DB7664">
        <w:t>-S</w:t>
      </w:r>
      <w:r w:rsidR="00B93435">
        <w:t>tore</w:t>
      </w:r>
      <w:r w:rsidR="00BB41EF">
        <w:t xml:space="preserve"> </w:t>
      </w:r>
      <w:r>
        <w:t>auf Ihr Gerät.</w:t>
      </w:r>
    </w:p>
    <w:p w14:paraId="04423517" w14:textId="77777777" w:rsidR="00EC2E88" w:rsidRDefault="00EC2E88" w:rsidP="00124094"/>
    <w:p w14:paraId="7AFB7464" w14:textId="61BCB0A8" w:rsidR="00EC2E88" w:rsidRDefault="00EC2E88" w:rsidP="00EC2E88">
      <w:r>
        <w:t>Wenn Sie nun eine E-Mail oder Kurznachricht mit einem Link zu einem Zoom-Meeting erhalten haben, tippen Sie auf den Link.</w:t>
      </w:r>
    </w:p>
    <w:p w14:paraId="1ED20EED" w14:textId="61756D71" w:rsidR="00DB7664" w:rsidRDefault="00DB7664" w:rsidP="00EC2E88">
      <w:r>
        <w:t>Sie werden gefragt, welcher Name von Ihnen im Meeting angezeigt werden soll:</w:t>
      </w:r>
    </w:p>
    <w:p w14:paraId="74F5A278" w14:textId="77777777" w:rsidR="00DB7664" w:rsidRDefault="00DB7664" w:rsidP="00124094">
      <w:r>
        <w:rPr>
          <w:noProof/>
        </w:rPr>
        <w:drawing>
          <wp:anchor distT="0" distB="0" distL="114300" distR="114300" simplePos="0" relativeHeight="251700736" behindDoc="0" locked="0" layoutInCell="1" allowOverlap="1" wp14:anchorId="7FA1A706" wp14:editId="3A84D65C">
            <wp:simplePos x="0" y="0"/>
            <wp:positionH relativeFrom="column">
              <wp:posOffset>2540</wp:posOffset>
            </wp:positionH>
            <wp:positionV relativeFrom="paragraph">
              <wp:posOffset>120650</wp:posOffset>
            </wp:positionV>
            <wp:extent cx="3219450" cy="1756410"/>
            <wp:effectExtent l="19050" t="19050" r="19050" b="1524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5" b="15684"/>
                    <a:stretch/>
                  </pic:blipFill>
                  <pic:spPr bwMode="auto">
                    <a:xfrm>
                      <a:off x="0" y="0"/>
                      <a:ext cx="3219450" cy="1756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76965" w14:textId="4DED2118" w:rsidR="007C7C9C" w:rsidRDefault="00DB7664" w:rsidP="00124094">
      <w:r>
        <w:t>Tippen</w:t>
      </w:r>
      <w:r w:rsidR="007C7C9C">
        <w:t xml:space="preserve"> Sie in das blaue Feld „Ihr Name“</w:t>
      </w:r>
      <w:r>
        <w:t xml:space="preserve">. Es </w:t>
      </w:r>
      <w:r w:rsidR="007C7C9C">
        <w:t xml:space="preserve">erscheint die Tastatur und Sie können Ihren Namen eingeben. </w:t>
      </w:r>
      <w:r w:rsidR="007C7C9C">
        <w:br/>
        <w:t>Danach tippen Sie auf OK.</w:t>
      </w:r>
    </w:p>
    <w:p w14:paraId="37F33A55" w14:textId="77777777" w:rsidR="00EC2E88" w:rsidRDefault="00EC2E88" w:rsidP="00124094"/>
    <w:p w14:paraId="0911A546" w14:textId="77777777" w:rsidR="00BA19A7" w:rsidRDefault="00BA19A7" w:rsidP="00124094"/>
    <w:p w14:paraId="04FE3278" w14:textId="77777777" w:rsidR="00BA19A7" w:rsidRDefault="00BA19A7" w:rsidP="00124094"/>
    <w:p w14:paraId="6746DDDD" w14:textId="77777777" w:rsidR="00124094" w:rsidRDefault="00124094" w:rsidP="00124094">
      <w:r>
        <w:t xml:space="preserve">Die Zoom App startet </w:t>
      </w:r>
      <w:r w:rsidR="00BA19A7">
        <w:t>nun und bittet Sie, den Nutzungsbedingungen zuzustimmen:</w:t>
      </w:r>
    </w:p>
    <w:p w14:paraId="24BA61F2" w14:textId="77777777" w:rsidR="00BA19A7" w:rsidRDefault="00BA19A7" w:rsidP="00124094">
      <w:r>
        <w:rPr>
          <w:noProof/>
        </w:rPr>
        <w:drawing>
          <wp:anchor distT="0" distB="0" distL="114300" distR="114300" simplePos="0" relativeHeight="251649536" behindDoc="0" locked="0" layoutInCell="1" allowOverlap="1" wp14:anchorId="771928F7" wp14:editId="1B458E42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1752600" cy="1718896"/>
            <wp:effectExtent l="19050" t="19050" r="19050" b="15240"/>
            <wp:wrapSquare wrapText="bothSides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889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C41A8" w14:textId="77777777" w:rsidR="00BA19A7" w:rsidRDefault="00BA19A7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6F3DA3" wp14:editId="049C70E2">
                <wp:simplePos x="0" y="0"/>
                <wp:positionH relativeFrom="column">
                  <wp:posOffset>1671320</wp:posOffset>
                </wp:positionH>
                <wp:positionV relativeFrom="paragraph">
                  <wp:posOffset>307975</wp:posOffset>
                </wp:positionV>
                <wp:extent cx="1847850" cy="939800"/>
                <wp:effectExtent l="38100" t="19050" r="19050" b="50800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939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2D09" id="Gerade Verbindung mit Pfeil 226" o:spid="_x0000_s1026" type="#_x0000_t32" style="position:absolute;margin-left:131.6pt;margin-top:24.25pt;width:145.5pt;height:7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" strokecolor="#936" strokeweight="2.25pt">
                <v:stroke endarrow="open"/>
              </v:shape>
            </w:pict>
          </mc:Fallback>
        </mc:AlternateContent>
      </w:r>
      <w:r>
        <w:t>Erst wenn Sie auf „Ich stimme zu“ tippen, können Sie die App wirklich nutzen.</w:t>
      </w:r>
    </w:p>
    <w:p w14:paraId="117F7B1D" w14:textId="77777777" w:rsidR="00EC2E88" w:rsidRDefault="00EC2E88" w:rsidP="00124094"/>
    <w:p w14:paraId="62A2BA09" w14:textId="77777777" w:rsidR="00BA19A7" w:rsidRDefault="00BA19A7" w:rsidP="00124094"/>
    <w:p w14:paraId="17C7D572" w14:textId="77777777" w:rsidR="00BA19A7" w:rsidRDefault="00BA19A7" w:rsidP="00124094"/>
    <w:p w14:paraId="685438A6" w14:textId="77777777" w:rsidR="00BA19A7" w:rsidRDefault="00BA19A7" w:rsidP="00124094"/>
    <w:p w14:paraId="020E2807" w14:textId="0D91F9A8" w:rsidR="00BA19A7" w:rsidRDefault="00BA19A7" w:rsidP="00124094">
      <w:r>
        <w:t xml:space="preserve">Ab diesem Zeitpunkt </w:t>
      </w:r>
      <w:r w:rsidR="00A47CA1">
        <w:t>befinden</w:t>
      </w:r>
      <w:r>
        <w:t xml:space="preserve"> Sie </w:t>
      </w:r>
      <w:r w:rsidR="00A47CA1">
        <w:t xml:space="preserve">sich </w:t>
      </w:r>
      <w:r>
        <w:t>im Meeting-Raum. Die anderen Teilnehmenden sehen Sie oder Ihren Namen.</w:t>
      </w:r>
    </w:p>
    <w:p w14:paraId="6131E500" w14:textId="77777777" w:rsidR="00E1605F" w:rsidRDefault="00BA19A7" w:rsidP="00BB41EF">
      <w:pPr>
        <w:keepNext/>
        <w:keepLines/>
      </w:pPr>
      <w:r>
        <w:t xml:space="preserve">Die Zoom App will nun wissen, wie Sie Kopfhörer und Lautsprecher verwenden soll: </w:t>
      </w:r>
    </w:p>
    <w:p w14:paraId="522B1088" w14:textId="77777777" w:rsidR="00BA19A7" w:rsidRDefault="00B93435" w:rsidP="00BB41EF">
      <w:pPr>
        <w:keepNext/>
        <w:keepLines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0A33957" wp14:editId="47D634CC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053590" cy="1785620"/>
            <wp:effectExtent l="19050" t="19050" r="22860" b="2413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69" cy="179043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A7">
        <w:t xml:space="preserve">   </w:t>
      </w:r>
      <w:r w:rsidR="00E1605F">
        <w:t xml:space="preserve">    </w:t>
      </w:r>
    </w:p>
    <w:p w14:paraId="592621F3" w14:textId="6A35E910" w:rsidR="00E1605F" w:rsidRDefault="00A47CA1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C97CE1B" wp14:editId="1D51E80B">
                <wp:simplePos x="0" y="0"/>
                <wp:positionH relativeFrom="column">
                  <wp:posOffset>1957070</wp:posOffset>
                </wp:positionH>
                <wp:positionV relativeFrom="paragraph">
                  <wp:posOffset>254000</wp:posOffset>
                </wp:positionV>
                <wp:extent cx="1851660" cy="381000"/>
                <wp:effectExtent l="38100" t="19050" r="15240" b="95250"/>
                <wp:wrapNone/>
                <wp:docPr id="240" name="Gerade Verbindung mit Pfei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166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BC9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0" o:spid="_x0000_s1026" type="#_x0000_t32" style="position:absolute;margin-left:154.1pt;margin-top:20pt;width:145.8pt;height:30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" strokecolor="#936" strokeweight="2.25pt">
                <v:stroke endarrow="open"/>
              </v:shape>
            </w:pict>
          </mc:Fallback>
        </mc:AlternateContent>
      </w:r>
      <w:r w:rsidR="00B93435">
        <w:t>Wählen Sie hier „WLAN oder Mobile Daten“.</w:t>
      </w:r>
    </w:p>
    <w:p w14:paraId="26F13A60" w14:textId="1F891D4D" w:rsidR="00B93435" w:rsidRDefault="00B93435" w:rsidP="00124094"/>
    <w:p w14:paraId="0F593937" w14:textId="77777777" w:rsidR="00B93435" w:rsidRDefault="00B93435" w:rsidP="00124094"/>
    <w:p w14:paraId="6CF49944" w14:textId="77777777" w:rsidR="00B93435" w:rsidRDefault="00B93435" w:rsidP="00124094"/>
    <w:p w14:paraId="7EA8BEEF" w14:textId="77777777" w:rsidR="00B93435" w:rsidRDefault="00B93435" w:rsidP="00124094"/>
    <w:p w14:paraId="02FD8005" w14:textId="77777777" w:rsidR="00E1605F" w:rsidRDefault="00E1605F" w:rsidP="00124094">
      <w:r>
        <w:t xml:space="preserve">Nun </w:t>
      </w:r>
      <w:r w:rsidR="00B93435">
        <w:t xml:space="preserve">können Sie die anderen Meeting-Teilnehmenden hören und werden von diesen auch gehört. </w:t>
      </w:r>
    </w:p>
    <w:p w14:paraId="6D2F0615" w14:textId="6A745787" w:rsidR="00E1605F" w:rsidRDefault="00B93435" w:rsidP="00124094">
      <w:r>
        <w:t>Beim ersten Mal</w:t>
      </w:r>
      <w:r w:rsidR="00E1605F">
        <w:t xml:space="preserve"> müssen Sie der </w:t>
      </w:r>
      <w:r w:rsidR="00BB41EF">
        <w:t>Zoom-</w:t>
      </w:r>
      <w:r w:rsidR="00E1605F">
        <w:t xml:space="preserve">App noch erlauben, dass </w:t>
      </w:r>
      <w:r w:rsidR="00AB2189">
        <w:t>diese</w:t>
      </w:r>
      <w:r w:rsidR="00E1605F">
        <w:t xml:space="preserve"> auf Ihre Kamera und Ihr Mikrophon zugreift. </w:t>
      </w:r>
    </w:p>
    <w:p w14:paraId="40F8E317" w14:textId="77777777" w:rsidR="00BA19A7" w:rsidRDefault="00E1605F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1C160C" wp14:editId="0286A999">
                <wp:simplePos x="0" y="0"/>
                <wp:positionH relativeFrom="column">
                  <wp:posOffset>1925320</wp:posOffset>
                </wp:positionH>
                <wp:positionV relativeFrom="paragraph">
                  <wp:posOffset>215900</wp:posOffset>
                </wp:positionV>
                <wp:extent cx="2508250" cy="654050"/>
                <wp:effectExtent l="38100" t="19050" r="6350" b="88900"/>
                <wp:wrapNone/>
                <wp:docPr id="243" name="Gerade Verbindung mit Pfei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250" cy="65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3718" id="Gerade Verbindung mit Pfeil 243" o:spid="_x0000_s1026" type="#_x0000_t32" style="position:absolute;margin-left:151.6pt;margin-top:17pt;width:197.5pt;height:51.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" strokecolor="#936" strokeweight="2.25pt">
                <v:stroke endarrow="open"/>
              </v:shape>
            </w:pict>
          </mc:Fallback>
        </mc:AlternateContent>
      </w:r>
      <w:r w:rsidR="00BA19A7">
        <w:rPr>
          <w:noProof/>
        </w:rPr>
        <w:drawing>
          <wp:anchor distT="0" distB="0" distL="114300" distR="114300" simplePos="0" relativeHeight="251654656" behindDoc="0" locked="0" layoutInCell="1" allowOverlap="1" wp14:anchorId="032500E4" wp14:editId="3D9FE80C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2815844" cy="1752600"/>
            <wp:effectExtent l="19050" t="19050" r="22860" b="19050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44" cy="17526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Tippen Sie auf „Bei Nutzung der App“.</w:t>
      </w:r>
      <w:r w:rsidRPr="00E1605F">
        <w:rPr>
          <w:noProof/>
        </w:rPr>
        <w:t xml:space="preserve"> </w:t>
      </w:r>
    </w:p>
    <w:p w14:paraId="272CCF1C" w14:textId="77777777" w:rsidR="00BA19A7" w:rsidRDefault="00BA19A7" w:rsidP="00124094"/>
    <w:p w14:paraId="7D123245" w14:textId="77777777" w:rsidR="00E1605F" w:rsidRDefault="00E1605F" w:rsidP="00124094"/>
    <w:p w14:paraId="3E1F7DBF" w14:textId="77777777" w:rsidR="00E1605F" w:rsidRDefault="00E1605F" w:rsidP="00124094"/>
    <w:p w14:paraId="5927EBD1" w14:textId="77777777" w:rsidR="00E1605F" w:rsidRDefault="00E1605F" w:rsidP="00124094"/>
    <w:p w14:paraId="6B8E8C30" w14:textId="77777777" w:rsidR="00E1605F" w:rsidRDefault="00E1605F" w:rsidP="00124094"/>
    <w:p w14:paraId="56A4F06B" w14:textId="77777777" w:rsidR="00E1605F" w:rsidRDefault="00E1605F" w:rsidP="00124094"/>
    <w:p w14:paraId="10A810C4" w14:textId="5A629FE0" w:rsidR="00E1605F" w:rsidRDefault="00E1605F" w:rsidP="00124094">
      <w:r>
        <w:t xml:space="preserve">Sie sind erfolgreich dem Meeting beigetreten. </w:t>
      </w:r>
      <w:r w:rsidR="000D5F83">
        <w:t>Sie sehen nun die Videobilder der anderen Teilnehmenden oder nur deren Namen (wenn deren Kamera nicht eingeschalten ist).</w:t>
      </w:r>
    </w:p>
    <w:p w14:paraId="503EDA9D" w14:textId="77777777" w:rsidR="000D5F83" w:rsidRDefault="000D5F83" w:rsidP="00124094">
      <w:r>
        <w:t>Wenn Sie das nächste Mal auf einen Einladungslink tippen, um an einem Zoom-Meeting teilzunehmen, startet automatisch die Zoom-App.</w:t>
      </w:r>
    </w:p>
    <w:p w14:paraId="1655A3E3" w14:textId="77777777" w:rsidR="000D5F83" w:rsidRDefault="000D5F83" w:rsidP="00124094">
      <w:r>
        <w:t>Sie brauchen dann nur mehr:</w:t>
      </w:r>
    </w:p>
    <w:p w14:paraId="6E7CEFB0" w14:textId="77777777" w:rsidR="000D5F83" w:rsidRDefault="000D5F83" w:rsidP="000D5F83">
      <w:pPr>
        <w:pStyle w:val="Listenabsatz"/>
        <w:numPr>
          <w:ilvl w:val="0"/>
          <w:numId w:val="24"/>
        </w:numPr>
      </w:pPr>
      <w:r>
        <w:t>Ihren Namen eingeben (der vom letzten Mal wird wieder vorgeschlagen)</w:t>
      </w:r>
    </w:p>
    <w:p w14:paraId="4A0423EE" w14:textId="77777777" w:rsidR="000D5F83" w:rsidRDefault="000D5F83" w:rsidP="000D5F83">
      <w:pPr>
        <w:pStyle w:val="Listenabsatz"/>
        <w:numPr>
          <w:ilvl w:val="0"/>
          <w:numId w:val="24"/>
        </w:numPr>
      </w:pPr>
      <w:r>
        <w:t xml:space="preserve">die Audio-Eingabe „WLAN oder Mobile Daten“ auswählen. </w:t>
      </w:r>
    </w:p>
    <w:p w14:paraId="1BE33801" w14:textId="4C6878AA" w:rsidR="000D5F83" w:rsidRDefault="000D5F83" w:rsidP="000D5F83">
      <w:r>
        <w:t>Und schon nehmen Sie am Meeting teil!</w:t>
      </w:r>
    </w:p>
    <w:p w14:paraId="5EE9E41A" w14:textId="77777777" w:rsidR="004E1DC6" w:rsidRDefault="004E1DC6" w:rsidP="000D5F83"/>
    <w:p w14:paraId="534AC342" w14:textId="77777777" w:rsidR="00696553" w:rsidRDefault="00696553" w:rsidP="001670C0">
      <w:pPr>
        <w:pStyle w:val="berschrift2"/>
      </w:pPr>
      <w:bookmarkStart w:id="6" w:name="_Toc86765899"/>
      <w:bookmarkStart w:id="7" w:name="_Toc87265592"/>
      <w:r>
        <w:t>2. Im Meeting-</w:t>
      </w:r>
      <w:r w:rsidRPr="001670C0">
        <w:t>Raum</w:t>
      </w:r>
      <w:bookmarkEnd w:id="6"/>
      <w:bookmarkEnd w:id="7"/>
    </w:p>
    <w:p w14:paraId="76318F31" w14:textId="77777777" w:rsidR="00696553" w:rsidRDefault="00696553" w:rsidP="00696553">
      <w:r>
        <w:t>Sobald Sie im Raum sind, wird der Bildschirmhintergrund schwarz und Sie sehen, wer im Online-Raum ist.</w:t>
      </w:r>
    </w:p>
    <w:p w14:paraId="0BEEAC40" w14:textId="77777777" w:rsidR="00696553" w:rsidRDefault="00696553" w:rsidP="00696553">
      <w:r>
        <w:t>Wenn Sie auf den Zoom-Bildschirm tippen, erscheint</w:t>
      </w:r>
      <w:r w:rsidR="00BD7CE7">
        <w:t xml:space="preserve"> oben</w:t>
      </w:r>
      <w:r>
        <w:t xml:space="preserve"> eine Zeile mit Symbolen – die Menüleiste. Damit können Sie die Funktionen von Zoom nutzen. </w:t>
      </w:r>
      <w:r>
        <w:br/>
        <w:t>Sollte die Menüleiste nicht sichtbar sein, tippen Sie mitten ins Bild. Dann taucht die Leiste wieder auf.</w:t>
      </w:r>
    </w:p>
    <w:p w14:paraId="538DE289" w14:textId="77777777" w:rsidR="00053188" w:rsidRDefault="00053188" w:rsidP="00696553">
      <w:pPr>
        <w:rPr>
          <w:noProof/>
        </w:rPr>
      </w:pPr>
    </w:p>
    <w:p w14:paraId="5E52CC58" w14:textId="17528390" w:rsidR="00412B2C" w:rsidRDefault="00BD7CE7" w:rsidP="00696553">
      <w:r>
        <w:rPr>
          <w:noProof/>
        </w:rPr>
        <w:drawing>
          <wp:inline distT="0" distB="0" distL="0" distR="0" wp14:anchorId="3A95EE32" wp14:editId="3BF3E986">
            <wp:extent cx="5759450" cy="29337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2496"/>
                    <a:stretch/>
                  </pic:blipFill>
                  <pic:spPr bwMode="auto">
                    <a:xfrm>
                      <a:off x="0" y="0"/>
                      <a:ext cx="57594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6358B" w14:textId="77777777" w:rsidR="00412B2C" w:rsidRDefault="00412B2C" w:rsidP="00053188"/>
    <w:p w14:paraId="36F0ECB7" w14:textId="77777777" w:rsidR="00412B2C" w:rsidRDefault="00412B2C" w:rsidP="00412B2C">
      <w:pPr>
        <w:pStyle w:val="berschrift3"/>
      </w:pPr>
      <w:bookmarkStart w:id="8" w:name="_Toc86765900"/>
      <w:bookmarkStart w:id="9" w:name="_Toc87265593"/>
      <w:r>
        <w:t>Was bedeuten die Symbole in der Menüleiste?</w:t>
      </w:r>
      <w:bookmarkEnd w:id="8"/>
      <w:bookmarkEnd w:id="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12"/>
        <w:gridCol w:w="6948"/>
      </w:tblGrid>
      <w:tr w:rsidR="009831F0" w14:paraId="7C50212E" w14:textId="77777777" w:rsidTr="001670C0">
        <w:tc>
          <w:tcPr>
            <w:tcW w:w="2112" w:type="dxa"/>
          </w:tcPr>
          <w:p w14:paraId="53B5EC71" w14:textId="77777777" w:rsidR="009831F0" w:rsidRDefault="009831F0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04953" wp14:editId="5859C1BA">
                  <wp:extent cx="942975" cy="428625"/>
                  <wp:effectExtent l="0" t="0" r="9525" b="9525"/>
                  <wp:docPr id="310" name="Grafi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053C7B3A" w14:textId="77777777" w:rsidR="009831F0" w:rsidRDefault="009831F0" w:rsidP="00412B2C">
            <w:pPr>
              <w:spacing w:before="240" w:after="240"/>
            </w:pPr>
            <w:r>
              <w:t>Wie Sie ein Meeting verlassen können, wird im nächsten Kapitel erklärt.</w:t>
            </w:r>
          </w:p>
        </w:tc>
      </w:tr>
      <w:tr w:rsidR="009831F0" w14:paraId="636AB526" w14:textId="77777777" w:rsidTr="001670C0">
        <w:tc>
          <w:tcPr>
            <w:tcW w:w="2112" w:type="dxa"/>
          </w:tcPr>
          <w:p w14:paraId="2915DBFF" w14:textId="77777777" w:rsidR="009831F0" w:rsidRDefault="00020664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9EED7" wp14:editId="28FC61A8">
                  <wp:extent cx="914400" cy="228600"/>
                  <wp:effectExtent l="0" t="0" r="0" b="0"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46A589E5" w14:textId="77777777" w:rsidR="009831F0" w:rsidRDefault="00020664" w:rsidP="00412B2C">
            <w:pPr>
              <w:spacing w:before="240" w:after="240"/>
            </w:pPr>
            <w:r>
              <w:t>Wenn Sie auf die eckige Klammer nach unten tippen, erhalten Sie Informationen zu Ihrem Meeting:</w:t>
            </w:r>
          </w:p>
          <w:p w14:paraId="57A8023D" w14:textId="77777777" w:rsidR="00020664" w:rsidRDefault="00020664" w:rsidP="00412B2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753B42AB" wp14:editId="7D7995C0">
                  <wp:extent cx="2207302" cy="1798320"/>
                  <wp:effectExtent l="0" t="0" r="2540" b="0"/>
                  <wp:docPr id="315" name="Grafik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637" cy="180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F0" w14:paraId="69AA7A60" w14:textId="77777777" w:rsidTr="001670C0">
        <w:tc>
          <w:tcPr>
            <w:tcW w:w="2112" w:type="dxa"/>
          </w:tcPr>
          <w:p w14:paraId="0FB46E97" w14:textId="77777777" w:rsidR="009831F0" w:rsidRDefault="00020664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2DBDD" wp14:editId="1D698388">
                  <wp:extent cx="838200" cy="933450"/>
                  <wp:effectExtent l="0" t="0" r="0" b="0"/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34D08" w14:textId="77777777" w:rsidR="00020664" w:rsidRDefault="00020664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7AE80" wp14:editId="1A1E6A40">
                  <wp:extent cx="800100" cy="809625"/>
                  <wp:effectExtent l="0" t="0" r="0" b="952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51AEEBE5" w14:textId="77777777" w:rsidR="009831F0" w:rsidRDefault="00020664" w:rsidP="00412B2C">
            <w:pPr>
              <w:spacing w:before="240" w:after="240"/>
            </w:pPr>
            <w:r>
              <w:t>Auf „Galerieansicht“ umschalten bedeutet, dass Sie aktuell ein großes Videobild von der Person sehen, die gerade spricht.</w:t>
            </w:r>
          </w:p>
          <w:p w14:paraId="3E9C8EAD" w14:textId="77777777" w:rsidR="00020664" w:rsidRDefault="00020664" w:rsidP="00412B2C">
            <w:pPr>
              <w:spacing w:before="240" w:after="240"/>
            </w:pPr>
            <w:r>
              <w:t>Sie befinden sich damit in der sogenannten „Sprecheransicht“. Wenn Sie darauf tippen, erscheinen die Videobilder der anderen Meeting-Teilnehmenden gleich groß neben- und übereinander.</w:t>
            </w:r>
          </w:p>
          <w:p w14:paraId="171A5E90" w14:textId="77777777" w:rsidR="00020664" w:rsidRDefault="00020664" w:rsidP="00412B2C">
            <w:pPr>
              <w:spacing w:before="240" w:after="240"/>
            </w:pPr>
            <w:r>
              <w:t>Befinden Sie sich in der Galerieansicht, können Sie mit „Auf Aktivlautsprecher umschalten“ wieder in die Sprecheransicht wechseln.</w:t>
            </w:r>
          </w:p>
        </w:tc>
      </w:tr>
      <w:tr w:rsidR="00443B45" w14:paraId="452BD94B" w14:textId="77777777" w:rsidTr="001670C0">
        <w:tc>
          <w:tcPr>
            <w:tcW w:w="2112" w:type="dxa"/>
          </w:tcPr>
          <w:p w14:paraId="4C259A54" w14:textId="77777777" w:rsidR="00124094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BDED592" wp14:editId="4EB3FDFB">
                  <wp:extent cx="638175" cy="485775"/>
                  <wp:effectExtent l="0" t="0" r="9525" b="952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E601B" w14:textId="77777777" w:rsidR="00124094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6A236C02" wp14:editId="6BF38328">
                  <wp:extent cx="830580" cy="481597"/>
                  <wp:effectExtent l="0" t="0" r="762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44" cy="49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4B8">
              <w:rPr>
                <w:rFonts w:asciiTheme="minorHAnsi" w:hAnsiTheme="minorHAnsi"/>
                <w:noProof/>
                <w:sz w:val="22"/>
              </w:rPr>
              <w:object w:dxaOrig="1440" w:dyaOrig="1440" w14:anchorId="77FB8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0;margin-top:0;width:55.2pt;height:.5pt;z-index:-251642368;mso-position-horizontal-relative:text;mso-position-vertical-relative:text" wrapcoords="-292 0 -292 0 584 0 584 0 -292 0">
                  <v:imagedata r:id="rId25" o:title=""/>
                  <w10:wrap type="tight"/>
                </v:shape>
                <o:OLEObject Type="Embed" ProgID="Photoshop.Image.7" ShapeID="_x0000_s2050" DrawAspect="Content" ObjectID="_1699347373" r:id="rId26">
                  <o:FieldCodes>\s</o:FieldCodes>
                </o:OLEObject>
              </w:object>
            </w:r>
            <w:r w:rsidR="006714B8">
              <w:rPr>
                <w:rFonts w:asciiTheme="minorHAnsi" w:hAnsiTheme="minorHAnsi"/>
                <w:noProof/>
                <w:sz w:val="22"/>
              </w:rPr>
              <w:object w:dxaOrig="1440" w:dyaOrig="1440" w14:anchorId="0886EC3D">
                <v:shape id="_x0000_s2051" type="#_x0000_t75" style="position:absolute;margin-left:0;margin-top:0;width:55.2pt;height:.5pt;z-index:-251641344;mso-position-horizontal-relative:text;mso-position-vertical-relative:text" wrapcoords="-292 0 -292 0 584 0 584 0 -292 0">
                  <v:imagedata r:id="rId25" o:title=""/>
                  <w10:wrap type="tight"/>
                </v:shape>
                <o:OLEObject Type="Embed" ProgID="Photoshop.Image.7" ShapeID="_x0000_s2051" DrawAspect="Content" ObjectID="_1699347374" r:id="rId27">
                  <o:FieldCodes>\s</o:FieldCodes>
                </o:OLEObject>
              </w:object>
            </w:r>
            <w:r w:rsidR="006714B8">
              <w:rPr>
                <w:rFonts w:asciiTheme="minorHAnsi" w:hAnsiTheme="minorHAnsi"/>
                <w:noProof/>
                <w:sz w:val="22"/>
              </w:rPr>
              <w:object w:dxaOrig="1440" w:dyaOrig="1440" w14:anchorId="3B219895">
                <v:shape id="_x0000_s2052" type="#_x0000_t75" style="position:absolute;margin-left:0;margin-top:0;width:55.2pt;height:.5pt;z-index:-251640320;mso-position-horizontal-relative:text;mso-position-vertical-relative:text" wrapcoords="-292 0 -292 0 584 0 584 0 -292 0">
                  <v:imagedata r:id="rId25" o:title=""/>
                  <w10:wrap type="tight"/>
                </v:shape>
                <o:OLEObject Type="Embed" ProgID="Photoshop.Image.7" ShapeID="_x0000_s2052" DrawAspect="Content" ObjectID="_1699347375" r:id="rId28">
                  <o:FieldCodes>\s</o:FieldCodes>
                </o:OLEObject>
              </w:object>
            </w:r>
          </w:p>
        </w:tc>
        <w:tc>
          <w:tcPr>
            <w:tcW w:w="6948" w:type="dxa"/>
          </w:tcPr>
          <w:p w14:paraId="2BD9D29D" w14:textId="58B625DD" w:rsidR="00412B2C" w:rsidRDefault="00412B2C" w:rsidP="00412B2C">
            <w:pPr>
              <w:spacing w:before="240" w:after="240"/>
            </w:pPr>
            <w:r>
              <w:t>Wenn das Mikrophon stumm geschalte</w:t>
            </w:r>
            <w:r w:rsidR="00AB1590">
              <w:t>t</w:t>
            </w:r>
            <w:r>
              <w:t xml:space="preserve"> ist (Mikrophon durchgestrichen), können die anderen Sie nicht hören. </w:t>
            </w:r>
          </w:p>
          <w:p w14:paraId="5E718C9A" w14:textId="77777777" w:rsidR="00124094" w:rsidRDefault="00412B2C" w:rsidP="00412B2C">
            <w:pPr>
              <w:spacing w:before="240" w:after="240"/>
            </w:pPr>
            <w:r>
              <w:t>Sobald Sie darauf tippen, können Sie mit den anderen sprechen.</w:t>
            </w:r>
          </w:p>
        </w:tc>
      </w:tr>
      <w:tr w:rsidR="00443B45" w14:paraId="08416CDA" w14:textId="77777777" w:rsidTr="001670C0">
        <w:tc>
          <w:tcPr>
            <w:tcW w:w="2112" w:type="dxa"/>
          </w:tcPr>
          <w:p w14:paraId="3E3BFAEC" w14:textId="77777777" w:rsidR="00BB41EF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2E75D5B" wp14:editId="50F51BA3">
                  <wp:extent cx="685800" cy="5334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6000F" w14:textId="77777777" w:rsidR="00124094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6632232A" wp14:editId="2C7BF221">
                  <wp:extent cx="762000" cy="4572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D0E80" w14:textId="77777777" w:rsidR="00124094" w:rsidRDefault="00124094" w:rsidP="00D1563C">
            <w:pPr>
              <w:spacing w:before="240" w:after="240"/>
            </w:pPr>
          </w:p>
        </w:tc>
        <w:tc>
          <w:tcPr>
            <w:tcW w:w="6948" w:type="dxa"/>
          </w:tcPr>
          <w:p w14:paraId="20D58B6B" w14:textId="77777777" w:rsidR="00F9760E" w:rsidRDefault="00F9760E" w:rsidP="00F9760E">
            <w:pPr>
              <w:spacing w:before="240" w:after="240"/>
            </w:pPr>
            <w:r>
              <w:t xml:space="preserve">Die anderen Teilnehmenden können Sie nur sehen, wenn Ihre Kamera eingeschaltet ist. </w:t>
            </w:r>
          </w:p>
          <w:p w14:paraId="3B524F0E" w14:textId="77777777" w:rsidR="00F9760E" w:rsidRDefault="00F9760E" w:rsidP="00F9760E">
            <w:pPr>
              <w:spacing w:before="240" w:after="240"/>
            </w:pPr>
            <w:r>
              <w:t>Wenn Sie nicht gesehen werden wollen, klicken Sie auf das Kamerasymbol. In diesem Fall ist nur Ihr Name zu sehen, man kann Sie aber hören.</w:t>
            </w:r>
          </w:p>
          <w:p w14:paraId="496379B8" w14:textId="5FAF94FD" w:rsidR="00124094" w:rsidRDefault="00F9760E" w:rsidP="00F9760E">
            <w:pPr>
              <w:spacing w:before="240" w:after="240"/>
            </w:pPr>
            <w:r>
              <w:t>Erst wenn Sie auf „Video starten“ tippen, können die anderen Sie sehen.</w:t>
            </w:r>
          </w:p>
        </w:tc>
      </w:tr>
      <w:tr w:rsidR="00443B45" w14:paraId="4314B740" w14:textId="77777777" w:rsidTr="001670C0">
        <w:tc>
          <w:tcPr>
            <w:tcW w:w="2112" w:type="dxa"/>
          </w:tcPr>
          <w:p w14:paraId="50F994FA" w14:textId="77777777" w:rsidR="00124094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A0496BC" wp14:editId="0D176D5C">
                  <wp:extent cx="647700" cy="466725"/>
                  <wp:effectExtent l="0" t="0" r="0" b="952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11D513FD" w14:textId="77777777" w:rsidR="00124094" w:rsidRDefault="00412B2C" w:rsidP="00D1563C">
            <w:pPr>
              <w:spacing w:before="240" w:after="240"/>
            </w:pPr>
            <w:r>
              <w:t>An der Zahl neben dem Symbol</w:t>
            </w:r>
            <w:r w:rsidR="00124094">
              <w:t xml:space="preserve"> „Teilnehmer“ </w:t>
            </w:r>
            <w:r>
              <w:t>sehen Sie</w:t>
            </w:r>
            <w:r w:rsidR="00BB41EF">
              <w:t>,</w:t>
            </w:r>
            <w:r>
              <w:t xml:space="preserve"> wie viele Personen am </w:t>
            </w:r>
            <w:r w:rsidR="00BD7CE7">
              <w:t xml:space="preserve">aktuellen </w:t>
            </w:r>
            <w:r>
              <w:t xml:space="preserve">Meeting teilnehmen. </w:t>
            </w:r>
          </w:p>
          <w:p w14:paraId="7CFFD18C" w14:textId="2A6B0CCC" w:rsidR="00124094" w:rsidRDefault="00412B2C" w:rsidP="00D1563C">
            <w:pPr>
              <w:spacing w:before="240" w:after="240"/>
            </w:pPr>
            <w:r>
              <w:t>Wenn Sie auf das Symbol tippen, sehen Sie eine Liste aller Meeting-Teilnehmer</w:t>
            </w:r>
            <w:r w:rsidR="006232D9">
              <w:t>*</w:t>
            </w:r>
            <w:r>
              <w:t>innen. Sie sehen auch</w:t>
            </w:r>
            <w:r w:rsidR="00124094">
              <w:t>, wer Mikrophon oder Kamera ein- oder ausgeschalten hat.</w:t>
            </w:r>
          </w:p>
          <w:p w14:paraId="7D16D913" w14:textId="77777777" w:rsidR="00443B45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6CB2BB3" wp14:editId="50C6A606">
                  <wp:extent cx="1512570" cy="1330286"/>
                  <wp:effectExtent l="19050" t="19050" r="11430" b="2286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36" cy="13394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2996C" w14:textId="77777777" w:rsidR="00124094" w:rsidRDefault="00BD7CE7" w:rsidP="00D1563C">
            <w:pPr>
              <w:spacing w:before="240" w:after="240"/>
            </w:pPr>
            <w:r>
              <w:t>Wenn Sie wieder auf das schwarze Fenster tippen, schließt sich das „Teilnehmer“-Fenster wieder.</w:t>
            </w:r>
          </w:p>
        </w:tc>
      </w:tr>
      <w:tr w:rsidR="00443B45" w14:paraId="7A09FD64" w14:textId="77777777" w:rsidTr="001670C0">
        <w:tc>
          <w:tcPr>
            <w:tcW w:w="2112" w:type="dxa"/>
          </w:tcPr>
          <w:p w14:paraId="0CC6E533" w14:textId="77777777" w:rsidR="00124094" w:rsidRDefault="00BD7CE7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917EAA5" wp14:editId="45918419">
                  <wp:extent cx="723900" cy="485775"/>
                  <wp:effectExtent l="0" t="0" r="0" b="9525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45538BED" w14:textId="11C7E91B" w:rsidR="00124094" w:rsidRDefault="00124094" w:rsidP="00D1563C">
            <w:pPr>
              <w:spacing w:before="240" w:after="240"/>
            </w:pPr>
            <w:r>
              <w:t xml:space="preserve">Wenn Sie anderen </w:t>
            </w:r>
            <w:r w:rsidR="00F9760E">
              <w:t xml:space="preserve">Teilnehmenden </w:t>
            </w:r>
            <w:r>
              <w:t>etwas auf Ihrem Bildschirm zeigen möchten, müssen Sie diesen „freigeben“.</w:t>
            </w:r>
          </w:p>
          <w:p w14:paraId="312BD7FE" w14:textId="77777777" w:rsidR="00124094" w:rsidRDefault="00124094" w:rsidP="00D1563C">
            <w:pPr>
              <w:spacing w:before="240" w:after="240"/>
            </w:pPr>
            <w:r>
              <w:t>Wie das geht, können Sie weiter unten nachlesen.</w:t>
            </w:r>
          </w:p>
        </w:tc>
      </w:tr>
      <w:tr w:rsidR="00443B45" w14:paraId="170C8427" w14:textId="77777777" w:rsidTr="001670C0">
        <w:tc>
          <w:tcPr>
            <w:tcW w:w="2112" w:type="dxa"/>
          </w:tcPr>
          <w:p w14:paraId="6C4AE886" w14:textId="77777777" w:rsidR="00443B45" w:rsidRDefault="00443B45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589D9" wp14:editId="700630B5">
                  <wp:extent cx="701964" cy="482600"/>
                  <wp:effectExtent l="0" t="0" r="3175" b="0"/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2" cy="4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10C75EFC" w14:textId="5F623887" w:rsidR="00443B45" w:rsidRDefault="00F9760E" w:rsidP="00D1563C">
            <w:pPr>
              <w:spacing w:before="240" w:after="240"/>
            </w:pPr>
            <w:r>
              <w:t>Die Funktion „</w:t>
            </w:r>
            <w:r w:rsidR="00443B45">
              <w:t xml:space="preserve">Mehr“ </w:t>
            </w:r>
            <w:r>
              <w:t>bietet verschiedene</w:t>
            </w:r>
            <w:r w:rsidR="00443B45">
              <w:t xml:space="preserve"> Möglichkeiten: </w:t>
            </w:r>
          </w:p>
          <w:p w14:paraId="4B93983A" w14:textId="561F88AE" w:rsidR="00443B45" w:rsidRDefault="00443B45" w:rsidP="00443B45">
            <w:pPr>
              <w:spacing w:before="240" w:after="240"/>
            </w:pPr>
            <w:r>
              <w:t xml:space="preserve">Möglichkeit des Chats: Wie </w:t>
            </w:r>
            <w:r w:rsidR="009831F0">
              <w:t>S</w:t>
            </w:r>
            <w:r>
              <w:t>ie mit anderen während eines Meetings über Textnachrichten plaudern können, können Sie weiter unten lesen.</w:t>
            </w:r>
          </w:p>
          <w:p w14:paraId="7843C920" w14:textId="12CB5BCC" w:rsidR="00443B45" w:rsidRDefault="00443B45" w:rsidP="00443B45">
            <w:pPr>
              <w:spacing w:before="240" w:after="240"/>
            </w:pPr>
            <w:r>
              <w:t>Möglichkeit, über Symbole Kommentare zum Gesagten abzugeben:</w:t>
            </w:r>
          </w:p>
          <w:p w14:paraId="5B87CB95" w14:textId="77777777" w:rsidR="009831F0" w:rsidRDefault="009831F0" w:rsidP="00443B45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388778BB" wp14:editId="402F63D8">
                  <wp:extent cx="3048000" cy="933450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9EFD2" w14:textId="1E8D59C2" w:rsidR="009831F0" w:rsidRDefault="001E4893" w:rsidP="009831F0">
            <w:pPr>
              <w:spacing w:before="240" w:after="240"/>
            </w:pPr>
            <w:r>
              <w:t xml:space="preserve">Wenn Sie auf eines der Symbole tippen, wird dieses bei Ihrem Bild für kurze Zeit angezeigt. </w:t>
            </w:r>
          </w:p>
          <w:p w14:paraId="4391F2DA" w14:textId="766EBD7F" w:rsidR="009831F0" w:rsidRDefault="001E4893" w:rsidP="009831F0">
            <w:pPr>
              <w:spacing w:before="240" w:after="240"/>
            </w:pPr>
            <w:r>
              <w:t xml:space="preserve">Das </w:t>
            </w:r>
            <w:r w:rsidR="00F9760E">
              <w:t xml:space="preserve">Symbol </w:t>
            </w:r>
            <w:r>
              <w:t xml:space="preserve">„Hand heben“ in der oberen Zeile können Sie verwenden, um den anderen zu zeigen, dass </w:t>
            </w:r>
            <w:r w:rsidR="009831F0">
              <w:t>S</w:t>
            </w:r>
            <w:r>
              <w:t>ie etwas sagen oder fragen möchten</w:t>
            </w:r>
            <w:r w:rsidR="009831F0">
              <w:t>:</w:t>
            </w:r>
          </w:p>
          <w:p w14:paraId="511E6B70" w14:textId="77777777" w:rsidR="009831F0" w:rsidRPr="00443B45" w:rsidRDefault="009831F0" w:rsidP="009831F0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75161B00" wp14:editId="6C16BE6A">
                  <wp:extent cx="1638300" cy="314325"/>
                  <wp:effectExtent l="0" t="0" r="0" b="9525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68530" w14:textId="77777777" w:rsidR="00124094" w:rsidRDefault="001E4893" w:rsidP="001670C0">
      <w:pPr>
        <w:pStyle w:val="berschrift2"/>
      </w:pPr>
      <w:bookmarkStart w:id="10" w:name="_Toc86765901"/>
      <w:bookmarkStart w:id="11" w:name="_Toc87265594"/>
      <w:r>
        <w:t xml:space="preserve">3. Das Meeting verlassen </w:t>
      </w:r>
      <w:r>
        <w:rPr>
          <w:noProof/>
        </w:rPr>
        <w:drawing>
          <wp:inline distT="0" distB="0" distL="0" distR="0" wp14:anchorId="3F93EC9B" wp14:editId="28E8D924">
            <wp:extent cx="885825" cy="333375"/>
            <wp:effectExtent l="0" t="0" r="9525" b="9525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End w:id="11"/>
    </w:p>
    <w:p w14:paraId="18513256" w14:textId="5E00856C" w:rsidR="001E4893" w:rsidRDefault="001E4893" w:rsidP="001E4893">
      <w:pPr>
        <w:spacing w:before="240" w:after="240"/>
      </w:pPr>
      <w:r>
        <w:t xml:space="preserve">Wenn Sie mit dem Meeting fertig sind, tippen Sie auf „Verlassen“ </w:t>
      </w:r>
      <w:r w:rsidR="00F9760E">
        <w:t>in der oberen Menüzeile</w:t>
      </w:r>
      <w:r>
        <w:t>. Das Symbol wird sichtbar, wenn Sie auf den Zoom-Bildschirm tippen.</w:t>
      </w:r>
    </w:p>
    <w:p w14:paraId="7E04D0D3" w14:textId="3CD487CD" w:rsidR="001E4893" w:rsidRDefault="001E4893" w:rsidP="001E4893">
      <w:pPr>
        <w:spacing w:before="240" w:after="240"/>
      </w:pPr>
      <w:r>
        <w:t xml:space="preserve">Sie </w:t>
      </w:r>
      <w:r w:rsidR="00F9760E">
        <w:t>verlassen</w:t>
      </w:r>
      <w:r>
        <w:t xml:space="preserve"> damit </w:t>
      </w:r>
      <w:r w:rsidR="00F9760E">
        <w:t>den</w:t>
      </w:r>
      <w:r>
        <w:t xml:space="preserve"> gemeinsamen Raum im Internet. Zur Sicherheit werden Sie gefragt, ob Sie </w:t>
      </w:r>
      <w:r w:rsidR="009C6462">
        <w:t>das Meeting wirklich verlassen wollen</w:t>
      </w:r>
      <w:r>
        <w:t>.</w:t>
      </w:r>
    </w:p>
    <w:p w14:paraId="19CC28B7" w14:textId="4B60EFC2" w:rsidR="001E4893" w:rsidRDefault="001E4893" w:rsidP="001E4893">
      <w:pPr>
        <w:spacing w:before="240" w:after="240"/>
      </w:pPr>
      <w:r>
        <w:t>Erst wenn Sie nochmals auf „Meeting verlassen“</w:t>
      </w:r>
      <w:r w:rsidR="00F9760E">
        <w:t>/“Das Meeting verlassen“</w:t>
      </w:r>
      <w:r>
        <w:t xml:space="preserve"> tippen, </w:t>
      </w:r>
      <w:r w:rsidR="00F9760E">
        <w:t xml:space="preserve">gehen </w:t>
      </w:r>
      <w:r>
        <w:t xml:space="preserve">Sie </w:t>
      </w:r>
      <w:r w:rsidR="00F9760E">
        <w:t xml:space="preserve">aus dem </w:t>
      </w:r>
      <w:r>
        <w:t>Treffen</w:t>
      </w:r>
      <w:r w:rsidR="00F9760E">
        <w:t xml:space="preserve"> raus</w:t>
      </w:r>
      <w:r>
        <w:t xml:space="preserve">. </w:t>
      </w:r>
    </w:p>
    <w:p w14:paraId="4842A3E9" w14:textId="77777777" w:rsidR="001E4893" w:rsidRDefault="001E4893" w:rsidP="001E4893">
      <w:pPr>
        <w:spacing w:before="240" w:after="240"/>
      </w:pPr>
      <w:r>
        <w:rPr>
          <w:noProof/>
        </w:rPr>
        <w:drawing>
          <wp:inline distT="0" distB="0" distL="0" distR="0" wp14:anchorId="07DF03F6" wp14:editId="11A7AB98">
            <wp:extent cx="4695825" cy="400050"/>
            <wp:effectExtent l="0" t="0" r="9525" b="0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F725" w14:textId="6C8F5AE5" w:rsidR="001E4893" w:rsidRDefault="001E4893" w:rsidP="001E4893">
      <w:r>
        <w:t xml:space="preserve">Nur die Person, die eingeladen hat, kann das </w:t>
      </w:r>
      <w:r w:rsidR="009C6462">
        <w:t>Meeting</w:t>
      </w:r>
      <w:r>
        <w:t xml:space="preserve"> für alle beenden.</w:t>
      </w:r>
      <w:r w:rsidR="00BB41EF">
        <w:t xml:space="preserve"> Sie können dem Meeting also später noch einmal beitreten, solange der/die Gastgebern noch im Meeting-Raum ist und das Meeting noch nicht beendet hat.</w:t>
      </w:r>
    </w:p>
    <w:p w14:paraId="0B880070" w14:textId="77777777" w:rsidR="001E4893" w:rsidRDefault="001E4893" w:rsidP="00124094"/>
    <w:p w14:paraId="7B8592CA" w14:textId="77777777" w:rsidR="00124094" w:rsidRDefault="001E4893" w:rsidP="001670C0">
      <w:pPr>
        <w:pStyle w:val="berschrift2"/>
      </w:pPr>
      <w:bookmarkStart w:id="12" w:name="_Toc86765902"/>
      <w:bookmarkStart w:id="13" w:name="_Toc87265595"/>
      <w:r>
        <w:t>4</w:t>
      </w:r>
      <w:r w:rsidR="00124094">
        <w:t xml:space="preserve">. Bildschirm freigeben </w:t>
      </w:r>
      <w:bookmarkEnd w:id="12"/>
      <w:r w:rsidR="009C6462">
        <w:rPr>
          <w:noProof/>
        </w:rPr>
        <w:drawing>
          <wp:inline distT="0" distB="0" distL="0" distR="0" wp14:anchorId="686E94AC" wp14:editId="754A7BFF">
            <wp:extent cx="733425" cy="476250"/>
            <wp:effectExtent l="0" t="0" r="9525" b="0"/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4E5D41DF" w14:textId="77777777" w:rsidR="001E4893" w:rsidRDefault="001E4893" w:rsidP="001E4893">
      <w:r>
        <w:t>Bei einem Zoom-Meeting kann jeweils eine Person ihren Bildschirm freischalten, um anderen etwas auf dem eigenen Gerät zu zeigen oder zu erklären.</w:t>
      </w:r>
    </w:p>
    <w:p w14:paraId="6AB4F6D4" w14:textId="77777777" w:rsidR="001E4893" w:rsidRDefault="001E4893" w:rsidP="001E4893">
      <w:r>
        <w:t xml:space="preserve">Tippen Sie dazu auf den Zoom-Bildschirm, damit die schwarze Menüleiste </w:t>
      </w:r>
      <w:r w:rsidR="009C6462">
        <w:t>oben</w:t>
      </w:r>
      <w:r>
        <w:t xml:space="preserve"> erscheint, dann tippen Sie auf den grünen Knopf „</w:t>
      </w:r>
      <w:r w:rsidR="009C6462">
        <w:t>Inhalt teilen</w:t>
      </w:r>
      <w:r>
        <w:t>“:</w:t>
      </w:r>
    </w:p>
    <w:p w14:paraId="3B6E15A8" w14:textId="77777777" w:rsidR="001E4893" w:rsidRDefault="009C6462" w:rsidP="001E4893">
      <w:r>
        <w:rPr>
          <w:noProof/>
        </w:rPr>
        <w:drawing>
          <wp:inline distT="0" distB="0" distL="0" distR="0" wp14:anchorId="4583ECF5" wp14:editId="71264EA3">
            <wp:extent cx="733425" cy="476250"/>
            <wp:effectExtent l="0" t="0" r="9525" b="0"/>
            <wp:docPr id="320" name="Grafi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A46D" w14:textId="77777777" w:rsidR="009C6462" w:rsidRDefault="00860733" w:rsidP="00124094">
      <w:r>
        <w:t xml:space="preserve">Es erscheint ein </w:t>
      </w:r>
      <w:r w:rsidR="009C6462">
        <w:t>schwarzes</w:t>
      </w:r>
      <w:r>
        <w:t xml:space="preserve"> Fenster: </w:t>
      </w:r>
    </w:p>
    <w:p w14:paraId="364DADA2" w14:textId="77D8F7CB" w:rsidR="00860733" w:rsidRDefault="009C6462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A3C909" wp14:editId="7A4C4417">
                <wp:simplePos x="0" y="0"/>
                <wp:positionH relativeFrom="column">
                  <wp:posOffset>1423670</wp:posOffset>
                </wp:positionH>
                <wp:positionV relativeFrom="paragraph">
                  <wp:posOffset>131445</wp:posOffset>
                </wp:positionV>
                <wp:extent cx="2087880" cy="121920"/>
                <wp:effectExtent l="0" t="114300" r="7620" b="49530"/>
                <wp:wrapNone/>
                <wp:docPr id="322" name="Gerade Verbindung mit Pfei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788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EE53" id="Gerade Verbindung mit Pfeil 322" o:spid="_x0000_s1026" type="#_x0000_t32" style="position:absolute;margin-left:112.1pt;margin-top:10.35pt;width:164.4pt;height:9.6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" strokecolor="#936" strokeweight="2.25pt">
                <v:stroke endarrow="open"/>
              </v:shape>
            </w:pict>
          </mc:Fallback>
        </mc:AlternateContent>
      </w:r>
      <w:r>
        <w:t>Tippen Sie auf „Bildschirm“ in der ersten Zeile.</w:t>
      </w:r>
      <w:r>
        <w:br/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3D2AC06D" wp14:editId="2C24F7AE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2006727" cy="1744980"/>
            <wp:effectExtent l="0" t="0" r="0" b="7620"/>
            <wp:wrapSquare wrapText="bothSides"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27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AF6FE" w14:textId="112A4CE5" w:rsidR="00860733" w:rsidRDefault="00860733" w:rsidP="00124094">
      <w:r>
        <w:t xml:space="preserve">                 </w:t>
      </w:r>
    </w:p>
    <w:p w14:paraId="08B251A2" w14:textId="77777777" w:rsidR="00860733" w:rsidRDefault="00860733" w:rsidP="00124094"/>
    <w:p w14:paraId="3BF261C8" w14:textId="77777777" w:rsidR="00860733" w:rsidRDefault="00860733" w:rsidP="00124094"/>
    <w:p w14:paraId="5C9E1CC2" w14:textId="17DFB61C" w:rsidR="00860733" w:rsidRDefault="00C47277" w:rsidP="00124094">
      <w:r>
        <w:rPr>
          <w:noProof/>
        </w:rPr>
        <w:drawing>
          <wp:anchor distT="0" distB="0" distL="114300" distR="114300" simplePos="0" relativeHeight="251682304" behindDoc="0" locked="0" layoutInCell="1" allowOverlap="1" wp14:anchorId="213E9F23" wp14:editId="27B4A1AA">
            <wp:simplePos x="0" y="0"/>
            <wp:positionH relativeFrom="column">
              <wp:posOffset>-1270</wp:posOffset>
            </wp:positionH>
            <wp:positionV relativeFrom="paragraph">
              <wp:posOffset>331470</wp:posOffset>
            </wp:positionV>
            <wp:extent cx="2132330" cy="2689860"/>
            <wp:effectExtent l="0" t="0" r="1270" b="0"/>
            <wp:wrapSquare wrapText="bothSides"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33">
        <w:t xml:space="preserve">           </w:t>
      </w:r>
    </w:p>
    <w:p w14:paraId="38C215EB" w14:textId="0EAC7856" w:rsidR="00860733" w:rsidRDefault="00860733" w:rsidP="00124094"/>
    <w:p w14:paraId="08CFB13D" w14:textId="56B82126" w:rsidR="00860733" w:rsidRDefault="00C47277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0FDF18" wp14:editId="58EB82AC">
                <wp:simplePos x="0" y="0"/>
                <wp:positionH relativeFrom="column">
                  <wp:posOffset>1690370</wp:posOffset>
                </wp:positionH>
                <wp:positionV relativeFrom="paragraph">
                  <wp:posOffset>184785</wp:posOffset>
                </wp:positionV>
                <wp:extent cx="2103120" cy="1135380"/>
                <wp:effectExtent l="38100" t="19050" r="11430" b="45720"/>
                <wp:wrapNone/>
                <wp:docPr id="288" name="Gerade Verbindung mit Pfe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3120" cy="1135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728C" id="Gerade Verbindung mit Pfeil 288" o:spid="_x0000_s1026" type="#_x0000_t32" style="position:absolute;margin-left:133.1pt;margin-top:14.55pt;width:165.6pt;height:89.4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" strokecolor="#936" strokeweight="2.25pt">
                <v:stroke endarrow="open"/>
              </v:shape>
            </w:pict>
          </mc:Fallback>
        </mc:AlternateContent>
      </w:r>
      <w:r w:rsidR="009C6462">
        <w:t>Tippen Sie auf „Übertragung starten“</w:t>
      </w:r>
    </w:p>
    <w:p w14:paraId="22CF34F9" w14:textId="5C5A9BF6" w:rsidR="009C6462" w:rsidRDefault="009C6462" w:rsidP="00124094"/>
    <w:p w14:paraId="022FF6B3" w14:textId="77777777" w:rsidR="00860733" w:rsidRDefault="00860733" w:rsidP="00124094"/>
    <w:p w14:paraId="0517D406" w14:textId="77777777" w:rsidR="00D1563C" w:rsidRDefault="00D1563C" w:rsidP="00124094"/>
    <w:p w14:paraId="7E2D96FC" w14:textId="18AA6A86" w:rsidR="005139A3" w:rsidRDefault="005139A3" w:rsidP="005139A3"/>
    <w:p w14:paraId="36064A35" w14:textId="042D3A0E" w:rsidR="009C6462" w:rsidRDefault="009C6462" w:rsidP="00124094"/>
    <w:p w14:paraId="2A59A9F3" w14:textId="439E712B" w:rsidR="009C6462" w:rsidRDefault="009C6462" w:rsidP="00124094"/>
    <w:p w14:paraId="4CD988D2" w14:textId="65684491" w:rsidR="009C6462" w:rsidRDefault="009C6462" w:rsidP="00124094"/>
    <w:p w14:paraId="5062CD4F" w14:textId="4BF82024" w:rsidR="009C6462" w:rsidRDefault="00867643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57A5F25" wp14:editId="60D2BF67">
                <wp:simplePos x="0" y="0"/>
                <wp:positionH relativeFrom="column">
                  <wp:posOffset>2056130</wp:posOffset>
                </wp:positionH>
                <wp:positionV relativeFrom="paragraph">
                  <wp:posOffset>307340</wp:posOffset>
                </wp:positionV>
                <wp:extent cx="1348740" cy="487680"/>
                <wp:effectExtent l="0" t="76200" r="22860" b="26670"/>
                <wp:wrapNone/>
                <wp:docPr id="326" name="Gerade Verbindung mit Pfei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8740" cy="4876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EF0D" id="Gerade Verbindung mit Pfeil 326" o:spid="_x0000_s1026" type="#_x0000_t32" style="position:absolute;margin-left:161.9pt;margin-top:24.2pt;width:106.2pt;height:38.4pt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0" wp14:anchorId="4E304F8A" wp14:editId="2444FEFD">
            <wp:simplePos x="0" y="0"/>
            <wp:positionH relativeFrom="column">
              <wp:posOffset>40640</wp:posOffset>
            </wp:positionH>
            <wp:positionV relativeFrom="paragraph">
              <wp:posOffset>250190</wp:posOffset>
            </wp:positionV>
            <wp:extent cx="2251075" cy="3006090"/>
            <wp:effectExtent l="19050" t="19050" r="15875" b="22860"/>
            <wp:wrapSquare wrapText="bothSides"/>
            <wp:docPr id="325" name="Grafi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00609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B348D" w14:textId="3468E862" w:rsidR="00D1563C" w:rsidRDefault="00D1563C" w:rsidP="00124094"/>
    <w:p w14:paraId="20CBF1CC" w14:textId="27A6FB01" w:rsidR="00D1563C" w:rsidRDefault="00D1563C" w:rsidP="00124094"/>
    <w:p w14:paraId="4B07DA3A" w14:textId="77777777" w:rsidR="00D1563C" w:rsidRDefault="00D1563C" w:rsidP="00124094"/>
    <w:p w14:paraId="074BC8FA" w14:textId="77777777" w:rsidR="00D1563C" w:rsidRDefault="009C6462" w:rsidP="00124094">
      <w:r>
        <w:t xml:space="preserve">Die Bildschirmübertragung startet nun. </w:t>
      </w:r>
      <w:r w:rsidR="005F68EE">
        <w:t>Das erkennen Sie auch am roten Knopf am oberen Bildschirmrand.</w:t>
      </w:r>
    </w:p>
    <w:p w14:paraId="0169D380" w14:textId="77777777" w:rsidR="005139A3" w:rsidRDefault="005139A3" w:rsidP="00124094"/>
    <w:p w14:paraId="53E37D36" w14:textId="03B2D595" w:rsidR="005F68EE" w:rsidRDefault="005F68EE" w:rsidP="00124094">
      <w:r>
        <w:t xml:space="preserve">Tippen Sie </w:t>
      </w:r>
      <w:r w:rsidR="00867643">
        <w:t>auf den Bildschirm</w:t>
      </w:r>
      <w:r>
        <w:t>, um zum nächsten Schritt zu kommen.</w:t>
      </w:r>
    </w:p>
    <w:p w14:paraId="594764CC" w14:textId="77777777" w:rsidR="005139A3" w:rsidRDefault="005139A3" w:rsidP="00124094"/>
    <w:p w14:paraId="22F2C5CB" w14:textId="77777777" w:rsidR="005139A3" w:rsidRDefault="005139A3" w:rsidP="00124094"/>
    <w:p w14:paraId="569AD4DC" w14:textId="77777777" w:rsidR="005139A3" w:rsidRDefault="005139A3" w:rsidP="00124094"/>
    <w:p w14:paraId="645C9957" w14:textId="77777777" w:rsidR="005F68EE" w:rsidRDefault="005F68EE" w:rsidP="00124094">
      <w:r>
        <w:rPr>
          <w:noProof/>
        </w:rPr>
        <w:drawing>
          <wp:inline distT="0" distB="0" distL="0" distR="0" wp14:anchorId="71602078" wp14:editId="0FCA8EC3">
            <wp:extent cx="1872758" cy="2476500"/>
            <wp:effectExtent l="19050" t="19050" r="13335" b="19050"/>
            <wp:docPr id="327" name="Grafi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81205" cy="248767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F73887B" w14:textId="77777777" w:rsidR="005F68EE" w:rsidRDefault="005F68EE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D3895B" wp14:editId="164962F2">
                <wp:simplePos x="0" y="0"/>
                <wp:positionH relativeFrom="column">
                  <wp:posOffset>1704975</wp:posOffset>
                </wp:positionH>
                <wp:positionV relativeFrom="paragraph">
                  <wp:posOffset>185420</wp:posOffset>
                </wp:positionV>
                <wp:extent cx="191135" cy="769620"/>
                <wp:effectExtent l="95250" t="19050" r="37465" b="49530"/>
                <wp:wrapNone/>
                <wp:docPr id="329" name="Gerade Verbindung mit Pfei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135" cy="769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AB9C" id="Gerade Verbindung mit Pfeil 329" o:spid="_x0000_s1026" type="#_x0000_t32" style="position:absolute;margin-left:134.25pt;margin-top:14.6pt;width:15.05pt;height:60.6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" strokecolor="#936" strokeweight="2.25pt">
                <v:stroke endarrow="open"/>
              </v:shape>
            </w:pict>
          </mc:Fallback>
        </mc:AlternateContent>
      </w:r>
      <w:r>
        <w:t>Tippen Sie nun auf den Knopf in der schwarzen Seitenleiste Ihres Geräts, um Ihren Startbildschirm zu öffnen:</w:t>
      </w:r>
    </w:p>
    <w:p w14:paraId="1E47A36A" w14:textId="77777777" w:rsidR="005F68EE" w:rsidRDefault="005F68EE" w:rsidP="00124094">
      <w:r>
        <w:rPr>
          <w:noProof/>
        </w:rPr>
        <w:drawing>
          <wp:inline distT="0" distB="0" distL="0" distR="0" wp14:anchorId="18658D32" wp14:editId="0AE6823F">
            <wp:extent cx="3448050" cy="704850"/>
            <wp:effectExtent l="0" t="0" r="0" b="0"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CCFC" w14:textId="77777777" w:rsidR="005F68EE" w:rsidRDefault="005F68EE" w:rsidP="00124094"/>
    <w:p w14:paraId="7948B137" w14:textId="77777777" w:rsidR="00124094" w:rsidRDefault="005F68EE" w:rsidP="00124094">
      <w:r>
        <w:t>Ab diesem Moment sehen die anderen Meeting-Teilnehmenden Ihren Bildschirm und können sehen alles, was Sie am Bildschirm machen.</w:t>
      </w:r>
    </w:p>
    <w:p w14:paraId="0CAE1C9A" w14:textId="72EEE04D" w:rsidR="00E3266C" w:rsidRDefault="00D1563C" w:rsidP="00D1563C">
      <w:r>
        <w:t xml:space="preserve">Wenn Sie die Bildschirmfreigabe beenden wollen, tippen Sie </w:t>
      </w:r>
      <w:r w:rsidR="00E3266C">
        <w:t>auf das rote Symbol am rechten oberen Bildschirmrand</w:t>
      </w:r>
      <w:r w:rsidR="0045097E">
        <w:t xml:space="preserve"> oder auf „Stoppen“</w:t>
      </w:r>
      <w:r w:rsidR="00E3266C">
        <w:t>:</w:t>
      </w:r>
    </w:p>
    <w:p w14:paraId="0E8BEC62" w14:textId="77777777" w:rsidR="00E3266C" w:rsidRDefault="00E3266C" w:rsidP="00D1563C">
      <w:r>
        <w:rPr>
          <w:noProof/>
        </w:rPr>
        <w:drawing>
          <wp:inline distT="0" distB="0" distL="0" distR="0" wp14:anchorId="481F5E83" wp14:editId="7679A732">
            <wp:extent cx="1666875" cy="409575"/>
            <wp:effectExtent l="0" t="0" r="9525" b="9525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6930" w14:textId="5BF7ABB5" w:rsidR="005139A3" w:rsidRDefault="0045097E" w:rsidP="00D1563C">
      <w:r>
        <w:t>Beim Tippen auf das Symbol</w:t>
      </w:r>
      <w:r w:rsidR="00E3266C">
        <w:t xml:space="preserve"> werden </w:t>
      </w:r>
      <w:r>
        <w:t>Sie</w:t>
      </w:r>
      <w:r w:rsidR="00E3266C">
        <w:t xml:space="preserve"> gefragt, ob Sie die Übertragung stoppen wollen</w:t>
      </w:r>
      <w:r>
        <w:t>, beim Tippen auf „Stoppen“ wird die Bildschirmübertragung sofort beendet</w:t>
      </w:r>
      <w:r w:rsidR="00E3266C">
        <w:t xml:space="preserve">. </w:t>
      </w:r>
    </w:p>
    <w:p w14:paraId="658B0EDB" w14:textId="77777777" w:rsidR="00D1563C" w:rsidRDefault="00E3266C" w:rsidP="00D1563C">
      <w:r>
        <w:rPr>
          <w:noProof/>
        </w:rPr>
        <w:drawing>
          <wp:anchor distT="0" distB="0" distL="114300" distR="114300" simplePos="0" relativeHeight="251689472" behindDoc="0" locked="0" layoutInCell="1" allowOverlap="1" wp14:anchorId="341020AD" wp14:editId="69C25BE5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581275" cy="1543050"/>
            <wp:effectExtent l="0" t="0" r="9525" b="0"/>
            <wp:wrapSquare wrapText="bothSides"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22C5DF25" w14:textId="77777777" w:rsidR="00E3266C" w:rsidRDefault="00E3266C" w:rsidP="00D1563C"/>
    <w:p w14:paraId="1C0E6463" w14:textId="77777777" w:rsidR="00E3266C" w:rsidRDefault="00E3266C" w:rsidP="00D1563C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4C523B" wp14:editId="6AFB8CCE">
                <wp:simplePos x="0" y="0"/>
                <wp:positionH relativeFrom="column">
                  <wp:posOffset>2109469</wp:posOffset>
                </wp:positionH>
                <wp:positionV relativeFrom="paragraph">
                  <wp:posOffset>252730</wp:posOffset>
                </wp:positionV>
                <wp:extent cx="1874520" cy="259080"/>
                <wp:effectExtent l="38100" t="19050" r="11430" b="10287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520" cy="259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6FB77" id="Gerade Verbindung mit Pfeil 22" o:spid="_x0000_s1026" type="#_x0000_t32" style="position:absolute;margin-left:166.1pt;margin-top:19.9pt;width:147.6pt;height:20.4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" strokecolor="#936" strokeweight="2.25pt">
                <v:stroke endarrow="open"/>
              </v:shape>
            </w:pict>
          </mc:Fallback>
        </mc:AlternateContent>
      </w:r>
      <w:r>
        <w:t>Bestätigen Sie mit „Stoppen“.</w:t>
      </w:r>
    </w:p>
    <w:p w14:paraId="6F2DEA8D" w14:textId="77777777" w:rsidR="00E3266C" w:rsidRDefault="00E3266C" w:rsidP="00D1563C"/>
    <w:p w14:paraId="4F8C1317" w14:textId="77777777" w:rsidR="00E3266C" w:rsidRDefault="00E3266C" w:rsidP="00D1563C"/>
    <w:p w14:paraId="4BC53A89" w14:textId="77777777" w:rsidR="00E3266C" w:rsidRDefault="00E3266C" w:rsidP="00D1563C"/>
    <w:p w14:paraId="68638A29" w14:textId="0C1DC6D5" w:rsidR="00D1563C" w:rsidRDefault="00D1563C" w:rsidP="00D1563C">
      <w:r>
        <w:t xml:space="preserve">Sie kehren </w:t>
      </w:r>
      <w:r w:rsidR="00E3266C">
        <w:t xml:space="preserve">nun </w:t>
      </w:r>
      <w:r>
        <w:t xml:space="preserve">automatisch wieder zu Ihrem Online-Meeting </w:t>
      </w:r>
      <w:r w:rsidR="001670C0">
        <w:t xml:space="preserve">zurück </w:t>
      </w:r>
      <w:r>
        <w:t xml:space="preserve">und sehen wieder alle </w:t>
      </w:r>
      <w:r w:rsidR="00A55529">
        <w:t xml:space="preserve">Teilnehmenden des </w:t>
      </w:r>
      <w:r>
        <w:t>Meeting</w:t>
      </w:r>
      <w:r w:rsidR="00A55529">
        <w:t>s</w:t>
      </w:r>
      <w:r>
        <w:t>.</w:t>
      </w:r>
    </w:p>
    <w:p w14:paraId="4DB8326B" w14:textId="77777777" w:rsidR="00D1563C" w:rsidRDefault="00D1563C" w:rsidP="00D1563C">
      <w:r>
        <w:t xml:space="preserve">Erst jetzt kann eine weitere Person den eigenen Bildschirm freischalten und Sie können zusehen, was diese Person am Computer, Tablet oder Smartphone macht. </w:t>
      </w:r>
    </w:p>
    <w:p w14:paraId="2E72FF73" w14:textId="77777777" w:rsidR="00E3266C" w:rsidRDefault="00E3266C" w:rsidP="00D1563C"/>
    <w:p w14:paraId="0CBEAAAF" w14:textId="27DF3E7B" w:rsidR="00124094" w:rsidRDefault="001670C0" w:rsidP="001670C0">
      <w:pPr>
        <w:pStyle w:val="berschrift2"/>
      </w:pPr>
      <w:bookmarkStart w:id="14" w:name="_Toc86765903"/>
      <w:bookmarkStart w:id="15" w:name="_Toc87265596"/>
      <w:r>
        <w:t>5</w:t>
      </w:r>
      <w:r w:rsidR="00124094">
        <w:t>. Chatten per Zoom</w:t>
      </w:r>
      <w:bookmarkEnd w:id="14"/>
      <w:bookmarkEnd w:id="15"/>
      <w:r w:rsidR="00124094">
        <w:t xml:space="preserve"> </w:t>
      </w:r>
    </w:p>
    <w:p w14:paraId="09A6AF21" w14:textId="452245C7" w:rsidR="00124094" w:rsidRDefault="00124094" w:rsidP="00124094">
      <w:r>
        <w:t>Sie können während eines Zoom-Treffens auch Textnachrichten schicken. Das ist manchmal hilfreich, wenn Ihr Mikro</w:t>
      </w:r>
      <w:r w:rsidR="00BA199E">
        <w:t>phon</w:t>
      </w:r>
      <w:r>
        <w:t xml:space="preserve"> nicht funktioniert oder wenn Sie </w:t>
      </w:r>
      <w:r w:rsidR="00CB7FF2">
        <w:t>anderen Teilnehmenden</w:t>
      </w:r>
      <w:r>
        <w:t xml:space="preserve"> etwas mitteilen möchten. </w:t>
      </w:r>
    </w:p>
    <w:p w14:paraId="5A993744" w14:textId="77777777" w:rsidR="00124094" w:rsidRDefault="00124094" w:rsidP="00124094">
      <w:r>
        <w:t>Wenn eine Chatnachricht geschrieben wurde, ändert sich das Symbol „</w:t>
      </w:r>
      <w:r w:rsidR="00D904CF">
        <w:t>Mehr</w:t>
      </w:r>
      <w:r>
        <w:t xml:space="preserve">“ in der </w:t>
      </w:r>
      <w:r w:rsidR="00D904CF">
        <w:t>Menül</w:t>
      </w:r>
      <w:r>
        <w:t>eiste und eine rote Zahl erscheint: Dies ist die Anzahl der ungelesenen Nachrichten.</w:t>
      </w:r>
    </w:p>
    <w:p w14:paraId="42EA00F9" w14:textId="77777777" w:rsidR="00124094" w:rsidRDefault="001670C0" w:rsidP="00124094">
      <w:r>
        <w:rPr>
          <w:noProof/>
        </w:rPr>
        <w:drawing>
          <wp:inline distT="0" distB="0" distL="0" distR="0" wp14:anchorId="4F559FD7" wp14:editId="22E1CF41">
            <wp:extent cx="495300" cy="390525"/>
            <wp:effectExtent l="0" t="0" r="0" b="9525"/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1F0F" w14:textId="47A481B6" w:rsidR="00D904CF" w:rsidRDefault="00124094" w:rsidP="00124094">
      <w:r>
        <w:t xml:space="preserve">Wenn Sie darauf tippen, öffnet sich </w:t>
      </w:r>
      <w:r w:rsidR="00CB7FF2">
        <w:t xml:space="preserve">ein neues </w:t>
      </w:r>
      <w:r w:rsidR="00D904CF">
        <w:t xml:space="preserve">Fenster. </w:t>
      </w:r>
    </w:p>
    <w:p w14:paraId="38984AAE" w14:textId="77777777" w:rsidR="00D904CF" w:rsidRDefault="00E3266C" w:rsidP="00D904CF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BD8A36A" wp14:editId="5101F931">
                <wp:simplePos x="0" y="0"/>
                <wp:positionH relativeFrom="margin">
                  <wp:posOffset>-60960</wp:posOffset>
                </wp:positionH>
                <wp:positionV relativeFrom="paragraph">
                  <wp:posOffset>62230</wp:posOffset>
                </wp:positionV>
                <wp:extent cx="1912620" cy="236220"/>
                <wp:effectExtent l="0" t="0" r="11430" b="11430"/>
                <wp:wrapNone/>
                <wp:docPr id="304" name="Diagonal liegende Ecken des Rechtecks abrunden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23622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D36B9" w14:textId="77777777" w:rsidR="00D904CF" w:rsidRPr="00907FFE" w:rsidRDefault="00D904CF" w:rsidP="00D904C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A36A" id="Diagonal liegende Ecken des Rechtecks abrunden 304" o:spid="_x0000_s1026" style="position:absolute;margin-left:-4.8pt;margin-top:4.9pt;width:150.6pt;height:18.6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1262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" adj="-11796480,,5400" path="m58268,l1912620,r,l1912620,177952v,32181,-26087,58268,-58268,58268l,236220r,l,58268c,26087,26087,,58268,xe" filled="f" strokecolor="#936" strokeweight="2pt">
                <v:stroke joinstyle="miter"/>
                <v:formulas/>
                <v:path arrowok="t" o:connecttype="custom" o:connectlocs="58268,0;1912620,0;1912620,0;1912620,177952;1854352,236220;0,236220;0,236220;0,58268;58268,0" o:connectangles="0,0,0,0,0,0,0,0,0" textboxrect="0,0,1912620,236220"/>
                <v:textbox inset="1mm,0,0,0">
                  <w:txbxContent>
                    <w:p w14:paraId="55AD36B9" w14:textId="77777777" w:rsidR="00D904CF" w:rsidRPr="00907FFE" w:rsidRDefault="00D904CF" w:rsidP="00D904CF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3C1A4EA" wp14:editId="46E09639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810385" cy="1950720"/>
            <wp:effectExtent l="0" t="0" r="0" b="0"/>
            <wp:wrapSquare wrapText="bothSides"/>
            <wp:docPr id="332" name="Grafi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5D2F2" w14:textId="594F2129" w:rsidR="00E3266C" w:rsidRDefault="00E3266C" w:rsidP="00E3266C">
      <w:r>
        <w:t>Hier müssen Sie auf die Möglichkeit „Chat“ tippen.</w:t>
      </w:r>
    </w:p>
    <w:p w14:paraId="542A70AB" w14:textId="77777777" w:rsidR="00D904CF" w:rsidRDefault="00D904CF" w:rsidP="00124094"/>
    <w:p w14:paraId="7B313964" w14:textId="77777777" w:rsidR="00D904CF" w:rsidRDefault="00124094" w:rsidP="00124094">
      <w:r>
        <w:t xml:space="preserve"> </w:t>
      </w:r>
    </w:p>
    <w:p w14:paraId="2A73B966" w14:textId="77777777" w:rsidR="00D904CF" w:rsidRDefault="00D904CF" w:rsidP="00124094"/>
    <w:p w14:paraId="349C5280" w14:textId="77777777" w:rsidR="00D904CF" w:rsidRDefault="00D904CF" w:rsidP="00124094"/>
    <w:p w14:paraId="6C15C72C" w14:textId="77777777" w:rsidR="00D904CF" w:rsidRDefault="00D904CF" w:rsidP="00124094"/>
    <w:p w14:paraId="1A86D88D" w14:textId="77777777" w:rsidR="00D904CF" w:rsidRDefault="00C84DBA" w:rsidP="00124094">
      <w:r>
        <w:rPr>
          <w:noProof/>
        </w:rPr>
        <w:drawing>
          <wp:anchor distT="0" distB="0" distL="114300" distR="114300" simplePos="0" relativeHeight="251695616" behindDoc="0" locked="0" layoutInCell="1" allowOverlap="1" wp14:anchorId="5985FD1A" wp14:editId="044BA7FD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775797" cy="3162300"/>
            <wp:effectExtent l="19050" t="19050" r="24765" b="19050"/>
            <wp:wrapSquare wrapText="bothSides"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97" cy="31623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E4C8C" w14:textId="77777777" w:rsidR="00D904CF" w:rsidRDefault="00856CF8" w:rsidP="00124094">
      <w:r>
        <w:t>Im Chatfenster können Sie nun die neue Chatnachricht lesen.</w:t>
      </w:r>
    </w:p>
    <w:p w14:paraId="053B80F6" w14:textId="77777777" w:rsidR="00856CF8" w:rsidRDefault="00856CF8" w:rsidP="00124094"/>
    <w:p w14:paraId="56CF18A2" w14:textId="77777777" w:rsidR="00D904CF" w:rsidRDefault="00D904CF" w:rsidP="00124094"/>
    <w:p w14:paraId="61F0F2B0" w14:textId="77777777" w:rsidR="00D904CF" w:rsidRDefault="00C84DBA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578562C" wp14:editId="548EB7D7">
                <wp:simplePos x="0" y="0"/>
                <wp:positionH relativeFrom="column">
                  <wp:posOffset>1484630</wp:posOffset>
                </wp:positionH>
                <wp:positionV relativeFrom="paragraph">
                  <wp:posOffset>224790</wp:posOffset>
                </wp:positionV>
                <wp:extent cx="1402080" cy="1074420"/>
                <wp:effectExtent l="38100" t="0" r="26670" b="4953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2080" cy="10744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4F79" id="Gerade Verbindung mit Pfeil 31" o:spid="_x0000_s1026" type="#_x0000_t32" style="position:absolute;margin-left:116.9pt;margin-top:17.7pt;width:110.4pt;height:84.6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" strokecolor="#936" strokeweight="1.5pt">
                <v:stroke endarrow="open"/>
              </v:shape>
            </w:pict>
          </mc:Fallback>
        </mc:AlternateContent>
      </w:r>
      <w:r>
        <w:t>Wenn Sie eine Antwort schreiben wollen, tippen Sie in die Zeile unten.</w:t>
      </w:r>
    </w:p>
    <w:p w14:paraId="739B4318" w14:textId="77777777" w:rsidR="00124094" w:rsidRDefault="00124094" w:rsidP="00124094"/>
    <w:p w14:paraId="2669E4E9" w14:textId="77777777" w:rsidR="00124094" w:rsidRDefault="00124094" w:rsidP="00124094">
      <w:pPr>
        <w:jc w:val="center"/>
      </w:pPr>
    </w:p>
    <w:p w14:paraId="477F756B" w14:textId="77777777" w:rsidR="00124094" w:rsidRDefault="00124094" w:rsidP="00124094"/>
    <w:p w14:paraId="7FC85B3D" w14:textId="77777777" w:rsidR="00856CF8" w:rsidRDefault="00856CF8" w:rsidP="00124094"/>
    <w:p w14:paraId="44613D67" w14:textId="77777777" w:rsidR="00856CF8" w:rsidRDefault="00856CF8" w:rsidP="00124094"/>
    <w:p w14:paraId="617D7733" w14:textId="77777777" w:rsidR="00856CF8" w:rsidRDefault="00C84DBA" w:rsidP="00124094">
      <w:r>
        <w:rPr>
          <w:noProof/>
        </w:rPr>
        <w:drawing>
          <wp:anchor distT="0" distB="0" distL="114300" distR="114300" simplePos="0" relativeHeight="251697664" behindDoc="0" locked="0" layoutInCell="1" allowOverlap="1" wp14:anchorId="022F957E" wp14:editId="7686A2D7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2775585" cy="3727302"/>
            <wp:effectExtent l="19050" t="19050" r="24765" b="26035"/>
            <wp:wrapSquare wrapText="bothSides"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72730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D71D" w14:textId="77777777" w:rsidR="00856CF8" w:rsidRDefault="00856CF8" w:rsidP="00124094"/>
    <w:p w14:paraId="7613497A" w14:textId="77777777" w:rsidR="00856CF8" w:rsidRDefault="00856CF8" w:rsidP="00124094"/>
    <w:p w14:paraId="5CF6B445" w14:textId="77777777" w:rsidR="00856CF8" w:rsidRDefault="00856CF8" w:rsidP="00124094"/>
    <w:p w14:paraId="7F6EAB15" w14:textId="77777777" w:rsidR="00856CF8" w:rsidRDefault="00856CF8" w:rsidP="00124094"/>
    <w:p w14:paraId="53A633AC" w14:textId="77777777" w:rsidR="0075124F" w:rsidRDefault="0075124F" w:rsidP="00124094"/>
    <w:p w14:paraId="2A192ED1" w14:textId="77777777" w:rsidR="0075124F" w:rsidRDefault="0075124F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22086C" wp14:editId="02A9DA73">
                <wp:simplePos x="0" y="0"/>
                <wp:positionH relativeFrom="column">
                  <wp:posOffset>2360930</wp:posOffset>
                </wp:positionH>
                <wp:positionV relativeFrom="paragraph">
                  <wp:posOffset>279400</wp:posOffset>
                </wp:positionV>
                <wp:extent cx="1036320" cy="259080"/>
                <wp:effectExtent l="38100" t="57150" r="30480" b="26670"/>
                <wp:wrapNone/>
                <wp:docPr id="309" name="Gerade Verbindung mit Pfe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32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4F87" id="Gerade Verbindung mit Pfeil 309" o:spid="_x0000_s1026" type="#_x0000_t32" style="position:absolute;margin-left:185.9pt;margin-top:22pt;width:81.6pt;height:20.4pt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" strokecolor="#936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2E1EA1" wp14:editId="0959F0D1">
                <wp:simplePos x="0" y="0"/>
                <wp:positionH relativeFrom="column">
                  <wp:posOffset>1950720</wp:posOffset>
                </wp:positionH>
                <wp:positionV relativeFrom="paragraph">
                  <wp:posOffset>162560</wp:posOffset>
                </wp:positionV>
                <wp:extent cx="787400" cy="768350"/>
                <wp:effectExtent l="38100" t="38100" r="31750" b="31750"/>
                <wp:wrapNone/>
                <wp:docPr id="308" name="Gerade Verbindung mit Pfei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400" cy="768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87CC" id="Gerade Verbindung mit Pfeil 308" o:spid="_x0000_s1026" type="#_x0000_t32" style="position:absolute;margin-left:153.6pt;margin-top:12.8pt;width:62pt;height:60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" strokecolor="#936" strokeweight="1.5pt">
                <v:stroke endarrow="open"/>
              </v:shape>
            </w:pict>
          </mc:Fallback>
        </mc:AlternateContent>
      </w:r>
    </w:p>
    <w:p w14:paraId="2325DFE5" w14:textId="77777777" w:rsidR="0075124F" w:rsidRDefault="0075124F" w:rsidP="00124094"/>
    <w:p w14:paraId="7F0B111B" w14:textId="17A1322B" w:rsidR="00856CF8" w:rsidRDefault="00CB7FF2" w:rsidP="00856CF8">
      <w:r>
        <w:t>Nachdem</w:t>
      </w:r>
      <w:r w:rsidR="00856CF8">
        <w:t xml:space="preserve"> Sie Ihren Text eingetippt haben, können Sie die Nachricht mit </w:t>
      </w:r>
      <w:r w:rsidR="00C84DBA">
        <w:t xml:space="preserve">dem blauen Pfeil </w:t>
      </w:r>
      <w:r w:rsidR="00856CF8">
        <w:t>rechts abschicken.</w:t>
      </w:r>
    </w:p>
    <w:p w14:paraId="669C2C7F" w14:textId="77777777" w:rsidR="00C84DBA" w:rsidRDefault="00C84DBA" w:rsidP="00856CF8"/>
    <w:p w14:paraId="1063EF5D" w14:textId="77777777" w:rsidR="00856CF8" w:rsidRDefault="00856CF8" w:rsidP="00124094"/>
    <w:p w14:paraId="64E2737D" w14:textId="77777777" w:rsidR="00C84DBA" w:rsidRDefault="00C84DBA" w:rsidP="00124094">
      <w:r>
        <w:t>Ihre Nachricht wird dann im Chatfenster angezeigt.</w:t>
      </w:r>
    </w:p>
    <w:p w14:paraId="5E755ECC" w14:textId="77777777" w:rsidR="00C84DBA" w:rsidRDefault="00C84DBA" w:rsidP="00124094"/>
    <w:p w14:paraId="57C29086" w14:textId="77777777" w:rsidR="00C84DBA" w:rsidRDefault="00C84DBA" w:rsidP="00124094"/>
    <w:p w14:paraId="5E2F4B68" w14:textId="77777777" w:rsidR="00C84DBA" w:rsidRDefault="00C84DBA" w:rsidP="00124094">
      <w:r>
        <w:rPr>
          <w:noProof/>
        </w:rPr>
        <w:drawing>
          <wp:inline distT="0" distB="0" distL="0" distR="0" wp14:anchorId="5A7842BD" wp14:editId="52A52B12">
            <wp:extent cx="2720340" cy="3122928"/>
            <wp:effectExtent l="19050" t="19050" r="22860" b="20955"/>
            <wp:docPr id="336" name="Grafi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0096" cy="313412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76CAFBE" w14:textId="77777777" w:rsidR="00C84DBA" w:rsidRDefault="00C84DBA" w:rsidP="00124094"/>
    <w:p w14:paraId="10D63F14" w14:textId="77777777" w:rsidR="00124094" w:rsidRDefault="00124094" w:rsidP="00124094">
      <w:r>
        <w:t xml:space="preserve">Um das Chatfenster zu schließen, </w:t>
      </w:r>
      <w:r w:rsidR="00412B2C">
        <w:t>tippen</w:t>
      </w:r>
      <w:r>
        <w:t xml:space="preserve"> Sie auf das „Schließen“ links oben:   </w:t>
      </w:r>
    </w:p>
    <w:p w14:paraId="063E8FC0" w14:textId="77777777" w:rsidR="00124094" w:rsidRDefault="00856CF8" w:rsidP="00124094">
      <w:r>
        <w:rPr>
          <w:noProof/>
        </w:rPr>
        <w:drawing>
          <wp:anchor distT="0" distB="0" distL="114300" distR="114300" simplePos="0" relativeHeight="251671040" behindDoc="0" locked="0" layoutInCell="1" allowOverlap="1" wp14:anchorId="25722649" wp14:editId="273382B5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868627" cy="311150"/>
            <wp:effectExtent l="19050" t="19050" r="27305" b="12700"/>
            <wp:wrapSquare wrapText="bothSides"/>
            <wp:docPr id="306" name="Grafi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27" cy="3111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Sie kehren dann sofort wieder in das Zoom-Meeting zurück.</w:t>
      </w:r>
    </w:p>
    <w:p w14:paraId="291D760B" w14:textId="77777777" w:rsidR="00124094" w:rsidRDefault="00124094" w:rsidP="00124094"/>
    <w:p w14:paraId="26238817" w14:textId="77777777" w:rsidR="00124094" w:rsidRDefault="00124094" w:rsidP="00124094">
      <w:r>
        <w:t xml:space="preserve">Wollen Sie selbst während eines Zoom-Meetings eine neue Chatnachricht schreiben, tippen Sie </w:t>
      </w:r>
      <w:r w:rsidR="00856CF8">
        <w:t xml:space="preserve">auf den Zoom-Schirm, damit die Menüleiste erscheint, und wählen „Mehr“ aus. </w:t>
      </w:r>
      <w:r w:rsidR="00856CF8">
        <w:br/>
        <w:t>Von hier aus gelangen Sie wieder zum Chat-Fenster – Siehe oben.</w:t>
      </w:r>
    </w:p>
    <w:p w14:paraId="3C28B34C" w14:textId="77777777" w:rsidR="00124094" w:rsidRDefault="00124094" w:rsidP="00124094">
      <w:r>
        <w:t xml:space="preserve">Sie können im Textfeld nun </w:t>
      </w:r>
      <w:r w:rsidR="0075124F">
        <w:t>I</w:t>
      </w:r>
      <w:r>
        <w:t xml:space="preserve">hre Nachricht eintippen. Mit </w:t>
      </w:r>
      <w:r w:rsidR="00C84DBA">
        <w:rPr>
          <w:noProof/>
        </w:rPr>
        <w:drawing>
          <wp:inline distT="0" distB="0" distL="0" distR="0" wp14:anchorId="7E2A1877" wp14:editId="2FF98EB5">
            <wp:extent cx="304800" cy="295275"/>
            <wp:effectExtent l="0" t="0" r="0" b="9525"/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wird sie auf den Schirmen der anderen </w:t>
      </w:r>
      <w:r w:rsidR="00856CF8">
        <w:t>Meeting-Teilnehmenden angezeigt.</w:t>
      </w:r>
    </w:p>
    <w:p w14:paraId="5ED3FB71" w14:textId="77777777" w:rsidR="00124094" w:rsidRDefault="00124094" w:rsidP="00124094"/>
    <w:p w14:paraId="05620E26" w14:textId="77777777" w:rsidR="00124094" w:rsidRDefault="00124094" w:rsidP="00124094"/>
    <w:p w14:paraId="1DC57C8E" w14:textId="77777777" w:rsidR="00393B0D" w:rsidRPr="005D71C2" w:rsidRDefault="00124094" w:rsidP="00453EB4">
      <w:r w:rsidRPr="00BA1156">
        <w:rPr>
          <w:b/>
          <w:i/>
        </w:rPr>
        <w:t>Wir wünschen Ihnen schöne Treffen mit ZOOM!</w:t>
      </w:r>
    </w:p>
    <w:p w14:paraId="3C4828A1" w14:textId="77777777"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52"/>
      <w:footerReference w:type="default" r:id="rId53"/>
      <w:headerReference w:type="first" r:id="rId54"/>
      <w:footerReference w:type="first" r:id="rId55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A6C60" w14:textId="77777777" w:rsidR="006714B8" w:rsidRDefault="006714B8" w:rsidP="00F759F3">
      <w:r>
        <w:separator/>
      </w:r>
    </w:p>
  </w:endnote>
  <w:endnote w:type="continuationSeparator" w:id="0">
    <w:p w14:paraId="62405288" w14:textId="77777777" w:rsidR="006714B8" w:rsidRDefault="006714B8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FABA" w14:textId="77777777" w:rsidR="00D1563C" w:rsidRPr="00DC18C9" w:rsidRDefault="00D1563C" w:rsidP="00F759F3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312E26F" wp14:editId="06857B58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92150" cy="661585"/>
              <wp:effectExtent l="0" t="0" r="1270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150" cy="661585"/>
                        <a:chOff x="0" y="0"/>
                        <a:chExt cx="533400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66725" cy="48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DD7F" w14:textId="77777777" w:rsidR="00D1563C" w:rsidRPr="00F759F3" w:rsidRDefault="00D1563C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35E334B" w14:textId="77777777" w:rsidR="00D1563C" w:rsidRPr="00F759F3" w:rsidRDefault="00D1563C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9584B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9584B">
                              <w:rPr>
                                <w:noProof/>
                                <w:sz w:val="18"/>
                                <w:szCs w:val="18"/>
                              </w:rPr>
                              <w:t>13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12E26F" id="Gruppieren 241" o:spid="_x0000_s1027" style="position:absolute;margin-left:421.1pt;margin-top:-20.25pt;width:54.5pt;height:52.1pt;z-index:251656704;mso-width-relative:margin" coordsize="5334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8;width:4668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51A0DD7F" w14:textId="77777777" w:rsidR="00D1563C" w:rsidRPr="00F759F3" w:rsidRDefault="00D1563C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35E334B" w14:textId="77777777" w:rsidR="00D1563C" w:rsidRPr="00F759F3" w:rsidRDefault="00D1563C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9584B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9584B">
                        <w:rPr>
                          <w:noProof/>
                          <w:sz w:val="18"/>
                          <w:szCs w:val="18"/>
                        </w:rPr>
                        <w:t>13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3551F" w14:textId="77777777" w:rsidR="00D1563C" w:rsidRPr="00DC18C9" w:rsidRDefault="00D1563C" w:rsidP="000C3AD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71EE1D" wp14:editId="68C8BA21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C706" w14:textId="77777777" w:rsidR="00D1563C" w:rsidRPr="00F759F3" w:rsidRDefault="00D1563C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ABC28FE" w14:textId="77777777" w:rsidR="00D1563C" w:rsidRPr="00F759F3" w:rsidRDefault="00D1563C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9584B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9584B">
                              <w:rPr>
                                <w:noProof/>
                                <w:sz w:val="18"/>
                                <w:szCs w:val="18"/>
                              </w:rPr>
                              <w:t>13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C5910" w14:textId="77777777" w:rsidR="00D1563C" w:rsidRPr="00F759F3" w:rsidRDefault="00D1563C" w:rsidP="00252271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CD1ABCF" w14:textId="77777777" w:rsidR="00D1563C" w:rsidRPr="00F759F3" w:rsidRDefault="00D1563C" w:rsidP="008F317E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71EE1D" id="Gruppieren 232" o:spid="_x0000_s1030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638CC706" w14:textId="77777777" w:rsidR="00D1563C" w:rsidRPr="00F759F3" w:rsidRDefault="00D1563C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ABC28FE" w14:textId="77777777" w:rsidR="00D1563C" w:rsidRPr="00F759F3" w:rsidRDefault="00D1563C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9584B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9584B">
                        <w:rPr>
                          <w:noProof/>
                          <w:sz w:val="18"/>
                          <w:szCs w:val="18"/>
                        </w:rPr>
                        <w:t>13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2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3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75C5910" w14:textId="77777777" w:rsidR="00D1563C" w:rsidRPr="00F759F3" w:rsidRDefault="00D1563C" w:rsidP="00252271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CD1ABCF" w14:textId="77777777" w:rsidR="00D1563C" w:rsidRPr="00F759F3" w:rsidRDefault="00D1563C" w:rsidP="008F317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4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5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6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5635589B" w14:textId="77777777" w:rsidR="00D1563C" w:rsidRDefault="00D15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14913" w14:textId="77777777" w:rsidR="006714B8" w:rsidRDefault="006714B8" w:rsidP="00F759F3">
      <w:r>
        <w:separator/>
      </w:r>
    </w:p>
  </w:footnote>
  <w:footnote w:type="continuationSeparator" w:id="0">
    <w:p w14:paraId="26F3A819" w14:textId="77777777" w:rsidR="006714B8" w:rsidRDefault="006714B8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302A" w14:textId="77777777" w:rsidR="00D1563C" w:rsidRDefault="00D1563C" w:rsidP="00577103">
    <w:pPr>
      <w:pStyle w:val="KeinLeerraum"/>
      <w:tabs>
        <w:tab w:val="left" w:pos="9356"/>
      </w:tabs>
    </w:pPr>
  </w:p>
  <w:p w14:paraId="5F306AD6" w14:textId="77777777" w:rsidR="00D1563C" w:rsidRDefault="00D1563C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5BEB17D4" wp14:editId="64FE1906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7F7AB1" w14:textId="77777777" w:rsidR="00D1563C" w:rsidRDefault="00D1563C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F1FE" w14:textId="77777777" w:rsidR="00D1563C" w:rsidRDefault="00D1563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49D9893B" wp14:editId="397277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E7072" w14:textId="77777777" w:rsidR="00D1563C" w:rsidRDefault="00D1563C" w:rsidP="000C3ADB">
    <w:pPr>
      <w:pStyle w:val="KeinLeerraum"/>
      <w:tabs>
        <w:tab w:val="left" w:pos="9356"/>
      </w:tabs>
      <w:jc w:val="right"/>
    </w:pPr>
  </w:p>
  <w:p w14:paraId="442C90B8" w14:textId="77777777" w:rsidR="00D1563C" w:rsidRPr="000C3ADB" w:rsidRDefault="00D1563C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2583C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226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806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1016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682D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BCF2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4873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0288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EB8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C670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ED77367"/>
    <w:multiLevelType w:val="hybridMultilevel"/>
    <w:tmpl w:val="FBFEC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E7548"/>
    <w:multiLevelType w:val="hybridMultilevel"/>
    <w:tmpl w:val="4F1A0F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73C46"/>
    <w:multiLevelType w:val="hybridMultilevel"/>
    <w:tmpl w:val="15F4A5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F5EE2"/>
    <w:multiLevelType w:val="hybridMultilevel"/>
    <w:tmpl w:val="AC2C8D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6370E"/>
    <w:multiLevelType w:val="hybridMultilevel"/>
    <w:tmpl w:val="80C8F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92515"/>
    <w:multiLevelType w:val="hybridMultilevel"/>
    <w:tmpl w:val="7AA6A2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AF67170"/>
    <w:multiLevelType w:val="hybridMultilevel"/>
    <w:tmpl w:val="610681A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22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0"/>
  </w:num>
  <w:num w:numId="8">
    <w:abstractNumId w:val="14"/>
  </w:num>
  <w:num w:numId="9">
    <w:abstractNumId w:val="23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0"/>
  </w:num>
  <w:num w:numId="22">
    <w:abstractNumId w:val="12"/>
  </w:num>
  <w:num w:numId="23">
    <w:abstractNumId w:val="16"/>
  </w:num>
  <w:num w:numId="24">
    <w:abstractNumId w:val="18"/>
  </w:num>
  <w:num w:numId="25">
    <w:abstractNumId w:val="19"/>
  </w:num>
  <w:num w:numId="26">
    <w:abstractNumId w:val="25"/>
  </w:num>
  <w:num w:numId="2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94"/>
    <w:rsid w:val="00000E64"/>
    <w:rsid w:val="000020BB"/>
    <w:rsid w:val="00005F40"/>
    <w:rsid w:val="000069A9"/>
    <w:rsid w:val="00014C1A"/>
    <w:rsid w:val="000163DA"/>
    <w:rsid w:val="00020664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318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5F83"/>
    <w:rsid w:val="000D669A"/>
    <w:rsid w:val="000E0F42"/>
    <w:rsid w:val="000E4FF2"/>
    <w:rsid w:val="000E5DF6"/>
    <w:rsid w:val="000E6C03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4094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670C0"/>
    <w:rsid w:val="00175C9D"/>
    <w:rsid w:val="00181EF6"/>
    <w:rsid w:val="001849DA"/>
    <w:rsid w:val="001850E9"/>
    <w:rsid w:val="0018604E"/>
    <w:rsid w:val="001944C1"/>
    <w:rsid w:val="00195059"/>
    <w:rsid w:val="0019584B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E4893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53B0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B6553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0726E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2B2C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3B45"/>
    <w:rsid w:val="00447B3C"/>
    <w:rsid w:val="0045097E"/>
    <w:rsid w:val="00453EB4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1DC6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39A3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5F68EE"/>
    <w:rsid w:val="006059A3"/>
    <w:rsid w:val="00612156"/>
    <w:rsid w:val="006127C4"/>
    <w:rsid w:val="00613694"/>
    <w:rsid w:val="00613810"/>
    <w:rsid w:val="00621D2F"/>
    <w:rsid w:val="00621E20"/>
    <w:rsid w:val="006232D9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14B8"/>
    <w:rsid w:val="006807C6"/>
    <w:rsid w:val="006822ED"/>
    <w:rsid w:val="00682BCE"/>
    <w:rsid w:val="006900FD"/>
    <w:rsid w:val="00691E03"/>
    <w:rsid w:val="0069418F"/>
    <w:rsid w:val="00694343"/>
    <w:rsid w:val="0069511C"/>
    <w:rsid w:val="00696553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D780D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24F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C7C9C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56CF8"/>
    <w:rsid w:val="00860026"/>
    <w:rsid w:val="00860733"/>
    <w:rsid w:val="00861758"/>
    <w:rsid w:val="0086283D"/>
    <w:rsid w:val="008634F0"/>
    <w:rsid w:val="00863E79"/>
    <w:rsid w:val="00865539"/>
    <w:rsid w:val="00867643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0B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31F0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C6462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47CA1"/>
    <w:rsid w:val="00A50089"/>
    <w:rsid w:val="00A5107C"/>
    <w:rsid w:val="00A51340"/>
    <w:rsid w:val="00A5160C"/>
    <w:rsid w:val="00A5518D"/>
    <w:rsid w:val="00A55529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1590"/>
    <w:rsid w:val="00AB2189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0FC8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435"/>
    <w:rsid w:val="00B93C25"/>
    <w:rsid w:val="00B941E7"/>
    <w:rsid w:val="00B9444F"/>
    <w:rsid w:val="00B954A3"/>
    <w:rsid w:val="00B95B1C"/>
    <w:rsid w:val="00BA199E"/>
    <w:rsid w:val="00BA19A7"/>
    <w:rsid w:val="00BA1F3C"/>
    <w:rsid w:val="00BA3DE7"/>
    <w:rsid w:val="00BA3FF1"/>
    <w:rsid w:val="00BA4DB7"/>
    <w:rsid w:val="00BA5E50"/>
    <w:rsid w:val="00BA6C26"/>
    <w:rsid w:val="00BB25FB"/>
    <w:rsid w:val="00BB2677"/>
    <w:rsid w:val="00BB41EF"/>
    <w:rsid w:val="00BB6449"/>
    <w:rsid w:val="00BC0813"/>
    <w:rsid w:val="00BC27A5"/>
    <w:rsid w:val="00BC47F1"/>
    <w:rsid w:val="00BC5B42"/>
    <w:rsid w:val="00BC6A48"/>
    <w:rsid w:val="00BD4F7F"/>
    <w:rsid w:val="00BD7CE7"/>
    <w:rsid w:val="00BE05B8"/>
    <w:rsid w:val="00BE2FCF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4727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4DBA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B7FF2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63C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04CF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B7664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1605F"/>
    <w:rsid w:val="00E22E56"/>
    <w:rsid w:val="00E24E49"/>
    <w:rsid w:val="00E31FBF"/>
    <w:rsid w:val="00E3266C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2E88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920"/>
    <w:rsid w:val="00F83B32"/>
    <w:rsid w:val="00F864AC"/>
    <w:rsid w:val="00F8657D"/>
    <w:rsid w:val="00F922EE"/>
    <w:rsid w:val="00F953A4"/>
    <w:rsid w:val="00F95985"/>
    <w:rsid w:val="00F95A45"/>
    <w:rsid w:val="00F9760E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AC1D10E"/>
  <w15:docId w15:val="{C6C1A347-D102-4B24-877C-812F1BA8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4094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124094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124094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124094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124094"/>
    <w:rPr>
      <w:rFonts w:ascii="Arial" w:eastAsia="Arial" w:hAnsi="Arial" w:cs="Arial"/>
      <w:b/>
      <w:bCs/>
      <w:iCs/>
      <w:color w:val="993366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D780D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365F91" w:themeColor="accent1" w:themeShade="BF"/>
      <w:sz w:val="32"/>
      <w:szCs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6D780D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D780D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3.bin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45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244F3-DC71-4DA5-B66C-B37BBF0A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</Template>
  <TotalTime>0</TotalTime>
  <Pages>12</Pages>
  <Words>1358</Words>
  <Characters>8561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stiftinger</dc:creator>
  <cp:lastModifiedBy>Britta Ungermanns</cp:lastModifiedBy>
  <cp:revision>18</cp:revision>
  <cp:lastPrinted>2019-08-20T13:21:00Z</cp:lastPrinted>
  <dcterms:created xsi:type="dcterms:W3CDTF">2021-11-08T09:38:00Z</dcterms:created>
  <dcterms:modified xsi:type="dcterms:W3CDTF">2021-11-25T11:10:00Z</dcterms:modified>
</cp:coreProperties>
</file>