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D4469" w14:textId="77777777" w:rsidR="00570E9D" w:rsidRDefault="007D195A" w:rsidP="001C6404">
      <w:pPr>
        <w:pStyle w:val="berschrift1"/>
      </w:pPr>
      <w:bookmarkStart w:id="0" w:name="_Toc86767064"/>
      <w:bookmarkStart w:id="1" w:name="_Toc88732426"/>
      <w:r>
        <w:rPr>
          <w:noProof/>
        </w:rPr>
        <w:drawing>
          <wp:anchor distT="0" distB="0" distL="114300" distR="114300" simplePos="0" relativeHeight="251653120" behindDoc="1" locked="0" layoutInCell="1" allowOverlap="1" wp14:anchorId="2D3BE2FC" wp14:editId="6D7FA8EC">
            <wp:simplePos x="0" y="0"/>
            <wp:positionH relativeFrom="margin">
              <wp:posOffset>4587240</wp:posOffset>
            </wp:positionH>
            <wp:positionV relativeFrom="page">
              <wp:posOffset>1862455</wp:posOffset>
            </wp:positionV>
            <wp:extent cx="1348740" cy="533400"/>
            <wp:effectExtent l="0" t="0" r="381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Anleitung: </w:t>
      </w:r>
      <w:r w:rsidR="00570E9D">
        <w:t xml:space="preserve">Zoom </w:t>
      </w:r>
      <w:r w:rsidR="001C6404">
        <w:t xml:space="preserve">am Computer </w:t>
      </w:r>
      <w:r>
        <w:br/>
        <w:t>oder</w:t>
      </w:r>
      <w:r w:rsidR="001C6404">
        <w:t xml:space="preserve"> Laptop</w:t>
      </w:r>
      <w:bookmarkEnd w:id="0"/>
      <w:bookmarkEnd w:id="1"/>
      <w:r w:rsidR="001C6404">
        <w:t xml:space="preserve"> </w:t>
      </w:r>
    </w:p>
    <w:p w14:paraId="6C86681A" w14:textId="77777777" w:rsidR="00570E9D" w:rsidRDefault="00570E9D" w:rsidP="00570E9D"/>
    <w:p w14:paraId="7B54A63A" w14:textId="77777777" w:rsidR="00570E9D" w:rsidRDefault="00570E9D" w:rsidP="00570E9D">
      <w:r>
        <w:t xml:space="preserve">Zoom ist eine Möglichkeit, </w:t>
      </w:r>
    </w:p>
    <w:p w14:paraId="7979F7C7" w14:textId="77777777" w:rsidR="00570E9D" w:rsidRDefault="001C6404" w:rsidP="00570E9D">
      <w:pPr>
        <w:pStyle w:val="Listenabsatz"/>
        <w:numPr>
          <w:ilvl w:val="0"/>
          <w:numId w:val="21"/>
        </w:numPr>
      </w:pPr>
      <w:r>
        <w:t xml:space="preserve">das Internet zu nutzen, um </w:t>
      </w:r>
      <w:r w:rsidR="00570E9D">
        <w:t xml:space="preserve">mit </w:t>
      </w:r>
      <w:r>
        <w:t>einer oder mehreren Personen</w:t>
      </w:r>
      <w:r w:rsidR="00570E9D">
        <w:t xml:space="preserve"> zu reden</w:t>
      </w:r>
      <w:r>
        <w:t xml:space="preserve"> bzw. zu telefonieren</w:t>
      </w:r>
      <w:r w:rsidR="00570E9D">
        <w:t xml:space="preserve">, </w:t>
      </w:r>
    </w:p>
    <w:p w14:paraId="57237F1C" w14:textId="77777777" w:rsidR="001C6404" w:rsidRDefault="00570E9D" w:rsidP="00570E9D">
      <w:pPr>
        <w:pStyle w:val="Listenabsatz"/>
        <w:numPr>
          <w:ilvl w:val="0"/>
          <w:numId w:val="21"/>
        </w:numPr>
      </w:pPr>
      <w:r>
        <w:t>sich gemeinsam Dateien anzuschauen</w:t>
      </w:r>
      <w:r w:rsidR="001C6404">
        <w:t>,</w:t>
      </w:r>
    </w:p>
    <w:p w14:paraId="07D02BB8" w14:textId="77777777" w:rsidR="00570E9D" w:rsidRDefault="001C6404" w:rsidP="00570E9D">
      <w:pPr>
        <w:pStyle w:val="Listenabsatz"/>
        <w:numPr>
          <w:ilvl w:val="0"/>
          <w:numId w:val="21"/>
        </w:numPr>
      </w:pPr>
      <w:r>
        <w:t>Nachrichten per Chat zu verschicken</w:t>
      </w:r>
      <w:r w:rsidR="00570E9D">
        <w:t xml:space="preserve"> oder </w:t>
      </w:r>
    </w:p>
    <w:p w14:paraId="5829DD73" w14:textId="77777777" w:rsidR="00570E9D" w:rsidRDefault="00570E9D" w:rsidP="00570E9D">
      <w:pPr>
        <w:pStyle w:val="Listenabsatz"/>
        <w:numPr>
          <w:ilvl w:val="0"/>
          <w:numId w:val="21"/>
        </w:numPr>
      </w:pPr>
      <w:r>
        <w:t>einer anderen Person den eigenen Bildschirm zu zeigen oder sich etwas erklären zu lassen.</w:t>
      </w:r>
    </w:p>
    <w:p w14:paraId="59217A0A" w14:textId="77777777" w:rsidR="00570E9D" w:rsidRDefault="00570E9D" w:rsidP="00570E9D">
      <w:r>
        <w:t>Welche Ausstattung braucht es dafür?</w:t>
      </w:r>
    </w:p>
    <w:p w14:paraId="7453B5BC" w14:textId="77777777" w:rsidR="007D195A" w:rsidRDefault="007D195A" w:rsidP="007D195A">
      <w:pPr>
        <w:pStyle w:val="Listenabsatz"/>
        <w:numPr>
          <w:ilvl w:val="0"/>
          <w:numId w:val="23"/>
        </w:numPr>
      </w:pPr>
      <w:r>
        <w:t xml:space="preserve">Ein </w:t>
      </w:r>
      <w:r w:rsidR="003C422D">
        <w:t>Smartphone</w:t>
      </w:r>
      <w:r>
        <w:t xml:space="preserve"> oder ein Tablet mit der Zoom-App oder einen Computer oder Laptop (die Personen können mit unterschiedlichen Geräten am gleichen Treffen teilnehmen),</w:t>
      </w:r>
    </w:p>
    <w:p w14:paraId="4A6FE0E9" w14:textId="77777777" w:rsidR="007D195A" w:rsidRDefault="007D195A" w:rsidP="007D195A">
      <w:pPr>
        <w:pStyle w:val="Listenabsatz"/>
        <w:numPr>
          <w:ilvl w:val="0"/>
          <w:numId w:val="22"/>
        </w:numPr>
      </w:pPr>
      <w:r>
        <w:t>eine Internetverbindung (z. B. über WLAN),</w:t>
      </w:r>
    </w:p>
    <w:p w14:paraId="41142EF9" w14:textId="77777777" w:rsidR="007D195A" w:rsidRDefault="007D195A" w:rsidP="007D195A">
      <w:pPr>
        <w:pStyle w:val="Listenabsatz"/>
        <w:numPr>
          <w:ilvl w:val="0"/>
          <w:numId w:val="22"/>
        </w:numPr>
      </w:pPr>
      <w:r>
        <w:t>Kopfhörer oder Lautsprecher sowie Mikrophon – entweder beim Gerät eingebaut oder zum Aufsetzen (Headset)</w:t>
      </w:r>
      <w:r w:rsidR="00904E49">
        <w:t xml:space="preserve"> und</w:t>
      </w:r>
    </w:p>
    <w:p w14:paraId="3E5AE89D" w14:textId="77777777" w:rsidR="007D195A" w:rsidRDefault="007D195A" w:rsidP="007D195A">
      <w:pPr>
        <w:pStyle w:val="Listenabsatz"/>
        <w:numPr>
          <w:ilvl w:val="0"/>
          <w:numId w:val="22"/>
        </w:numPr>
      </w:pPr>
      <w:r>
        <w:t xml:space="preserve">idealerweise eine Kamera. Bei Tablet und Smartphones und bei vielen Laptops ist bereits eine Kamera am Bildschirmrand eingebaut. Am Computer kann eine Kamera zum Anstecken mit einem Kabel verwendet werden.  </w:t>
      </w:r>
      <w:r w:rsidR="003C422D">
        <w:br/>
      </w:r>
      <w:r>
        <w:t>Zoom kann aber auch ohne Kamera verwendet werden.</w:t>
      </w:r>
    </w:p>
    <w:p w14:paraId="409AA6ED" w14:textId="77777777" w:rsidR="00570E9D" w:rsidRDefault="00570E9D" w:rsidP="007D195A">
      <w:pPr>
        <w:pStyle w:val="Listenabsatz"/>
      </w:pPr>
    </w:p>
    <w:sdt>
      <w:sdtPr>
        <w:rPr>
          <w:rFonts w:ascii="Arial" w:eastAsiaTheme="minorEastAsia" w:hAnsi="Arial" w:cstheme="minorBidi"/>
          <w:color w:val="auto"/>
          <w:sz w:val="24"/>
          <w:szCs w:val="22"/>
          <w:lang w:val="de-DE"/>
        </w:rPr>
        <w:id w:val="7325106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02AE6A" w14:textId="77777777" w:rsidR="002A1E3A" w:rsidRDefault="002A1E3A">
          <w:pPr>
            <w:pStyle w:val="Inhaltsverzeichnisberschrift"/>
          </w:pPr>
          <w:r>
            <w:rPr>
              <w:lang w:val="de-DE"/>
            </w:rPr>
            <w:t>Inhalt</w:t>
          </w:r>
        </w:p>
        <w:p w14:paraId="0A92F61D" w14:textId="490ACE36" w:rsidR="0018729E" w:rsidRDefault="002A1E3A">
          <w:pPr>
            <w:pStyle w:val="Verzeichnis1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732426" w:history="1">
            <w:r w:rsidR="0018729E" w:rsidRPr="00156F4F">
              <w:rPr>
                <w:rStyle w:val="Hyperlink"/>
                <w:noProof/>
              </w:rPr>
              <w:t>Anleitung: Zoom am Computer  oder Laptop</w:t>
            </w:r>
            <w:r w:rsidR="0018729E">
              <w:rPr>
                <w:noProof/>
                <w:webHidden/>
              </w:rPr>
              <w:tab/>
            </w:r>
            <w:r w:rsidR="0018729E">
              <w:rPr>
                <w:noProof/>
                <w:webHidden/>
              </w:rPr>
              <w:fldChar w:fldCharType="begin"/>
            </w:r>
            <w:r w:rsidR="0018729E">
              <w:rPr>
                <w:noProof/>
                <w:webHidden/>
              </w:rPr>
              <w:instrText xml:space="preserve"> PAGEREF _Toc88732426 \h </w:instrText>
            </w:r>
            <w:r w:rsidR="0018729E">
              <w:rPr>
                <w:noProof/>
                <w:webHidden/>
              </w:rPr>
            </w:r>
            <w:r w:rsidR="0018729E">
              <w:rPr>
                <w:noProof/>
                <w:webHidden/>
              </w:rPr>
              <w:fldChar w:fldCharType="separate"/>
            </w:r>
            <w:r w:rsidR="0018729E">
              <w:rPr>
                <w:noProof/>
                <w:webHidden/>
              </w:rPr>
              <w:t>1</w:t>
            </w:r>
            <w:r w:rsidR="0018729E">
              <w:rPr>
                <w:noProof/>
                <w:webHidden/>
              </w:rPr>
              <w:fldChar w:fldCharType="end"/>
            </w:r>
          </w:hyperlink>
        </w:p>
        <w:p w14:paraId="42F87447" w14:textId="203AA965" w:rsidR="0018729E" w:rsidRDefault="0018729E">
          <w:pPr>
            <w:pStyle w:val="Verzeichnis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</w:rPr>
          </w:pPr>
          <w:hyperlink w:anchor="_Toc88732427" w:history="1">
            <w:r w:rsidRPr="00156F4F">
              <w:rPr>
                <w:rStyle w:val="Hyperlink"/>
                <w:noProof/>
              </w:rPr>
              <w:t>1. An einem Zoom-Treffen teilnehmen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_Toc88732427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1950B" w14:textId="56DD071C" w:rsidR="0018729E" w:rsidRDefault="0018729E">
          <w:pPr>
            <w:pStyle w:val="Verzeichnis3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</w:rPr>
          </w:pPr>
          <w:hyperlink w:anchor="_Toc88732428" w:history="1">
            <w:r w:rsidRPr="00156F4F">
              <w:rPr>
                <w:rStyle w:val="Hyperlink"/>
                <w:noProof/>
              </w:rPr>
              <w:t>Beim ersten Mal: Zoom am Gerät einrichten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_Toc88732428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FAB3F" w14:textId="14C90EE7" w:rsidR="0018729E" w:rsidRDefault="0018729E">
          <w:pPr>
            <w:pStyle w:val="Verzeichnis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</w:rPr>
          </w:pPr>
          <w:hyperlink w:anchor="_Toc88732429" w:history="1">
            <w:r w:rsidRPr="00156F4F">
              <w:rPr>
                <w:rStyle w:val="Hyperlink"/>
                <w:noProof/>
              </w:rPr>
              <w:t>2. Im Meeting-Raum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_Toc88732429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99171" w14:textId="6382DD9C" w:rsidR="0018729E" w:rsidRDefault="0018729E">
          <w:pPr>
            <w:pStyle w:val="Verzeichnis3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</w:rPr>
          </w:pPr>
          <w:hyperlink w:anchor="_Toc88732430" w:history="1">
            <w:r w:rsidRPr="00156F4F">
              <w:rPr>
                <w:rStyle w:val="Hyperlink"/>
                <w:noProof/>
              </w:rPr>
              <w:t>Was bedeuten die Symbole in der Menüleiste?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_Toc88732430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D51C6" w14:textId="4F6EE49C" w:rsidR="0018729E" w:rsidRDefault="0018729E">
          <w:pPr>
            <w:pStyle w:val="Verzeichnis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</w:rPr>
          </w:pPr>
          <w:hyperlink w:anchor="_Toc88732431" w:history="1">
            <w:r w:rsidRPr="00156F4F">
              <w:rPr>
                <w:rStyle w:val="Hyperlink"/>
                <w:noProof/>
              </w:rPr>
              <w:t>3. Bildschirm freigeben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_Toc88732431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6FBD6" w14:textId="0B623299" w:rsidR="0018729E" w:rsidRDefault="0018729E">
          <w:pPr>
            <w:pStyle w:val="Verzeichnis2"/>
            <w:tabs>
              <w:tab w:val="right" w:leader="dot" w:pos="9060"/>
            </w:tabs>
            <w:rPr>
              <w:rFonts w:asciiTheme="minorHAnsi" w:hAnsiTheme="minorHAnsi"/>
              <w:noProof/>
              <w:sz w:val="22"/>
            </w:rPr>
          </w:pPr>
          <w:hyperlink w:anchor="_Toc88732432" w:history="1">
            <w:r w:rsidRPr="00156F4F">
              <w:rPr>
                <w:rStyle w:val="Hyperlink"/>
                <w:noProof/>
              </w:rPr>
              <w:t>4. Chatten per Zoom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_Toc88732432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505B1" w14:textId="50281FFA" w:rsidR="002A1E3A" w:rsidRDefault="002A1E3A">
          <w:r>
            <w:rPr>
              <w:b/>
              <w:bCs/>
              <w:lang w:val="de-DE"/>
            </w:rPr>
            <w:fldChar w:fldCharType="end"/>
          </w:r>
        </w:p>
      </w:sdtContent>
    </w:sdt>
    <w:p w14:paraId="1428248E" w14:textId="77777777" w:rsidR="00570E9D" w:rsidRDefault="00C14C00" w:rsidP="002A1E3A">
      <w:pPr>
        <w:pStyle w:val="berschrift2"/>
      </w:pPr>
      <w:bookmarkStart w:id="2" w:name="_Toc88732427"/>
      <w:r>
        <w:lastRenderedPageBreak/>
        <w:t>1</w:t>
      </w:r>
      <w:r w:rsidR="002155FE">
        <w:t xml:space="preserve">. </w:t>
      </w:r>
      <w:r w:rsidR="003C422D">
        <w:t xml:space="preserve">An einem </w:t>
      </w:r>
      <w:r w:rsidR="003C422D" w:rsidRPr="002A1E3A">
        <w:t>Zoom</w:t>
      </w:r>
      <w:r w:rsidR="003C422D">
        <w:t>-Treffen teilnehmen</w:t>
      </w:r>
      <w:bookmarkEnd w:id="2"/>
    </w:p>
    <w:p w14:paraId="630F197A" w14:textId="77777777" w:rsidR="00FC3D86" w:rsidRDefault="00FC3D86" w:rsidP="00570E9D">
      <w:r>
        <w:t xml:space="preserve">Ein </w:t>
      </w:r>
      <w:r w:rsidR="007D195A">
        <w:t xml:space="preserve">Treffen über Zoom heißt </w:t>
      </w:r>
      <w:r>
        <w:t>Zoom-Meeting</w:t>
      </w:r>
      <w:r w:rsidR="007D195A">
        <w:t xml:space="preserve"> oder Zoom-Konferenz. Es</w:t>
      </w:r>
      <w:r>
        <w:t xml:space="preserve"> findet in einem Online-Raum oder Meeting-Raum statt. Das ist ein digitaler „Ort“, der für die Dauer des Meetings reserviert wird. </w:t>
      </w:r>
    </w:p>
    <w:p w14:paraId="55513882" w14:textId="7723C707" w:rsidR="00FC3D86" w:rsidRDefault="00FC3D86" w:rsidP="00570E9D">
      <w:r>
        <w:t>Der Meeting-Raum besitzt eine eindeutige Internet-Adresse. Alle Meeting-Teilnehmer</w:t>
      </w:r>
      <w:r w:rsidR="00797B15">
        <w:t>*</w:t>
      </w:r>
      <w:r w:rsidR="00904E49">
        <w:t>innen</w:t>
      </w:r>
      <w:r>
        <w:t xml:space="preserve"> müssen diese Adresse kennen, um am Meeting teilnehmen zu können.</w:t>
      </w:r>
    </w:p>
    <w:p w14:paraId="27F1AF3E" w14:textId="77777777" w:rsidR="00570E9D" w:rsidRDefault="00570E9D" w:rsidP="00570E9D">
      <w:r>
        <w:t xml:space="preserve">Meistens wird diese Adresse als Link in einer E-Mail oder per </w:t>
      </w:r>
      <w:r w:rsidR="00FC3D86">
        <w:t xml:space="preserve">Kurznachricht (SMS, Signal, </w:t>
      </w:r>
      <w:r>
        <w:t>Whats</w:t>
      </w:r>
      <w:r w:rsidR="00904E49">
        <w:t>A</w:t>
      </w:r>
      <w:r>
        <w:t>pp</w:t>
      </w:r>
      <w:r w:rsidR="00904E49">
        <w:t xml:space="preserve"> </w:t>
      </w:r>
      <w:r w:rsidR="00FC3D86">
        <w:t xml:space="preserve">…) </w:t>
      </w:r>
      <w:r>
        <w:t xml:space="preserve"> verschickt. Das sieht z. B. so aus:</w:t>
      </w:r>
    </w:p>
    <w:p w14:paraId="7DDC9318" w14:textId="6F5F368D" w:rsidR="00570E9D" w:rsidRDefault="00570E9D" w:rsidP="00570E9D">
      <w:r>
        <w:rPr>
          <w:noProof/>
        </w:rPr>
        <w:drawing>
          <wp:anchor distT="0" distB="0" distL="114300" distR="114300" simplePos="0" relativeHeight="251663360" behindDoc="0" locked="0" layoutInCell="1" allowOverlap="1" wp14:anchorId="55806719" wp14:editId="3A0007F8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5478780" cy="1562100"/>
            <wp:effectExtent l="19050" t="19050" r="26670" b="19050"/>
            <wp:wrapThrough wrapText="bothSides">
              <wp:wrapPolygon edited="0">
                <wp:start x="-75" y="-263"/>
                <wp:lineTo x="-75" y="21600"/>
                <wp:lineTo x="21630" y="21600"/>
                <wp:lineTo x="21630" y="-263"/>
                <wp:lineTo x="-75" y="-263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562100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5A">
        <w:t>In diesem Fall</w:t>
      </w:r>
      <w:r w:rsidR="002155FE">
        <w:t xml:space="preserve"> klickt </w:t>
      </w:r>
      <w:r w:rsidR="007D195A">
        <w:t>der/die Empfänger</w:t>
      </w:r>
      <w:r w:rsidR="00797B15">
        <w:t>*</w:t>
      </w:r>
      <w:r w:rsidR="007D195A">
        <w:t xml:space="preserve">in auf den Link in der E-Mail-Nachricht, um am Meeting teilzunehmen. </w:t>
      </w:r>
    </w:p>
    <w:p w14:paraId="1203FB0E" w14:textId="77777777" w:rsidR="00C14C00" w:rsidRPr="00C14C00" w:rsidRDefault="00C14C00" w:rsidP="00C14C00"/>
    <w:p w14:paraId="3DC2FAF6" w14:textId="77777777" w:rsidR="000651C6" w:rsidRDefault="00570E9D" w:rsidP="00570E9D">
      <w:r>
        <w:t>Der</w:t>
      </w:r>
      <w:r w:rsidR="00E42CD4">
        <w:t xml:space="preserve"> Webbrowser (z. B. Google Chrome, Mozilla </w:t>
      </w:r>
      <w:r>
        <w:t>Firefox</w:t>
      </w:r>
      <w:r w:rsidR="00E42CD4">
        <w:t>,</w:t>
      </w:r>
      <w:r>
        <w:t xml:space="preserve"> Microsoft Edge) startet dann von selbst und es öffnet sich dieses Fenster:</w:t>
      </w:r>
    </w:p>
    <w:p w14:paraId="7C229604" w14:textId="77777777" w:rsidR="00570E9D" w:rsidRDefault="002155FE" w:rsidP="00570E9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E7F6D" wp14:editId="2EAB3345">
                <wp:simplePos x="0" y="0"/>
                <wp:positionH relativeFrom="column">
                  <wp:posOffset>1438910</wp:posOffset>
                </wp:positionH>
                <wp:positionV relativeFrom="paragraph">
                  <wp:posOffset>1904365</wp:posOffset>
                </wp:positionV>
                <wp:extent cx="960120" cy="952500"/>
                <wp:effectExtent l="0" t="38100" r="49530" b="19050"/>
                <wp:wrapNone/>
                <wp:docPr id="293" name="Gerade Verbindung mit Pfei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0120" cy="952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340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3" o:spid="_x0000_s1026" type="#_x0000_t32" style="position:absolute;margin-left:113.3pt;margin-top:149.95pt;width:75.6pt;height: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" strokecolor="#936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8DA9A28" wp14:editId="7558E44B">
            <wp:simplePos x="0" y="0"/>
            <wp:positionH relativeFrom="column">
              <wp:posOffset>21590</wp:posOffset>
            </wp:positionH>
            <wp:positionV relativeFrom="paragraph">
              <wp:posOffset>22225</wp:posOffset>
            </wp:positionV>
            <wp:extent cx="4503600" cy="2682000"/>
            <wp:effectExtent l="19050" t="19050" r="11430" b="23495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00" cy="2682000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211CF" w14:textId="77777777" w:rsidR="002155FE" w:rsidRDefault="002155FE" w:rsidP="00570E9D"/>
    <w:p w14:paraId="5CD223DD" w14:textId="77777777" w:rsidR="002155FE" w:rsidRDefault="002155FE" w:rsidP="00570E9D"/>
    <w:p w14:paraId="04B6C42F" w14:textId="77777777" w:rsidR="002155FE" w:rsidRDefault="002155FE" w:rsidP="00570E9D"/>
    <w:p w14:paraId="7290EBF4" w14:textId="77777777" w:rsidR="002155FE" w:rsidRDefault="002155FE" w:rsidP="00570E9D"/>
    <w:p w14:paraId="3CB8E847" w14:textId="77777777" w:rsidR="002155FE" w:rsidRDefault="002155FE" w:rsidP="00570E9D"/>
    <w:p w14:paraId="1CB3B05B" w14:textId="77777777" w:rsidR="002155FE" w:rsidRDefault="002155FE" w:rsidP="00570E9D"/>
    <w:p w14:paraId="34814E41" w14:textId="77777777" w:rsidR="002155FE" w:rsidRDefault="002155FE" w:rsidP="00570E9D"/>
    <w:p w14:paraId="5FA3DA1F" w14:textId="77777777" w:rsidR="002155FE" w:rsidRDefault="002155FE" w:rsidP="00570E9D"/>
    <w:p w14:paraId="2BF3AE2E" w14:textId="77777777" w:rsidR="00570E9D" w:rsidRDefault="00570E9D" w:rsidP="00570E9D">
      <w:r>
        <w:t>Klicken Sie auf „Link öffnen“</w:t>
      </w:r>
      <w:r w:rsidR="00E42CD4">
        <w:t>.</w:t>
      </w:r>
    </w:p>
    <w:p w14:paraId="3E6DE929" w14:textId="1619CE81" w:rsidR="003C422D" w:rsidRDefault="003C422D" w:rsidP="003C422D">
      <w:pPr>
        <w:pStyle w:val="berschrift3"/>
      </w:pPr>
      <w:bookmarkStart w:id="3" w:name="_Toc88732428"/>
      <w:r>
        <w:t>Beim erste</w:t>
      </w:r>
      <w:r w:rsidR="00F3196D">
        <w:t>n</w:t>
      </w:r>
      <w:r>
        <w:t xml:space="preserve"> Mal: Zoom am Gerät einrichten</w:t>
      </w:r>
      <w:bookmarkEnd w:id="3"/>
    </w:p>
    <w:p w14:paraId="1996AA8E" w14:textId="4CABB906" w:rsidR="003C422D" w:rsidRDefault="003C422D" w:rsidP="003C422D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3B0382" wp14:editId="69029294">
                <wp:simplePos x="0" y="0"/>
                <wp:positionH relativeFrom="column">
                  <wp:posOffset>4235450</wp:posOffset>
                </wp:positionH>
                <wp:positionV relativeFrom="paragraph">
                  <wp:posOffset>676275</wp:posOffset>
                </wp:positionV>
                <wp:extent cx="45719" cy="710565"/>
                <wp:effectExtent l="95250" t="19050" r="69215" b="5143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105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5684" id="Gerade Verbindung mit Pfeil 5" o:spid="_x0000_s1026" type="#_x0000_t32" style="position:absolute;margin-left:333.5pt;margin-top:53.25pt;width:3.6pt;height:55.9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" strokecolor="#936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2BE1773" wp14:editId="71966EE4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685800" cy="685800"/>
            <wp:effectExtent l="0" t="0" r="0" b="0"/>
            <wp:wrapSquare wrapText="bothSides"/>
            <wp:docPr id="297" name="Grafik 297" descr="C:\Users\anna\AppData\Local\Microsoft\Windows\INetCache\IE\MKF7P7L1\1024px-Symbol_lightbulb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Microsoft\Windows\INetCache\IE\MKF7P7L1\1024px-Symbol_lightbulb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TIPP: Wenn Sie das erste Mal mit Ihrem Computer oder Laptop Zoom nutzen, müssen Sie die Zoom App installieren. Da</w:t>
      </w:r>
      <w:r w:rsidR="00B86A16">
        <w:t>zu</w:t>
      </w:r>
      <w:r>
        <w:t xml:space="preserve"> klicken Sie auf „Zoom herunterladen und ausführen“:   </w:t>
      </w:r>
    </w:p>
    <w:p w14:paraId="4419C933" w14:textId="77777777" w:rsidR="003C422D" w:rsidRDefault="003C422D" w:rsidP="003C422D"/>
    <w:p w14:paraId="2C488B89" w14:textId="77777777" w:rsidR="003C422D" w:rsidRDefault="003C422D" w:rsidP="003C422D">
      <w:r>
        <w:rPr>
          <w:noProof/>
        </w:rPr>
        <w:drawing>
          <wp:inline distT="0" distB="0" distL="0" distR="0" wp14:anchorId="3329120C" wp14:editId="49A61B85">
            <wp:extent cx="5972810" cy="712470"/>
            <wp:effectExtent l="19050" t="19050" r="27940" b="11430"/>
            <wp:docPr id="294" name="Grafi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12470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61DD0B9" w14:textId="77777777" w:rsidR="003C422D" w:rsidRDefault="003C422D" w:rsidP="003C422D"/>
    <w:p w14:paraId="70DD2DC2" w14:textId="77777777" w:rsidR="003C422D" w:rsidRDefault="003C422D" w:rsidP="003C422D">
      <w:r>
        <w:t xml:space="preserve">Im Hintergrund wird die Installationsdatei heruntergeladen. Mit einem Doppelklick können Sie diese starten und Zoom wird für Ihr Gerät eingerichtet. </w:t>
      </w:r>
    </w:p>
    <w:p w14:paraId="703162AF" w14:textId="77777777" w:rsidR="003C422D" w:rsidRDefault="003C422D" w:rsidP="003C422D">
      <w:r>
        <w:t xml:space="preserve">Je nach Webbrowser sieht das unterschiedlich aus: Hier sehen Sie </w:t>
      </w:r>
      <w:r w:rsidRPr="00B9676E">
        <w:rPr>
          <w:b/>
        </w:rPr>
        <w:t>das Beispiel Firefox</w:t>
      </w:r>
      <w:r>
        <w:rPr>
          <w:b/>
        </w:rPr>
        <w:t xml:space="preserve"> oder Microsoft Edge</w:t>
      </w:r>
      <w:r w:rsidRPr="00B9676E">
        <w:rPr>
          <w:b/>
        </w:rPr>
        <w:t>.</w:t>
      </w:r>
    </w:p>
    <w:p w14:paraId="31A3D37A" w14:textId="77777777" w:rsidR="003C422D" w:rsidRDefault="003C422D" w:rsidP="003C422D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7A89E6" wp14:editId="6C08E217">
                <wp:simplePos x="0" y="0"/>
                <wp:positionH relativeFrom="column">
                  <wp:posOffset>2395219</wp:posOffset>
                </wp:positionH>
                <wp:positionV relativeFrom="paragraph">
                  <wp:posOffset>202565</wp:posOffset>
                </wp:positionV>
                <wp:extent cx="2305685" cy="933450"/>
                <wp:effectExtent l="38100" t="19050" r="18415" b="5715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685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964CD" id="Gerade Verbindung mit Pfeil 19" o:spid="_x0000_s1026" type="#_x0000_t32" style="position:absolute;margin-left:188.6pt;margin-top:15.95pt;width:181.55pt;height:73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" strokecolor="#936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BD68CA2" wp14:editId="60DDFB7D">
            <wp:simplePos x="0" y="0"/>
            <wp:positionH relativeFrom="column">
              <wp:posOffset>20320</wp:posOffset>
            </wp:positionH>
            <wp:positionV relativeFrom="paragraph">
              <wp:posOffset>18415</wp:posOffset>
            </wp:positionV>
            <wp:extent cx="3277272" cy="1460500"/>
            <wp:effectExtent l="19050" t="19050" r="18415" b="2540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72" cy="14605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Klicken Sie auf „Datei speichern“.</w:t>
      </w:r>
    </w:p>
    <w:p w14:paraId="74F4CB8E" w14:textId="77777777" w:rsidR="003C422D" w:rsidRDefault="003C422D" w:rsidP="003C422D"/>
    <w:p w14:paraId="6E31F76D" w14:textId="77777777" w:rsidR="003C422D" w:rsidRDefault="003C422D" w:rsidP="003C422D"/>
    <w:p w14:paraId="0DEDFFB8" w14:textId="77777777" w:rsidR="003C422D" w:rsidRDefault="003C422D" w:rsidP="003C422D"/>
    <w:p w14:paraId="7E77F7B4" w14:textId="77777777" w:rsidR="003C422D" w:rsidRDefault="003C422D" w:rsidP="003C422D"/>
    <w:p w14:paraId="5B66A7A1" w14:textId="77777777" w:rsidR="003C422D" w:rsidRDefault="003C422D" w:rsidP="003C422D"/>
    <w:p w14:paraId="0C39B36B" w14:textId="3C1F2067" w:rsidR="003C422D" w:rsidRDefault="003C422D" w:rsidP="003C422D">
      <w:r>
        <w:t>Rechts oben am Bildschirmrand erscheint nun ein Pfeil</w:t>
      </w:r>
      <w:r w:rsidR="00F3196D">
        <w:t xml:space="preserve">, der </w:t>
      </w:r>
      <w:r>
        <w:t>nach unten</w:t>
      </w:r>
      <w:r w:rsidR="00F3196D">
        <w:t xml:space="preserve"> zeigt</w:t>
      </w:r>
      <w:r>
        <w:t xml:space="preserve">: </w:t>
      </w:r>
    </w:p>
    <w:p w14:paraId="1CA4C0E0" w14:textId="77777777" w:rsidR="003C422D" w:rsidRDefault="003C422D" w:rsidP="003C422D">
      <w:r>
        <w:rPr>
          <w:noProof/>
        </w:rPr>
        <w:drawing>
          <wp:anchor distT="0" distB="0" distL="114300" distR="114300" simplePos="0" relativeHeight="251682816" behindDoc="0" locked="0" layoutInCell="1" allowOverlap="1" wp14:anchorId="3F05E60B" wp14:editId="60570298">
            <wp:simplePos x="0" y="0"/>
            <wp:positionH relativeFrom="column">
              <wp:posOffset>20320</wp:posOffset>
            </wp:positionH>
            <wp:positionV relativeFrom="paragraph">
              <wp:posOffset>219075</wp:posOffset>
            </wp:positionV>
            <wp:extent cx="3733800" cy="1552575"/>
            <wp:effectExtent l="19050" t="19050" r="19050" b="28575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5257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82345" w14:textId="77777777" w:rsidR="003C422D" w:rsidRDefault="003C422D" w:rsidP="003C422D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B6FD1" wp14:editId="22CD5C4D">
                <wp:simplePos x="0" y="0"/>
                <wp:positionH relativeFrom="column">
                  <wp:posOffset>3144520</wp:posOffset>
                </wp:positionH>
                <wp:positionV relativeFrom="paragraph">
                  <wp:posOffset>177800</wp:posOffset>
                </wp:positionV>
                <wp:extent cx="1168400" cy="273050"/>
                <wp:effectExtent l="38100" t="19050" r="12700" b="698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0" cy="273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2ECD" id="Gerade Verbindung mit Pfeil 21" o:spid="_x0000_s1026" type="#_x0000_t32" style="position:absolute;margin-left:247.6pt;margin-top:14pt;width:92pt;height:21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" strokecolor="#936" strokeweight="2.25pt">
                <v:stroke endarrow="block"/>
              </v:shape>
            </w:pict>
          </mc:Fallback>
        </mc:AlternateContent>
      </w:r>
      <w:r>
        <w:t>Klicken Sie darauf.</w:t>
      </w:r>
    </w:p>
    <w:p w14:paraId="3CBDFC5D" w14:textId="77777777" w:rsidR="003C422D" w:rsidRDefault="003C422D" w:rsidP="003C422D"/>
    <w:p w14:paraId="5F873DA5" w14:textId="77777777" w:rsidR="003C422D" w:rsidRDefault="003C422D" w:rsidP="003C422D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5AB25E" wp14:editId="21798310">
                <wp:simplePos x="0" y="0"/>
                <wp:positionH relativeFrom="column">
                  <wp:posOffset>1303020</wp:posOffset>
                </wp:positionH>
                <wp:positionV relativeFrom="paragraph">
                  <wp:posOffset>256540</wp:posOffset>
                </wp:positionV>
                <wp:extent cx="2540000" cy="45719"/>
                <wp:effectExtent l="38100" t="57150" r="12700" b="107315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C491" id="Gerade Verbindung mit Pfeil 22" o:spid="_x0000_s1026" type="#_x0000_t32" style="position:absolute;margin-left:102.6pt;margin-top:20.2pt;width:200pt;height:3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" strokecolor="#936" strokeweight="2.25pt">
                <v:stroke endarrow="block"/>
              </v:shape>
            </w:pict>
          </mc:Fallback>
        </mc:AlternateContent>
      </w:r>
      <w:r>
        <w:t>Dann klicken Sie auf Zoominstaller.exe</w:t>
      </w:r>
    </w:p>
    <w:p w14:paraId="6254D62E" w14:textId="77777777" w:rsidR="003C422D" w:rsidRDefault="003C422D" w:rsidP="003C422D"/>
    <w:p w14:paraId="6BA98A7C" w14:textId="77777777" w:rsidR="003C422D" w:rsidRDefault="003C422D" w:rsidP="003C422D"/>
    <w:p w14:paraId="6232A6D7" w14:textId="5B3EA87A" w:rsidR="003C422D" w:rsidRPr="002155FE" w:rsidRDefault="00F3196D" w:rsidP="003C422D">
      <w:r>
        <w:t>S</w:t>
      </w:r>
      <w:r w:rsidR="003C422D">
        <w:t>timmen Sie den Nutzungsbedingungen zu und schon startet Ihr Meeting.</w:t>
      </w:r>
      <w:r w:rsidR="003C422D">
        <w:br w:type="page"/>
      </w:r>
    </w:p>
    <w:p w14:paraId="4C37603E" w14:textId="77777777" w:rsidR="003C422D" w:rsidRDefault="003C422D" w:rsidP="00570E9D"/>
    <w:p w14:paraId="03741813" w14:textId="4DBD9A10" w:rsidR="00E05E08" w:rsidRDefault="00E05E08" w:rsidP="00570E9D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A5B828" wp14:editId="6996AAF9">
                <wp:simplePos x="0" y="0"/>
                <wp:positionH relativeFrom="column">
                  <wp:posOffset>3321050</wp:posOffset>
                </wp:positionH>
                <wp:positionV relativeFrom="paragraph">
                  <wp:posOffset>262255</wp:posOffset>
                </wp:positionV>
                <wp:extent cx="243840" cy="1579245"/>
                <wp:effectExtent l="76200" t="19050" r="22860" b="4000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15792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AD38" id="Gerade Verbindung mit Pfeil 8" o:spid="_x0000_s1026" type="#_x0000_t32" style="position:absolute;margin-left:261.5pt;margin-top:20.65pt;width:19.2pt;height:124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" strokecolor="#936" strokeweight="2.25pt">
                <v:stroke endarrow="block"/>
              </v:shape>
            </w:pict>
          </mc:Fallback>
        </mc:AlternateContent>
      </w:r>
      <w:r w:rsidR="003C422D">
        <w:t>K</w:t>
      </w:r>
      <w:r w:rsidR="0016071E">
        <w:t>licken</w:t>
      </w:r>
      <w:r>
        <w:t xml:space="preserve"> Sie auf „Per Computer dem Audio beitreten“ – damit werden Mikrophon, Kopfhörer oder Headset zugeschalte</w:t>
      </w:r>
      <w:r w:rsidR="00B40B58">
        <w:t>t</w:t>
      </w:r>
      <w:r>
        <w:t>.</w:t>
      </w:r>
    </w:p>
    <w:p w14:paraId="17CC3372" w14:textId="77777777" w:rsidR="00E05E08" w:rsidRDefault="00E05E08" w:rsidP="00570E9D">
      <w:r>
        <w:rPr>
          <w:noProof/>
        </w:rPr>
        <w:drawing>
          <wp:inline distT="0" distB="0" distL="0" distR="0" wp14:anchorId="542A077E" wp14:editId="6B6E6255">
            <wp:extent cx="5759450" cy="3213735"/>
            <wp:effectExtent l="19050" t="19050" r="12700" b="2476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3735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0FDE6C24" w14:textId="77777777" w:rsidR="00E42CD4" w:rsidRDefault="00E42CD4" w:rsidP="00570E9D"/>
    <w:p w14:paraId="62E75EBE" w14:textId="77777777" w:rsidR="000651C6" w:rsidRDefault="00B86A16" w:rsidP="00570E9D">
      <w:r>
        <w:t>Beim ersten Mal werden Sie auch noch gebeten, Ihren Namen einzugeben. Dieser Name wird dann im Meeting von allen anderen zu sehen sein.</w:t>
      </w:r>
    </w:p>
    <w:p w14:paraId="612A8BAB" w14:textId="77777777" w:rsidR="000651C6" w:rsidRDefault="000651C6" w:rsidP="00570E9D"/>
    <w:p w14:paraId="383D077F" w14:textId="77777777" w:rsidR="000651C6" w:rsidRDefault="000651C6">
      <w:pPr>
        <w:rPr>
          <w:rFonts w:eastAsia="Arial"/>
          <w:b/>
          <w:bCs/>
          <w:iCs/>
          <w:color w:val="993366"/>
          <w:sz w:val="32"/>
          <w:szCs w:val="36"/>
        </w:rPr>
      </w:pPr>
      <w:r>
        <w:br w:type="page"/>
      </w:r>
    </w:p>
    <w:p w14:paraId="18556DF4" w14:textId="77777777" w:rsidR="00570E9D" w:rsidRDefault="00A725F1" w:rsidP="002155FE">
      <w:pPr>
        <w:pStyle w:val="berschrift2"/>
      </w:pPr>
      <w:bookmarkStart w:id="4" w:name="_Toc88732429"/>
      <w:r>
        <w:t>2</w:t>
      </w:r>
      <w:r w:rsidR="002155FE">
        <w:t xml:space="preserve">. Im </w:t>
      </w:r>
      <w:r w:rsidR="000651C6">
        <w:t>Meeting-Raum</w:t>
      </w:r>
      <w:bookmarkEnd w:id="4"/>
    </w:p>
    <w:p w14:paraId="2067E2D0" w14:textId="77777777" w:rsidR="00570E9D" w:rsidRDefault="00570E9D" w:rsidP="00570E9D">
      <w:r>
        <w:t xml:space="preserve">Sobald Sie im Raum sind, wird der Bildschirmhintergrund schwarz und Sie sehen, wer im Online-Raum ist. In diesem Fall </w:t>
      </w:r>
      <w:r w:rsidR="000651C6">
        <w:t>ist die Veranstalterin des Meetings</w:t>
      </w:r>
      <w:r>
        <w:t xml:space="preserve"> mit </w:t>
      </w:r>
      <w:r w:rsidR="000651C6">
        <w:t>zwei</w:t>
      </w:r>
      <w:r>
        <w:t xml:space="preserve"> </w:t>
      </w:r>
      <w:r w:rsidR="000651C6">
        <w:t>Geräten im Meeting-Raum</w:t>
      </w:r>
      <w:r>
        <w:t>, daher sehen Sie zweimal den gleichen Namen.</w:t>
      </w:r>
    </w:p>
    <w:p w14:paraId="4C750FBE" w14:textId="77777777" w:rsidR="00570E9D" w:rsidRDefault="00570E9D" w:rsidP="00570E9D">
      <w:r>
        <w:rPr>
          <w:noProof/>
        </w:rPr>
        <w:drawing>
          <wp:inline distT="0" distB="0" distL="0" distR="0" wp14:anchorId="04BF56DC" wp14:editId="3B73F2B0">
            <wp:extent cx="5401056" cy="5321808"/>
            <wp:effectExtent l="0" t="0" r="0" b="0"/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konferen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BF1E" w14:textId="77777777" w:rsidR="002155FE" w:rsidRDefault="002155FE" w:rsidP="00570E9D"/>
    <w:p w14:paraId="3F55CC99" w14:textId="77777777" w:rsidR="00570E9D" w:rsidRDefault="00570E9D" w:rsidP="00570E9D">
      <w:r>
        <w:t>Wenn Sie den Mauszeiger über den schwarzen Schirm bewegen, erschein</w:t>
      </w:r>
      <w:r w:rsidR="0018588D">
        <w:t xml:space="preserve">t unten eine Zeile mit Symbolen – die Menüleiste. Damit können Sie die Funktionen von Zoom nutzen. </w:t>
      </w:r>
      <w:r w:rsidR="0018588D">
        <w:br/>
        <w:t>Sollte die Menüleiste nicht sichtbar sein, bewegen Sie den Mauszeiger über den Bildschirm oder klicken Sie mitten ins Bild. Dann taucht die Leiste wieder auf.</w:t>
      </w:r>
    </w:p>
    <w:p w14:paraId="5996D63C" w14:textId="77777777" w:rsidR="00D42195" w:rsidRDefault="00D42195" w:rsidP="00570E9D"/>
    <w:p w14:paraId="0AA58EAC" w14:textId="77777777" w:rsidR="00D42195" w:rsidRDefault="00D42195">
      <w:r>
        <w:br w:type="page"/>
      </w:r>
    </w:p>
    <w:p w14:paraId="0C5F0BEB" w14:textId="77777777" w:rsidR="00D42195" w:rsidRDefault="00D42195" w:rsidP="00D42195">
      <w:pPr>
        <w:pStyle w:val="berschrift3"/>
      </w:pPr>
      <w:bookmarkStart w:id="5" w:name="_Toc88732430"/>
      <w:r>
        <w:t xml:space="preserve">Was bedeuten </w:t>
      </w:r>
      <w:r w:rsidR="002A1E3A">
        <w:t>die Symbole in der Menüleiste</w:t>
      </w:r>
      <w:r>
        <w:t>?</w:t>
      </w:r>
      <w:bookmarkEnd w:id="5"/>
    </w:p>
    <w:p w14:paraId="3558E906" w14:textId="77777777" w:rsidR="00D42195" w:rsidRDefault="00D42195" w:rsidP="00570E9D">
      <w:r>
        <w:rPr>
          <w:noProof/>
        </w:rPr>
        <w:drawing>
          <wp:inline distT="0" distB="0" distL="0" distR="0" wp14:anchorId="6A322FB0" wp14:editId="225C6667">
            <wp:extent cx="5759450" cy="341630"/>
            <wp:effectExtent l="0" t="0" r="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6718"/>
                    <a:stretch/>
                  </pic:blipFill>
                  <pic:spPr bwMode="auto">
                    <a:xfrm>
                      <a:off x="0" y="0"/>
                      <a:ext cx="5759450" cy="34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04"/>
        <w:gridCol w:w="6856"/>
      </w:tblGrid>
      <w:tr w:rsidR="00570E9D" w14:paraId="7A80EEED" w14:textId="77777777" w:rsidTr="0018588D">
        <w:tc>
          <w:tcPr>
            <w:tcW w:w="2204" w:type="dxa"/>
          </w:tcPr>
          <w:p w14:paraId="2EF05CEE" w14:textId="77777777" w:rsidR="000651C6" w:rsidRDefault="00570E9D" w:rsidP="0000261D">
            <w:pPr>
              <w:spacing w:before="240" w:after="24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DD153BC" wp14:editId="728636B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151130</wp:posOffset>
                  </wp:positionV>
                  <wp:extent cx="457200" cy="342900"/>
                  <wp:effectExtent l="0" t="0" r="0" b="0"/>
                  <wp:wrapSquare wrapText="bothSides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29D074" w14:textId="77777777" w:rsidR="00570E9D" w:rsidRDefault="00B86A16" w:rsidP="0000261D">
            <w:pPr>
              <w:spacing w:before="240" w:after="240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1EE58D6" wp14:editId="4FD2C68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191770</wp:posOffset>
                  </wp:positionV>
                  <wp:extent cx="562495" cy="320040"/>
                  <wp:effectExtent l="0" t="0" r="9525" b="381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95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46A3">
              <w:rPr>
                <w:rFonts w:asciiTheme="minorHAnsi" w:hAnsiTheme="minorHAnsi"/>
                <w:noProof/>
                <w:sz w:val="22"/>
              </w:rPr>
              <w:object w:dxaOrig="1440" w:dyaOrig="1440" w14:anchorId="64164E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margin-left:0;margin-top:0;width:55.2pt;height:.5pt;z-index:-251656192;mso-position-horizontal-relative:text;mso-position-vertical-relative:text" wrapcoords="-292 0 -292 0 584 0 584 0 -292 0">
                  <v:imagedata r:id="rId20" o:title=""/>
                  <w10:wrap type="tight"/>
                </v:shape>
                <o:OLEObject Type="Embed" ProgID="Photoshop.Image.7" ShapeID="_x0000_s2050" DrawAspect="Content" ObjectID="_1699345179" r:id="rId21">
                  <o:FieldCodes>\s</o:FieldCodes>
                </o:OLEObject>
              </w:object>
            </w:r>
            <w:r w:rsidR="004A46A3">
              <w:rPr>
                <w:rFonts w:asciiTheme="minorHAnsi" w:hAnsiTheme="minorHAnsi"/>
                <w:noProof/>
                <w:sz w:val="22"/>
              </w:rPr>
              <w:object w:dxaOrig="1440" w:dyaOrig="1440" w14:anchorId="46E0C049">
                <v:shape id="_x0000_s2051" type="#_x0000_t75" style="position:absolute;margin-left:0;margin-top:0;width:55.2pt;height:.5pt;z-index:-251655168;mso-position-horizontal-relative:text;mso-position-vertical-relative:text" wrapcoords="-292 0 -292 0 584 0 584 0 -292 0">
                  <v:imagedata r:id="rId20" o:title=""/>
                  <w10:wrap type="tight"/>
                </v:shape>
                <o:OLEObject Type="Embed" ProgID="Photoshop.Image.7" ShapeID="_x0000_s2051" DrawAspect="Content" ObjectID="_1699345180" r:id="rId22">
                  <o:FieldCodes>\s</o:FieldCodes>
                </o:OLEObject>
              </w:object>
            </w:r>
            <w:r w:rsidR="004A46A3">
              <w:rPr>
                <w:rFonts w:asciiTheme="minorHAnsi" w:hAnsiTheme="minorHAnsi"/>
                <w:noProof/>
                <w:sz w:val="22"/>
              </w:rPr>
              <w:object w:dxaOrig="1440" w:dyaOrig="1440" w14:anchorId="373D86D6">
                <v:shape id="_x0000_s2052" type="#_x0000_t75" style="position:absolute;margin-left:0;margin-top:0;width:55.2pt;height:.5pt;z-index:-251654144;mso-position-horizontal-relative:text;mso-position-vertical-relative:text" wrapcoords="-292 0 -292 0 584 0 584 0 -292 0">
                  <v:imagedata r:id="rId20" o:title=""/>
                  <w10:wrap type="tight"/>
                </v:shape>
                <o:OLEObject Type="Embed" ProgID="Photoshop.Image.7" ShapeID="_x0000_s2052" DrawAspect="Content" ObjectID="_1699345181" r:id="rId23">
                  <o:FieldCodes>\s</o:FieldCodes>
                </o:OLEObject>
              </w:object>
            </w:r>
          </w:p>
        </w:tc>
        <w:tc>
          <w:tcPr>
            <w:tcW w:w="6856" w:type="dxa"/>
          </w:tcPr>
          <w:p w14:paraId="1D2EE29C" w14:textId="38CBB6BE" w:rsidR="0018588D" w:rsidRDefault="00B40B58" w:rsidP="000651C6">
            <w:pPr>
              <w:spacing w:before="240" w:after="240"/>
            </w:pPr>
            <w:r>
              <w:t>Ist</w:t>
            </w:r>
            <w:r w:rsidR="00570E9D">
              <w:t xml:space="preserve"> das Mikrophon stumm geschalte</w:t>
            </w:r>
            <w:r>
              <w:t>t</w:t>
            </w:r>
            <w:r w:rsidR="00570E9D">
              <w:t xml:space="preserve"> </w:t>
            </w:r>
            <w:r w:rsidR="0018588D">
              <w:t>(Mikrophon durchgestrichen)</w:t>
            </w:r>
            <w:r w:rsidR="00570E9D">
              <w:t xml:space="preserve">, können die anderen Sie nicht hören. </w:t>
            </w:r>
          </w:p>
          <w:p w14:paraId="2AB846CD" w14:textId="503B0B1D" w:rsidR="00570E9D" w:rsidRDefault="00570E9D" w:rsidP="0018588D">
            <w:pPr>
              <w:spacing w:before="240" w:after="240"/>
            </w:pPr>
            <w:r>
              <w:t xml:space="preserve">Sobald Sie </w:t>
            </w:r>
            <w:proofErr w:type="gramStart"/>
            <w:r>
              <w:t xml:space="preserve">darauf </w:t>
            </w:r>
            <w:r w:rsidR="0016071E">
              <w:t>klicken</w:t>
            </w:r>
            <w:proofErr w:type="gramEnd"/>
            <w:r>
              <w:t xml:space="preserve">, können Sie mit den anderen </w:t>
            </w:r>
            <w:r w:rsidR="00B40B58">
              <w:t xml:space="preserve">Teilnehmenden </w:t>
            </w:r>
            <w:r>
              <w:t xml:space="preserve">sprechen. </w:t>
            </w:r>
          </w:p>
        </w:tc>
      </w:tr>
      <w:tr w:rsidR="00570E9D" w14:paraId="734FFD2D" w14:textId="77777777" w:rsidTr="0018588D">
        <w:tc>
          <w:tcPr>
            <w:tcW w:w="2204" w:type="dxa"/>
          </w:tcPr>
          <w:p w14:paraId="3F5AECBD" w14:textId="77777777" w:rsidR="00570E9D" w:rsidRDefault="00570E9D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4E6AA32C" wp14:editId="6C02AA3F">
                  <wp:extent cx="548640" cy="358140"/>
                  <wp:effectExtent l="0" t="0" r="3810" b="3810"/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8E534" w14:textId="77777777" w:rsidR="000651C6" w:rsidRDefault="000651C6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3D4A15DE" wp14:editId="5E35BD8A">
                  <wp:extent cx="558569" cy="31242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54" cy="31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6" w:type="dxa"/>
          </w:tcPr>
          <w:p w14:paraId="07BDCDDE" w14:textId="2EC42B8C" w:rsidR="0018588D" w:rsidRDefault="00570E9D" w:rsidP="000651C6">
            <w:pPr>
              <w:spacing w:before="240" w:after="240"/>
            </w:pPr>
            <w:r>
              <w:t xml:space="preserve">Dasselbe gilt für die Kamera: Die anderen </w:t>
            </w:r>
            <w:r w:rsidR="00B40B58">
              <w:t xml:space="preserve">Teilnehmenden </w:t>
            </w:r>
            <w:r>
              <w:t>können Sie nur sehen, wenn Ihre Kamera eingeschalte</w:t>
            </w:r>
            <w:r w:rsidR="00B40B58">
              <w:t>t</w:t>
            </w:r>
            <w:r>
              <w:t xml:space="preserve"> ist. </w:t>
            </w:r>
          </w:p>
          <w:p w14:paraId="178F6630" w14:textId="6AECE919" w:rsidR="00570E9D" w:rsidRDefault="00570E9D" w:rsidP="000651C6">
            <w:pPr>
              <w:spacing w:before="240" w:after="240"/>
            </w:pPr>
            <w:r>
              <w:t xml:space="preserve">Wenn Sie nicht gesehen werden wollen, </w:t>
            </w:r>
            <w:r w:rsidR="0016071E">
              <w:t>klicken</w:t>
            </w:r>
            <w:r>
              <w:t xml:space="preserve"> Sie auf das Kamerasymbol. </w:t>
            </w:r>
            <w:r w:rsidR="00B40B58">
              <w:t>In diesem Fall ist</w:t>
            </w:r>
            <w:r>
              <w:t xml:space="preserve"> nur Ihr Name</w:t>
            </w:r>
            <w:r w:rsidR="00B40B58">
              <w:t xml:space="preserve"> zu sehen</w:t>
            </w:r>
            <w:r>
              <w:t xml:space="preserve">, </w:t>
            </w:r>
            <w:r w:rsidR="00B40B58">
              <w:t xml:space="preserve">man kann </w:t>
            </w:r>
            <w:r>
              <w:t>Sie aber hören</w:t>
            </w:r>
            <w:r w:rsidR="0018588D">
              <w:t xml:space="preserve"> (unteres Symbol)</w:t>
            </w:r>
            <w:r>
              <w:t>.</w:t>
            </w:r>
          </w:p>
        </w:tc>
      </w:tr>
      <w:tr w:rsidR="00570E9D" w14:paraId="2BEF712E" w14:textId="77777777" w:rsidTr="0018588D">
        <w:tc>
          <w:tcPr>
            <w:tcW w:w="2204" w:type="dxa"/>
          </w:tcPr>
          <w:p w14:paraId="5EB09AF6" w14:textId="77777777" w:rsidR="00570E9D" w:rsidRDefault="00570E9D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4EB53372" wp14:editId="18836DDD">
                  <wp:extent cx="541020" cy="335280"/>
                  <wp:effectExtent l="0" t="0" r="0" b="7620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6" w:type="dxa"/>
          </w:tcPr>
          <w:p w14:paraId="3835B3B2" w14:textId="77777777" w:rsidR="0016071E" w:rsidRDefault="0016071E" w:rsidP="0016071E">
            <w:pPr>
              <w:spacing w:before="240" w:after="240"/>
            </w:pPr>
            <w:r>
              <w:t>Die Zahl 2 beim Symbol zeigt an, dass zwei</w:t>
            </w:r>
            <w:r w:rsidR="00570E9D">
              <w:t xml:space="preserve"> Personen </w:t>
            </w:r>
            <w:r>
              <w:t>an</w:t>
            </w:r>
            <w:r w:rsidR="00570E9D">
              <w:t xml:space="preserve"> diesem Meeting </w:t>
            </w:r>
            <w:r>
              <w:t>teilnehmen</w:t>
            </w:r>
            <w:r w:rsidR="00570E9D">
              <w:t xml:space="preserve">. </w:t>
            </w:r>
          </w:p>
          <w:p w14:paraId="7F3B95D1" w14:textId="77777777" w:rsidR="00570E9D" w:rsidRDefault="00570E9D" w:rsidP="0016071E">
            <w:pPr>
              <w:spacing w:before="240" w:after="240"/>
            </w:pPr>
            <w:r>
              <w:t xml:space="preserve">Wenn Sie auf das Symbol </w:t>
            </w:r>
            <w:r w:rsidR="0016071E">
              <w:t>klicken</w:t>
            </w:r>
            <w:r>
              <w:t xml:space="preserve">, sehen Sie rechts die Namen der Personen. </w:t>
            </w:r>
          </w:p>
        </w:tc>
      </w:tr>
      <w:tr w:rsidR="00570E9D" w14:paraId="4C8587DD" w14:textId="77777777" w:rsidTr="0018588D">
        <w:tc>
          <w:tcPr>
            <w:tcW w:w="2204" w:type="dxa"/>
          </w:tcPr>
          <w:p w14:paraId="1BD5CE1A" w14:textId="77777777" w:rsidR="00570E9D" w:rsidRDefault="00570E9D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051A7BC6" wp14:editId="640B0F27">
                  <wp:extent cx="449580" cy="342900"/>
                  <wp:effectExtent l="0" t="0" r="7620" b="0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6" w:type="dxa"/>
          </w:tcPr>
          <w:p w14:paraId="74506D7F" w14:textId="1DB75AEC" w:rsidR="00570E9D" w:rsidRDefault="00570E9D" w:rsidP="00DB4D8E">
            <w:pPr>
              <w:spacing w:before="240" w:after="240"/>
            </w:pPr>
            <w:r>
              <w:t xml:space="preserve">Chat bedeutet </w:t>
            </w:r>
            <w:r w:rsidR="0016071E">
              <w:t>sich unterhalten</w:t>
            </w:r>
            <w:r>
              <w:t xml:space="preserve">: Wenn Sie </w:t>
            </w:r>
            <w:proofErr w:type="gramStart"/>
            <w:r>
              <w:t xml:space="preserve">darauf </w:t>
            </w:r>
            <w:r w:rsidR="0016071E">
              <w:t>klicken</w:t>
            </w:r>
            <w:proofErr w:type="gramEnd"/>
            <w:r>
              <w:t xml:space="preserve">, können Sie kurze Textnachrichten schreiben. Wie das geht, können Sie weiter unten lesen. </w:t>
            </w:r>
          </w:p>
        </w:tc>
      </w:tr>
      <w:tr w:rsidR="00570E9D" w14:paraId="56763F40" w14:textId="77777777" w:rsidTr="0018588D">
        <w:tc>
          <w:tcPr>
            <w:tcW w:w="2204" w:type="dxa"/>
          </w:tcPr>
          <w:p w14:paraId="39BA0453" w14:textId="77777777" w:rsidR="00570E9D" w:rsidRDefault="00D42195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17513C2A" wp14:editId="227DC770">
                  <wp:extent cx="553583" cy="42672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93" cy="42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6" w:type="dxa"/>
          </w:tcPr>
          <w:p w14:paraId="3044B23B" w14:textId="77777777" w:rsidR="00570E9D" w:rsidRDefault="00570E9D" w:rsidP="00F53BB6">
            <w:pPr>
              <w:spacing w:before="240" w:after="240"/>
            </w:pPr>
            <w:r>
              <w:t xml:space="preserve">Wer bei Zoom </w:t>
            </w:r>
            <w:r w:rsidR="0016071E">
              <w:t>registriert (und damit angemeldet)</w:t>
            </w:r>
            <w:r>
              <w:t xml:space="preserve"> ist, kann ein Meeting auch auf</w:t>
            </w:r>
            <w:r w:rsidR="00F53BB6">
              <w:t>nehmen</w:t>
            </w:r>
            <w:r>
              <w:t xml:space="preserve">. </w:t>
            </w:r>
            <w:r w:rsidR="00F53BB6">
              <w:br/>
            </w:r>
            <w:r>
              <w:t xml:space="preserve">Das geschieht manchmal bei Vorträgen, damit andere den Vortrag im Nachhinein anhören können. </w:t>
            </w:r>
          </w:p>
        </w:tc>
      </w:tr>
    </w:tbl>
    <w:p w14:paraId="11654E79" w14:textId="77777777" w:rsidR="00B86A16" w:rsidRDefault="00B86A16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04"/>
        <w:gridCol w:w="6856"/>
      </w:tblGrid>
      <w:tr w:rsidR="00570E9D" w14:paraId="5E29DD8A" w14:textId="77777777" w:rsidTr="0018588D">
        <w:tc>
          <w:tcPr>
            <w:tcW w:w="2204" w:type="dxa"/>
          </w:tcPr>
          <w:p w14:paraId="768031B9" w14:textId="77777777" w:rsidR="00570E9D" w:rsidRDefault="00570E9D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4E58E5A9" wp14:editId="436F534B">
                  <wp:extent cx="830580" cy="365760"/>
                  <wp:effectExtent l="0" t="0" r="7620" b="0"/>
                  <wp:docPr id="308" name="Grafi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6" w:type="dxa"/>
          </w:tcPr>
          <w:p w14:paraId="2F008822" w14:textId="245DA6D2" w:rsidR="00570E9D" w:rsidRDefault="00B40B58" w:rsidP="00DB4D8E">
            <w:pPr>
              <w:spacing w:before="240" w:after="240"/>
            </w:pPr>
            <w:r>
              <w:t>Um den</w:t>
            </w:r>
            <w:r w:rsidR="00570E9D">
              <w:t xml:space="preserve"> anderen</w:t>
            </w:r>
            <w:r>
              <w:t xml:space="preserve"> Teilnehmenden</w:t>
            </w:r>
            <w:r w:rsidR="00570E9D">
              <w:t xml:space="preserve"> etwas auf Ihrem Bildschirm </w:t>
            </w:r>
            <w:r>
              <w:t xml:space="preserve">zu </w:t>
            </w:r>
            <w:r w:rsidR="00570E9D">
              <w:t>zeigen, müssen Sie diesen „freigeben“.</w:t>
            </w:r>
          </w:p>
          <w:p w14:paraId="427358FE" w14:textId="77777777" w:rsidR="00570E9D" w:rsidRDefault="00570E9D" w:rsidP="00DB4D8E">
            <w:pPr>
              <w:spacing w:before="240" w:after="240"/>
            </w:pPr>
            <w:r>
              <w:t>Wie das geht, können Sie weiter unten nachlesen.</w:t>
            </w:r>
          </w:p>
        </w:tc>
      </w:tr>
      <w:tr w:rsidR="00D42195" w14:paraId="504C41DD" w14:textId="77777777" w:rsidTr="0018588D">
        <w:tc>
          <w:tcPr>
            <w:tcW w:w="2204" w:type="dxa"/>
          </w:tcPr>
          <w:p w14:paraId="0724EC1A" w14:textId="77777777" w:rsidR="00D42195" w:rsidRDefault="00D42195" w:rsidP="00DB4D8E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DB485A" wp14:editId="177371F3">
                  <wp:extent cx="433519" cy="327660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2" cy="32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6" w:type="dxa"/>
          </w:tcPr>
          <w:p w14:paraId="2E824350" w14:textId="12075C2A" w:rsidR="00D42195" w:rsidRDefault="00B40B58" w:rsidP="00DB4D8E">
            <w:pPr>
              <w:spacing w:before="240" w:after="240"/>
            </w:pPr>
            <w:r>
              <w:t xml:space="preserve">Mit der Funktion „Reaktionen“ </w:t>
            </w:r>
            <w:r w:rsidR="00B86A16">
              <w:t xml:space="preserve">können Sie wortlos Kommentare abgeben. Wenn Sie auf eines der Symbole klicken, wird dieses bei Ihrem Bild für kurze Zeit angezeigt. </w:t>
            </w:r>
            <w:r w:rsidR="00B86A16">
              <w:br/>
              <w:t>Das</w:t>
            </w:r>
            <w:r>
              <w:t xml:space="preserve"> Symbol</w:t>
            </w:r>
            <w:r w:rsidR="00B86A16">
              <w:t xml:space="preserve"> „Hand heben“ in der unteren Zeile können Sie verwenden, um den anderen zu zeigen, dass </w:t>
            </w:r>
            <w:r w:rsidR="002D3FAD">
              <w:t xml:space="preserve">Sie </w:t>
            </w:r>
            <w:r w:rsidR="00B86A16">
              <w:t>etwas sagen oder fragen möchten.</w:t>
            </w:r>
          </w:p>
          <w:p w14:paraId="565D31CC" w14:textId="77777777" w:rsidR="00D42195" w:rsidRDefault="00D42195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42E7352B" wp14:editId="3AEF8DCF">
                  <wp:extent cx="2114550" cy="714375"/>
                  <wp:effectExtent l="0" t="0" r="0" b="952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9D" w14:paraId="3D723BD6" w14:textId="77777777" w:rsidTr="0018588D">
        <w:tc>
          <w:tcPr>
            <w:tcW w:w="2204" w:type="dxa"/>
          </w:tcPr>
          <w:p w14:paraId="1887A490" w14:textId="77777777" w:rsidR="00570E9D" w:rsidRDefault="00570E9D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13201A37" wp14:editId="519A658E">
                  <wp:extent cx="922020" cy="335280"/>
                  <wp:effectExtent l="0" t="0" r="0" b="7620"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6" w:type="dxa"/>
          </w:tcPr>
          <w:p w14:paraId="26C0E3A8" w14:textId="77777777" w:rsidR="00570E9D" w:rsidRDefault="00570E9D" w:rsidP="00DB4D8E">
            <w:pPr>
              <w:spacing w:before="240" w:after="240"/>
            </w:pPr>
            <w:r>
              <w:t xml:space="preserve">Wenn Sie mit dem </w:t>
            </w:r>
            <w:r w:rsidR="00292DCD">
              <w:t>Meeting</w:t>
            </w:r>
            <w:r>
              <w:t xml:space="preserve"> fertig sind, </w:t>
            </w:r>
            <w:r w:rsidR="0016071E">
              <w:t>klicken</w:t>
            </w:r>
            <w:r>
              <w:t xml:space="preserve"> Sie auf Meeting verlassen. Sie gehen damit aus dem gemeinsamen Raum im Internet. Zur Sicherheit werden Sie gefragt, ob Sie wirklich weggehen möchten.</w:t>
            </w:r>
          </w:p>
          <w:p w14:paraId="50EA787A" w14:textId="77777777" w:rsidR="00570E9D" w:rsidRDefault="00570E9D" w:rsidP="00DB4D8E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2B36CD8E" wp14:editId="707899AC">
                  <wp:extent cx="2933700" cy="1478280"/>
                  <wp:effectExtent l="0" t="0" r="0" b="7620"/>
                  <wp:docPr id="306" name="Grafi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CAEFF" w14:textId="5CAE9777" w:rsidR="00570E9D" w:rsidRDefault="00570E9D" w:rsidP="00DB4D8E">
            <w:pPr>
              <w:spacing w:before="240" w:after="240"/>
            </w:pPr>
            <w:r>
              <w:t xml:space="preserve">Erst wenn Sie hier auf das blaue „Meeting verlassen“ klicken, verlassen Sie das Treffen. Nur die Person, die eingeladen hat, kann das Treffen für alle beenden. Sie selbst können </w:t>
            </w:r>
            <w:r w:rsidR="00B40B58">
              <w:t>das Meeting nur verlassen.</w:t>
            </w:r>
          </w:p>
        </w:tc>
      </w:tr>
    </w:tbl>
    <w:p w14:paraId="626E5A5B" w14:textId="77777777" w:rsidR="00570E9D" w:rsidRDefault="00570E9D" w:rsidP="00570E9D"/>
    <w:p w14:paraId="3E8D3830" w14:textId="77777777" w:rsidR="00292DCD" w:rsidRDefault="00292DCD">
      <w:pPr>
        <w:rPr>
          <w:rFonts w:eastAsia="Arial" w:cs="Arial"/>
          <w:b/>
          <w:bCs/>
          <w:iCs/>
          <w:color w:val="993366"/>
          <w:sz w:val="28"/>
          <w:szCs w:val="28"/>
        </w:rPr>
      </w:pPr>
      <w:r>
        <w:br w:type="page"/>
      </w:r>
    </w:p>
    <w:p w14:paraId="4AB16F31" w14:textId="77777777" w:rsidR="00570E9D" w:rsidRDefault="00A725F1" w:rsidP="002A1E3A">
      <w:pPr>
        <w:pStyle w:val="berschrift2"/>
      </w:pPr>
      <w:bookmarkStart w:id="6" w:name="_Toc88732431"/>
      <w:r>
        <w:t>3</w:t>
      </w:r>
      <w:r w:rsidR="00570E9D">
        <w:t>. Bildschirm freigeben</w:t>
      </w:r>
      <w:bookmarkEnd w:id="6"/>
    </w:p>
    <w:p w14:paraId="140377E8" w14:textId="77777777" w:rsidR="002A1E3A" w:rsidRPr="002A1E3A" w:rsidRDefault="002A1E3A" w:rsidP="002A1E3A">
      <w:r>
        <w:rPr>
          <w:noProof/>
        </w:rPr>
        <w:drawing>
          <wp:anchor distT="0" distB="0" distL="114300" distR="114300" simplePos="0" relativeHeight="251696128" behindDoc="0" locked="0" layoutInCell="1" allowOverlap="1" wp14:anchorId="5DAC5A90" wp14:editId="381B228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830580" cy="365760"/>
            <wp:effectExtent l="0" t="0" r="7620" b="0"/>
            <wp:wrapSquare wrapText="bothSides"/>
            <wp:docPr id="310" name="Grafi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BAF3C" w14:textId="77777777" w:rsidR="0000261D" w:rsidRDefault="0000261D" w:rsidP="00570E9D"/>
    <w:p w14:paraId="151E743B" w14:textId="77777777" w:rsidR="00570E9D" w:rsidRDefault="00570E9D" w:rsidP="00570E9D">
      <w:r>
        <w:t>Bei einem Zoom-</w:t>
      </w:r>
      <w:r w:rsidR="0000261D">
        <w:t>Meeting</w:t>
      </w:r>
      <w:r>
        <w:t xml:space="preserve"> kann jeweils eine Person ihren Bildschirm freischalten, um anderen etwas auf dem eigenen Gerät zu zeigen oder zu erklären.</w:t>
      </w:r>
    </w:p>
    <w:p w14:paraId="4C5DB055" w14:textId="77777777" w:rsidR="00570E9D" w:rsidRDefault="0016071E" w:rsidP="00570E9D">
      <w:r>
        <w:t>Klicken</w:t>
      </w:r>
      <w:r w:rsidR="00570E9D">
        <w:t xml:space="preserve"> Sie dazu auf den Zoom-Bildschirm, damit die schwarze </w:t>
      </w:r>
      <w:r w:rsidR="0000261D">
        <w:t>Menüleiste</w:t>
      </w:r>
      <w:r w:rsidR="00570E9D">
        <w:t xml:space="preserve"> unten erscheint. Wählen Sie dann den grünen Knopf „Bildschirm freigeben“</w:t>
      </w:r>
      <w:r w:rsidR="0000261D">
        <w:t>:</w:t>
      </w:r>
    </w:p>
    <w:p w14:paraId="41428FDC" w14:textId="77777777" w:rsidR="0000261D" w:rsidRDefault="0000261D" w:rsidP="00570E9D">
      <w:r>
        <w:rPr>
          <w:noProof/>
        </w:rPr>
        <w:drawing>
          <wp:inline distT="0" distB="0" distL="0" distR="0" wp14:anchorId="040945B5" wp14:editId="72C3D2FE">
            <wp:extent cx="5759450" cy="5988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C2BD" w14:textId="77777777" w:rsidR="0000261D" w:rsidRDefault="0000261D" w:rsidP="00570E9D"/>
    <w:p w14:paraId="595CA201" w14:textId="77777777" w:rsidR="00570E9D" w:rsidRDefault="00E321D8" w:rsidP="00570E9D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825AD9" wp14:editId="6CE42B58">
                <wp:simplePos x="0" y="0"/>
                <wp:positionH relativeFrom="margin">
                  <wp:posOffset>1125220</wp:posOffset>
                </wp:positionH>
                <wp:positionV relativeFrom="paragraph">
                  <wp:posOffset>214630</wp:posOffset>
                </wp:positionV>
                <wp:extent cx="1644650" cy="1390650"/>
                <wp:effectExtent l="38100" t="19050" r="12700" b="3810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4650" cy="1390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9B7B" id="Gerade Verbindung mit Pfeil 23" o:spid="_x0000_s1026" type="#_x0000_t32" style="position:absolute;margin-left:88.6pt;margin-top:16.9pt;width:129.5pt;height:109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" strokecolor="#936" strokeweight="2.25pt">
                <v:stroke endarrow="block"/>
                <w10:wrap anchorx="margin"/>
              </v:shape>
            </w:pict>
          </mc:Fallback>
        </mc:AlternateContent>
      </w:r>
      <w:r w:rsidR="0000261D">
        <w:t>Im</w:t>
      </w:r>
      <w:r w:rsidR="00570E9D">
        <w:t xml:space="preserve"> folgenden Fenster </w:t>
      </w:r>
      <w:r>
        <w:t>klicken Sie auf „Bildschirm“.</w:t>
      </w:r>
    </w:p>
    <w:p w14:paraId="51BFD5EE" w14:textId="77777777" w:rsidR="0000261D" w:rsidRDefault="00492A84" w:rsidP="00570E9D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5FBA1F" wp14:editId="5B73E125">
                <wp:simplePos x="0" y="0"/>
                <wp:positionH relativeFrom="column">
                  <wp:posOffset>2566670</wp:posOffset>
                </wp:positionH>
                <wp:positionV relativeFrom="paragraph">
                  <wp:posOffset>3480435</wp:posOffset>
                </wp:positionV>
                <wp:extent cx="2372360" cy="234950"/>
                <wp:effectExtent l="19050" t="95250" r="0" b="317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2360" cy="23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B8D62" id="Gerade Verbindung mit Pfeil 11" o:spid="_x0000_s1026" type="#_x0000_t32" style="position:absolute;margin-left:202.1pt;margin-top:274.05pt;width:186.8pt;height:18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" strokecolor="#936" strokeweight="2.25pt">
                <v:stroke endarrow="block"/>
              </v:shape>
            </w:pict>
          </mc:Fallback>
        </mc:AlternateContent>
      </w:r>
      <w:r w:rsidR="0000261D">
        <w:rPr>
          <w:noProof/>
        </w:rPr>
        <w:drawing>
          <wp:inline distT="0" distB="0" distL="0" distR="0" wp14:anchorId="079136E4" wp14:editId="68F37243">
            <wp:extent cx="5759450" cy="35890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F5EF" w14:textId="1ADFE007" w:rsidR="00492A84" w:rsidRDefault="00791E9F" w:rsidP="00570E9D">
      <w:r>
        <w:t>Klicken Sie d</w:t>
      </w:r>
      <w:r w:rsidR="00E321D8">
        <w:t xml:space="preserve">ann auf das blaue „Freigeben“ rechts unten. </w:t>
      </w:r>
    </w:p>
    <w:p w14:paraId="6CADAFEF" w14:textId="77777777" w:rsidR="00E321D8" w:rsidRDefault="00E321D8" w:rsidP="00570E9D"/>
    <w:p w14:paraId="5E43430E" w14:textId="77777777" w:rsidR="00E321D8" w:rsidRDefault="00E321D8" w:rsidP="00570E9D"/>
    <w:p w14:paraId="55706B31" w14:textId="77777777" w:rsidR="00E321D8" w:rsidRDefault="00E321D8" w:rsidP="00570E9D"/>
    <w:p w14:paraId="54CD2159" w14:textId="77777777" w:rsidR="00E321D8" w:rsidRDefault="00E321D8" w:rsidP="00570E9D"/>
    <w:p w14:paraId="5C853869" w14:textId="77777777" w:rsidR="00E321D8" w:rsidRDefault="00E321D8" w:rsidP="00570E9D">
      <w:r>
        <w:t>Ab dann können alle Ihren Bildschirm sehen und können Ihnen dabei zusehen, was Sie am Gerät machen.</w:t>
      </w:r>
    </w:p>
    <w:p w14:paraId="7DD1EF41" w14:textId="77777777" w:rsidR="00570E9D" w:rsidRDefault="00570E9D" w:rsidP="00570E9D">
      <w:r>
        <w:t xml:space="preserve">In </w:t>
      </w:r>
      <w:r w:rsidR="00492A84">
        <w:t>diesem</w:t>
      </w:r>
      <w:r>
        <w:t xml:space="preserve"> Beispiel </w:t>
      </w:r>
      <w:r w:rsidR="00492A84">
        <w:t xml:space="preserve">unten </w:t>
      </w:r>
      <w:r>
        <w:t xml:space="preserve">sehen Sie eine </w:t>
      </w:r>
      <w:r w:rsidR="00492A84">
        <w:t>freigeschalte</w:t>
      </w:r>
      <w:r w:rsidR="00BD7923">
        <w:t>t</w:t>
      </w:r>
      <w:r w:rsidR="00492A84">
        <w:t>e Excel</w:t>
      </w:r>
      <w:r w:rsidR="00E321D8">
        <w:t>-Tabelle</w:t>
      </w:r>
      <w:r>
        <w:t>. Rechts sehen Sie weiterhin die Zoom-Bilder</w:t>
      </w:r>
      <w:r w:rsidR="00BD7923">
        <w:t xml:space="preserve"> der anderen Teilnehmenden</w:t>
      </w:r>
      <w:r>
        <w:t xml:space="preserve">. </w:t>
      </w:r>
      <w:r>
        <w:rPr>
          <w:noProof/>
        </w:rPr>
        <w:drawing>
          <wp:inline distT="0" distB="0" distL="0" distR="0" wp14:anchorId="5E735F56" wp14:editId="0B1D4EC5">
            <wp:extent cx="5378450" cy="3359785"/>
            <wp:effectExtent l="19050" t="19050" r="12700" b="12065"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359785"/>
                    </a:xfrm>
                    <a:prstGeom prst="rect">
                      <a:avLst/>
                    </a:prstGeom>
                    <a:ln>
                      <a:solidFill>
                        <a:srgbClr val="660033"/>
                      </a:solidFill>
                    </a:ln>
                  </pic:spPr>
                </pic:pic>
              </a:graphicData>
            </a:graphic>
          </wp:inline>
        </w:drawing>
      </w:r>
    </w:p>
    <w:p w14:paraId="79D48C04" w14:textId="77777777" w:rsidR="00BD7923" w:rsidRDefault="00BD7923" w:rsidP="00570E9D"/>
    <w:p w14:paraId="6A0C7BF2" w14:textId="77777777" w:rsidR="00570E9D" w:rsidRDefault="00BD7923" w:rsidP="00570E9D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639DF3" wp14:editId="4EAF70EE">
                <wp:simplePos x="0" y="0"/>
                <wp:positionH relativeFrom="column">
                  <wp:posOffset>5261610</wp:posOffset>
                </wp:positionH>
                <wp:positionV relativeFrom="paragraph">
                  <wp:posOffset>177165</wp:posOffset>
                </wp:positionV>
                <wp:extent cx="45719" cy="298450"/>
                <wp:effectExtent l="76200" t="19050" r="50165" b="4445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98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3B0F" id="Gerade Verbindung mit Pfeil 26" o:spid="_x0000_s1026" type="#_x0000_t32" style="position:absolute;margin-left:414.3pt;margin-top:13.95pt;width:3.6pt;height:2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" strokecolor="#936" strokeweight="2.25pt">
                <v:stroke endarrow="block"/>
              </v:shape>
            </w:pict>
          </mc:Fallback>
        </mc:AlternateContent>
      </w:r>
      <w:r w:rsidR="00570E9D">
        <w:t xml:space="preserve">Wenn Sie </w:t>
      </w:r>
      <w:r w:rsidR="00492A84">
        <w:t>die Bildschirmfreigabe beenden wollen</w:t>
      </w:r>
      <w:r w:rsidR="00570E9D">
        <w:t xml:space="preserve">, </w:t>
      </w:r>
      <w:r w:rsidR="0016071E">
        <w:t>klicken</w:t>
      </w:r>
      <w:r w:rsidR="00570E9D">
        <w:t xml:space="preserve"> Sie auf das rote „Stoppen“ oben in der Mitte.</w:t>
      </w:r>
    </w:p>
    <w:p w14:paraId="7BFBF4E9" w14:textId="77777777" w:rsidR="00E321D8" w:rsidRDefault="00E321D8" w:rsidP="00570E9D">
      <w:r>
        <w:rPr>
          <w:noProof/>
        </w:rPr>
        <w:drawing>
          <wp:inline distT="0" distB="0" distL="0" distR="0" wp14:anchorId="3B8C4BD4" wp14:editId="1045D70A">
            <wp:extent cx="5759450" cy="299720"/>
            <wp:effectExtent l="0" t="0" r="0" b="508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9478" w14:textId="6C9112C7" w:rsidR="00570E9D" w:rsidRDefault="00570E9D" w:rsidP="00570E9D">
      <w:r>
        <w:t xml:space="preserve">Sie </w:t>
      </w:r>
      <w:r w:rsidR="00492A84">
        <w:t>kehren jetzt automatisch wieder zurück zu Ihrem Online-Meeting und sehen wieder alle Meeting-Teilnehmer</w:t>
      </w:r>
      <w:r w:rsidR="00791E9F">
        <w:t>*</w:t>
      </w:r>
      <w:r w:rsidR="00492A84">
        <w:t>innen</w:t>
      </w:r>
      <w:r>
        <w:t xml:space="preserve">. Die anderen </w:t>
      </w:r>
      <w:r w:rsidR="00791E9F">
        <w:t xml:space="preserve">Teilnehmenden </w:t>
      </w:r>
      <w:r>
        <w:t xml:space="preserve">sehen </w:t>
      </w:r>
      <w:r w:rsidR="00BD7923">
        <w:t xml:space="preserve">Sie </w:t>
      </w:r>
      <w:r w:rsidR="00492A84">
        <w:t xml:space="preserve">nun auch wieder </w:t>
      </w:r>
      <w:r w:rsidR="00BD7923">
        <w:t>groß.</w:t>
      </w:r>
    </w:p>
    <w:p w14:paraId="011F82F5" w14:textId="77777777" w:rsidR="00570E9D" w:rsidRDefault="00570E9D" w:rsidP="00570E9D">
      <w:r>
        <w:t xml:space="preserve">Erst jetzt kann eine weitere Person den eigenen Bildschirm freischalten und Sie können zusehen, was </w:t>
      </w:r>
      <w:r w:rsidR="00492A84">
        <w:t xml:space="preserve">diese </w:t>
      </w:r>
      <w:r w:rsidR="00BD7923">
        <w:t xml:space="preserve">Person </w:t>
      </w:r>
      <w:r w:rsidR="00492A84">
        <w:t>am Computer, Tablet oder Smartphone macht.</w:t>
      </w:r>
      <w:r>
        <w:t xml:space="preserve"> </w:t>
      </w:r>
    </w:p>
    <w:p w14:paraId="30EFAFCC" w14:textId="77777777" w:rsidR="00570E9D" w:rsidRDefault="00570E9D" w:rsidP="00570E9D">
      <w:r>
        <w:br w:type="page"/>
      </w:r>
    </w:p>
    <w:p w14:paraId="7637E0D3" w14:textId="61E4ABE5" w:rsidR="002A1E3A" w:rsidRDefault="00A725F1" w:rsidP="002A1E3A">
      <w:pPr>
        <w:pStyle w:val="berschrift2"/>
      </w:pPr>
      <w:bookmarkStart w:id="7" w:name="_Toc88732432"/>
      <w:r>
        <w:t>4</w:t>
      </w:r>
      <w:r w:rsidR="00570E9D">
        <w:t>. Chatten per Zoom</w:t>
      </w:r>
      <w:bookmarkEnd w:id="7"/>
    </w:p>
    <w:p w14:paraId="58B90170" w14:textId="77777777" w:rsidR="00570E9D" w:rsidRDefault="00570E9D" w:rsidP="00570E9D">
      <w:pPr>
        <w:pStyle w:val="Formatvorlage2"/>
      </w:pPr>
      <w:r>
        <w:t xml:space="preserve"> </w:t>
      </w:r>
      <w:r>
        <w:rPr>
          <w:noProof/>
        </w:rPr>
        <w:drawing>
          <wp:inline distT="0" distB="0" distL="0" distR="0" wp14:anchorId="625757FF" wp14:editId="4BD7C8C6">
            <wp:extent cx="449580" cy="342900"/>
            <wp:effectExtent l="0" t="0" r="7620" b="0"/>
            <wp:docPr id="313" name="Grafi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14CE" w14:textId="5F45F479" w:rsidR="0026591B" w:rsidRDefault="0026591B" w:rsidP="00570E9D">
      <w:r>
        <w:t>„Chatten“ bedeutet „sich unterhalten“. Ein Chat ist eine Textnachricht.</w:t>
      </w:r>
    </w:p>
    <w:p w14:paraId="5C200AFC" w14:textId="77777777" w:rsidR="00653DDC" w:rsidRDefault="00570E9D" w:rsidP="00570E9D">
      <w:r>
        <w:t xml:space="preserve">Sie können während eines Zoom-Treffens Textnachrichten schicken. </w:t>
      </w:r>
    </w:p>
    <w:p w14:paraId="545251D1" w14:textId="77777777" w:rsidR="00653DDC" w:rsidRDefault="00570E9D" w:rsidP="00570E9D">
      <w:r>
        <w:t>Das ist manchmal hilfreich, wenn Ihr Mikro</w:t>
      </w:r>
      <w:r w:rsidR="00653DDC">
        <w:t>phon</w:t>
      </w:r>
      <w:r>
        <w:t xml:space="preserve"> nicht f</w:t>
      </w:r>
      <w:r w:rsidR="00653DDC">
        <w:t xml:space="preserve">unktioniert oder wenn Sie einer anderen Person </w:t>
      </w:r>
      <w:r>
        <w:t xml:space="preserve">etwas mitteilen möchten. </w:t>
      </w:r>
    </w:p>
    <w:p w14:paraId="7519AAD2" w14:textId="77777777" w:rsidR="00BD7923" w:rsidRDefault="00BD7923" w:rsidP="00570E9D"/>
    <w:p w14:paraId="74BB29B4" w14:textId="77777777" w:rsidR="00BD7923" w:rsidRDefault="00BD7923" w:rsidP="00570E9D">
      <w:r>
        <w:t>Klicken Sie auf den Zoom-Bildschirm, damit die Menüleiste erscheint. Klicken Sie nun auf „Chat“.</w:t>
      </w:r>
    </w:p>
    <w:p w14:paraId="4B3BE27D" w14:textId="77777777" w:rsidR="00570E9D" w:rsidRDefault="00BD7923" w:rsidP="00570E9D">
      <w:r>
        <w:t xml:space="preserve">Es </w:t>
      </w:r>
      <w:r w:rsidR="00570E9D">
        <w:t>erscheint rechts ein weißes Fenster und Sie sehen, was bisher alles geschrieben wurde:</w:t>
      </w:r>
    </w:p>
    <w:p w14:paraId="536CB83D" w14:textId="77777777" w:rsidR="00BD7923" w:rsidRDefault="00BD7923" w:rsidP="00BD792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3E266D" wp14:editId="5B54FCE9">
                <wp:simplePos x="0" y="0"/>
                <wp:positionH relativeFrom="column">
                  <wp:posOffset>2782570</wp:posOffset>
                </wp:positionH>
                <wp:positionV relativeFrom="paragraph">
                  <wp:posOffset>389890</wp:posOffset>
                </wp:positionV>
                <wp:extent cx="1568450" cy="45719"/>
                <wp:effectExtent l="0" t="114300" r="0" b="88265"/>
                <wp:wrapNone/>
                <wp:docPr id="315" name="Gerade Verbindung mit Pfei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84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C7BB" id="Gerade Verbindung mit Pfeil 315" o:spid="_x0000_s1026" type="#_x0000_t32" style="position:absolute;margin-left:219.1pt;margin-top:30.7pt;width:123.5pt;height:3.6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6776443" wp14:editId="0D4E5495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4264660" cy="4268470"/>
            <wp:effectExtent l="19050" t="19050" r="21590" b="17780"/>
            <wp:wrapSquare wrapText="bothSides"/>
            <wp:docPr id="314" name="Grafi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9"/>
                    <a:stretch/>
                  </pic:blipFill>
                  <pic:spPr bwMode="auto">
                    <a:xfrm>
                      <a:off x="0" y="0"/>
                      <a:ext cx="4264660" cy="4268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933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Um das Chatfenster wieder zu schließen, klicken Sie auf den Pfeil nach unten im oberen Bereich der weißen Ansicht.</w:t>
      </w:r>
    </w:p>
    <w:p w14:paraId="0CE4EC68" w14:textId="77777777" w:rsidR="00570E9D" w:rsidRDefault="00570E9D" w:rsidP="00570E9D"/>
    <w:p w14:paraId="454E0901" w14:textId="77777777" w:rsidR="00653DDC" w:rsidRDefault="00653DDC" w:rsidP="00570E9D"/>
    <w:p w14:paraId="5DBC402E" w14:textId="77777777" w:rsidR="00653DDC" w:rsidRDefault="00BD7923" w:rsidP="00570E9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0F7D5F" wp14:editId="1A49638E">
                <wp:simplePos x="0" y="0"/>
                <wp:positionH relativeFrom="column">
                  <wp:posOffset>3723640</wp:posOffset>
                </wp:positionH>
                <wp:positionV relativeFrom="paragraph">
                  <wp:posOffset>1236345</wp:posOffset>
                </wp:positionV>
                <wp:extent cx="951230" cy="469900"/>
                <wp:effectExtent l="38100" t="19050" r="20320" b="6350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1230" cy="469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F5E1" id="Gerade Verbindung mit Pfeil 17" o:spid="_x0000_s1026" type="#_x0000_t32" style="position:absolute;margin-left:293.2pt;margin-top:97.35pt;width:74.9pt;height:3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" strokecolor="#936" strokeweight="2.25pt">
                <v:stroke endarrow="open"/>
              </v:shape>
            </w:pict>
          </mc:Fallback>
        </mc:AlternateContent>
      </w:r>
      <w:r w:rsidR="00653DDC">
        <w:t xml:space="preserve">Wenn Sie selbst eine Textnachricht verfassen wollen, tippen Sie den Text in das Feld unten rechts. </w:t>
      </w:r>
    </w:p>
    <w:p w14:paraId="19F7163B" w14:textId="77777777" w:rsidR="00653DDC" w:rsidRDefault="00653DDC" w:rsidP="00570E9D">
      <w:r>
        <w:t>Die Nachricht wird losgeschickt, wenn Sie auf die Enter-Taste drücken.</w:t>
      </w:r>
    </w:p>
    <w:p w14:paraId="371C9007" w14:textId="77777777" w:rsidR="00570E9D" w:rsidRDefault="00570E9D" w:rsidP="00570E9D"/>
    <w:p w14:paraId="5DCE3807" w14:textId="77777777" w:rsidR="00BD7923" w:rsidRDefault="00BD7923" w:rsidP="00570E9D"/>
    <w:p w14:paraId="4B485C6E" w14:textId="5F963679" w:rsidR="00570E9D" w:rsidRDefault="00653DDC" w:rsidP="00570E9D">
      <w:r>
        <w:t>Der</w:t>
      </w:r>
      <w:r w:rsidR="00570E9D">
        <w:t xml:space="preserve"> Chat-Knop</w:t>
      </w:r>
      <w:r>
        <w:t>f</w:t>
      </w:r>
      <w:r w:rsidR="00570E9D">
        <w:t xml:space="preserve"> </w:t>
      </w:r>
      <w:r>
        <w:t>in der Menül</w:t>
      </w:r>
      <w:r w:rsidR="00570E9D">
        <w:t xml:space="preserve">eiste </w:t>
      </w:r>
      <w:r>
        <w:t xml:space="preserve">ändert </w:t>
      </w:r>
      <w:r w:rsidR="00570E9D">
        <w:t>seine Farbe auf orange</w:t>
      </w:r>
      <w:r>
        <w:t xml:space="preserve">, </w:t>
      </w:r>
      <w:r w:rsidR="00791E9F">
        <w:t>sobald</w:t>
      </w:r>
      <w:r>
        <w:t xml:space="preserve"> eine neue Chatnachricht eingetroffen ist</w:t>
      </w:r>
      <w:r w:rsidR="00570E9D">
        <w:t xml:space="preserve">. Wenn Sie </w:t>
      </w:r>
      <w:r>
        <w:t xml:space="preserve">auf den Knopf </w:t>
      </w:r>
      <w:r w:rsidR="00570E9D">
        <w:t>klicken, öffnet sich wieder das Chatfenster.</w:t>
      </w:r>
    </w:p>
    <w:p w14:paraId="320EB36A" w14:textId="77777777" w:rsidR="00570E9D" w:rsidRDefault="00570E9D" w:rsidP="00570E9D">
      <w:r>
        <w:rPr>
          <w:noProof/>
        </w:rPr>
        <w:drawing>
          <wp:inline distT="0" distB="0" distL="0" distR="0" wp14:anchorId="0C7D015A" wp14:editId="32A9871A">
            <wp:extent cx="5972810" cy="384810"/>
            <wp:effectExtent l="0" t="0" r="8890" b="0"/>
            <wp:docPr id="316" name="Grafi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BFF9" w14:textId="77777777" w:rsidR="00A51340" w:rsidRDefault="00A51340" w:rsidP="00AA485C">
      <w:pPr>
        <w:jc w:val="both"/>
      </w:pPr>
    </w:p>
    <w:p w14:paraId="6CA2A4D2" w14:textId="77777777" w:rsidR="00A51340" w:rsidRDefault="00A51340" w:rsidP="00AA485C">
      <w:pPr>
        <w:jc w:val="both"/>
      </w:pPr>
    </w:p>
    <w:p w14:paraId="369A05C0" w14:textId="77777777" w:rsidR="00BD7923" w:rsidRDefault="00BD7923" w:rsidP="00AA485C">
      <w:pPr>
        <w:jc w:val="both"/>
      </w:pPr>
    </w:p>
    <w:p w14:paraId="4DDB5B29" w14:textId="77777777" w:rsidR="00BD7923" w:rsidRDefault="00BD7923" w:rsidP="00AA485C">
      <w:pPr>
        <w:jc w:val="both"/>
      </w:pPr>
    </w:p>
    <w:p w14:paraId="73450783" w14:textId="77777777" w:rsidR="00A51340" w:rsidRPr="00BD7923" w:rsidRDefault="00BD7923" w:rsidP="00BD7923">
      <w:pPr>
        <w:jc w:val="center"/>
        <w:rPr>
          <w:b/>
          <w:i/>
          <w:sz w:val="28"/>
          <w:szCs w:val="28"/>
        </w:rPr>
      </w:pPr>
      <w:r w:rsidRPr="00BD7923">
        <w:rPr>
          <w:b/>
          <w:i/>
          <w:sz w:val="28"/>
          <w:szCs w:val="28"/>
        </w:rPr>
        <w:t>Wir wünschen Ihnen viel Erfolg und auch viel Spaß bei der Teilnahme an Zoom-Meetings!</w:t>
      </w:r>
    </w:p>
    <w:p w14:paraId="3A3E21B4" w14:textId="77777777" w:rsidR="00A51340" w:rsidRDefault="00A51340" w:rsidP="00AA485C">
      <w:pPr>
        <w:jc w:val="both"/>
      </w:pPr>
    </w:p>
    <w:p w14:paraId="7C9FCCA1" w14:textId="77777777" w:rsidR="00A51340" w:rsidRDefault="00A51340" w:rsidP="00AA485C">
      <w:pPr>
        <w:jc w:val="both"/>
      </w:pPr>
    </w:p>
    <w:p w14:paraId="197A3F51" w14:textId="77777777" w:rsidR="00A51340" w:rsidRDefault="00A51340" w:rsidP="00AA485C">
      <w:pPr>
        <w:jc w:val="both"/>
      </w:pPr>
    </w:p>
    <w:p w14:paraId="01DBBF9A" w14:textId="77777777" w:rsidR="00A51340" w:rsidRDefault="00A51340" w:rsidP="00AA485C">
      <w:pPr>
        <w:jc w:val="both"/>
      </w:pPr>
    </w:p>
    <w:p w14:paraId="66521AC2" w14:textId="77777777" w:rsidR="00A51340" w:rsidRDefault="00A51340" w:rsidP="00AA485C">
      <w:pPr>
        <w:jc w:val="both"/>
      </w:pPr>
    </w:p>
    <w:p w14:paraId="76D97DEF" w14:textId="77777777" w:rsidR="00A51340" w:rsidRDefault="00A51340" w:rsidP="00AA485C">
      <w:pPr>
        <w:jc w:val="both"/>
      </w:pPr>
    </w:p>
    <w:p w14:paraId="10C13B87" w14:textId="77777777" w:rsidR="00393B0D" w:rsidRPr="005D71C2" w:rsidRDefault="00393B0D" w:rsidP="00AA485C">
      <w:pPr>
        <w:jc w:val="both"/>
      </w:pPr>
    </w:p>
    <w:p w14:paraId="60156DB4" w14:textId="77777777" w:rsidR="00393B0D" w:rsidRPr="005D71C2" w:rsidRDefault="00393B0D" w:rsidP="00AA485C">
      <w:pPr>
        <w:jc w:val="both"/>
      </w:pPr>
    </w:p>
    <w:p w14:paraId="311E6D0E" w14:textId="77777777" w:rsidR="00393B0D" w:rsidRPr="005D71C2" w:rsidRDefault="00393B0D" w:rsidP="00AA485C">
      <w:pPr>
        <w:jc w:val="both"/>
      </w:pPr>
    </w:p>
    <w:p w14:paraId="774A83AE" w14:textId="77777777" w:rsidR="00393B0D" w:rsidRPr="005D71C2" w:rsidRDefault="00393B0D" w:rsidP="00AA485C">
      <w:pPr>
        <w:jc w:val="both"/>
      </w:pPr>
    </w:p>
    <w:p w14:paraId="00AAA300" w14:textId="77777777" w:rsidR="00393B0D" w:rsidRPr="005D71C2" w:rsidRDefault="00393B0D" w:rsidP="00AA485C">
      <w:pPr>
        <w:jc w:val="both"/>
      </w:pPr>
    </w:p>
    <w:sectPr w:rsidR="00393B0D" w:rsidRPr="005D71C2" w:rsidSect="000C3ADB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34065" w14:textId="77777777" w:rsidR="004A46A3" w:rsidRDefault="004A46A3" w:rsidP="00F759F3">
      <w:r>
        <w:separator/>
      </w:r>
    </w:p>
  </w:endnote>
  <w:endnote w:type="continuationSeparator" w:id="0">
    <w:p w14:paraId="42C7B353" w14:textId="77777777" w:rsidR="004A46A3" w:rsidRDefault="004A46A3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CAA1A" w14:textId="77777777" w:rsidR="005B71B6" w:rsidRPr="00DC18C9" w:rsidRDefault="005B71B6" w:rsidP="00F759F3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90A762" wp14:editId="0F724B72">
              <wp:simplePos x="0" y="0"/>
              <wp:positionH relativeFrom="column">
                <wp:posOffset>5347970</wp:posOffset>
              </wp:positionH>
              <wp:positionV relativeFrom="paragraph">
                <wp:posOffset>-260985</wp:posOffset>
              </wp:positionV>
              <wp:extent cx="769620" cy="868680"/>
              <wp:effectExtent l="0" t="0" r="11430" b="26670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620" cy="868680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825"/>
                          <a:ext cx="474980" cy="434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62B83" w14:textId="77777777" w:rsidR="005B71B6" w:rsidRPr="00F759F3" w:rsidRDefault="005B71B6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E600C57" w14:textId="77777777" w:rsidR="005B71B6" w:rsidRPr="00F759F3" w:rsidRDefault="005B71B6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2D3FAD">
                              <w:rPr>
                                <w:noProof/>
                                <w:sz w:val="18"/>
                                <w:szCs w:val="18"/>
                              </w:rPr>
                              <w:t>11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2D3FAD">
                              <w:rPr>
                                <w:noProof/>
                                <w:sz w:val="18"/>
                                <w:szCs w:val="18"/>
                              </w:rPr>
                              <w:t>11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90A762" id="Gruppieren 241" o:spid="_x0000_s1026" style="position:absolute;margin-left:421.1pt;margin-top:-20.55pt;width:60.6pt;height:68.4pt;z-index:251656704;mso-width-relative:margin;mso-height-relative:margin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8;width:475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27262B83" w14:textId="77777777" w:rsidR="005B71B6" w:rsidRPr="00F759F3" w:rsidRDefault="005B71B6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E600C57" w14:textId="77777777" w:rsidR="005B71B6" w:rsidRPr="00F759F3" w:rsidRDefault="005B71B6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2D3FAD">
                        <w:rPr>
                          <w:noProof/>
                          <w:sz w:val="18"/>
                          <w:szCs w:val="18"/>
                        </w:rPr>
                        <w:t>11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2D3FAD">
                        <w:rPr>
                          <w:noProof/>
                          <w:sz w:val="18"/>
                          <w:szCs w:val="18"/>
                        </w:rPr>
                        <w:t>11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A3D8" w14:textId="77777777" w:rsidR="005B71B6" w:rsidRPr="00DC18C9" w:rsidRDefault="005B71B6" w:rsidP="000C3ADB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2948BD7" wp14:editId="07C57CA5">
              <wp:simplePos x="0" y="0"/>
              <wp:positionH relativeFrom="margin">
                <wp:posOffset>-1270</wp:posOffset>
              </wp:positionH>
              <wp:positionV relativeFrom="paragraph">
                <wp:posOffset>-4445</wp:posOffset>
              </wp:positionV>
              <wp:extent cx="5892181" cy="670560"/>
              <wp:effectExtent l="0" t="0" r="13335" b="15240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181" cy="670560"/>
                        <a:chOff x="0" y="34506"/>
                        <a:chExt cx="5892181" cy="670560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201" y="215588"/>
                          <a:ext cx="474980" cy="489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8BFF2" w14:textId="77777777" w:rsidR="005B71B6" w:rsidRPr="00F759F3" w:rsidRDefault="005B71B6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6758895E" w14:textId="77777777" w:rsidR="005B71B6" w:rsidRPr="00F759F3" w:rsidRDefault="005B71B6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2D3FAD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2D3FAD">
                              <w:rPr>
                                <w:noProof/>
                                <w:sz w:val="18"/>
                                <w:szCs w:val="18"/>
                              </w:rPr>
                              <w:t>11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0B2D6" w14:textId="77777777" w:rsidR="00252271" w:rsidRPr="00F759F3" w:rsidRDefault="00252271" w:rsidP="00252271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Anna Stiftinger/Bildungszentrum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5D98EB1" w14:textId="77777777" w:rsidR="005B71B6" w:rsidRPr="00F759F3" w:rsidRDefault="005B71B6" w:rsidP="008F317E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948BD7" id="Gruppieren 232" o:spid="_x0000_s1029" style="position:absolute;margin-left:-.1pt;margin-top:-.35pt;width:463.95pt;height:52.8pt;z-index:251657728;mso-position-horizontal-relative:margin;mso-width-relative:margin;mso-height-relative:margin" coordorigin=",345" coordsize="58921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2;top:2155;width:4749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6528BFF2" w14:textId="77777777" w:rsidR="005B71B6" w:rsidRPr="00F759F3" w:rsidRDefault="005B71B6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6758895E" w14:textId="77777777" w:rsidR="005B71B6" w:rsidRPr="00F759F3" w:rsidRDefault="005B71B6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2D3FAD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2D3FAD">
                        <w:rPr>
                          <w:noProof/>
                          <w:sz w:val="18"/>
                          <w:szCs w:val="18"/>
                        </w:rPr>
                        <w:t>11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3000B2D6" w14:textId="77777777" w:rsidR="00252271" w:rsidRPr="00F759F3" w:rsidRDefault="00252271" w:rsidP="00252271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Anna Stiftinger/Bildungszentrum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5D98EB1" w14:textId="77777777" w:rsidR="005B71B6" w:rsidRPr="00F759F3" w:rsidRDefault="005B71B6" w:rsidP="008F317E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1F6851F0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CA9D8" w14:textId="77777777" w:rsidR="004A46A3" w:rsidRDefault="004A46A3" w:rsidP="00F759F3">
      <w:r>
        <w:separator/>
      </w:r>
    </w:p>
  </w:footnote>
  <w:footnote w:type="continuationSeparator" w:id="0">
    <w:p w14:paraId="3D0EDDDC" w14:textId="77777777" w:rsidR="004A46A3" w:rsidRDefault="004A46A3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56ABE" w14:textId="77777777" w:rsidR="005B71B6" w:rsidRDefault="005B71B6" w:rsidP="00577103">
    <w:pPr>
      <w:pStyle w:val="KeinLeerraum"/>
      <w:tabs>
        <w:tab w:val="left" w:pos="9356"/>
      </w:tabs>
    </w:pPr>
  </w:p>
  <w:p w14:paraId="7DFCF407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72E1C8F4" wp14:editId="5AE7395E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C2ABE3B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59C4C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2EC51D2C" wp14:editId="5AFCE2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59CC4D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28FF84C2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ED77367"/>
    <w:multiLevelType w:val="hybridMultilevel"/>
    <w:tmpl w:val="FBFEC7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73C46"/>
    <w:multiLevelType w:val="hybridMultilevel"/>
    <w:tmpl w:val="15F4A5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192515"/>
    <w:multiLevelType w:val="hybridMultilevel"/>
    <w:tmpl w:val="7AA6A2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1"/>
  </w:num>
  <w:num w:numId="4">
    <w:abstractNumId w:val="19"/>
  </w:num>
  <w:num w:numId="5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3"/>
  </w:num>
  <w:num w:numId="9">
    <w:abstractNumId w:val="20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7"/>
  </w:num>
  <w:num w:numId="22">
    <w:abstractNumId w:val="12"/>
  </w:num>
  <w:num w:numId="23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E9D"/>
    <w:rsid w:val="00000E64"/>
    <w:rsid w:val="000020BB"/>
    <w:rsid w:val="0000261D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5043"/>
    <w:rsid w:val="000651C6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CE0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071E"/>
    <w:rsid w:val="00161355"/>
    <w:rsid w:val="00164144"/>
    <w:rsid w:val="001649C7"/>
    <w:rsid w:val="0016663C"/>
    <w:rsid w:val="00175C9D"/>
    <w:rsid w:val="00181EF6"/>
    <w:rsid w:val="001849DA"/>
    <w:rsid w:val="001850E9"/>
    <w:rsid w:val="0018588D"/>
    <w:rsid w:val="0018604E"/>
    <w:rsid w:val="0018729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C5499"/>
    <w:rsid w:val="001C64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55FE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91B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2DCD"/>
    <w:rsid w:val="002937D7"/>
    <w:rsid w:val="00293E26"/>
    <w:rsid w:val="002947EB"/>
    <w:rsid w:val="002A0779"/>
    <w:rsid w:val="002A189D"/>
    <w:rsid w:val="002A1E3A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D3FAD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C422D"/>
    <w:rsid w:val="003D0DE0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059ED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77A65"/>
    <w:rsid w:val="004876A6"/>
    <w:rsid w:val="00487C8B"/>
    <w:rsid w:val="00492A84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46A3"/>
    <w:rsid w:val="004A587A"/>
    <w:rsid w:val="004A5CF8"/>
    <w:rsid w:val="004B3150"/>
    <w:rsid w:val="004B77F8"/>
    <w:rsid w:val="004C2381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2C25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0E9D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3DD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0F50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1634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1E9F"/>
    <w:rsid w:val="007957CE"/>
    <w:rsid w:val="00797B15"/>
    <w:rsid w:val="00797D90"/>
    <w:rsid w:val="007A09EE"/>
    <w:rsid w:val="007A3F28"/>
    <w:rsid w:val="007A42AE"/>
    <w:rsid w:val="007A5ED1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195A"/>
    <w:rsid w:val="007D2F95"/>
    <w:rsid w:val="007D4360"/>
    <w:rsid w:val="007D4D4C"/>
    <w:rsid w:val="007E75C7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59F1"/>
    <w:rsid w:val="00867D4C"/>
    <w:rsid w:val="00877436"/>
    <w:rsid w:val="00877AF5"/>
    <w:rsid w:val="0088072F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4E4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4B27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25F1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0B58"/>
    <w:rsid w:val="00B424E8"/>
    <w:rsid w:val="00B430E2"/>
    <w:rsid w:val="00B46FE4"/>
    <w:rsid w:val="00B5096E"/>
    <w:rsid w:val="00B53FC1"/>
    <w:rsid w:val="00B575F8"/>
    <w:rsid w:val="00B63D24"/>
    <w:rsid w:val="00B65002"/>
    <w:rsid w:val="00B66935"/>
    <w:rsid w:val="00B77457"/>
    <w:rsid w:val="00B77CE7"/>
    <w:rsid w:val="00B816CE"/>
    <w:rsid w:val="00B8170B"/>
    <w:rsid w:val="00B86A16"/>
    <w:rsid w:val="00B90497"/>
    <w:rsid w:val="00B93C25"/>
    <w:rsid w:val="00B941E7"/>
    <w:rsid w:val="00B9444F"/>
    <w:rsid w:val="00B954A3"/>
    <w:rsid w:val="00B95B1C"/>
    <w:rsid w:val="00B9676E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3366"/>
    <w:rsid w:val="00BC47F1"/>
    <w:rsid w:val="00BC5B42"/>
    <w:rsid w:val="00BC6A48"/>
    <w:rsid w:val="00BD4F7F"/>
    <w:rsid w:val="00BD7923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4C00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67B36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2195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34C"/>
    <w:rsid w:val="00DB1FFF"/>
    <w:rsid w:val="00DB48DB"/>
    <w:rsid w:val="00DB4D8E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5E08"/>
    <w:rsid w:val="00E07A3F"/>
    <w:rsid w:val="00E116F4"/>
    <w:rsid w:val="00E13D44"/>
    <w:rsid w:val="00E15286"/>
    <w:rsid w:val="00E22E56"/>
    <w:rsid w:val="00E24E49"/>
    <w:rsid w:val="00E31FBF"/>
    <w:rsid w:val="00E321D8"/>
    <w:rsid w:val="00E32C53"/>
    <w:rsid w:val="00E32EC3"/>
    <w:rsid w:val="00E34DF7"/>
    <w:rsid w:val="00E361C6"/>
    <w:rsid w:val="00E41088"/>
    <w:rsid w:val="00E42CD4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3EE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56B8"/>
    <w:rsid w:val="00F16FF4"/>
    <w:rsid w:val="00F20CC2"/>
    <w:rsid w:val="00F21F2A"/>
    <w:rsid w:val="00F2274A"/>
    <w:rsid w:val="00F25FAD"/>
    <w:rsid w:val="00F27810"/>
    <w:rsid w:val="00F30546"/>
    <w:rsid w:val="00F31629"/>
    <w:rsid w:val="00F3196D"/>
    <w:rsid w:val="00F333FE"/>
    <w:rsid w:val="00F335C9"/>
    <w:rsid w:val="00F337AF"/>
    <w:rsid w:val="00F33B37"/>
    <w:rsid w:val="00F35202"/>
    <w:rsid w:val="00F35BE9"/>
    <w:rsid w:val="00F37EB3"/>
    <w:rsid w:val="00F502D0"/>
    <w:rsid w:val="00F53BB6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3D86"/>
    <w:rsid w:val="00FC51B2"/>
    <w:rsid w:val="00FC7165"/>
    <w:rsid w:val="00FC74E2"/>
    <w:rsid w:val="00FD10C7"/>
    <w:rsid w:val="00FD13B4"/>
    <w:rsid w:val="00FD3FA6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578FA66"/>
  <w15:docId w15:val="{2FD657C4-98F2-40F5-8058-75F8BF5B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0E9D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570E9D"/>
    <w:pPr>
      <w:spacing w:before="120" w:after="120"/>
    </w:pPr>
    <w:rPr>
      <w:rFonts w:eastAsia="Arial" w:cs="Arial"/>
      <w:b/>
      <w:bCs/>
      <w:iCs/>
      <w:color w:val="993366"/>
      <w:sz w:val="36"/>
      <w:szCs w:val="36"/>
    </w:rPr>
  </w:style>
  <w:style w:type="paragraph" w:customStyle="1" w:styleId="Formatvorlage2">
    <w:name w:val="Formatvorlage2"/>
    <w:basedOn w:val="Formatvorlage1"/>
    <w:link w:val="Formatvorlage2Zchn"/>
    <w:qFormat/>
    <w:rsid w:val="00570E9D"/>
    <w:rPr>
      <w:sz w:val="28"/>
      <w:szCs w:val="28"/>
    </w:rPr>
  </w:style>
  <w:style w:type="character" w:customStyle="1" w:styleId="Formatvorlage1Zchn">
    <w:name w:val="Formatvorlage1 Zchn"/>
    <w:basedOn w:val="Absatz-Standardschriftart"/>
    <w:link w:val="Formatvorlage1"/>
    <w:rsid w:val="00570E9D"/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2Zchn">
    <w:name w:val="Formatvorlage2 Zchn"/>
    <w:basedOn w:val="Formatvorlage1Zchn"/>
    <w:link w:val="Formatvorlage2"/>
    <w:rsid w:val="00570E9D"/>
    <w:rPr>
      <w:rFonts w:ascii="Arial" w:eastAsia="Arial" w:hAnsi="Arial" w:cs="Arial"/>
      <w:b/>
      <w:bCs/>
      <w:iCs/>
      <w:color w:val="993366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A1E3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365F91" w:themeColor="accent1" w:themeShade="BF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2A1E3A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2A1E3A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2A1E3A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33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3E2CC-CE67-47DC-A04D-3636E3A05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</Template>
  <TotalTime>0</TotalTime>
  <Pages>11</Pages>
  <Words>1106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stiftinger</dc:creator>
  <cp:keywords/>
  <dc:description/>
  <cp:lastModifiedBy>Britta Ungermanns</cp:lastModifiedBy>
  <cp:revision>8</cp:revision>
  <cp:lastPrinted>2019-08-20T13:21:00Z</cp:lastPrinted>
  <dcterms:created xsi:type="dcterms:W3CDTF">2021-10-21T08:16:00Z</dcterms:created>
  <dcterms:modified xsi:type="dcterms:W3CDTF">2021-11-25T10:33:00Z</dcterms:modified>
</cp:coreProperties>
</file>