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65D47" w14:textId="4CF6E256" w:rsidR="00E62915" w:rsidRDefault="00EC2507" w:rsidP="00E62915">
      <w:pPr>
        <w:pStyle w:val="berschrift1"/>
      </w:pPr>
      <w:r>
        <w:t xml:space="preserve">Anleitung: </w:t>
      </w:r>
      <w:r w:rsidR="00E62915">
        <w:t xml:space="preserve">PDF erstellen mit </w:t>
      </w:r>
      <w:r w:rsidR="00D60AB1">
        <w:t>Tablet oder Smartphone und vers</w:t>
      </w:r>
      <w:r w:rsidR="00BA57F0">
        <w:t>enden</w:t>
      </w:r>
      <w:bookmarkStart w:id="0" w:name="_GoBack"/>
      <w:bookmarkEnd w:id="0"/>
    </w:p>
    <w:p w14:paraId="2CE54669" w14:textId="77777777" w:rsidR="00E62915" w:rsidRDefault="00E62915" w:rsidP="00E62915"/>
    <w:p w14:paraId="72CAE6E9" w14:textId="77777777" w:rsidR="00E62915" w:rsidRDefault="00E62915" w:rsidP="00E62915">
      <w:r>
        <w:t xml:space="preserve">PDF-Dateien sind wie Fotos oder Kopien von einzelnen Seiten oder Dateien. </w:t>
      </w:r>
    </w:p>
    <w:p w14:paraId="6D095E65" w14:textId="61727D71" w:rsidR="00E62915" w:rsidRDefault="00E62915" w:rsidP="00E62915">
      <w:r>
        <w:t>PDF ist die Abkürzung für Portable Document Format – auf Deutsch „transportierbares Dokumenten-Format“). Transportierbar heißt, dass ein PDF</w:t>
      </w:r>
      <w:r w:rsidR="009738B4">
        <w:t>-</w:t>
      </w:r>
      <w:r>
        <w:t xml:space="preserve">Dokument immer gleich aussieht, egal auf welchem Gerät es geöffnet wird. </w:t>
      </w:r>
      <w:r w:rsidR="000D0D1A">
        <w:t>Ein</w:t>
      </w:r>
      <w:r>
        <w:t xml:space="preserve"> Textdokument </w:t>
      </w:r>
      <w:r w:rsidR="000D0D1A">
        <w:t>(</w:t>
      </w:r>
      <w:r>
        <w:t xml:space="preserve">z. B. Microsoft Word) </w:t>
      </w:r>
      <w:r w:rsidR="000D0D1A">
        <w:t xml:space="preserve">kann sonst auf einem anderen Gerät ganz anders aussehen! </w:t>
      </w:r>
    </w:p>
    <w:p w14:paraId="2D0A7CB2" w14:textId="77777777" w:rsidR="004279BA" w:rsidRDefault="00E62915" w:rsidP="00E62915">
      <w:r>
        <w:t xml:space="preserve">Eine PDF-Datei ist wie ein elektronischer „Ausdruck“ mit dem Drucker. Als würde eine Kopie mit dem Kopierer gemacht. </w:t>
      </w:r>
    </w:p>
    <w:p w14:paraId="1B773C4F" w14:textId="54EDB932" w:rsidR="00E62915" w:rsidRDefault="00E62915" w:rsidP="00E62915">
      <w:r>
        <w:t xml:space="preserve">Ein Text, der in PDF abgespeichert ist, kann nicht verändert werden. </w:t>
      </w:r>
      <w:r w:rsidRPr="00AA148D">
        <w:t>Filme und Musik/Töne können nicht in PDF verpackt werden.</w:t>
      </w:r>
    </w:p>
    <w:p w14:paraId="74F63BE9" w14:textId="2DD1026D" w:rsidR="00E62915" w:rsidRDefault="00E62915" w:rsidP="00E62915">
      <w:r>
        <w:t>In der Dateiverwaltung</w:t>
      </w:r>
      <w:r w:rsidR="004279BA">
        <w:t>s-App</w:t>
      </w:r>
      <w:r>
        <w:t xml:space="preserve"> </w:t>
      </w:r>
      <w:r w:rsidR="004279BA">
        <w:t>(z. B.</w:t>
      </w:r>
      <w:r>
        <w:t xml:space="preserve"> Cx File Explorer) haben solche Dateien die Endung:</w:t>
      </w:r>
      <w:r w:rsidR="004279BA">
        <w:t xml:space="preserve"> </w:t>
      </w:r>
      <w:r>
        <w:t>.pdf</w:t>
      </w:r>
    </w:p>
    <w:p w14:paraId="565CD3E3" w14:textId="04F6BED6" w:rsidR="0057743B" w:rsidRDefault="0014212D" w:rsidP="0057743B">
      <w:pPr>
        <w:pStyle w:val="berschrift2"/>
      </w:pPr>
      <w:r>
        <w:t xml:space="preserve">1. </w:t>
      </w:r>
      <w:r w:rsidR="0057743B">
        <w:t xml:space="preserve">PDF-Dokumente am </w:t>
      </w:r>
      <w:r>
        <w:t>Gerät</w:t>
      </w:r>
      <w:r w:rsidR="0057743B">
        <w:t xml:space="preserve"> erstellen und speichern</w:t>
      </w:r>
    </w:p>
    <w:p w14:paraId="3BE9EEF1" w14:textId="5836FFBD" w:rsidR="00E62915" w:rsidRDefault="00E62915" w:rsidP="00E62915">
      <w:r>
        <w:t xml:space="preserve">Um eine PDF-Datei zu </w:t>
      </w:r>
      <w:r w:rsidR="00644572">
        <w:t>erstellen</w:t>
      </w:r>
      <w:r>
        <w:t xml:space="preserve">, nutzen </w:t>
      </w:r>
      <w:r w:rsidR="00644572">
        <w:t>Sie</w:t>
      </w:r>
      <w:r>
        <w:t xml:space="preserve"> </w:t>
      </w:r>
      <w:r w:rsidR="004279BA">
        <w:t>die Funktion</w:t>
      </w:r>
      <w:r>
        <w:t xml:space="preserve"> „Drucken“:</w:t>
      </w:r>
    </w:p>
    <w:p w14:paraId="18806BF8" w14:textId="42A355D3" w:rsidR="00E62915" w:rsidRDefault="00E62915" w:rsidP="00E62915">
      <w:r>
        <w:t>Öffnen Sie die Datei, aus der Sie eine PDF-Datei machen wollen</w:t>
      </w:r>
      <w:r w:rsidR="004279BA">
        <w:t>,</w:t>
      </w:r>
      <w:r>
        <w:t xml:space="preserve"> und wählen Sie dann die Möglichkeit „Drucken“</w:t>
      </w:r>
      <w:r w:rsidR="004279BA">
        <w:t>.</w:t>
      </w:r>
      <w:r>
        <w:t xml:space="preserve"> Das funktioniert bei „Office Mobile“ anders als bei anderen Apps: </w:t>
      </w:r>
    </w:p>
    <w:p w14:paraId="7F752321" w14:textId="4E1EE393" w:rsidR="00644572" w:rsidRDefault="00E62915" w:rsidP="00E62915">
      <w:r>
        <w:t>a) Bei „Office Mobile“ (Word oder Excel) wählen Sie</w:t>
      </w:r>
      <w:r w:rsidR="00644572">
        <w:t xml:space="preserve"> zuerst </w:t>
      </w:r>
      <w:r>
        <w:t xml:space="preserve">  links in der Menüleiste aus. </w:t>
      </w:r>
    </w:p>
    <w:p w14:paraId="120D5D6A" w14:textId="0E77F163" w:rsidR="004279BA" w:rsidRDefault="004279BA" w:rsidP="00E62915">
      <w:r>
        <w:rPr>
          <w:noProof/>
          <w:lang w:val="de-AT" w:eastAsia="de-AT"/>
        </w:rPr>
        <w:drawing>
          <wp:inline distT="0" distB="0" distL="0" distR="0" wp14:anchorId="2A7416AB" wp14:editId="79D568AA">
            <wp:extent cx="549275" cy="315595"/>
            <wp:effectExtent l="0" t="0" r="3175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C976" w14:textId="51D57E77" w:rsidR="00E62915" w:rsidRDefault="00E62915" w:rsidP="00E62915">
      <w:r>
        <w:t>Wählen Sie dann die Möglichkeit „Drucken“:</w:t>
      </w:r>
    </w:p>
    <w:p w14:paraId="45CF6878" w14:textId="092BA977" w:rsidR="00E62915" w:rsidRDefault="00644572" w:rsidP="00E62915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5E00BD" wp14:editId="11584FEB">
                <wp:simplePos x="0" y="0"/>
                <wp:positionH relativeFrom="column">
                  <wp:posOffset>760730</wp:posOffset>
                </wp:positionH>
                <wp:positionV relativeFrom="paragraph">
                  <wp:posOffset>45720</wp:posOffset>
                </wp:positionV>
                <wp:extent cx="1687936" cy="1055370"/>
                <wp:effectExtent l="38100" t="19050" r="26670" b="4953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7936" cy="10553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815A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59.9pt;margin-top:3.6pt;width:132.9pt;height:83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" strokecolor="#936" strokeweight="2.25pt">
                <v:stroke endarrow="open"/>
              </v:shape>
            </w:pict>
          </mc:Fallback>
        </mc:AlternateContent>
      </w:r>
      <w:r w:rsidR="00E62915">
        <w:rPr>
          <w:noProof/>
          <w:lang w:val="de-AT" w:eastAsia="de-AT"/>
        </w:rPr>
        <w:drawing>
          <wp:inline distT="0" distB="0" distL="0" distR="0" wp14:anchorId="1DFF0EB6" wp14:editId="49A5A07D">
            <wp:extent cx="974353" cy="19354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212" cy="194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FC53" w14:textId="29ED0C58" w:rsidR="00644572" w:rsidRDefault="00E62915" w:rsidP="00E62915">
      <w:r>
        <w:lastRenderedPageBreak/>
        <w:t xml:space="preserve">b) </w:t>
      </w:r>
      <w:r w:rsidR="004912B7">
        <w:t xml:space="preserve">Wenn Sie Dokumente aus anderen Apps in PDF-Dateien umwandeln wollen,wählen Sie </w:t>
      </w:r>
      <w:r w:rsidR="00644572">
        <w:t xml:space="preserve">zuerst </w:t>
      </w:r>
      <w:r>
        <w:t xml:space="preserve">rechts oben die drei Punkte </w:t>
      </w:r>
      <w:r>
        <w:rPr>
          <w:noProof/>
          <w:lang w:val="de-AT" w:eastAsia="de-AT"/>
        </w:rPr>
        <w:drawing>
          <wp:inline distT="0" distB="0" distL="0" distR="0" wp14:anchorId="61572A07" wp14:editId="34062670">
            <wp:extent cx="304751" cy="428299"/>
            <wp:effectExtent l="0" t="0" r="63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48" cy="43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B7">
        <w:t xml:space="preserve">  oder 3 Striche </w:t>
      </w:r>
      <w:r w:rsidR="004912B7">
        <w:rPr>
          <w:noProof/>
          <w:lang w:val="de-AT" w:eastAsia="de-AT"/>
        </w:rPr>
        <w:drawing>
          <wp:inline distT="0" distB="0" distL="0" distR="0" wp14:anchorId="3B80E674" wp14:editId="6DBA94D8">
            <wp:extent cx="336030" cy="426500"/>
            <wp:effectExtent l="0" t="0" r="698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um-erstes-bil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68" r="94672" b="7213"/>
                    <a:stretch/>
                  </pic:blipFill>
                  <pic:spPr bwMode="auto">
                    <a:xfrm>
                      <a:off x="0" y="0"/>
                      <a:ext cx="339551" cy="43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2B7">
        <w:t xml:space="preserve"> aus.</w:t>
      </w:r>
    </w:p>
    <w:p w14:paraId="045F8370" w14:textId="780FAEE4" w:rsidR="004912B7" w:rsidRDefault="004912B7" w:rsidP="00E62915"/>
    <w:p w14:paraId="0DC0DD55" w14:textId="43884BA9" w:rsidR="00E62915" w:rsidRDefault="00E62915" w:rsidP="00E62915">
      <w:r>
        <w:rPr>
          <w:noProof/>
          <w:lang w:val="de-AT" w:eastAsia="de-AT"/>
        </w:rPr>
        <w:drawing>
          <wp:anchor distT="0" distB="0" distL="114300" distR="114300" simplePos="0" relativeHeight="251700224" behindDoc="0" locked="0" layoutInCell="1" allowOverlap="1" wp14:anchorId="6CDDB727" wp14:editId="34E085D9">
            <wp:simplePos x="0" y="0"/>
            <wp:positionH relativeFrom="column">
              <wp:posOffset>21590</wp:posOffset>
            </wp:positionH>
            <wp:positionV relativeFrom="paragraph">
              <wp:posOffset>102235</wp:posOffset>
            </wp:positionV>
            <wp:extent cx="1150620" cy="2484120"/>
            <wp:effectExtent l="19050" t="19050" r="11430" b="1143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248412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EB3F1" w14:textId="64773922" w:rsidR="00BB1543" w:rsidRDefault="00BB1543" w:rsidP="00BB1543">
      <w:pPr>
        <w:rPr>
          <w:noProof/>
        </w:rPr>
      </w:pPr>
      <w:r>
        <w:t xml:space="preserve">Wählen aus der nun erscheinenden Liste „Teilen“. </w:t>
      </w:r>
    </w:p>
    <w:p w14:paraId="402AF33F" w14:textId="01C3998F" w:rsidR="004912B7" w:rsidRDefault="00BB1543" w:rsidP="00E62915">
      <w:r w:rsidRPr="00644572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E60CFC" wp14:editId="5E644B39">
                <wp:simplePos x="0" y="0"/>
                <wp:positionH relativeFrom="column">
                  <wp:posOffset>516890</wp:posOffset>
                </wp:positionH>
                <wp:positionV relativeFrom="paragraph">
                  <wp:posOffset>102870</wp:posOffset>
                </wp:positionV>
                <wp:extent cx="3733800" cy="853440"/>
                <wp:effectExtent l="38100" t="19050" r="19050" b="9906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0" cy="853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A15A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0" o:spid="_x0000_s1026" type="#_x0000_t32" style="position:absolute;margin-left:40.7pt;margin-top:8.1pt;width:294pt;height:67.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" strokecolor="#936" strokeweight="2.25pt">
                <v:stroke endarrow="open"/>
              </v:shape>
            </w:pict>
          </mc:Fallback>
        </mc:AlternateContent>
      </w:r>
    </w:p>
    <w:p w14:paraId="1BCEC41F" w14:textId="77777777" w:rsidR="00BB1543" w:rsidRDefault="00BB1543" w:rsidP="00E62915"/>
    <w:p w14:paraId="7661F17C" w14:textId="77777777" w:rsidR="00BB1543" w:rsidRDefault="00BB1543" w:rsidP="00E62915"/>
    <w:p w14:paraId="625FC078" w14:textId="77777777" w:rsidR="00BB1543" w:rsidRDefault="00BB1543" w:rsidP="00E62915"/>
    <w:p w14:paraId="1262C3F7" w14:textId="77777777" w:rsidR="00BB1543" w:rsidRDefault="00BB1543" w:rsidP="00E62915"/>
    <w:p w14:paraId="4B8329AA" w14:textId="77777777" w:rsidR="00BB1543" w:rsidRDefault="00BB1543" w:rsidP="00E62915"/>
    <w:p w14:paraId="1B09BAF5" w14:textId="77777777" w:rsidR="00BB1543" w:rsidRDefault="00BB1543" w:rsidP="00E62915"/>
    <w:p w14:paraId="299DE066" w14:textId="77777777" w:rsidR="00BB1543" w:rsidRDefault="00BB1543" w:rsidP="00E62915"/>
    <w:p w14:paraId="3AF7B35C" w14:textId="74651AB3" w:rsidR="00E62915" w:rsidRDefault="004912B7" w:rsidP="00BB1543">
      <w:pPr>
        <w:keepNext/>
      </w:pPr>
      <w:r>
        <w:t>I</w:t>
      </w:r>
      <w:r w:rsidR="00E62915">
        <w:t xml:space="preserve">m </w:t>
      </w:r>
      <w:r>
        <w:t xml:space="preserve">nun </w:t>
      </w:r>
      <w:r w:rsidR="00E62915">
        <w:t xml:space="preserve">folgenden Fenster </w:t>
      </w:r>
      <w:r>
        <w:t xml:space="preserve">erscheint eine Liste mit Apps. </w:t>
      </w:r>
    </w:p>
    <w:p w14:paraId="4BA8B413" w14:textId="6D562B6B" w:rsidR="00E62915" w:rsidRDefault="00E62915" w:rsidP="00BB1543">
      <w:pPr>
        <w:keepNext/>
      </w:pPr>
      <w:r>
        <w:rPr>
          <w:noProof/>
          <w:lang w:val="de-AT" w:eastAsia="de-AT"/>
        </w:rPr>
        <w:drawing>
          <wp:anchor distT="0" distB="0" distL="114300" distR="114300" simplePos="0" relativeHeight="251693056" behindDoc="0" locked="0" layoutInCell="1" allowOverlap="1" wp14:anchorId="10456E71" wp14:editId="2F6A4E0E">
            <wp:simplePos x="0" y="0"/>
            <wp:positionH relativeFrom="column">
              <wp:posOffset>17780</wp:posOffset>
            </wp:positionH>
            <wp:positionV relativeFrom="paragraph">
              <wp:posOffset>97790</wp:posOffset>
            </wp:positionV>
            <wp:extent cx="2335530" cy="1192530"/>
            <wp:effectExtent l="19050" t="19050" r="26670" b="2667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19253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12D12" w14:textId="0E80971C" w:rsidR="00E62915" w:rsidRDefault="004912B7" w:rsidP="00BB1543">
      <w:pPr>
        <w:keepNext/>
      </w:pPr>
      <w:r>
        <w:t>Wählen Sie die Möglichkeit „Drucken“. Das Symbol kann auf Ihrem Gerät ein bisschen anders aussehen.</w:t>
      </w:r>
    </w:p>
    <w:p w14:paraId="15E9FA87" w14:textId="77777777" w:rsidR="004912B7" w:rsidRDefault="004912B7" w:rsidP="00E62915"/>
    <w:p w14:paraId="549E7E6A" w14:textId="77777777" w:rsidR="004912B7" w:rsidRDefault="004912B7" w:rsidP="00E62915"/>
    <w:p w14:paraId="07FAE229" w14:textId="32A82C5C" w:rsidR="00E62915" w:rsidRDefault="00644572" w:rsidP="00BB1543">
      <w:pPr>
        <w:keepNext/>
        <w:keepLines/>
      </w:pPr>
      <w:r>
        <w:t>Es</w:t>
      </w:r>
      <w:r w:rsidR="00E62915">
        <w:t xml:space="preserve"> erscheint ein Fenster, das Ih</w:t>
      </w:r>
      <w:r w:rsidR="00D129C2">
        <w:t>ren</w:t>
      </w:r>
      <w:r w:rsidR="00E62915">
        <w:t xml:space="preserve"> Hauptdrucker anzeigt. </w:t>
      </w:r>
      <w:r w:rsidR="00D129C2">
        <w:t>Um zu weiteren Druckmöglichkeiten zu kommen, t</w:t>
      </w:r>
      <w:r w:rsidR="00E62915">
        <w:t xml:space="preserve">ippen Sie auf das </w:t>
      </w:r>
      <w:r>
        <w:t>schwarze Dreieck</w:t>
      </w:r>
      <w:r w:rsidR="00E62915">
        <w:t xml:space="preserve"> rechts oben.</w:t>
      </w:r>
    </w:p>
    <w:p w14:paraId="5A2377E7" w14:textId="68BF44E4" w:rsidR="00D129C2" w:rsidRDefault="00D129C2" w:rsidP="00BB1543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A8726" wp14:editId="02029F8D">
                <wp:simplePos x="0" y="0"/>
                <wp:positionH relativeFrom="column">
                  <wp:posOffset>4685030</wp:posOffset>
                </wp:positionH>
                <wp:positionV relativeFrom="paragraph">
                  <wp:posOffset>107315</wp:posOffset>
                </wp:positionV>
                <wp:extent cx="769620" cy="586740"/>
                <wp:effectExtent l="19050" t="19050" r="68580" b="4191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5867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DC835" id="Gerade Verbindung mit Pfeil 2" o:spid="_x0000_s1026" type="#_x0000_t32" style="position:absolute;margin-left:368.9pt;margin-top:8.45pt;width:60.6pt;height:4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" strokecolor="#936" strokeweight="2.25pt">
                <v:stroke endarrow="open"/>
              </v:shape>
            </w:pict>
          </mc:Fallback>
        </mc:AlternateContent>
      </w:r>
    </w:p>
    <w:p w14:paraId="3EC2F179" w14:textId="2970D59A" w:rsidR="00E62915" w:rsidRDefault="00E62915" w:rsidP="00BB1543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79D5A92A" wp14:editId="6FD73ECB">
            <wp:extent cx="5759450" cy="955214"/>
            <wp:effectExtent l="19050" t="19050" r="12700" b="165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5214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57B679BC" w14:textId="77777777" w:rsidR="00E62915" w:rsidRDefault="00E62915" w:rsidP="00E62915"/>
    <w:p w14:paraId="0E023002" w14:textId="77777777" w:rsidR="00EF450F" w:rsidRDefault="00E62915" w:rsidP="00BB1543">
      <w:pPr>
        <w:keepNext/>
        <w:keepLines/>
      </w:pPr>
      <w:r>
        <w:lastRenderedPageBreak/>
        <w:t xml:space="preserve">Es werden alle Drucker angezeigt, die </w:t>
      </w:r>
      <w:r w:rsidR="00644572">
        <w:t>S</w:t>
      </w:r>
      <w:r>
        <w:t xml:space="preserve">ie auf </w:t>
      </w:r>
      <w:r w:rsidR="00D129C2">
        <w:t>Ihrem Gerät</w:t>
      </w:r>
      <w:r>
        <w:t xml:space="preserve"> installiert haben:</w:t>
      </w:r>
    </w:p>
    <w:p w14:paraId="0E6905C7" w14:textId="04F87560" w:rsidR="00E62915" w:rsidRDefault="00E62915" w:rsidP="00BB1543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4E3BEFA4" wp14:editId="32A504D1">
            <wp:extent cx="5200650" cy="1973880"/>
            <wp:effectExtent l="19050" t="19050" r="19050" b="266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7072" cy="1980113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6E0F6D05" w14:textId="77777777" w:rsidR="00E62915" w:rsidRDefault="00E62915" w:rsidP="00E62915">
      <w:r>
        <w:t>Eine Möglichkeit auf dieser Liste heißt „Als PDF speichern“. Tippen Sie darauf.</w:t>
      </w:r>
    </w:p>
    <w:p w14:paraId="60D64ED4" w14:textId="77777777" w:rsidR="00E62915" w:rsidRDefault="00E62915" w:rsidP="00E62915"/>
    <w:p w14:paraId="488410BF" w14:textId="7783AECB" w:rsidR="00E1356E" w:rsidRDefault="00E62915" w:rsidP="00BB1543">
      <w:pPr>
        <w:keepNext/>
        <w:keepLines/>
      </w:pPr>
      <w:r>
        <w:t>Es erscheint ein Fenster mit</w:t>
      </w:r>
      <w:r w:rsidR="00E1356E">
        <w:t xml:space="preserve"> einem</w:t>
      </w:r>
      <w:r>
        <w:t xml:space="preserve"> gelben Symbol recht</w:t>
      </w:r>
      <w:r w:rsidR="00644572">
        <w:t>s</w:t>
      </w:r>
      <w:r>
        <w:t xml:space="preserve"> außen. </w:t>
      </w:r>
    </w:p>
    <w:p w14:paraId="189AF827" w14:textId="11D5A5A9" w:rsidR="00E62915" w:rsidRDefault="00E1356E" w:rsidP="00BB1543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28E8C6" wp14:editId="07EF2656">
                <wp:simplePos x="0" y="0"/>
                <wp:positionH relativeFrom="column">
                  <wp:posOffset>3686810</wp:posOffset>
                </wp:positionH>
                <wp:positionV relativeFrom="paragraph">
                  <wp:posOffset>274320</wp:posOffset>
                </wp:positionV>
                <wp:extent cx="1356360" cy="762000"/>
                <wp:effectExtent l="19050" t="19050" r="72390" b="5715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76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30BCE0" id="Gerade Verbindung mit Pfeil 25" o:spid="_x0000_s1026" type="#_x0000_t32" style="position:absolute;margin-left:290.3pt;margin-top:21.6pt;width:106.8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" strokecolor="#936" strokeweight="2.25pt">
                <v:stroke endarrow="open"/>
              </v:shape>
            </w:pict>
          </mc:Fallback>
        </mc:AlternateContent>
      </w:r>
      <w:r w:rsidR="00E62915">
        <w:t>Dieses zeigt nun kein Gerät, sondern einen Pfeil mit PDF</w:t>
      </w:r>
      <w:r w:rsidR="0064475F">
        <w:t>:</w:t>
      </w:r>
    </w:p>
    <w:p w14:paraId="0C2EC18B" w14:textId="3230782F" w:rsidR="00E62915" w:rsidRDefault="00E62915" w:rsidP="00BB1543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3FE19F63" wp14:editId="3E9D91A8">
            <wp:extent cx="5288280" cy="1751177"/>
            <wp:effectExtent l="19050" t="19050" r="26670" b="2095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756" t="26051" r="1292"/>
                    <a:stretch/>
                  </pic:blipFill>
                  <pic:spPr bwMode="auto">
                    <a:xfrm>
                      <a:off x="0" y="0"/>
                      <a:ext cx="5295902" cy="1753701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DE4CE" w14:textId="77777777" w:rsidR="00E62915" w:rsidRDefault="00E62915" w:rsidP="00BB1543">
      <w:pPr>
        <w:keepNext/>
        <w:keepLines/>
      </w:pPr>
      <w:r>
        <w:t>Tippen Sie darauf.</w:t>
      </w:r>
    </w:p>
    <w:p w14:paraId="43DF56BA" w14:textId="4C0789DE" w:rsidR="00E62915" w:rsidRDefault="00E62915" w:rsidP="00E62915">
      <w:r>
        <w:t xml:space="preserve">Sie landen nun in der Dateiverwaltung </w:t>
      </w:r>
      <w:r w:rsidR="0064475F">
        <w:t>I</w:t>
      </w:r>
      <w:r>
        <w:t xml:space="preserve">hres </w:t>
      </w:r>
      <w:r w:rsidR="00E1356E">
        <w:t>Geräts</w:t>
      </w:r>
      <w:r>
        <w:t xml:space="preserve"> und müssen </w:t>
      </w:r>
      <w:r w:rsidR="00E1356E">
        <w:t>festlegen</w:t>
      </w:r>
      <w:r>
        <w:t xml:space="preserve">, wo </w:t>
      </w:r>
      <w:r w:rsidR="0064475F">
        <w:t>S</w:t>
      </w:r>
      <w:r>
        <w:t xml:space="preserve">ie </w:t>
      </w:r>
      <w:r w:rsidR="00E1356E">
        <w:t>die neue PDF-Datei</w:t>
      </w:r>
      <w:r>
        <w:t xml:space="preserve"> abspeichern möchten. </w:t>
      </w:r>
    </w:p>
    <w:p w14:paraId="6A0EF7A2" w14:textId="77777777" w:rsidR="00E62915" w:rsidRDefault="00E62915" w:rsidP="00E62915"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A5C485" wp14:editId="7AF23386">
                <wp:simplePos x="0" y="0"/>
                <wp:positionH relativeFrom="column">
                  <wp:posOffset>2147570</wp:posOffset>
                </wp:positionH>
                <wp:positionV relativeFrom="paragraph">
                  <wp:posOffset>1511935</wp:posOffset>
                </wp:positionV>
                <wp:extent cx="1821180" cy="2354580"/>
                <wp:effectExtent l="19050" t="38100" r="45720" b="2667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1180" cy="2354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5077E8" id="Gerade Verbindung mit Pfeil 27" o:spid="_x0000_s1026" type="#_x0000_t32" style="position:absolute;margin-left:169.1pt;margin-top:119.05pt;width:143.4pt;height:185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" strokecolor="#936" strokeweight="2.25pt">
                <v:stroke endarrow="open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0CB3AC2C" wp14:editId="19E595C7">
            <wp:extent cx="5386801" cy="3395345"/>
            <wp:effectExtent l="19050" t="19050" r="23495" b="146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358" t="15538"/>
                    <a:stretch/>
                  </pic:blipFill>
                  <pic:spPr bwMode="auto">
                    <a:xfrm>
                      <a:off x="0" y="0"/>
                      <a:ext cx="5393252" cy="3399411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EE86D" w14:textId="77777777" w:rsidR="00E62915" w:rsidRDefault="00E62915" w:rsidP="00E62915"/>
    <w:p w14:paraId="176790FD" w14:textId="46C0E3F9" w:rsidR="00E62915" w:rsidRDefault="00E62915" w:rsidP="00E62915">
      <w:r>
        <w:t xml:space="preserve">Wählen </w:t>
      </w:r>
      <w:r w:rsidR="00D50D6D">
        <w:t>S</w:t>
      </w:r>
      <w:r>
        <w:t xml:space="preserve">ie den Ordner „Documents“, </w:t>
      </w:r>
      <w:r w:rsidR="00E1356E">
        <w:t>in dem</w:t>
      </w:r>
      <w:r>
        <w:t xml:space="preserve"> Sie alle Ihre Dateien ablegen. Tippen Sie darauf.</w:t>
      </w:r>
    </w:p>
    <w:p w14:paraId="7B320942" w14:textId="12941790" w:rsidR="00E62915" w:rsidRDefault="00E62915" w:rsidP="00BB1543">
      <w:pPr>
        <w:keepNext/>
        <w:keepLines/>
      </w:pPr>
      <w:r>
        <w:t xml:space="preserve">Erst wenn </w:t>
      </w:r>
      <w:r w:rsidR="0064475F">
        <w:t>S</w:t>
      </w:r>
      <w:r>
        <w:t xml:space="preserve">ie den Ordner </w:t>
      </w:r>
      <w:r w:rsidR="00E1356E">
        <w:t>„Documents“ geöffnet haben</w:t>
      </w:r>
      <w:r>
        <w:t xml:space="preserve">, tippen Sie </w:t>
      </w:r>
      <w:r w:rsidR="00E1356E">
        <w:t xml:space="preserve">rechts oben </w:t>
      </w:r>
      <w:r>
        <w:t xml:space="preserve">auf „Fertig“: </w:t>
      </w:r>
    </w:p>
    <w:p w14:paraId="499A1087" w14:textId="5658B478" w:rsidR="00E62915" w:rsidRDefault="00EA3BC0" w:rsidP="00BB1543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96128" behindDoc="0" locked="0" layoutInCell="1" allowOverlap="1" wp14:anchorId="0F76BD4A" wp14:editId="71B43E15">
            <wp:simplePos x="0" y="0"/>
            <wp:positionH relativeFrom="column">
              <wp:posOffset>67310</wp:posOffset>
            </wp:positionH>
            <wp:positionV relativeFrom="paragraph">
              <wp:posOffset>80645</wp:posOffset>
            </wp:positionV>
            <wp:extent cx="728980" cy="342900"/>
            <wp:effectExtent l="0" t="0" r="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C755" w14:textId="77777777" w:rsidR="00EF450F" w:rsidRDefault="00EF450F" w:rsidP="00BB1543">
      <w:pPr>
        <w:keepNext/>
        <w:keepLines/>
      </w:pPr>
    </w:p>
    <w:p w14:paraId="3678E615" w14:textId="7FB6A707" w:rsidR="00E62915" w:rsidRDefault="00E62915" w:rsidP="00BB1543">
      <w:pPr>
        <w:keepNext/>
        <w:keepLines/>
      </w:pPr>
      <w:r>
        <w:t>Die neue Datei hat nun die Endung PDF, wie z. B. hier:</w:t>
      </w:r>
    </w:p>
    <w:p w14:paraId="571F81B4" w14:textId="640DCD91" w:rsidR="00E62915" w:rsidRDefault="00EA3BC0" w:rsidP="00BB1543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457C63" wp14:editId="25C70C88">
                <wp:simplePos x="0" y="0"/>
                <wp:positionH relativeFrom="margin">
                  <wp:align>left</wp:align>
                </wp:positionH>
                <wp:positionV relativeFrom="paragraph">
                  <wp:posOffset>427355</wp:posOffset>
                </wp:positionV>
                <wp:extent cx="2865120" cy="472440"/>
                <wp:effectExtent l="0" t="0" r="11430" b="22860"/>
                <wp:wrapNone/>
                <wp:docPr id="3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47244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B1845" w14:textId="77777777" w:rsidR="00EA3BC0" w:rsidRPr="00907FFE" w:rsidRDefault="00EA3BC0" w:rsidP="00EA3BC0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457C63" id="Diagonal liegende Ecken des Rechtecks abrunden 3" o:spid="_x0000_s1026" style="position:absolute;margin-left:0;margin-top:33.65pt;width:225.6pt;height:37.2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865120,472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" adj="-11796480,,5400" path="m116537,l2865120,r,l2865120,355903v,64362,-52175,116537,-116537,116537l,472440r,l,116537c,52175,52175,,116537,xe" filled="f" strokecolor="#936" strokeweight="2pt">
                <v:stroke joinstyle="miter"/>
                <v:formulas/>
                <v:path arrowok="t" o:connecttype="custom" o:connectlocs="116537,0;2865120,0;2865120,0;2865120,355903;2748583,472440;0,472440;0,472440;0,116537;116537,0" o:connectangles="0,0,0,0,0,0,0,0,0" textboxrect="0,0,2865120,472440"/>
                <v:textbox inset="1mm,0,0,0">
                  <w:txbxContent>
                    <w:p w14:paraId="21CB1845" w14:textId="77777777" w:rsidR="00EA3BC0" w:rsidRPr="00907FFE" w:rsidRDefault="00EA3BC0" w:rsidP="00EA3BC0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915">
        <w:rPr>
          <w:noProof/>
          <w:lang w:val="de-AT" w:eastAsia="de-AT"/>
        </w:rPr>
        <w:drawing>
          <wp:inline distT="0" distB="0" distL="0" distR="0" wp14:anchorId="348CD69A" wp14:editId="180E2E83">
            <wp:extent cx="3135086" cy="810986"/>
            <wp:effectExtent l="19050" t="19050" r="27305" b="2730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81098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514BF183" w14:textId="4B0443CE" w:rsidR="00EA3BC0" w:rsidRDefault="00EA3BC0" w:rsidP="00E62915"/>
    <w:p w14:paraId="0F070DDE" w14:textId="77777777" w:rsidR="00EA3BC0" w:rsidRDefault="00E62915" w:rsidP="00E62915">
      <w:r>
        <w:t xml:space="preserve">Es gibt </w:t>
      </w:r>
      <w:r w:rsidR="00EA3BC0">
        <w:t xml:space="preserve">eine weitere Datei mit dem gleichen Namen, aber mit der Endung DOC. </w:t>
      </w:r>
    </w:p>
    <w:p w14:paraId="6EBFBA91" w14:textId="18D2E78A" w:rsidR="00E62915" w:rsidRDefault="00EA3BC0" w:rsidP="00E62915">
      <w:r>
        <w:t xml:space="preserve">Das ist </w:t>
      </w:r>
      <w:r w:rsidR="00E62915">
        <w:t>eine Word-Datei (in blau), in der Sie weiter</w:t>
      </w:r>
      <w:r w:rsidR="00880551">
        <w:t xml:space="preserve">hin </w:t>
      </w:r>
      <w:r w:rsidR="00E62915">
        <w:t>schreiben können</w:t>
      </w:r>
      <w:r w:rsidR="00880551">
        <w:t>. Und</w:t>
      </w:r>
      <w:r w:rsidR="00D50D6D">
        <w:t xml:space="preserve"> </w:t>
      </w:r>
      <w:r w:rsidR="00E62915">
        <w:t xml:space="preserve">es gibt </w:t>
      </w:r>
      <w:r w:rsidR="00880551">
        <w:t xml:space="preserve">jetzt </w:t>
      </w:r>
      <w:r w:rsidR="00E62915">
        <w:t xml:space="preserve">eine PDF-Datei, die Sie nur ansehen können, in der </w:t>
      </w:r>
      <w:r w:rsidR="00EF450F">
        <w:t>aber nicht mehr geschrieben werden kann.</w:t>
      </w:r>
    </w:p>
    <w:p w14:paraId="001C67F2" w14:textId="77777777" w:rsidR="00EF450F" w:rsidRDefault="00EF450F">
      <w:pPr>
        <w:spacing w:before="0" w:after="200"/>
        <w:rPr>
          <w:rFonts w:eastAsia="Arial"/>
          <w:b/>
          <w:bCs/>
          <w:iCs/>
          <w:color w:val="993366"/>
          <w:sz w:val="32"/>
          <w:szCs w:val="36"/>
        </w:rPr>
      </w:pPr>
      <w:r>
        <w:br w:type="page"/>
      </w:r>
    </w:p>
    <w:p w14:paraId="31C747E2" w14:textId="11D05368" w:rsidR="00783193" w:rsidRDefault="0014212D" w:rsidP="00783193">
      <w:pPr>
        <w:pStyle w:val="berschrift2"/>
      </w:pPr>
      <w:r>
        <w:lastRenderedPageBreak/>
        <w:t xml:space="preserve">2. </w:t>
      </w:r>
      <w:r w:rsidR="00783193">
        <w:t xml:space="preserve">PDF-Dokumente </w:t>
      </w:r>
      <w:r w:rsidR="00D50D6D">
        <w:t xml:space="preserve">mit „Office Mobile“ </w:t>
      </w:r>
      <w:r w:rsidR="00783193">
        <w:t xml:space="preserve">erstellen und direkt </w:t>
      </w:r>
      <w:r>
        <w:t>verschicken</w:t>
      </w:r>
    </w:p>
    <w:p w14:paraId="60E0F525" w14:textId="7DBF95C6" w:rsidR="00D50D6D" w:rsidRDefault="00D50D6D" w:rsidP="00E62915">
      <w:r>
        <w:t xml:space="preserve">„Office Mobile“ (Word, Excel) bietet eine weitere Möglichkeit, rasch ein PDF-Dokument zu erstellen und </w:t>
      </w:r>
      <w:r w:rsidR="0014212D">
        <w:t>an andere zu verschicken</w:t>
      </w:r>
      <w:r>
        <w:t>.</w:t>
      </w:r>
      <w:r w:rsidR="0014212D">
        <w:t xml:space="preserve"> Diese Funktion heißt teilen.</w:t>
      </w:r>
    </w:p>
    <w:p w14:paraId="0B992363" w14:textId="77777777" w:rsidR="0014212D" w:rsidRDefault="0014212D" w:rsidP="00E62915"/>
    <w:p w14:paraId="60C2218E" w14:textId="48E112DE" w:rsidR="00277CFD" w:rsidRDefault="009D665D" w:rsidP="009D665D">
      <w:pPr>
        <w:pStyle w:val="Listenabsatz"/>
        <w:numPr>
          <w:ilvl w:val="0"/>
          <w:numId w:val="21"/>
        </w:numPr>
      </w:pPr>
      <w:r>
        <w:rPr>
          <w:noProof/>
          <w:lang w:val="de-AT" w:eastAsia="de-AT"/>
        </w:rPr>
        <w:drawing>
          <wp:anchor distT="0" distB="0" distL="114300" distR="114300" simplePos="0" relativeHeight="251680768" behindDoc="0" locked="0" layoutInCell="1" allowOverlap="1" wp14:anchorId="5F181B21" wp14:editId="2BE7226E">
            <wp:simplePos x="0" y="0"/>
            <wp:positionH relativeFrom="column">
              <wp:posOffset>4900295</wp:posOffset>
            </wp:positionH>
            <wp:positionV relativeFrom="paragraph">
              <wp:posOffset>74295</wp:posOffset>
            </wp:positionV>
            <wp:extent cx="219075" cy="257175"/>
            <wp:effectExtent l="0" t="0" r="9525" b="9525"/>
            <wp:wrapThrough wrapText="bothSides">
              <wp:wrapPolygon edited="0">
                <wp:start x="0" y="0"/>
                <wp:lineTo x="0" y="20800"/>
                <wp:lineTo x="20661" y="20800"/>
                <wp:lineTo x="20661" y="0"/>
                <wp:lineTo x="0" y="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7" t="2377" r="17309" b="94832"/>
                    <a:stretch/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7CFD">
        <w:t>Tippen Sie in der Menüleiste rechts oben auf das Symbol „Teilen“</w:t>
      </w:r>
      <w:r>
        <w:t xml:space="preserve"> </w:t>
      </w:r>
    </w:p>
    <w:p w14:paraId="10A07FF1" w14:textId="170BE25D" w:rsidR="009D665D" w:rsidRDefault="009D665D" w:rsidP="009D665D">
      <w:r>
        <w:rPr>
          <w:noProof/>
          <w:lang w:val="de-AT" w:eastAsia="de-AT"/>
        </w:rPr>
        <w:drawing>
          <wp:anchor distT="0" distB="0" distL="114300" distR="114300" simplePos="0" relativeHeight="251681792" behindDoc="0" locked="0" layoutInCell="1" allowOverlap="1" wp14:anchorId="03BE7347" wp14:editId="1E8AA698">
            <wp:simplePos x="0" y="0"/>
            <wp:positionH relativeFrom="column">
              <wp:posOffset>3223895</wp:posOffset>
            </wp:positionH>
            <wp:positionV relativeFrom="paragraph">
              <wp:posOffset>206375</wp:posOffset>
            </wp:positionV>
            <wp:extent cx="1727200" cy="1371600"/>
            <wp:effectExtent l="19050" t="19050" r="25400" b="19050"/>
            <wp:wrapThrough wrapText="bothSides">
              <wp:wrapPolygon edited="0">
                <wp:start x="-238" y="-300"/>
                <wp:lineTo x="-238" y="21600"/>
                <wp:lineTo x="21679" y="21600"/>
                <wp:lineTo x="21679" y="-300"/>
                <wp:lineTo x="-238" y="-30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0" t="2170" r="16813" b="79121"/>
                    <a:stretch/>
                  </pic:blipFill>
                  <pic:spPr bwMode="auto">
                    <a:xfrm>
                      <a:off x="0" y="0"/>
                      <a:ext cx="172720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FEF92" w14:textId="751DE5F5" w:rsidR="009D665D" w:rsidRDefault="009D665D" w:rsidP="009D665D"/>
    <w:p w14:paraId="654CCC4C" w14:textId="17034906" w:rsidR="009D665D" w:rsidRDefault="009D665D" w:rsidP="009D665D"/>
    <w:p w14:paraId="1EB58B0B" w14:textId="1A8A8BBB" w:rsidR="009D665D" w:rsidRDefault="00DE3BA2" w:rsidP="009D665D">
      <w:pPr>
        <w:pStyle w:val="Listenabsatz"/>
        <w:numPr>
          <w:ilvl w:val="0"/>
          <w:numId w:val="21"/>
        </w:num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B7EFF6" wp14:editId="48DC5228">
                <wp:simplePos x="0" y="0"/>
                <wp:positionH relativeFrom="column">
                  <wp:posOffset>2595245</wp:posOffset>
                </wp:positionH>
                <wp:positionV relativeFrom="paragraph">
                  <wp:posOffset>220980</wp:posOffset>
                </wp:positionV>
                <wp:extent cx="723900" cy="342900"/>
                <wp:effectExtent l="19050" t="19050" r="38100" b="57150"/>
                <wp:wrapNone/>
                <wp:docPr id="226" name="Gerade Verbindung mit Pfe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BC99E" id="Gerade Verbindung mit Pfeil 226" o:spid="_x0000_s1026" type="#_x0000_t32" style="position:absolute;margin-left:204.35pt;margin-top:17.4pt;width:57pt;height:2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" strokecolor="#936" strokeweight="2.25pt">
                <v:stroke endarrow="block"/>
              </v:shape>
            </w:pict>
          </mc:Fallback>
        </mc:AlternateContent>
      </w:r>
      <w:r w:rsidR="0014212D">
        <w:t>Wählen</w:t>
      </w:r>
      <w:r w:rsidR="009D665D">
        <w:t xml:space="preserve"> Sie auf „Als Anlage teilen“</w:t>
      </w:r>
      <w:r w:rsidR="00D50D6D">
        <w:t>.</w:t>
      </w:r>
    </w:p>
    <w:p w14:paraId="3825D6FD" w14:textId="47900B0B" w:rsidR="009D665D" w:rsidRDefault="009D665D" w:rsidP="009D665D"/>
    <w:p w14:paraId="28842FE7" w14:textId="750E4B0A" w:rsidR="00277CFD" w:rsidRDefault="00277CFD" w:rsidP="00E62915"/>
    <w:p w14:paraId="4B3D3335" w14:textId="3281A444" w:rsidR="001C4AB6" w:rsidRDefault="001C4AB6" w:rsidP="00E62915"/>
    <w:p w14:paraId="563AB6FA" w14:textId="3287A42A" w:rsidR="001C4AB6" w:rsidRDefault="0014212D" w:rsidP="00E62915">
      <w:r>
        <w:rPr>
          <w:noProof/>
          <w:lang w:val="de-AT" w:eastAsia="de-AT"/>
        </w:rPr>
        <w:drawing>
          <wp:anchor distT="0" distB="0" distL="114300" distR="114300" simplePos="0" relativeHeight="251682816" behindDoc="0" locked="0" layoutInCell="1" allowOverlap="1" wp14:anchorId="152267C4" wp14:editId="3084A7F8">
            <wp:simplePos x="0" y="0"/>
            <wp:positionH relativeFrom="column">
              <wp:posOffset>3206750</wp:posOffset>
            </wp:positionH>
            <wp:positionV relativeFrom="paragraph">
              <wp:posOffset>83820</wp:posOffset>
            </wp:positionV>
            <wp:extent cx="1767840" cy="1066800"/>
            <wp:effectExtent l="19050" t="19050" r="22860" b="19050"/>
            <wp:wrapThrough wrapText="bothSides">
              <wp:wrapPolygon edited="0">
                <wp:start x="-233" y="-386"/>
                <wp:lineTo x="-233" y="21600"/>
                <wp:lineTo x="21647" y="21600"/>
                <wp:lineTo x="21647" y="-386"/>
                <wp:lineTo x="-233" y="-386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4" t="2274" r="16318" b="83255"/>
                    <a:stretch/>
                  </pic:blipFill>
                  <pic:spPr bwMode="auto">
                    <a:xfrm>
                      <a:off x="0" y="0"/>
                      <a:ext cx="1767840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D5203" w14:textId="7B1595C9" w:rsidR="001C4AB6" w:rsidRDefault="0014212D" w:rsidP="009D665D">
      <w:pPr>
        <w:pStyle w:val="Listenabsatz"/>
        <w:numPr>
          <w:ilvl w:val="0"/>
          <w:numId w:val="21"/>
        </w:num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1A345F" wp14:editId="2EBB06A7">
                <wp:simplePos x="0" y="0"/>
                <wp:positionH relativeFrom="column">
                  <wp:posOffset>2688590</wp:posOffset>
                </wp:positionH>
                <wp:positionV relativeFrom="paragraph">
                  <wp:posOffset>255270</wp:posOffset>
                </wp:positionV>
                <wp:extent cx="586740" cy="415290"/>
                <wp:effectExtent l="19050" t="19050" r="60960" b="41910"/>
                <wp:wrapNone/>
                <wp:docPr id="228" name="Gerade Verbindung mit Pfei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415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577336" id="Gerade Verbindung mit Pfeil 228" o:spid="_x0000_s1026" type="#_x0000_t32" style="position:absolute;margin-left:211.7pt;margin-top:20.1pt;width:46.2pt;height:3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" strokecolor="#936" strokeweight="2.25pt">
                <v:stroke endarrow="block"/>
              </v:shape>
            </w:pict>
          </mc:Fallback>
        </mc:AlternateContent>
      </w:r>
      <w:r>
        <w:t>A</w:t>
      </w:r>
      <w:r w:rsidR="001C4AB6">
        <w:t>nschließend tippen Sie auf „PDF“</w:t>
      </w:r>
      <w:r w:rsidR="00D50D6D">
        <w:t>.</w:t>
      </w:r>
    </w:p>
    <w:p w14:paraId="7D800945" w14:textId="0DCFE1C9" w:rsidR="00783193" w:rsidRDefault="00783193" w:rsidP="00E62915"/>
    <w:p w14:paraId="77A97649" w14:textId="1EC0774E" w:rsidR="001C4AB6" w:rsidRDefault="001C4AB6" w:rsidP="00E62915"/>
    <w:p w14:paraId="39EB3126" w14:textId="4D235E69" w:rsidR="00625AD4" w:rsidRDefault="00625AD4" w:rsidP="00E62915"/>
    <w:p w14:paraId="73FA1F6E" w14:textId="60E9CC17" w:rsidR="007C6F62" w:rsidRDefault="0014212D" w:rsidP="00E62915">
      <w:r>
        <w:rPr>
          <w:noProof/>
          <w:lang w:val="de-AT" w:eastAsia="de-AT"/>
        </w:rPr>
        <w:drawing>
          <wp:anchor distT="0" distB="0" distL="114300" distR="114300" simplePos="0" relativeHeight="251683840" behindDoc="0" locked="0" layoutInCell="1" allowOverlap="1" wp14:anchorId="25EE2155" wp14:editId="51650B87">
            <wp:simplePos x="0" y="0"/>
            <wp:positionH relativeFrom="column">
              <wp:posOffset>3221990</wp:posOffset>
            </wp:positionH>
            <wp:positionV relativeFrom="paragraph">
              <wp:posOffset>81915</wp:posOffset>
            </wp:positionV>
            <wp:extent cx="1767205" cy="1057275"/>
            <wp:effectExtent l="19050" t="19050" r="23495" b="28575"/>
            <wp:wrapThrough wrapText="bothSides">
              <wp:wrapPolygon edited="0">
                <wp:start x="-233" y="-389"/>
                <wp:lineTo x="-233" y="21795"/>
                <wp:lineTo x="21654" y="21795"/>
                <wp:lineTo x="21654" y="-389"/>
                <wp:lineTo x="-233" y="-389"/>
              </wp:wrapPolygon>
            </wp:wrapThrough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3" t="38141" r="20948" b="40153"/>
                    <a:stretch/>
                  </pic:blipFill>
                  <pic:spPr bwMode="auto">
                    <a:xfrm>
                      <a:off x="0" y="0"/>
                      <a:ext cx="1767205" cy="1057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A09D3" w14:textId="3206E1B9" w:rsidR="001C4AB6" w:rsidRDefault="00282767" w:rsidP="00625AD4">
      <w:pPr>
        <w:pStyle w:val="Listenabsatz"/>
        <w:numPr>
          <w:ilvl w:val="0"/>
          <w:numId w:val="21"/>
        </w:numPr>
      </w:pPr>
      <w:r>
        <w:t>Das PDF-Dokument wird jetzt erstellt</w:t>
      </w:r>
      <w:r w:rsidR="00D50D6D">
        <w:t>.</w:t>
      </w:r>
      <w:r w:rsidR="00625AD4">
        <w:t xml:space="preserve"> </w:t>
      </w:r>
    </w:p>
    <w:p w14:paraId="3461F305" w14:textId="5E6817AA" w:rsidR="00282767" w:rsidRDefault="00282767" w:rsidP="00E62915"/>
    <w:p w14:paraId="1A71B109" w14:textId="4EEB7522" w:rsidR="00625AD4" w:rsidRDefault="00625AD4" w:rsidP="00E62915"/>
    <w:p w14:paraId="481C3920" w14:textId="77777777" w:rsidR="00625AD4" w:rsidRDefault="00625AD4" w:rsidP="00E62915"/>
    <w:p w14:paraId="76660151" w14:textId="77777777" w:rsidR="0014212D" w:rsidRDefault="00282767" w:rsidP="00DE3BA2">
      <w:pPr>
        <w:pStyle w:val="Listenabsatz"/>
        <w:numPr>
          <w:ilvl w:val="0"/>
          <w:numId w:val="21"/>
        </w:numPr>
      </w:pPr>
      <w:r>
        <w:t>Nun müssen Sie noch auswählen, mit welcher App Sie Ihr PDF-Dokument teilen wollen</w:t>
      </w:r>
      <w:r w:rsidR="0014212D">
        <w:t xml:space="preserve">. </w:t>
      </w:r>
      <w:r w:rsidR="0014212D">
        <w:br/>
      </w:r>
    </w:p>
    <w:p w14:paraId="63032A61" w14:textId="05BA9880" w:rsidR="00282767" w:rsidRDefault="00282767" w:rsidP="00E62915"/>
    <w:p w14:paraId="6279133B" w14:textId="1918E318" w:rsidR="00DE3BA2" w:rsidRDefault="00DE3BA2" w:rsidP="00E62915"/>
    <w:p w14:paraId="32F646D7" w14:textId="77777777" w:rsidR="0014212D" w:rsidRDefault="0014212D" w:rsidP="00DE3BA2">
      <w:pPr>
        <w:jc w:val="center"/>
        <w:rPr>
          <w:noProof/>
          <w:lang w:val="de-AT" w:eastAsia="de-AT"/>
        </w:rPr>
      </w:pPr>
    </w:p>
    <w:p w14:paraId="3CB3933E" w14:textId="77777777" w:rsidR="0014212D" w:rsidRDefault="0014212D" w:rsidP="00DE3BA2">
      <w:pPr>
        <w:jc w:val="center"/>
        <w:rPr>
          <w:noProof/>
          <w:lang w:val="de-AT" w:eastAsia="de-AT"/>
        </w:rPr>
      </w:pPr>
    </w:p>
    <w:p w14:paraId="0531CBEB" w14:textId="77777777" w:rsidR="0014212D" w:rsidRDefault="0014212D" w:rsidP="00DE3BA2">
      <w:pPr>
        <w:jc w:val="center"/>
        <w:rPr>
          <w:noProof/>
          <w:lang w:val="de-AT" w:eastAsia="de-AT"/>
        </w:rPr>
      </w:pPr>
    </w:p>
    <w:p w14:paraId="23AC650C" w14:textId="5CCC5401" w:rsidR="0014212D" w:rsidRPr="00EF450F" w:rsidRDefault="0014212D" w:rsidP="00EF450F">
      <w:pPr>
        <w:pStyle w:val="Listenabsatz"/>
        <w:keepNext/>
        <w:keepLines/>
        <w:ind w:left="360"/>
      </w:pPr>
      <w:r>
        <w:lastRenderedPageBreak/>
        <w:t>Wir zeigen es hier am Beispiel der E-Mail-App Gmail:</w:t>
      </w:r>
    </w:p>
    <w:p w14:paraId="6ACCC66A" w14:textId="644DC56F" w:rsidR="00DE3BA2" w:rsidRDefault="00DE3BA2" w:rsidP="00BB1543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97152" behindDoc="0" locked="0" layoutInCell="1" allowOverlap="1" wp14:anchorId="2BE40528" wp14:editId="29962013">
            <wp:simplePos x="0" y="0"/>
            <wp:positionH relativeFrom="column">
              <wp:posOffset>17780</wp:posOffset>
            </wp:positionH>
            <wp:positionV relativeFrom="paragraph">
              <wp:posOffset>95250</wp:posOffset>
            </wp:positionV>
            <wp:extent cx="3608070" cy="3223895"/>
            <wp:effectExtent l="19050" t="19050" r="11430" b="14605"/>
            <wp:wrapSquare wrapText="bothSides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39" r="166"/>
                    <a:stretch/>
                  </pic:blipFill>
                  <pic:spPr bwMode="auto">
                    <a:xfrm>
                      <a:off x="0" y="0"/>
                      <a:ext cx="3608070" cy="3223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5182C" w14:textId="77777777" w:rsidR="0014212D" w:rsidRDefault="0014212D" w:rsidP="00BB1543">
      <w:pPr>
        <w:keepNext/>
        <w:keepLines/>
      </w:pPr>
    </w:p>
    <w:p w14:paraId="72DFEBDE" w14:textId="2C007945" w:rsidR="0014212D" w:rsidRDefault="00EB03B3" w:rsidP="00BB1543">
      <w:pPr>
        <w:keepNext/>
        <w:keepLines/>
      </w:pPr>
      <w:r>
        <w:t>Tippen Sie auf das App-Symbol.</w:t>
      </w:r>
    </w:p>
    <w:p w14:paraId="02A71014" w14:textId="1975F516" w:rsidR="0014212D" w:rsidRDefault="00EB03B3" w:rsidP="00BB1543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DC3999" wp14:editId="5A388A9E">
                <wp:simplePos x="0" y="0"/>
                <wp:positionH relativeFrom="column">
                  <wp:posOffset>2810510</wp:posOffset>
                </wp:positionH>
                <wp:positionV relativeFrom="paragraph">
                  <wp:posOffset>20955</wp:posOffset>
                </wp:positionV>
                <wp:extent cx="1874520" cy="1051560"/>
                <wp:effectExtent l="38100" t="19050" r="11430" b="5334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4520" cy="10515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8E7BE2" id="Gerade Verbindung mit Pfeil 7" o:spid="_x0000_s1026" type="#_x0000_t32" style="position:absolute;margin-left:221.3pt;margin-top:1.65pt;width:147.6pt;height:82.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" strokecolor="#936" strokeweight="2.25pt">
                <v:stroke endarrow="block"/>
              </v:shape>
            </w:pict>
          </mc:Fallback>
        </mc:AlternateContent>
      </w:r>
    </w:p>
    <w:p w14:paraId="2D186C56" w14:textId="2B4549F2" w:rsidR="00DE3BA2" w:rsidRDefault="00DE3BA2" w:rsidP="00BB1543">
      <w:pPr>
        <w:keepNext/>
        <w:keepLines/>
      </w:pPr>
    </w:p>
    <w:p w14:paraId="5D1BC098" w14:textId="4B5A0D3A" w:rsidR="00EB03B3" w:rsidRDefault="00EB03B3" w:rsidP="00BB1543">
      <w:pPr>
        <w:keepNext/>
        <w:keepLines/>
      </w:pPr>
    </w:p>
    <w:p w14:paraId="41D504F5" w14:textId="39A5673A" w:rsidR="00EB03B3" w:rsidRDefault="00EB03B3" w:rsidP="00BB1543">
      <w:pPr>
        <w:keepNext/>
        <w:keepLines/>
      </w:pPr>
    </w:p>
    <w:p w14:paraId="23D2AFD3" w14:textId="77777777" w:rsidR="00EB03B3" w:rsidRDefault="00EB03B3" w:rsidP="00BB1543">
      <w:pPr>
        <w:keepNext/>
        <w:keepLines/>
      </w:pPr>
    </w:p>
    <w:p w14:paraId="2B1F324E" w14:textId="77777777" w:rsidR="00EB03B3" w:rsidRDefault="00EB03B3" w:rsidP="00BB1543">
      <w:pPr>
        <w:keepNext/>
        <w:keepLines/>
      </w:pPr>
    </w:p>
    <w:p w14:paraId="206D1E62" w14:textId="77777777" w:rsidR="00EB03B3" w:rsidRDefault="00EB03B3" w:rsidP="00BB1543">
      <w:pPr>
        <w:keepNext/>
        <w:keepLines/>
      </w:pPr>
    </w:p>
    <w:p w14:paraId="38438020" w14:textId="77777777" w:rsidR="00EB03B3" w:rsidRDefault="00EB03B3" w:rsidP="00BB1543">
      <w:pPr>
        <w:keepNext/>
        <w:keepLines/>
      </w:pPr>
    </w:p>
    <w:p w14:paraId="52605864" w14:textId="77777777" w:rsidR="00EB03B3" w:rsidRDefault="00EB03B3" w:rsidP="00BB1543">
      <w:pPr>
        <w:keepNext/>
        <w:keepLines/>
      </w:pPr>
    </w:p>
    <w:p w14:paraId="70F30240" w14:textId="10F755B3" w:rsidR="00282767" w:rsidRDefault="00F777B5" w:rsidP="00E62915">
      <w:r>
        <w:t xml:space="preserve">Es wird automatisch eine neue E-Mail erstellt. In dieser ist die PDF-Datei bereits </w:t>
      </w:r>
      <w:r w:rsidR="00EB03B3">
        <w:t xml:space="preserve">als </w:t>
      </w:r>
      <w:r>
        <w:t>Anhang enthalten.</w:t>
      </w:r>
    </w:p>
    <w:p w14:paraId="25EFFD2E" w14:textId="09A9E11C" w:rsidR="00F777B5" w:rsidRDefault="00F777B5" w:rsidP="00BB1543">
      <w:pPr>
        <w:keepNext/>
        <w:keepLines/>
      </w:pPr>
      <w:r>
        <w:t xml:space="preserve">Sie können diese E-Mail jetzt wie gewohnt </w:t>
      </w:r>
      <w:r w:rsidR="00EB03B3">
        <w:t>versenden</w:t>
      </w:r>
      <w:r>
        <w:t xml:space="preserve">. Tragen Sie den/die Empfänger*in </w:t>
      </w:r>
      <w:r w:rsidR="00D50D6D">
        <w:t xml:space="preserve">(also die E-Mail-Adresse) </w:t>
      </w:r>
      <w:r>
        <w:t>ein und schreiben Sie Ihren Text</w:t>
      </w:r>
      <w:r w:rsidR="00AA07ED">
        <w:t>:</w:t>
      </w:r>
    </w:p>
    <w:p w14:paraId="0199FBB8" w14:textId="16375765" w:rsidR="00BA6FB4" w:rsidRDefault="00684779" w:rsidP="00BB1543">
      <w:pPr>
        <w:keepNext/>
        <w:keepLines/>
        <w:jc w:val="center"/>
      </w:pPr>
      <w:r>
        <w:rPr>
          <w:noProof/>
          <w:lang w:val="de-AT" w:eastAsia="de-AT"/>
        </w:rPr>
        <w:drawing>
          <wp:inline distT="0" distB="0" distL="0" distR="0" wp14:anchorId="20123F49" wp14:editId="636418FD">
            <wp:extent cx="3790950" cy="2068930"/>
            <wp:effectExtent l="19050" t="19050" r="19050" b="26670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90"/>
                    <a:stretch/>
                  </pic:blipFill>
                  <pic:spPr bwMode="auto">
                    <a:xfrm>
                      <a:off x="0" y="0"/>
                      <a:ext cx="3795753" cy="20715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B9A57" w14:textId="5F70B340" w:rsidR="00BA6FB4" w:rsidRDefault="00BA6FB4" w:rsidP="00E62915"/>
    <w:p w14:paraId="79A3825A" w14:textId="392E48CE" w:rsidR="009C352B" w:rsidRDefault="00AF0656" w:rsidP="00AF0656">
      <w:pPr>
        <w:ind w:left="1134"/>
      </w:pPr>
      <w:r w:rsidRPr="002A2D53">
        <w:rPr>
          <w:rFonts w:ascii="Arial Narrow" w:hAnsi="Arial Narrow"/>
          <w:noProof/>
          <w:lang w:val="de-AT" w:eastAsia="de-AT"/>
        </w:rPr>
        <w:drawing>
          <wp:anchor distT="0" distB="0" distL="114300" distR="114300" simplePos="0" relativeHeight="251689984" behindDoc="0" locked="0" layoutInCell="1" allowOverlap="1" wp14:anchorId="36E3CD35" wp14:editId="5CAE1687">
            <wp:simplePos x="0" y="0"/>
            <wp:positionH relativeFrom="column">
              <wp:posOffset>-81280</wp:posOffset>
            </wp:positionH>
            <wp:positionV relativeFrom="paragraph">
              <wp:posOffset>109855</wp:posOffset>
            </wp:positionV>
            <wp:extent cx="681355" cy="681355"/>
            <wp:effectExtent l="0" t="0" r="4445" b="4445"/>
            <wp:wrapThrough wrapText="bothSides">
              <wp:wrapPolygon edited="0">
                <wp:start x="0" y="0"/>
                <wp:lineTo x="0" y="21137"/>
                <wp:lineTo x="21137" y="21137"/>
                <wp:lineTo x="21137" y="0"/>
                <wp:lineTo x="0" y="0"/>
              </wp:wrapPolygon>
            </wp:wrapThrough>
            <wp:docPr id="231" name="Grafik 231" descr="C:\Users\admin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7B5" w:rsidRPr="00B70401">
        <w:rPr>
          <w:b/>
        </w:rPr>
        <w:t xml:space="preserve">Achtung: </w:t>
      </w:r>
      <w:r w:rsidR="00EB03B3">
        <w:rPr>
          <w:b/>
        </w:rPr>
        <w:t>Ä</w:t>
      </w:r>
      <w:r w:rsidR="00684779" w:rsidRPr="00B70401">
        <w:rPr>
          <w:b/>
        </w:rPr>
        <w:t xml:space="preserve">ndern Sie </w:t>
      </w:r>
      <w:r w:rsidR="00F777B5" w:rsidRPr="00B70401">
        <w:rPr>
          <w:b/>
        </w:rPr>
        <w:t>unbedingt den Betref</w:t>
      </w:r>
      <w:r w:rsidR="00684779" w:rsidRPr="00B70401">
        <w:rPr>
          <w:b/>
        </w:rPr>
        <w:t>f!</w:t>
      </w:r>
      <w:r w:rsidR="00684779">
        <w:t xml:space="preserve"> </w:t>
      </w:r>
      <w:r w:rsidR="00F777B5">
        <w:t xml:space="preserve">„Ich gebe ‚Lebenslauf-Autohaus‘ für Sie frei.“ </w:t>
      </w:r>
      <w:r w:rsidR="00EB03B3">
        <w:t xml:space="preserve">wird vom Gerät automatisch eingesetzt, kann aber verändert werden. </w:t>
      </w:r>
    </w:p>
    <w:p w14:paraId="77B9BF62" w14:textId="5E2DED62" w:rsidR="00E62915" w:rsidRPr="00EF450F" w:rsidRDefault="00F777B5" w:rsidP="002C13A8">
      <w:pPr>
        <w:ind w:left="1134"/>
        <w:rPr>
          <w:rFonts w:eastAsia="Arial"/>
        </w:rPr>
      </w:pPr>
      <w:r>
        <w:t>Gerade beim Versenden von Bewerbungsunterlagen soll klar hervorkommen, für welche Stelle Sie sich bewerben</w:t>
      </w:r>
      <w:r w:rsidR="00EF450F">
        <w:t xml:space="preserve">, </w:t>
      </w:r>
      <w:r>
        <w:t>z. B. „Bewerbung als Assistentin in der Administration“.</w:t>
      </w:r>
    </w:p>
    <w:sectPr w:rsidR="00E62915" w:rsidRPr="00EF450F" w:rsidSect="000C3ADB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C4B2A" w14:textId="77777777" w:rsidR="00FE4113" w:rsidRDefault="00FE4113" w:rsidP="00F759F3">
      <w:r>
        <w:separator/>
      </w:r>
    </w:p>
  </w:endnote>
  <w:endnote w:type="continuationSeparator" w:id="0">
    <w:p w14:paraId="7CD573B2" w14:textId="77777777" w:rsidR="00FE4113" w:rsidRDefault="00FE4113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58983E86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A57F0">
                              <w:rPr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A57F0">
                              <w:rPr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7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58983E86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A57F0">
                        <w:rPr>
                          <w:noProof/>
                          <w:sz w:val="18"/>
                          <w:szCs w:val="18"/>
                        </w:rPr>
                        <w:t>6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A57F0">
                        <w:rPr>
                          <w:noProof/>
                          <w:sz w:val="18"/>
                          <w:szCs w:val="18"/>
                        </w:rPr>
                        <w:t>6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07317A82">
              <wp:simplePos x="0" y="0"/>
              <wp:positionH relativeFrom="margin">
                <wp:posOffset>4445</wp:posOffset>
              </wp:positionH>
              <wp:positionV relativeFrom="paragraph">
                <wp:posOffset>-8890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40933FD9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A57F0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A57F0">
                              <w:rPr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227185" cy="343640"/>
                          <a:chOff x="53163" y="10384"/>
                          <a:chExt cx="5227415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4725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422D1F0F" w:rsidR="005B71B6" w:rsidRPr="00F759F3" w:rsidRDefault="0057743B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3679A">
                                <w:rPr>
                                  <w:sz w:val="14"/>
                                  <w:szCs w:val="18"/>
                                </w:rPr>
                                <w:t xml:space="preserve">A. Stiftinger/ C. Vötter für das </w:t>
                              </w:r>
                              <w:hyperlink r:id="rId1" w:history="1">
                                <w:r w:rsidRPr="0063679A">
                                  <w:rPr>
                                    <w:sz w:val="14"/>
                                    <w:szCs w:val="18"/>
                                  </w:rPr>
                                  <w:t>Bildungszentrum Saalfelden</w:t>
                                </w:r>
                              </w:hyperlink>
                              <w:r w:rsidR="0063679A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2" w:history="1">
                                <w:r w:rsidR="0063679A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63679A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63679A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63679A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3" w:history="1">
                                <w:r w:rsidR="0063679A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0" style="position:absolute;margin-left:.35pt;margin-top:-.7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40933FD9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A57F0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A57F0">
                        <w:rPr>
                          <w:noProof/>
                          <w:sz w:val="18"/>
                          <w:szCs w:val="18"/>
                        </w:rPr>
                        <w:t>6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2" style="position:absolute;left:431;top:3534;width:52272;height:3436" coordorigin="531,103" coordsize="52274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3" type="#_x0000_t202" style="position:absolute;left:8080;top:103;width:4472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422D1F0F" w:rsidR="005B71B6" w:rsidRPr="00F759F3" w:rsidRDefault="0057743B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 w:rsidRPr="0063679A">
                          <w:rPr>
                            <w:sz w:val="14"/>
                            <w:szCs w:val="18"/>
                          </w:rPr>
                          <w:t xml:space="preserve">A. Stiftinger/ C. Vötter für das </w:t>
                        </w:r>
                        <w:hyperlink r:id="rId5" w:history="1">
                          <w:r w:rsidRPr="0063679A">
                            <w:rPr>
                              <w:sz w:val="14"/>
                              <w:szCs w:val="18"/>
                            </w:rPr>
                            <w:t>Bildungszentrum Saalfelden</w:t>
                          </w:r>
                        </w:hyperlink>
                        <w:r w:rsidR="0063679A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3679A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6" w:history="1">
                          <w:r w:rsidR="0063679A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3679A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63679A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63679A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63679A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63679A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7" w:history="1">
                          <w:r w:rsidR="0063679A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4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8" o:title=""/>
                  <v:path arrowok="t"/>
                </v:shape>
              </v:group>
              <v:line id="Gerader Verbinder 238" o:spid="_x0000_s1035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6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5B1AB" w14:textId="77777777" w:rsidR="00FE4113" w:rsidRDefault="00FE4113" w:rsidP="00F759F3">
      <w:r>
        <w:separator/>
      </w:r>
    </w:p>
  </w:footnote>
  <w:footnote w:type="continuationSeparator" w:id="0">
    <w:p w14:paraId="759C47F9" w14:textId="77777777" w:rsidR="00FE4113" w:rsidRDefault="00FE4113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9269B"/>
    <w:multiLevelType w:val="hybridMultilevel"/>
    <w:tmpl w:val="B3C41BB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3"/>
  </w:num>
  <w:num w:numId="22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3C"/>
    <w:rsid w:val="00000E64"/>
    <w:rsid w:val="000020BB"/>
    <w:rsid w:val="00005F40"/>
    <w:rsid w:val="000069A9"/>
    <w:rsid w:val="00014C1A"/>
    <w:rsid w:val="000163DA"/>
    <w:rsid w:val="000226B8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5708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1A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212D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2F5A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C4AB6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77CFD"/>
    <w:rsid w:val="002818FF"/>
    <w:rsid w:val="00281A66"/>
    <w:rsid w:val="00282767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13A8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05DEB"/>
    <w:rsid w:val="00411A49"/>
    <w:rsid w:val="004152B6"/>
    <w:rsid w:val="00415397"/>
    <w:rsid w:val="00416836"/>
    <w:rsid w:val="004179EF"/>
    <w:rsid w:val="004279BA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12B7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3628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43B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473F"/>
    <w:rsid w:val="005B6F1A"/>
    <w:rsid w:val="005B71B6"/>
    <w:rsid w:val="005B7AF7"/>
    <w:rsid w:val="005C0DBB"/>
    <w:rsid w:val="005C611A"/>
    <w:rsid w:val="005C7417"/>
    <w:rsid w:val="005D2A4F"/>
    <w:rsid w:val="005D5024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5AD4"/>
    <w:rsid w:val="006272FE"/>
    <w:rsid w:val="00627CE0"/>
    <w:rsid w:val="0063679A"/>
    <w:rsid w:val="00636B73"/>
    <w:rsid w:val="006437DE"/>
    <w:rsid w:val="00643C3C"/>
    <w:rsid w:val="00644572"/>
    <w:rsid w:val="0064475F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4779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F1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3193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C6F62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0551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1796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38B4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352B"/>
    <w:rsid w:val="009C42DD"/>
    <w:rsid w:val="009C4E36"/>
    <w:rsid w:val="009C559B"/>
    <w:rsid w:val="009D4A34"/>
    <w:rsid w:val="009D63C2"/>
    <w:rsid w:val="009D665D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393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07ED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0656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0401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7F0"/>
    <w:rsid w:val="00BA5E50"/>
    <w:rsid w:val="00BA6C26"/>
    <w:rsid w:val="00BA6FB4"/>
    <w:rsid w:val="00BB1543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4D00"/>
    <w:rsid w:val="00CD76C1"/>
    <w:rsid w:val="00CE0BA3"/>
    <w:rsid w:val="00CE11B2"/>
    <w:rsid w:val="00CE4E37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9C2"/>
    <w:rsid w:val="00D12D45"/>
    <w:rsid w:val="00D12DEA"/>
    <w:rsid w:val="00D15B38"/>
    <w:rsid w:val="00D259F2"/>
    <w:rsid w:val="00D34F0A"/>
    <w:rsid w:val="00D476D3"/>
    <w:rsid w:val="00D50D6D"/>
    <w:rsid w:val="00D515E0"/>
    <w:rsid w:val="00D55982"/>
    <w:rsid w:val="00D60AB1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3BA2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1CDF"/>
    <w:rsid w:val="00E07A3F"/>
    <w:rsid w:val="00E116F4"/>
    <w:rsid w:val="00E1356E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2915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BC0"/>
    <w:rsid w:val="00EA3EE1"/>
    <w:rsid w:val="00EA4CAC"/>
    <w:rsid w:val="00EA615A"/>
    <w:rsid w:val="00EB03B3"/>
    <w:rsid w:val="00EB1645"/>
    <w:rsid w:val="00EB3620"/>
    <w:rsid w:val="00EB3A45"/>
    <w:rsid w:val="00EB5917"/>
    <w:rsid w:val="00EC0E61"/>
    <w:rsid w:val="00EC143C"/>
    <w:rsid w:val="00EC1D8F"/>
    <w:rsid w:val="00EC2507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450F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7B5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113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773C5FA4-94A7-465B-9385-A53F0C89A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E62915"/>
    <w:pPr>
      <w:spacing w:after="120"/>
    </w:pPr>
    <w:rPr>
      <w:rFonts w:eastAsia="Arial"/>
      <w:b/>
      <w:bCs/>
      <w:iCs/>
      <w:color w:val="993366"/>
      <w:sz w:val="36"/>
      <w:szCs w:val="36"/>
      <w:lang w:val="de-AT" w:eastAsia="de-AT"/>
    </w:rPr>
  </w:style>
  <w:style w:type="character" w:customStyle="1" w:styleId="Formatvorlage1Zchn">
    <w:name w:val="Formatvorlage1 Zchn"/>
    <w:basedOn w:val="Absatz-Standardschriftart"/>
    <w:link w:val="Formatvorlage1"/>
    <w:rsid w:val="00E62915"/>
    <w:rPr>
      <w:rFonts w:ascii="Arial" w:eastAsia="Arial" w:hAnsi="Arial" w:cs="Arial"/>
      <w:b/>
      <w:bCs/>
      <w:iCs/>
      <w:color w:val="99336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3" Type="http://schemas.openxmlformats.org/officeDocument/2006/relationships/hyperlink" Target="https://creativecommons.org/licenses/by/4.0/deed.de" TargetMode="External"/><Relationship Id="rId7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learnforever.at" TargetMode="External"/><Relationship Id="rId1" Type="http://schemas.openxmlformats.org/officeDocument/2006/relationships/hyperlink" Target="https://www.bz-saalfelden.salzburg.at/bildungszentrum" TargetMode="External"/><Relationship Id="rId6" Type="http://schemas.openxmlformats.org/officeDocument/2006/relationships/hyperlink" Target="http://www.learnforever.at" TargetMode="External"/><Relationship Id="rId5" Type="http://schemas.openxmlformats.org/officeDocument/2006/relationships/hyperlink" Target="https://www.bz-saalfelden.salzburg.at/bildungszentrum" TargetMode="External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77D32-BFFB-492A-A5D5-0B0BBC71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6</Pages>
  <Words>530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Beneke Elke / EP-Projektmanagement;Dipl.-Ing. (FH) Eva Brenner MSc/akzente</dc:creator>
  <cp:lastModifiedBy>anna stiftinger</cp:lastModifiedBy>
  <cp:revision>5</cp:revision>
  <cp:lastPrinted>2019-08-20T13:21:00Z</cp:lastPrinted>
  <dcterms:created xsi:type="dcterms:W3CDTF">2021-11-03T15:09:00Z</dcterms:created>
  <dcterms:modified xsi:type="dcterms:W3CDTF">2021-12-01T14:59:00Z</dcterms:modified>
</cp:coreProperties>
</file>