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5A483" w14:textId="77777777" w:rsidR="000E4FF2" w:rsidRDefault="00335650" w:rsidP="0012219C">
      <w:pPr>
        <w:pStyle w:val="berschrift1"/>
      </w:pPr>
      <w:r>
        <w:t>Skriptum: Tabellen in Microsoft Word</w:t>
      </w:r>
    </w:p>
    <w:p w14:paraId="672A6659" w14:textId="77777777" w:rsidR="00546095" w:rsidRDefault="00546095" w:rsidP="00546095"/>
    <w:p w14:paraId="4B2D792A" w14:textId="77777777" w:rsidR="00546095" w:rsidRDefault="00546095" w:rsidP="00546095">
      <w:r>
        <w:t>Mit Tabellen können Sie Inhalte, die zusammenhängen, gut darstellen.</w:t>
      </w:r>
    </w:p>
    <w:p w14:paraId="1D5E9F20" w14:textId="77777777" w:rsidR="00546095" w:rsidRDefault="00546095" w:rsidP="00546095">
      <w:r>
        <w:t>Auch ein Lebenslauf kann mit einer Tabelle gestaltet werden.</w:t>
      </w:r>
    </w:p>
    <w:p w14:paraId="0A37501D" w14:textId="77777777" w:rsidR="00546095" w:rsidRDefault="00546095" w:rsidP="00546095"/>
    <w:p w14:paraId="1D572975" w14:textId="77777777" w:rsidR="0066776D" w:rsidRDefault="0066776D" w:rsidP="0066776D">
      <w:r w:rsidRPr="0066776D">
        <w:t>Tabellen bestehen</w:t>
      </w:r>
      <w:r>
        <w:t xml:space="preserve"> aus </w:t>
      </w:r>
      <w:r w:rsidRPr="00E72F7A">
        <w:rPr>
          <w:b/>
        </w:rPr>
        <w:t xml:space="preserve">Zeilen, Spalten, </w:t>
      </w:r>
      <w:r w:rsidRPr="00E72F7A">
        <w:t>und</w:t>
      </w:r>
      <w:r w:rsidRPr="00E72F7A">
        <w:rPr>
          <w:b/>
        </w:rPr>
        <w:t xml:space="preserve"> Zellen</w:t>
      </w:r>
      <w:r>
        <w:t>.</w:t>
      </w:r>
    </w:p>
    <w:p w14:paraId="37926033" w14:textId="68387DC7" w:rsidR="008D793D" w:rsidRDefault="37494FDC" w:rsidP="0066776D">
      <w:r>
        <w:t xml:space="preserve">Text kann nur in einer Zelle geschrieben werden. </w:t>
      </w:r>
    </w:p>
    <w:p w14:paraId="5DAB6C7B" w14:textId="77777777" w:rsidR="0066776D" w:rsidRDefault="0066776D" w:rsidP="00546095"/>
    <w:p w14:paraId="144CE4E3" w14:textId="77777777" w:rsidR="007D3C1E" w:rsidRDefault="002E0598" w:rsidP="00546095">
      <w:r>
        <w:rPr>
          <w:noProof/>
        </w:rPr>
        <mc:AlternateContent>
          <mc:Choice Requires="wpg">
            <w:drawing>
              <wp:inline distT="0" distB="0" distL="0" distR="0" wp14:anchorId="635C2CAE" wp14:editId="07777777">
                <wp:extent cx="6182899" cy="3095625"/>
                <wp:effectExtent l="0" t="0" r="27940" b="28575"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899" cy="3095625"/>
                          <a:chOff x="-1" y="0"/>
                          <a:chExt cx="6182899" cy="3095625"/>
                        </a:xfrm>
                      </wpg:grpSpPr>
                      <wps:wsp>
                        <wps:cNvPr id="1" name="Diagonal liegende Ecken des Rechtecks abrunden 3"/>
                        <wps:cNvSpPr/>
                        <wps:spPr>
                          <a:xfrm>
                            <a:off x="5286375" y="361950"/>
                            <a:ext cx="657225" cy="295275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42701" w14:textId="77777777" w:rsidR="007D3C1E" w:rsidRPr="00907FFE" w:rsidRDefault="007D3C1E" w:rsidP="007D3C1E">
                              <w:pPr>
                                <w:spacing w:before="0" w:line="240" w:lineRule="auto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Zeilen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Diagonal liegende Ecken des Rechtecks abrunden 3"/>
                        <wps:cNvSpPr/>
                        <wps:spPr>
                          <a:xfrm>
                            <a:off x="2867025" y="171450"/>
                            <a:ext cx="657225" cy="295275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34D69E" w14:textId="77777777" w:rsidR="007D3C1E" w:rsidRPr="00907FFE" w:rsidRDefault="007D3C1E" w:rsidP="007D3C1E">
                              <w:pPr>
                                <w:spacing w:before="0" w:line="240" w:lineRule="auto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Spalten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Diagonal liegende Ecken des Rechtecks abrunden 3"/>
                        <wps:cNvSpPr/>
                        <wps:spPr>
                          <a:xfrm>
                            <a:off x="390525" y="0"/>
                            <a:ext cx="1162050" cy="466725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A91E65" w14:textId="77777777" w:rsidR="007D3C1E" w:rsidRPr="00907FFE" w:rsidRDefault="007D3C1E" w:rsidP="007D3C1E">
                              <w:pPr>
                                <w:spacing w:before="0" w:line="240" w:lineRule="auto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Verschiebepunkt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6" t="24442" r="42722" b="61708"/>
                          <a:stretch/>
                        </pic:blipFill>
                        <pic:spPr bwMode="auto">
                          <a:xfrm>
                            <a:off x="-1" y="781051"/>
                            <a:ext cx="6172200" cy="141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Ellipse 12"/>
                        <wps:cNvSpPr/>
                        <wps:spPr>
                          <a:xfrm>
                            <a:off x="19050" y="790575"/>
                            <a:ext cx="2304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5952498" y="1924050"/>
                            <a:ext cx="2304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erade Verbindung mit Pfeil 11"/>
                        <wps:cNvCnPr/>
                        <wps:spPr>
                          <a:xfrm flipH="1">
                            <a:off x="247650" y="466725"/>
                            <a:ext cx="400050" cy="3714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Gerade Verbindung mit Pfeil 14"/>
                        <wps:cNvCnPr/>
                        <wps:spPr>
                          <a:xfrm>
                            <a:off x="3181350" y="466725"/>
                            <a:ext cx="45719" cy="5048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 Verbindung mit Pfeil 16"/>
                        <wps:cNvCnPr/>
                        <wps:spPr>
                          <a:xfrm flipH="1">
                            <a:off x="5343525" y="657225"/>
                            <a:ext cx="164465" cy="7524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mit Pfeil 17"/>
                        <wps:cNvCnPr/>
                        <wps:spPr>
                          <a:xfrm flipH="1" flipV="1">
                            <a:off x="942975" y="2066925"/>
                            <a:ext cx="145415" cy="5429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Diagonal liegende Ecken des Rechtecks abrunden 3"/>
                        <wps:cNvSpPr/>
                        <wps:spPr>
                          <a:xfrm>
                            <a:off x="895350" y="2466975"/>
                            <a:ext cx="657225" cy="295275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B47775" w14:textId="77777777" w:rsidR="007D3C1E" w:rsidRPr="00907FFE" w:rsidRDefault="007D3C1E" w:rsidP="007D3C1E">
                              <w:pPr>
                                <w:spacing w:before="0" w:line="240" w:lineRule="auto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Zellen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erade Verbindung mit Pfeil 18"/>
                        <wps:cNvCnPr/>
                        <wps:spPr>
                          <a:xfrm flipV="1">
                            <a:off x="5374461" y="2152650"/>
                            <a:ext cx="612958" cy="438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Diagonal liegende Ecken des Rechtecks abrunden 3"/>
                        <wps:cNvSpPr/>
                        <wps:spPr>
                          <a:xfrm>
                            <a:off x="4333875" y="2524125"/>
                            <a:ext cx="1552575" cy="57150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6DD40" w14:textId="77777777" w:rsidR="007D3C1E" w:rsidRPr="00907FFE" w:rsidRDefault="007D3C1E" w:rsidP="007D3C1E">
                              <w:pPr>
                                <w:spacing w:before="0" w:line="240" w:lineRule="auto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Vergrößerungs- und Verkleinerungspunkt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C2CAE" id="Gruppieren 29" o:spid="_x0000_s1026" style="width:486.85pt;height:243.75pt;mso-position-horizontal-relative:char;mso-position-vertical-relative:line" coordorigin="" coordsize="61828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">
                <v:shape id="Diagonal liegende Ecken des Rechtecks abrunden 3" o:spid="_x0000_s1027" style="position:absolute;left:52863;top:3619;width:6573;height:2953;visibility:visible;mso-wrap-style:square;v-text-anchor:middle" coordsize="657225,29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" adj="-11796480,,5400" path="m72835,l657225,r,l657225,222440v,40226,-32609,72835,-72835,72835l,295275r,l,72835c,32609,32609,,72835,xe" fillcolor="white [3212]" strokecolor="#936" strokeweight="2pt">
                  <v:stroke joinstyle="miter"/>
                  <v:formulas/>
                  <v:path arrowok="t" o:connecttype="custom" o:connectlocs="72835,0;657225,0;657225,0;657225,222440;584390,295275;0,295275;0,295275;0,72835;72835,0" o:connectangles="0,0,0,0,0,0,0,0,0" textboxrect="0,0,657225,295275"/>
                  <v:textbox inset="1mm,0,0,0">
                    <w:txbxContent>
                      <w:p w14:paraId="14E42701" w14:textId="77777777" w:rsidR="007D3C1E" w:rsidRPr="00907FFE" w:rsidRDefault="007D3C1E" w:rsidP="007D3C1E">
                        <w:pPr>
                          <w:spacing w:before="0" w:line="240" w:lineRule="auto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Zeilen</w:t>
                        </w:r>
                      </w:p>
                    </w:txbxContent>
                  </v:textbox>
                </v:shape>
                <v:shape id="Diagonal liegende Ecken des Rechtecks abrunden 3" o:spid="_x0000_s1028" style="position:absolute;left:28670;top:1714;width:6572;height:2953;visibility:visible;mso-wrap-style:square;v-text-anchor:middle" coordsize="657225,29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" adj="-11796480,,5400" path="m72835,l657225,r,l657225,222440v,40226,-32609,72835,-72835,72835l,295275r,l,72835c,32609,32609,,72835,xe" fillcolor="white [3212]" strokecolor="#936" strokeweight="2pt">
                  <v:stroke joinstyle="miter"/>
                  <v:formulas/>
                  <v:path arrowok="t" o:connecttype="custom" o:connectlocs="72835,0;657225,0;657225,0;657225,222440;584390,295275;0,295275;0,295275;0,72835;72835,0" o:connectangles="0,0,0,0,0,0,0,0,0" textboxrect="0,0,657225,295275"/>
                  <v:textbox inset="1mm,0,0,0">
                    <w:txbxContent>
                      <w:p w14:paraId="3134D69E" w14:textId="77777777" w:rsidR="007D3C1E" w:rsidRPr="00907FFE" w:rsidRDefault="007D3C1E" w:rsidP="007D3C1E">
                        <w:pPr>
                          <w:spacing w:before="0" w:line="240" w:lineRule="auto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Spalten</w:t>
                        </w:r>
                      </w:p>
                    </w:txbxContent>
                  </v:textbox>
                </v:shape>
                <v:shape id="Diagonal liegende Ecken des Rechtecks abrunden 3" o:spid="_x0000_s1029" style="position:absolute;left:3905;width:11620;height:4667;visibility:visible;mso-wrap-style:square;v-text-anchor:middle" coordsize="1162050,466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" adj="-11796480,,5400" path="m115127,l1162050,r,l1162050,351598v,63583,-51544,115127,-115127,115127l,466725r,l,115127c,51544,51544,,115127,xe" fillcolor="white [3212]" strokecolor="#936" strokeweight="2pt">
                  <v:stroke joinstyle="miter"/>
                  <v:formulas/>
                  <v:path arrowok="t" o:connecttype="custom" o:connectlocs="115127,0;1162050,0;1162050,0;1162050,351598;1046923,466725;0,466725;0,466725;0,115127;115127,0" o:connectangles="0,0,0,0,0,0,0,0,0" textboxrect="0,0,1162050,466725"/>
                  <v:textbox inset="1mm,0,0,0">
                    <w:txbxContent>
                      <w:p w14:paraId="3EA91E65" w14:textId="77777777" w:rsidR="007D3C1E" w:rsidRPr="00907FFE" w:rsidRDefault="007D3C1E" w:rsidP="007D3C1E">
                        <w:pPr>
                          <w:spacing w:before="0" w:line="240" w:lineRule="auto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Verschiebepunkt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2" o:spid="_x0000_s1030" type="#_x0000_t75" style="position:absolute;top:7810;width:61721;height:1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">
                  <v:imagedata r:id="rId9" o:title="" croptop="16018f" cropbottom="40441f" cropleft="15785f" cropright="27998f"/>
                </v:shape>
                <v:oval id="Ellipse 12" o:spid="_x0000_s1031" style="position:absolute;left:190;top:7905;width:230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" filled="f" strokecolor="#936" strokeweight="2pt"/>
                <v:oval id="Ellipse 13" o:spid="_x0000_s1032" style="position:absolute;left:59524;top:19240;width:230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" filled="f" strokecolor="#936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1" o:spid="_x0000_s1033" type="#_x0000_t32" style="position:absolute;left:2476;top:4667;width:4001;height:3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" strokecolor="#936" strokeweight="2.25pt">
                  <v:stroke endarrow="block"/>
                </v:shape>
                <v:shape id="Gerade Verbindung mit Pfeil 14" o:spid="_x0000_s1034" type="#_x0000_t32" style="position:absolute;left:31813;top:4667;width:457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" strokecolor="#936" strokeweight="2.25pt">
                  <v:stroke endarrow="block"/>
                </v:shape>
                <v:shape id="Gerade Verbindung mit Pfeil 16" o:spid="_x0000_s1035" type="#_x0000_t32" style="position:absolute;left:53435;top:6572;width:1644;height:7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" strokecolor="#936" strokeweight="2.25pt">
                  <v:stroke endarrow="block"/>
                </v:shape>
                <v:shape id="Gerade Verbindung mit Pfeil 17" o:spid="_x0000_s1036" type="#_x0000_t32" style="position:absolute;left:9429;top:20669;width:1454;height:5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" strokecolor="#936" strokeweight="2.25pt">
                  <v:stroke endarrow="block"/>
                </v:shape>
                <v:shape id="Diagonal liegende Ecken des Rechtecks abrunden 3" o:spid="_x0000_s1037" style="position:absolute;left:8953;top:24669;width:6572;height:2953;visibility:visible;mso-wrap-style:square;v-text-anchor:middle" coordsize="657225,29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" adj="-11796480,,5400" path="m72835,l657225,r,l657225,222440v,40226,-32609,72835,-72835,72835l,295275r,l,72835c,32609,32609,,72835,xe" fillcolor="white [3212]" strokecolor="#936" strokeweight="2pt">
                  <v:stroke joinstyle="miter"/>
                  <v:formulas/>
                  <v:path arrowok="t" o:connecttype="custom" o:connectlocs="72835,0;657225,0;657225,0;657225,222440;584390,295275;0,295275;0,295275;0,72835;72835,0" o:connectangles="0,0,0,0,0,0,0,0,0" textboxrect="0,0,657225,295275"/>
                  <v:textbox inset="1mm,0,0,0">
                    <w:txbxContent>
                      <w:p w14:paraId="7EB47775" w14:textId="77777777" w:rsidR="007D3C1E" w:rsidRPr="00907FFE" w:rsidRDefault="007D3C1E" w:rsidP="007D3C1E">
                        <w:pPr>
                          <w:spacing w:before="0" w:line="240" w:lineRule="auto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Zellen</w:t>
                        </w:r>
                      </w:p>
                    </w:txbxContent>
                  </v:textbox>
                </v:shape>
                <v:shape id="Gerade Verbindung mit Pfeil 18" o:spid="_x0000_s1038" type="#_x0000_t32" style="position:absolute;left:53744;top:21526;width:6130;height:4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" strokecolor="#936" strokeweight="2.25pt">
                  <v:stroke endarrow="block"/>
                </v:shape>
                <v:shape id="Diagonal liegende Ecken des Rechtecks abrunden 3" o:spid="_x0000_s1039" style="position:absolute;left:43338;top:25241;width:15526;height:5715;visibility:visible;mso-wrap-style:square;v-text-anchor:middle" coordsize="1552575,571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" adj="-11796480,,5400" path="m140972,l1552575,r,l1552575,430528v,77857,-63115,140972,-140972,140972l,571500r,l,140972c,63115,63115,,140972,xe" fillcolor="white [3212]" strokecolor="#936" strokeweight="2pt">
                  <v:stroke joinstyle="miter"/>
                  <v:formulas/>
                  <v:path arrowok="t" o:connecttype="custom" o:connectlocs="140972,0;1552575,0;1552575,0;1552575,430528;1411603,571500;0,571500;0,571500;0,140972;140972,0" o:connectangles="0,0,0,0,0,0,0,0,0" textboxrect="0,0,1552575,571500"/>
                  <v:textbox inset="1mm,0,0,0">
                    <w:txbxContent>
                      <w:p w14:paraId="7D76DD40" w14:textId="77777777" w:rsidR="007D3C1E" w:rsidRPr="00907FFE" w:rsidRDefault="007D3C1E" w:rsidP="007D3C1E">
                        <w:pPr>
                          <w:spacing w:before="0" w:line="240" w:lineRule="auto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Vergrößerungs- und Verkleinerungspunkt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B378F" w14:textId="77777777" w:rsidR="008D793D" w:rsidRDefault="008D793D" w:rsidP="00546095"/>
    <w:p w14:paraId="56E0EE61" w14:textId="77777777" w:rsidR="008D793D" w:rsidRDefault="008D793D" w:rsidP="008D793D">
      <w:r>
        <w:t xml:space="preserve">Außerdem gibt es den </w:t>
      </w:r>
      <w:r w:rsidRPr="00E72F7A">
        <w:rPr>
          <w:b/>
        </w:rPr>
        <w:t>Verschiebepunkt</w:t>
      </w:r>
      <w:r>
        <w:t xml:space="preserve">. Damit kann die Tabelle mit der Maus auf der Seite verschoben werden. </w:t>
      </w:r>
    </w:p>
    <w:p w14:paraId="6A05A809" w14:textId="77777777" w:rsidR="008D793D" w:rsidRDefault="008D793D" w:rsidP="008D793D"/>
    <w:p w14:paraId="77E52E62" w14:textId="28806DBA" w:rsidR="008D793D" w:rsidRDefault="37494FDC" w:rsidP="008D793D">
      <w:r>
        <w:t xml:space="preserve">Beim </w:t>
      </w:r>
      <w:r w:rsidRPr="37494FDC">
        <w:rPr>
          <w:b/>
          <w:bCs/>
        </w:rPr>
        <w:t>Vergrößerungs- und Verkleinerungspunkt</w:t>
      </w:r>
      <w:r>
        <w:t xml:space="preserve"> kann die Tabelle größer und kleiner gezogen werden. Damit ändern sich die Zeilenhöhe und die Spaltenbreite.</w:t>
      </w:r>
    </w:p>
    <w:p w14:paraId="5A39BBE3" w14:textId="77777777" w:rsidR="008D793D" w:rsidRDefault="008D793D" w:rsidP="00546095"/>
    <w:p w14:paraId="41C8F396" w14:textId="77777777" w:rsidR="008D793D" w:rsidRDefault="008D793D">
      <w:pPr>
        <w:spacing w:before="0" w:after="200"/>
      </w:pPr>
      <w:r>
        <w:br w:type="page"/>
      </w:r>
    </w:p>
    <w:p w14:paraId="6C61A4E0" w14:textId="77777777" w:rsidR="008D793D" w:rsidRDefault="008D793D" w:rsidP="008D793D">
      <w:pPr>
        <w:pStyle w:val="berschrift2"/>
      </w:pPr>
      <w:r>
        <w:lastRenderedPageBreak/>
        <w:t>Eine neue Tabelle einfügen</w:t>
      </w:r>
    </w:p>
    <w:p w14:paraId="66137EFF" w14:textId="77777777" w:rsidR="000E7909" w:rsidRDefault="000E7909" w:rsidP="000E7909">
      <w:r>
        <w:t>Eine neue Tabelle kann über die Registerkarte „Einfügen“ in der Menüleiste erstellt werden:</w:t>
      </w:r>
    </w:p>
    <w:p w14:paraId="72A3D3EC" w14:textId="77777777" w:rsidR="006C4ABB" w:rsidRPr="000E7909" w:rsidRDefault="006C4ABB" w:rsidP="000E7909"/>
    <w:p w14:paraId="73F5CE3A" w14:textId="77777777" w:rsidR="00BC4481" w:rsidRDefault="002E0598" w:rsidP="00546095">
      <w:r>
        <w:rPr>
          <w:noProof/>
        </w:rPr>
        <mc:AlternateContent>
          <mc:Choice Requires="wpg">
            <w:drawing>
              <wp:inline distT="0" distB="0" distL="0" distR="0" wp14:anchorId="4B8052A7" wp14:editId="07777777">
                <wp:extent cx="5657850" cy="1524000"/>
                <wp:effectExtent l="0" t="0" r="0" b="0"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1524000"/>
                          <a:chOff x="0" y="0"/>
                          <a:chExt cx="5657850" cy="1524000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0"/>
                            <a:ext cx="3000375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Diagonal liegende Ecken des Rechtecks abrunden 3"/>
                        <wps:cNvSpPr/>
                        <wps:spPr>
                          <a:xfrm>
                            <a:off x="0" y="314325"/>
                            <a:ext cx="2181225" cy="6667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4A814" w14:textId="77777777" w:rsidR="00BC4481" w:rsidRPr="00907FFE" w:rsidRDefault="00BC1DDE" w:rsidP="00200DAF">
                              <w:pPr>
                                <w:spacing w:before="0"/>
                                <w:jc w:val="both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Klicken Sie im Menü auf die Registerkarte „Einfügen“.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erade Verbindung mit Pfeil 25"/>
                        <wps:cNvCnPr/>
                        <wps:spPr>
                          <a:xfrm flipV="1">
                            <a:off x="2181225" y="561975"/>
                            <a:ext cx="1552575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Ellipse 26"/>
                        <wps:cNvSpPr/>
                        <wps:spPr>
                          <a:xfrm>
                            <a:off x="3733800" y="314325"/>
                            <a:ext cx="657225" cy="333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052A7" id="Gruppieren 28" o:spid="_x0000_s1040" style="width:445.5pt;height:120pt;mso-position-horizontal-relative:char;mso-position-vertical-relative:line" coordsize="56578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">
                <v:shape id="Grafik 20" o:spid="_x0000_s1041" type="#_x0000_t75" style="position:absolute;left:26574;width:3000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">
                  <v:imagedata r:id="rId11" o:title=""/>
                </v:shape>
                <v:shape id="Diagonal liegende Ecken des Rechtecks abrunden 3" o:spid="_x0000_s1042" style="position:absolute;top:3143;width:21812;height:6667;visibility:visible;mso-wrap-style:square;v-text-anchor:middle" coordsize="2181225,666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" adj="-11796480,,5400" path="m164467,l2181225,r,l2181225,502283v,90833,-73634,164467,-164467,164467l,666750r,l,164467c,73634,73634,,164467,xe" fillcolor="white [3212]" strokecolor="#936" strokeweight="2pt">
                  <v:stroke joinstyle="miter"/>
                  <v:formulas/>
                  <v:path arrowok="t" o:connecttype="custom" o:connectlocs="164467,0;2181225,0;2181225,0;2181225,502283;2016758,666750;0,666750;0,666750;0,164467;164467,0" o:connectangles="0,0,0,0,0,0,0,0,0" textboxrect="0,0,2181225,666750"/>
                  <v:textbox inset="1mm,0,0,0">
                    <w:txbxContent>
                      <w:p w14:paraId="7CD4A814" w14:textId="77777777" w:rsidR="00BC4481" w:rsidRPr="00907FFE" w:rsidRDefault="00BC1DDE" w:rsidP="00200DAF">
                        <w:pPr>
                          <w:spacing w:before="0"/>
                          <w:jc w:val="both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Klicken Sie im Menü auf die Registerkarte „Einfügen“.</w:t>
                        </w:r>
                      </w:p>
                    </w:txbxContent>
                  </v:textbox>
                </v:shape>
                <v:shape id="Gerade Verbindung mit Pfeil 25" o:spid="_x0000_s1043" type="#_x0000_t32" style="position:absolute;left:21812;top:5619;width:15526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" strokecolor="#936" strokeweight="2.25pt">
                  <v:stroke endarrow="block"/>
                </v:shape>
                <v:oval id="Ellipse 26" o:spid="_x0000_s1044" style="position:absolute;left:37338;top:3143;width:657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" filled="f" strokecolor="#936" strokeweight="2pt"/>
                <w10:anchorlock/>
              </v:group>
            </w:pict>
          </mc:Fallback>
        </mc:AlternateContent>
      </w:r>
    </w:p>
    <w:p w14:paraId="0D0B940D" w14:textId="77777777" w:rsidR="00BC4481" w:rsidRDefault="00BC4481" w:rsidP="00546095"/>
    <w:p w14:paraId="72782C4B" w14:textId="77777777" w:rsidR="00BC4481" w:rsidRDefault="00F01402" w:rsidP="00F0140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179A524" wp14:editId="07777777">
                <wp:extent cx="5114925" cy="1524000"/>
                <wp:effectExtent l="0" t="0" r="28575" b="0"/>
                <wp:docPr id="226" name="Gruppieren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1524000"/>
                          <a:chOff x="0" y="0"/>
                          <a:chExt cx="5114925" cy="1524000"/>
                        </a:xfrm>
                      </wpg:grpSpPr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0"/>
                            <a:ext cx="2333625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erade Verbindung mit Pfeil 31"/>
                        <wps:cNvCnPr/>
                        <wps:spPr>
                          <a:xfrm>
                            <a:off x="1819275" y="704850"/>
                            <a:ext cx="2638425" cy="16446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Ellipse 224"/>
                        <wps:cNvSpPr/>
                        <wps:spPr>
                          <a:xfrm>
                            <a:off x="4457700" y="600075"/>
                            <a:ext cx="65722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agonal liegende Ecken des Rechtecks abrunden 3"/>
                        <wps:cNvSpPr/>
                        <wps:spPr>
                          <a:xfrm>
                            <a:off x="0" y="333375"/>
                            <a:ext cx="2181225" cy="6667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17E1B" w14:textId="77777777" w:rsidR="00F01402" w:rsidRPr="00907FFE" w:rsidRDefault="00F01402" w:rsidP="00F01402">
                              <w:pPr>
                                <w:spacing w:before="0"/>
                                <w:jc w:val="both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Klicken Sie auf „Tabelle“.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9A524" id="Gruppieren 226" o:spid="_x0000_s1045" style="width:402.75pt;height:120pt;mso-position-horizontal-relative:char;mso-position-vertical-relative:line" coordsize="5114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">
                <v:shape id="Grafik 27" o:spid="_x0000_s1046" type="#_x0000_t75" style="position:absolute;left:27146;width:23336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">
                  <v:imagedata r:id="rId13" o:title=""/>
                </v:shape>
                <v:shape id="Gerade Verbindung mit Pfeil 31" o:spid="_x0000_s1047" type="#_x0000_t32" style="position:absolute;left:18192;top:7048;width:26385;height:1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" strokecolor="#936" strokeweight="2.25pt">
                  <v:stroke endarrow="block"/>
                </v:shape>
                <v:oval id="Ellipse 224" o:spid="_x0000_s1048" style="position:absolute;left:44577;top:6000;width:6572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" filled="f" strokecolor="#936" strokeweight="2pt"/>
                <v:shape id="Diagonal liegende Ecken des Rechtecks abrunden 3" o:spid="_x0000_s1049" style="position:absolute;top:3333;width:21812;height:6668;visibility:visible;mso-wrap-style:square;v-text-anchor:middle" coordsize="2181225,666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" adj="-11796480,,5400" path="m164467,l2181225,r,l2181225,502283v,90833,-73634,164467,-164467,164467l,666750r,l,164467c,73634,73634,,164467,xe" fillcolor="white [3212]" strokecolor="#936" strokeweight="2pt">
                  <v:stroke joinstyle="miter"/>
                  <v:formulas/>
                  <v:path arrowok="t" o:connecttype="custom" o:connectlocs="164467,0;2181225,0;2181225,0;2181225,502283;2016758,666750;0,666750;0,666750;0,164467;164467,0" o:connectangles="0,0,0,0,0,0,0,0,0" textboxrect="0,0,2181225,666750"/>
                  <v:textbox inset="1mm,0,0,0">
                    <w:txbxContent>
                      <w:p w14:paraId="52D17E1B" w14:textId="77777777" w:rsidR="00F01402" w:rsidRPr="00907FFE" w:rsidRDefault="00F01402" w:rsidP="00F01402">
                        <w:pPr>
                          <w:spacing w:before="0"/>
                          <w:jc w:val="both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Klicken Sie auf „Tabelle“.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27B00A" w14:textId="77777777" w:rsidR="00BC4481" w:rsidRDefault="00BC4481" w:rsidP="00546095"/>
    <w:p w14:paraId="36E8444C" w14:textId="77777777" w:rsidR="002E0598" w:rsidRDefault="00E7676D" w:rsidP="00546095">
      <w:r>
        <w:rPr>
          <w:noProof/>
        </w:rPr>
        <mc:AlternateContent>
          <mc:Choice Requires="wpg">
            <w:drawing>
              <wp:inline distT="0" distB="0" distL="0" distR="0" wp14:anchorId="62F109FD" wp14:editId="07777777">
                <wp:extent cx="5905500" cy="3142615"/>
                <wp:effectExtent l="0" t="0" r="0" b="635"/>
                <wp:docPr id="237" name="Gruppieren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142615"/>
                          <a:chOff x="0" y="0"/>
                          <a:chExt cx="5905500" cy="3142615"/>
                        </a:xfrm>
                      </wpg:grpSpPr>
                      <pic:pic xmlns:pic="http://schemas.openxmlformats.org/drawingml/2006/picture">
                        <pic:nvPicPr>
                          <pic:cNvPr id="228" name="Grafik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422" b="58599"/>
                          <a:stretch/>
                        </pic:blipFill>
                        <pic:spPr bwMode="auto">
                          <a:xfrm>
                            <a:off x="3000375" y="0"/>
                            <a:ext cx="2905125" cy="314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9" name="Gerade Verbindung mit Pfeil 229"/>
                        <wps:cNvCnPr/>
                        <wps:spPr>
                          <a:xfrm>
                            <a:off x="1647825" y="1057275"/>
                            <a:ext cx="2638425" cy="16446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Ellipse 230"/>
                        <wps:cNvSpPr/>
                        <wps:spPr>
                          <a:xfrm>
                            <a:off x="4286250" y="952500"/>
                            <a:ext cx="65722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Diagonal liegende Ecken des Rechtecks abrunden 3"/>
                        <wps:cNvSpPr/>
                        <wps:spPr>
                          <a:xfrm>
                            <a:off x="0" y="666750"/>
                            <a:ext cx="2676525" cy="1714500"/>
                          </a:xfrm>
                          <a:prstGeom prst="round2DiagRect">
                            <a:avLst>
                              <a:gd name="adj1" fmla="val 1779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30461" w14:textId="77777777" w:rsidR="007B7C68" w:rsidRDefault="007B7C68" w:rsidP="007B7C68">
                              <w:pPr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Fahren Sie mit der Maus über das Gitternetz. So können Sie die Anzahl der Spalten und Zeilen auswählen.</w:t>
                              </w:r>
                            </w:p>
                            <w:p w14:paraId="60061E4C" w14:textId="77777777" w:rsidR="007B7C68" w:rsidRDefault="007B7C68" w:rsidP="007B7C68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  <w:p w14:paraId="28F6C5DF" w14:textId="77777777" w:rsidR="007B7C68" w:rsidRPr="00907FFE" w:rsidRDefault="007B7C68" w:rsidP="007B7C68">
                              <w:pPr>
                                <w:spacing w:before="0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 xml:space="preserve">Klicken Sie mit der Maus, um die </w:t>
                              </w: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br/>
                                <w:t>Tabelle einzufügen.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109FD" id="Gruppieren 237" o:spid="_x0000_s1050" style="width:465pt;height:247.45pt;mso-position-horizontal-relative:char;mso-position-vertical-relative:line" coordsize="59055,3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">
                <v:shape id="Grafik 228" o:spid="_x0000_s1051" type="#_x0000_t75" style="position:absolute;left:30003;width:29052;height:3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">
                  <v:imagedata r:id="rId15" o:title="" cropbottom="38403f" cropright="57293f"/>
                </v:shape>
                <v:shape id="Gerade Verbindung mit Pfeil 229" o:spid="_x0000_s1052" type="#_x0000_t32" style="position:absolute;left:16478;top:10572;width:26384;height:1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" strokecolor="#936" strokeweight="2.25pt">
                  <v:stroke endarrow="block"/>
                </v:shape>
                <v:oval id="Ellipse 230" o:spid="_x0000_s1053" style="position:absolute;left:42862;top:9525;width:6572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" filled="f" strokecolor="#936" strokeweight="2pt"/>
                <v:shape id="Diagonal liegende Ecken des Rechtecks abrunden 3" o:spid="_x0000_s1054" style="position:absolute;top:6667;width:26765;height:17145;visibility:visible;mso-wrap-style:square;v-text-anchor:middle" coordsize="2676525,1714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" adj="-11796480,,5400" path="m305044,l2676525,r,l2676525,1409456v,168471,-136573,305044,-305044,305044l,1714500r,l,305044c,136573,136573,,305044,xe" fillcolor="white [3212]" strokecolor="#936" strokeweight="2pt">
                  <v:stroke joinstyle="miter"/>
                  <v:formulas/>
                  <v:path arrowok="t" o:connecttype="custom" o:connectlocs="305044,0;2676525,0;2676525,0;2676525,1409456;2371481,1714500;0,1714500;0,1714500;0,305044;305044,0" o:connectangles="0,0,0,0,0,0,0,0,0" textboxrect="0,0,2676525,1714500"/>
                  <v:textbox inset="1mm,0,0,0">
                    <w:txbxContent>
                      <w:p w14:paraId="56830461" w14:textId="77777777" w:rsidR="007B7C68" w:rsidRDefault="007B7C68" w:rsidP="007B7C68">
                        <w:pPr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Fahren Sie mit der Maus über das Gitternetz. So können Sie die Anzahl der Spalten und Zeilen auswählen.</w:t>
                        </w:r>
                      </w:p>
                      <w:p w14:paraId="60061E4C" w14:textId="77777777" w:rsidR="007B7C68" w:rsidRDefault="007B7C68" w:rsidP="007B7C68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</w:p>
                      <w:p w14:paraId="28F6C5DF" w14:textId="77777777" w:rsidR="007B7C68" w:rsidRPr="00907FFE" w:rsidRDefault="007B7C68" w:rsidP="007B7C68">
                        <w:pPr>
                          <w:spacing w:before="0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 xml:space="preserve">Klicken Sie mit der Maus, um die </w:t>
                        </w:r>
                        <w:r>
                          <w:rPr>
                            <w:color w:val="000000" w:themeColor="text1"/>
                            <w:lang w:val="de-AT"/>
                          </w:rPr>
                          <w:br/>
                          <w:t>Tabelle einzufügen.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28B122" w14:textId="77777777" w:rsidR="00BC4481" w:rsidRDefault="00E7676D" w:rsidP="00546095">
      <w:r w:rsidRPr="00E7676D">
        <w:rPr>
          <w:rFonts w:ascii="Arial Narrow" w:hAnsi="Arial Narrow"/>
          <w:b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15913564" wp14:editId="10F44AC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681355" cy="681355"/>
            <wp:effectExtent l="0" t="0" r="4445" b="4445"/>
            <wp:wrapThrough wrapText="bothSides">
              <wp:wrapPolygon edited="0">
                <wp:start x="0" y="0"/>
                <wp:lineTo x="0" y="21137"/>
                <wp:lineTo x="21137" y="21137"/>
                <wp:lineTo x="21137" y="0"/>
                <wp:lineTo x="0" y="0"/>
              </wp:wrapPolygon>
            </wp:wrapThrough>
            <wp:docPr id="240" name="Grafik 240" descr="C:\Users\admin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76D">
        <w:rPr>
          <w:b/>
        </w:rPr>
        <w:t>Hinweis:</w:t>
      </w:r>
      <w:r>
        <w:t xml:space="preserve"> </w:t>
      </w:r>
      <w:r w:rsidR="007F08E8">
        <w:t>Wenn Sie</w:t>
      </w:r>
      <w:r>
        <w:t xml:space="preserve"> </w:t>
      </w:r>
      <w:r w:rsidR="007F08E8">
        <w:t xml:space="preserve">die </w:t>
      </w:r>
      <w:r>
        <w:t xml:space="preserve">Maus über das Gitternetz </w:t>
      </w:r>
      <w:r w:rsidR="007F08E8">
        <w:t xml:space="preserve">bewegen, </w:t>
      </w:r>
      <w:r>
        <w:t xml:space="preserve">wird eine Vorschau der Tabelle im Dokument angezeigt. Erst wenn Sie im Gitternetz tatsächlich klicken, wird die Tabelle eingefügt! </w:t>
      </w:r>
    </w:p>
    <w:p w14:paraId="4B94D5A5" w14:textId="77777777" w:rsidR="008D793D" w:rsidRDefault="008D793D" w:rsidP="00546095"/>
    <w:p w14:paraId="3DEEC669" w14:textId="77777777" w:rsidR="00E3495D" w:rsidRDefault="00E3495D" w:rsidP="00546095"/>
    <w:p w14:paraId="740D1801" w14:textId="77777777" w:rsidR="00F84718" w:rsidRDefault="00BB3BF7" w:rsidP="00E3495D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9A335C" wp14:editId="06E51E6B">
                <wp:extent cx="4362450" cy="952500"/>
                <wp:effectExtent l="0" t="0" r="19050" b="19050"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952500"/>
                          <a:chOff x="0" y="0"/>
                          <a:chExt cx="4362450" cy="952500"/>
                        </a:xfrm>
                      </wpg:grpSpPr>
                      <wps:wsp>
                        <wps:cNvPr id="245" name="Diagonal liegende Ecken des Rechtecks abrunden 3"/>
                        <wps:cNvSpPr/>
                        <wps:spPr>
                          <a:xfrm>
                            <a:off x="0" y="0"/>
                            <a:ext cx="4362450" cy="95250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D6530E" w14:textId="77777777" w:rsidR="00F84718" w:rsidRDefault="00F84718" w:rsidP="00F84718">
                              <w:pPr>
                                <w:ind w:left="1134" w:right="1325"/>
                                <w:rPr>
                                  <w:color w:val="000000" w:themeColor="text1"/>
                                </w:rPr>
                              </w:pPr>
                              <w:r w:rsidRPr="00F84718">
                                <w:rPr>
                                  <w:color w:val="000000" w:themeColor="text1"/>
                                </w:rPr>
                                <w:t xml:space="preserve">Hier können Sie ein Erklärvideo zum Thema </w:t>
                              </w:r>
                              <w:r w:rsidRPr="00E3495D">
                                <w:rPr>
                                  <w:i/>
                                  <w:color w:val="000000" w:themeColor="text1"/>
                                </w:rPr>
                                <w:t>Tabellen erstellen</w:t>
                              </w:r>
                              <w:r w:rsidRPr="00F84718">
                                <w:rPr>
                                  <w:color w:val="000000" w:themeColor="text1"/>
                                </w:rPr>
                                <w:t xml:space="preserve"> ansehen:</w:t>
                              </w:r>
                            </w:p>
                            <w:p w14:paraId="4CB18A4C" w14:textId="77777777" w:rsidR="00E3495D" w:rsidRPr="00E3495D" w:rsidRDefault="00737CDD" w:rsidP="00F84718">
                              <w:pPr>
                                <w:ind w:left="1134" w:right="1325"/>
                                <w:rPr>
                                  <w:color w:val="000000" w:themeColor="text1"/>
                                </w:rPr>
                              </w:pPr>
                              <w:hyperlink r:id="rId17" w:history="1">
                                <w:r w:rsidR="00E3495D" w:rsidRPr="00A914E7">
                                  <w:rPr>
                                    <w:rStyle w:val="Hyperlink"/>
                                  </w:rPr>
                                  <w:t>https://youtu.be/zWUOMc6uNDY</w:t>
                                </w:r>
                              </w:hyperlink>
                              <w:r w:rsidR="00E3495D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Grafik 11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123825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Grafik 243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0975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9A335C" id="Gruppieren 60" o:spid="_x0000_s1055" style="width:343.5pt;height:75pt;mso-position-horizontal-relative:char;mso-position-vertical-relative:line" coordsize="43624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">
                <v:shape id="Diagonal liegende Ecken des Rechtecks abrunden 3" o:spid="_x0000_s1056" style="position:absolute;width:43624;height:9525;visibility:visible;mso-wrap-style:square;v-text-anchor:middle" coordsize="4362450,952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" adj="-11796480,,5400" path="m234953,l4362450,r,l4362450,717547v,129761,-105192,234953,-234953,234953l,952500r,l,234953c,105192,105192,,234953,xe" filled="f" strokecolor="#936" strokeweight="2pt">
                  <v:stroke joinstyle="miter"/>
                  <v:formulas/>
                  <v:path arrowok="t" o:connecttype="custom" o:connectlocs="234953,0;4362450,0;4362450,0;4362450,717547;4127497,952500;0,952500;0,952500;0,234953;234953,0" o:connectangles="0,0,0,0,0,0,0,0,0" textboxrect="0,0,4362450,952500"/>
                  <v:textbox inset="1mm,0,0,0">
                    <w:txbxContent>
                      <w:p w14:paraId="12D6530E" w14:textId="77777777" w:rsidR="00F84718" w:rsidRDefault="00F84718" w:rsidP="00F84718">
                        <w:pPr>
                          <w:ind w:left="1134" w:right="1325"/>
                          <w:rPr>
                            <w:color w:val="000000" w:themeColor="text1"/>
                          </w:rPr>
                        </w:pPr>
                        <w:r w:rsidRPr="00F84718">
                          <w:rPr>
                            <w:color w:val="000000" w:themeColor="text1"/>
                          </w:rPr>
                          <w:t xml:space="preserve">Hier können Sie ein Erklärvideo zum Thema </w:t>
                        </w:r>
                        <w:r w:rsidRPr="00E3495D">
                          <w:rPr>
                            <w:i/>
                            <w:color w:val="000000" w:themeColor="text1"/>
                          </w:rPr>
                          <w:t>Tabellen erstellen</w:t>
                        </w:r>
                        <w:r w:rsidRPr="00F84718">
                          <w:rPr>
                            <w:color w:val="000000" w:themeColor="text1"/>
                          </w:rPr>
                          <w:t xml:space="preserve"> ansehen:</w:t>
                        </w:r>
                      </w:p>
                      <w:p w14:paraId="4CB18A4C" w14:textId="77777777" w:rsidR="00E3495D" w:rsidRPr="00E3495D" w:rsidRDefault="00737CDD" w:rsidP="00F84718">
                        <w:pPr>
                          <w:ind w:left="1134" w:right="1325"/>
                          <w:rPr>
                            <w:color w:val="000000" w:themeColor="text1"/>
                          </w:rPr>
                        </w:pPr>
                        <w:hyperlink r:id="rId20" w:history="1">
                          <w:r w:rsidR="00E3495D" w:rsidRPr="00A914E7">
                            <w:rPr>
                              <w:rStyle w:val="Hyperlink"/>
                            </w:rPr>
                            <w:t>https://youtu.be/zWUOMc6uNDY</w:t>
                          </w:r>
                        </w:hyperlink>
                        <w:r w:rsidR="00E3495D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fik 1123" o:spid="_x0000_s1057" type="#_x0000_t75" style="position:absolute;left:34671;top:1238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">
                  <v:imagedata r:id="rId21" o:title=""/>
                </v:shape>
                <v:shape id="Grafik 243" o:spid="_x0000_s1058" type="#_x0000_t75" href="https://youtu.be/zWUOMc6uNDY" style="position:absolute;left:1428;top:1809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" o:button="t">
                  <v:fill o:detectmouseclick="t"/>
                  <v:imagedata r:id="rId22" o:title=""/>
                </v:shape>
                <w10:anchorlock/>
              </v:group>
            </w:pict>
          </mc:Fallback>
        </mc:AlternateContent>
      </w:r>
    </w:p>
    <w:p w14:paraId="3656B9AB" w14:textId="77777777" w:rsidR="00FF2BB1" w:rsidRDefault="00FF2BB1" w:rsidP="00F84718"/>
    <w:p w14:paraId="6BDA7792" w14:textId="77777777" w:rsidR="009D7CB7" w:rsidRDefault="009D7CB7" w:rsidP="00F84718">
      <w:r>
        <w:t>Sobald die Tabelle eingefügt wurde, erscheint in der Menüleiste eine neue Registerkarte. Diese wird nur angezeigt, wenn der Cursor in der Tabelle steht. Damit können Sie die Tabelle formatieren.</w:t>
      </w:r>
    </w:p>
    <w:p w14:paraId="45FB0818" w14:textId="77777777" w:rsidR="009D7CB7" w:rsidRDefault="009D7CB7" w:rsidP="00F84718"/>
    <w:p w14:paraId="049F31CB" w14:textId="77777777" w:rsidR="009D7CB7" w:rsidRDefault="009D7CB7" w:rsidP="009D7CB7">
      <w:pPr>
        <w:jc w:val="center"/>
      </w:pPr>
      <w:r>
        <w:rPr>
          <w:noProof/>
        </w:rPr>
        <w:drawing>
          <wp:inline distT="0" distB="0" distL="0" distR="0" wp14:anchorId="0D56E063" wp14:editId="1ECCA0DA">
            <wp:extent cx="2438400" cy="638175"/>
            <wp:effectExtent l="0" t="0" r="0" b="9525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261" w14:textId="77777777" w:rsidR="009D7CB7" w:rsidRDefault="009D7CB7" w:rsidP="009D7CB7">
      <w:pPr>
        <w:jc w:val="center"/>
      </w:pPr>
    </w:p>
    <w:p w14:paraId="534F070D" w14:textId="77777777" w:rsidR="00E3479C" w:rsidRPr="007373BF" w:rsidRDefault="00E3479C" w:rsidP="00E3479C">
      <w:pPr>
        <w:pStyle w:val="berschrift2"/>
      </w:pPr>
      <w:bookmarkStart w:id="0" w:name="_Toc52589420"/>
      <w:bookmarkStart w:id="1" w:name="_Toc53383897"/>
      <w:bookmarkStart w:id="2" w:name="_Toc209842168"/>
      <w:bookmarkStart w:id="3" w:name="_Toc271191534"/>
      <w:bookmarkStart w:id="4" w:name="_Toc308677295"/>
      <w:bookmarkStart w:id="5" w:name="_Toc421716194"/>
      <w:bookmarkStart w:id="6" w:name="_Toc52589419"/>
      <w:bookmarkStart w:id="7" w:name="_Toc53383896"/>
      <w:r w:rsidRPr="007373BF">
        <w:t>Bewegen innerhalb der Tabelle</w:t>
      </w:r>
      <w:bookmarkEnd w:id="0"/>
      <w:bookmarkEnd w:id="1"/>
      <w:bookmarkEnd w:id="2"/>
      <w:bookmarkEnd w:id="3"/>
      <w:bookmarkEnd w:id="4"/>
      <w:bookmarkEnd w:id="5"/>
    </w:p>
    <w:bookmarkEnd w:id="6"/>
    <w:bookmarkEnd w:id="7"/>
    <w:p w14:paraId="631A3F23" w14:textId="77777777" w:rsidR="000E7909" w:rsidRDefault="00DB4F25" w:rsidP="00546095">
      <w:r>
        <w:t>Klicken Sie mit der linken Maustaste in eine Zelle, um dort Text einzufügen.</w:t>
      </w:r>
    </w:p>
    <w:p w14:paraId="2ED95194" w14:textId="77777777" w:rsidR="00DB4F25" w:rsidRDefault="00DB4F25" w:rsidP="00546095">
      <w:r>
        <w:t xml:space="preserve">Mit der Tabulator-Taste auf der Tastatur </w:t>
      </w:r>
      <w:r w:rsidR="00CD4B51">
        <w:rPr>
          <w:noProof/>
        </w:rPr>
        <w:drawing>
          <wp:inline distT="0" distB="0" distL="0" distR="0" wp14:anchorId="46D41EFE" wp14:editId="2B438498">
            <wp:extent cx="409575" cy="274949"/>
            <wp:effectExtent l="0" t="0" r="0" b="0"/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05" cy="2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können Sie in die nächste Zelle nach rechts springen.</w:t>
      </w:r>
    </w:p>
    <w:p w14:paraId="5F5BD42F" w14:textId="77777777" w:rsidR="00DB4F25" w:rsidRDefault="00DB4F25" w:rsidP="00CD4B51">
      <w:pPr>
        <w:tabs>
          <w:tab w:val="left" w:pos="7088"/>
        </w:tabs>
      </w:pPr>
      <w:r>
        <w:t xml:space="preserve">Mit den Pfeil-Tasten auf der Tastatur </w:t>
      </w:r>
      <w:r w:rsidR="00CD4B51">
        <w:rPr>
          <w:noProof/>
        </w:rPr>
        <w:drawing>
          <wp:inline distT="0" distB="0" distL="0" distR="0" wp14:anchorId="3CFF4BF1" wp14:editId="584273F0">
            <wp:extent cx="1362075" cy="283332"/>
            <wp:effectExtent l="0" t="0" r="0" b="2540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3720" cy="2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B51">
        <w:t xml:space="preserve"> </w:t>
      </w:r>
      <w:r>
        <w:t xml:space="preserve">können Sie </w:t>
      </w:r>
      <w:r w:rsidR="0069513C">
        <w:t>in jede Richtung springen.</w:t>
      </w:r>
    </w:p>
    <w:p w14:paraId="62486C05" w14:textId="77777777" w:rsidR="00CD4B51" w:rsidRDefault="00CD4B51" w:rsidP="00CD4B51">
      <w:pPr>
        <w:tabs>
          <w:tab w:val="left" w:pos="7088"/>
        </w:tabs>
      </w:pPr>
    </w:p>
    <w:p w14:paraId="565F1091" w14:textId="77777777" w:rsidR="008D793D" w:rsidRDefault="00CD4B51" w:rsidP="00CD4B51">
      <w:pPr>
        <w:pStyle w:val="berschrift2"/>
      </w:pPr>
      <w:r>
        <w:t>Markieren in der Tabelle</w:t>
      </w:r>
    </w:p>
    <w:p w14:paraId="703C1AFC" w14:textId="77777777" w:rsidR="00CD4B51" w:rsidRDefault="00CD4B51" w:rsidP="00CD4B51">
      <w:pPr>
        <w:pStyle w:val="berschrift3"/>
      </w:pPr>
      <w:r>
        <w:t>Die gesamte Tabelle markieren</w:t>
      </w:r>
    </w:p>
    <w:p w14:paraId="2CB536F4" w14:textId="77777777" w:rsidR="005750AA" w:rsidRDefault="005750AA" w:rsidP="00EF250D">
      <w:r>
        <w:t>Wenn Sie z. B. die Schriftart in allen Zellen der Tabelle ändern wollen, können Sie die gesamte Tabelle auf einmal markieren</w:t>
      </w:r>
      <w:r w:rsidR="0058586F">
        <w:t>:</w:t>
      </w:r>
    </w:p>
    <w:p w14:paraId="4101652C" w14:textId="77777777" w:rsidR="005750AA" w:rsidRDefault="005750AA" w:rsidP="00EF250D"/>
    <w:p w14:paraId="413A780F" w14:textId="77777777" w:rsidR="00F76BC1" w:rsidRDefault="00EF250D" w:rsidP="005750AA">
      <w:pPr>
        <w:pStyle w:val="Listenabsatz"/>
        <w:numPr>
          <w:ilvl w:val="0"/>
          <w:numId w:val="22"/>
        </w:numPr>
      </w:pPr>
      <w:r w:rsidRPr="00EF250D">
        <w:lastRenderedPageBreak/>
        <w:t xml:space="preserve">Bewegen Sie die Maus über die Tabelle (ohne Klick). </w:t>
      </w:r>
    </w:p>
    <w:p w14:paraId="7D2C8BFD" w14:textId="77777777" w:rsidR="008D793D" w:rsidRDefault="00EF250D" w:rsidP="005750AA">
      <w:pPr>
        <w:pStyle w:val="Listenabsatz"/>
        <w:numPr>
          <w:ilvl w:val="0"/>
          <w:numId w:val="22"/>
        </w:numPr>
      </w:pPr>
      <w:r w:rsidRPr="00EF250D">
        <w:t xml:space="preserve">Es erscheint in der linken oberen Ecke </w:t>
      </w:r>
      <w:r w:rsidR="00F76BC1">
        <w:t xml:space="preserve">der Tabelle </w:t>
      </w:r>
      <w:r w:rsidRPr="00EF250D">
        <w:t xml:space="preserve">ein Symbol mit zwei </w:t>
      </w:r>
      <w:r w:rsidR="005750AA">
        <w:br/>
      </w:r>
      <w:r w:rsidRPr="00EF250D">
        <w:t>Pfeilen. Das ist der Verschiebepunkt</w:t>
      </w:r>
      <w:r>
        <w:t>:</w:t>
      </w:r>
    </w:p>
    <w:p w14:paraId="4B99056E" w14:textId="77777777" w:rsidR="00EF250D" w:rsidRDefault="00F76BC1" w:rsidP="005750A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090C684" wp14:editId="0866AB49">
                <wp:extent cx="3420974" cy="923377"/>
                <wp:effectExtent l="0" t="0" r="27305" b="10160"/>
                <wp:docPr id="171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974" cy="923377"/>
                          <a:chOff x="3319" y="3773"/>
                          <a:chExt cx="5559" cy="1280"/>
                        </a:xfrm>
                      </wpg:grpSpPr>
                      <pic:pic xmlns:pic="http://schemas.openxmlformats.org/drawingml/2006/picture">
                        <pic:nvPicPr>
                          <pic:cNvPr id="171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4118"/>
                            <a:ext cx="4980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708" y="4883"/>
                            <a:ext cx="170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Picture 166" descr="textcur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4298"/>
                            <a:ext cx="195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163" descr="viererpfeil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3773"/>
                            <a:ext cx="43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556D0D" id="Group 162" o:spid="_x0000_s1026" style="width:269.35pt;height:72.7pt;mso-position-horizontal-relative:char;mso-position-vertical-relative:line" coordorigin="3319,3773" coordsize="5559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">
                <v:shape id="Picture 164" o:spid="_x0000_s1027" type="#_x0000_t75" style="position:absolute;left:3758;top:4118;width:498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">
                  <v:imagedata r:id="rId29" o:title=""/>
                </v:shape>
                <v:rect id="Rectangle 165" o:spid="_x0000_s1028" style="position:absolute;left:8708;top:4883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"/>
                <v:shape id="Picture 166" o:spid="_x0000_s1029" type="#_x0000_t75" alt="textcursor" style="position:absolute;left:5918;top:4298;width:195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">
                  <v:imagedata r:id="rId30" o:title="textcursor"/>
                </v:shape>
                <v:shape id="Picture 163" o:spid="_x0000_s1030" type="#_x0000_t75" alt="viererpfeil" style="position:absolute;left:3319;top:3773;width:439;height:3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">
                  <v:imagedata r:id="rId31" o:title="viererpfeil"/>
                  <o:lock v:ext="edit" aspectratio="f"/>
                </v:shape>
                <w10:anchorlock/>
              </v:group>
            </w:pict>
          </mc:Fallback>
        </mc:AlternateContent>
      </w:r>
    </w:p>
    <w:p w14:paraId="1299C43A" w14:textId="77777777" w:rsidR="005750AA" w:rsidRDefault="005750AA" w:rsidP="005750AA">
      <w:pPr>
        <w:jc w:val="center"/>
      </w:pPr>
    </w:p>
    <w:p w14:paraId="538ABDDE" w14:textId="77777777" w:rsidR="00F76BC1" w:rsidRDefault="00F76BC1" w:rsidP="00546095">
      <w:pPr>
        <w:pStyle w:val="Listenabsatz"/>
        <w:numPr>
          <w:ilvl w:val="0"/>
          <w:numId w:val="22"/>
        </w:numPr>
      </w:pPr>
      <w:r>
        <w:t>Klicken Sie den Verschiebepunkt an. So wird die ganze Tabelle markiert:</w:t>
      </w:r>
    </w:p>
    <w:p w14:paraId="4DDBEF00" w14:textId="77777777" w:rsidR="005750AA" w:rsidRDefault="00D55E94" w:rsidP="009333C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9C3BCA4" wp14:editId="65C5D4FA">
                <wp:extent cx="4719955" cy="988695"/>
                <wp:effectExtent l="0" t="0" r="4445" b="1905"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955" cy="988695"/>
                          <a:chOff x="0" y="0"/>
                          <a:chExt cx="4719955" cy="988695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955" cy="98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Ellipse 8"/>
                        <wps:cNvSpPr/>
                        <wps:spPr>
                          <a:xfrm>
                            <a:off x="8238" y="57664"/>
                            <a:ext cx="181233" cy="18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C39E0" id="Gruppieren 15" o:spid="_x0000_s1026" style="width:371.65pt;height:77.85pt;mso-position-horizontal-relative:char;mso-position-vertical-relative:line" coordsize="47199,9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">
                <v:shape id="Grafik 7" o:spid="_x0000_s1027" type="#_x0000_t75" style="position:absolute;width:47199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">
                  <v:imagedata r:id="rId33" o:title=""/>
                </v:shape>
                <v:oval id="Ellipse 8" o:spid="_x0000_s1028" style="position:absolute;left:82;top:576;width:1812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" filled="f" strokecolor="#936" strokeweight="2pt"/>
                <w10:anchorlock/>
              </v:group>
            </w:pict>
          </mc:Fallback>
        </mc:AlternateContent>
      </w:r>
    </w:p>
    <w:p w14:paraId="7AF6E9DE" w14:textId="77777777" w:rsidR="00C75668" w:rsidRDefault="009333C7" w:rsidP="009333C7">
      <w:pPr>
        <w:pStyle w:val="berschrift3"/>
      </w:pPr>
      <w:r>
        <w:t>Eine Zelle markieren</w:t>
      </w:r>
    </w:p>
    <w:p w14:paraId="19138F6F" w14:textId="77777777" w:rsidR="009F41C2" w:rsidRDefault="009333C7" w:rsidP="009333C7">
      <w:r>
        <w:t xml:space="preserve">Um eine Zelle zu markieren, fahren Sie mit dem Mauszeiger zur linken unteren Ecke der Zelle. Der </w:t>
      </w:r>
      <w:r w:rsidRPr="007C3B8E">
        <w:t xml:space="preserve">Mauszeiger </w:t>
      </w:r>
      <w:r>
        <w:t>sieht dann so aus:</w:t>
      </w:r>
      <w:r w:rsidRPr="007C3B8E">
        <w:t xml:space="preserve"> </w:t>
      </w:r>
      <w:r>
        <w:rPr>
          <w:noProof/>
        </w:rPr>
        <w:drawing>
          <wp:inline distT="0" distB="0" distL="0" distR="0" wp14:anchorId="4190B649" wp14:editId="71886345">
            <wp:extent cx="224790" cy="224790"/>
            <wp:effectExtent l="0" t="0" r="3810" b="0"/>
            <wp:docPr id="299" name="Grafik 299" descr="klobiger_pfei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lobiger_pfeil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Mit einem Klick wird die Zelle markiert:</w:t>
      </w:r>
    </w:p>
    <w:p w14:paraId="3461D779" w14:textId="77777777" w:rsidR="005750AA" w:rsidRDefault="009333C7" w:rsidP="0022112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3D17190" wp14:editId="18552FDA">
                <wp:extent cx="3207633" cy="572770"/>
                <wp:effectExtent l="0" t="0" r="0" b="0"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633" cy="572770"/>
                          <a:chOff x="0" y="0"/>
                          <a:chExt cx="3207633" cy="572770"/>
                        </a:xfrm>
                      </wpg:grpSpPr>
                      <pic:pic xmlns:pic="http://schemas.openxmlformats.org/drawingml/2006/picture">
                        <pic:nvPicPr>
                          <pic:cNvPr id="32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23" y="0"/>
                            <a:ext cx="3064510" cy="57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hteck 33"/>
                        <wps:cNvSpPr/>
                        <wps:spPr>
                          <a:xfrm>
                            <a:off x="270344" y="39757"/>
                            <a:ext cx="890546" cy="1351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Picture 175" descr="klobiger_pfeil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929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EA9143" id="Gruppieren 36" o:spid="_x0000_s1026" style="width:252.55pt;height:45.1pt;mso-position-horizontal-relative:char;mso-position-vertical-relative:line" coordsize="32076,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">
                <v:shape id="Picture 164" o:spid="_x0000_s1027" type="#_x0000_t75" style="position:absolute;left:1431;width:30645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">
                  <v:imagedata r:id="rId29" o:title=""/>
                </v:shape>
                <v:rect id="Rechteck 33" o:spid="_x0000_s1028" style="position:absolute;left:2703;top:397;width:8905;height:1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" fillcolor="#a5a5a5 [2092]" stroked="f">
                  <v:fill opacity="32896f"/>
                </v:rect>
                <v:shape id="Picture 175" o:spid="_x0000_s1029" type="#_x0000_t75" alt="klobiger_pfeil2" style="position:absolute;top:1749;width:219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">
                  <v:imagedata r:id="rId35" o:title="klobiger_pfeil2"/>
                </v:shape>
                <w10:anchorlock/>
              </v:group>
            </w:pict>
          </mc:Fallback>
        </mc:AlternateContent>
      </w:r>
    </w:p>
    <w:p w14:paraId="797C6B09" w14:textId="77777777" w:rsidR="009333C7" w:rsidRDefault="00221127" w:rsidP="00221127">
      <w:pPr>
        <w:pStyle w:val="berschrift3"/>
      </w:pPr>
      <w:r>
        <w:t>Eine Zeile markieren</w:t>
      </w:r>
    </w:p>
    <w:p w14:paraId="0EA952D4" w14:textId="77777777" w:rsidR="009F41C2" w:rsidRDefault="009F41C2" w:rsidP="009F41C2">
      <w:pPr>
        <w:pStyle w:val="Flietext"/>
      </w:pPr>
      <w:r>
        <w:t xml:space="preserve">Fahren Sie mit der Maus an den linken Tabellenrand zur gewünschten Zeile. </w:t>
      </w:r>
      <w:r w:rsidRPr="006F22A9">
        <w:t xml:space="preserve">der Mauszeiger </w:t>
      </w:r>
      <w:r>
        <w:t>sieht dann so aus</w:t>
      </w:r>
      <w:r w:rsidRPr="006F22A9">
        <w:t xml:space="preserve"> </w:t>
      </w:r>
      <w:r w:rsidRPr="006F22A9">
        <w:rPr>
          <w:noProof/>
        </w:rPr>
        <w:drawing>
          <wp:inline distT="0" distB="0" distL="0" distR="0" wp14:anchorId="44A10ADC" wp14:editId="17197353">
            <wp:extent cx="224790" cy="269875"/>
            <wp:effectExtent l="0" t="0" r="3810" b="0"/>
            <wp:docPr id="1133" name="Grafik 1133" descr="cursorweiss_rec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ursorweiss_rech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A9">
        <w:t xml:space="preserve">. </w:t>
      </w:r>
      <w:r>
        <w:t>Ein</w:t>
      </w:r>
      <w:r w:rsidRPr="006F22A9">
        <w:t xml:space="preserve"> Klick m</w:t>
      </w:r>
      <w:r>
        <w:t>arkiert die gesamte Zeile:</w:t>
      </w:r>
    </w:p>
    <w:p w14:paraId="3CF2D8B6" w14:textId="77777777" w:rsidR="009333C7" w:rsidRDefault="009333C7" w:rsidP="009333C7"/>
    <w:p w14:paraId="0FB78278" w14:textId="77777777" w:rsidR="009F41C2" w:rsidRDefault="009F41C2" w:rsidP="009F41C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780C09F" wp14:editId="4669E250">
                <wp:extent cx="3358708" cy="572770"/>
                <wp:effectExtent l="0" t="0" r="0" b="0"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708" cy="572770"/>
                          <a:chOff x="0" y="0"/>
                          <a:chExt cx="3358708" cy="572770"/>
                        </a:xfrm>
                      </wpg:grpSpPr>
                      <pic:pic xmlns:pic="http://schemas.openxmlformats.org/drawingml/2006/picture">
                        <pic:nvPicPr>
                          <pic:cNvPr id="1470" name="Picture 178" descr="cursorweiss_rechts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270"/>
                            <a:ext cx="219075" cy="276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98" y="0"/>
                            <a:ext cx="3064510" cy="57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hteck 35"/>
                        <wps:cNvSpPr/>
                        <wps:spPr>
                          <a:xfrm>
                            <a:off x="429370" y="39757"/>
                            <a:ext cx="2860996" cy="1431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FB0BC" id="Gruppieren 37" o:spid="_x0000_s1026" style="width:264.45pt;height:45.1pt;mso-position-horizontal-relative:char;mso-position-vertical-relative:line" coordsize="33587,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">
                <v:shape id="Picture 178" o:spid="_x0000_s1027" type="#_x0000_t75" alt="cursorweiss_rechts" style="position:absolute;top:1192;width:2190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">
                  <v:imagedata r:id="rId37" o:title="cursorweiss_rechts"/>
                </v:shape>
                <v:shape id="Picture 164" o:spid="_x0000_s1028" type="#_x0000_t75" style="position:absolute;left:2941;width:30646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">
                  <v:imagedata r:id="rId29" o:title=""/>
                </v:shape>
                <v:rect id="Rechteck 35" o:spid="_x0000_s1029" style="position:absolute;left:4293;top:397;width:2861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" fillcolor="#a5a5a5 [2092]" stroked="f">
                  <v:fill opacity="32896f"/>
                </v:rect>
                <w10:anchorlock/>
              </v:group>
            </w:pict>
          </mc:Fallback>
        </mc:AlternateContent>
      </w:r>
    </w:p>
    <w:p w14:paraId="1FC39945" w14:textId="77777777" w:rsidR="00511317" w:rsidRDefault="00511317">
      <w:pPr>
        <w:spacing w:before="0" w:after="200"/>
        <w:rPr>
          <w:rFonts w:eastAsia="Arial"/>
          <w:b/>
          <w:bCs/>
          <w:iCs/>
          <w:color w:val="993366"/>
          <w:szCs w:val="36"/>
        </w:rPr>
      </w:pPr>
      <w:r>
        <w:br w:type="page"/>
      </w:r>
    </w:p>
    <w:p w14:paraId="05AE3506" w14:textId="77777777" w:rsidR="00EF0B8D" w:rsidRDefault="00774F8C" w:rsidP="00774F8C">
      <w:pPr>
        <w:pStyle w:val="berschrift3"/>
      </w:pPr>
      <w:r>
        <w:lastRenderedPageBreak/>
        <w:t>Eine Spalte markieren</w:t>
      </w:r>
    </w:p>
    <w:p w14:paraId="54B35FC8" w14:textId="77777777" w:rsidR="00EF0B8D" w:rsidRDefault="00DD1CC1" w:rsidP="00546095">
      <w:r>
        <w:t xml:space="preserve">Fahren </w:t>
      </w:r>
      <w:r w:rsidR="00663D93">
        <w:t>Sie mit der Maus zur gewünschten Spalte am oberen Rand der Tabelle. D</w:t>
      </w:r>
      <w:r w:rsidR="00663D93" w:rsidRPr="006F22A9">
        <w:t xml:space="preserve">er Mauszeiger </w:t>
      </w:r>
      <w:r w:rsidR="00663D93">
        <w:t xml:space="preserve">wird zum dicken schwarzen Pfeil </w:t>
      </w:r>
      <w:r w:rsidR="00663D93">
        <w:rPr>
          <w:noProof/>
        </w:rPr>
        <w:drawing>
          <wp:inline distT="0" distB="0" distL="0" distR="0" wp14:anchorId="7EFB71D3" wp14:editId="671BE283">
            <wp:extent cx="110490" cy="151714"/>
            <wp:effectExtent l="0" t="0" r="3810" b="1270"/>
            <wp:docPr id="130" name="Picture 181" descr="klobiger_pfeil_r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81" descr="klobiger_pfeil_runter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1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63D93">
        <w:t>. Ein K</w:t>
      </w:r>
      <w:r w:rsidR="00663D93" w:rsidRPr="006F22A9">
        <w:t xml:space="preserve">lick </w:t>
      </w:r>
      <w:r w:rsidR="00663D93">
        <w:t xml:space="preserve">markiert </w:t>
      </w:r>
      <w:r w:rsidR="00663D93" w:rsidRPr="006F22A9">
        <w:t>die Spalte</w:t>
      </w:r>
      <w:r w:rsidR="00663D93">
        <w:t>:</w:t>
      </w:r>
    </w:p>
    <w:p w14:paraId="0562CB0E" w14:textId="77777777" w:rsidR="00663D93" w:rsidRDefault="00663D93" w:rsidP="00546095"/>
    <w:p w14:paraId="34CE0A41" w14:textId="77777777" w:rsidR="00774F8C" w:rsidRDefault="00663D93" w:rsidP="003306D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F04B444" wp14:editId="33CDB86C">
                <wp:extent cx="3063875" cy="725805"/>
                <wp:effectExtent l="0" t="0" r="3175" b="0"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725805"/>
                          <a:chOff x="0" y="0"/>
                          <a:chExt cx="3063875" cy="726051"/>
                        </a:xfrm>
                      </wpg:grpSpPr>
                      <pic:pic xmlns:pic="http://schemas.openxmlformats.org/drawingml/2006/picture">
                        <pic:nvPicPr>
                          <pic:cNvPr id="42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281"/>
                            <a:ext cx="3063875" cy="57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81" descr="klobiger_pfeil_runter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14" y="0"/>
                            <a:ext cx="110490" cy="1517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43" name="Rechteck 43"/>
                        <wps:cNvSpPr/>
                        <wps:spPr>
                          <a:xfrm>
                            <a:off x="105711" y="179709"/>
                            <a:ext cx="919480" cy="4959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7A97A" id="Gruppieren 44" o:spid="_x0000_s1026" style="width:241.25pt;height:57.15pt;mso-position-horizontal-relative:char;mso-position-vertical-relative:line" coordsize="30638,7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">
                <v:shape id="Picture 164" o:spid="_x0000_s1027" type="#_x0000_t75" style="position:absolute;top:1532;width:3063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">
                  <v:imagedata r:id="rId29" o:title=""/>
                </v:shape>
                <v:shape id="Picture 181" o:spid="_x0000_s1028" type="#_x0000_t75" alt="klobiger_pfeil_runter" style="position:absolute;left:4704;width:110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">
                  <v:imagedata r:id="rId39" o:title="klobiger_pfeil_runter"/>
                </v:shape>
                <v:rect id="Rechteck 43" o:spid="_x0000_s1029" style="position:absolute;left:1057;top:1797;width:9194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" fillcolor="#a5a5a5 [2092]" stroked="f">
                  <v:fill opacity="32896f"/>
                </v:rect>
                <w10:anchorlock/>
              </v:group>
            </w:pict>
          </mc:Fallback>
        </mc:AlternateContent>
      </w:r>
    </w:p>
    <w:p w14:paraId="1491C08F" w14:textId="77777777" w:rsidR="008816E1" w:rsidRDefault="008816E1" w:rsidP="008816E1">
      <w:pPr>
        <w:pStyle w:val="berschrift2"/>
      </w:pPr>
      <w:r>
        <w:t>Zeilen- und Spaltengröße ändern</w:t>
      </w:r>
    </w:p>
    <w:p w14:paraId="6FD456C9" w14:textId="77777777" w:rsidR="00293E84" w:rsidRPr="00293E84" w:rsidRDefault="00293E84" w:rsidP="00293E84">
      <w:pPr>
        <w:pStyle w:val="berschrift3"/>
      </w:pPr>
      <w:r>
        <w:t>Mit der Maus</w:t>
      </w:r>
    </w:p>
    <w:p w14:paraId="397E1BB5" w14:textId="77777777" w:rsidR="008816E1" w:rsidRDefault="00D03852" w:rsidP="00546095">
      <w:r>
        <w:t xml:space="preserve">Sie können </w:t>
      </w:r>
      <w:r w:rsidR="00DC68B0">
        <w:t>die Zeilenhöhe und Spaltenbreite für jede Zeile und jede Spalte anders einstellen</w:t>
      </w:r>
      <w:r w:rsidR="00416803">
        <w:t>:</w:t>
      </w:r>
    </w:p>
    <w:p w14:paraId="62EBF3C5" w14:textId="77777777" w:rsidR="005537C8" w:rsidRPr="003C6E03" w:rsidRDefault="005537C8" w:rsidP="003C6E03"/>
    <w:p w14:paraId="47FCBE4E" w14:textId="77777777" w:rsidR="005537C8" w:rsidRPr="00D5097D" w:rsidRDefault="005537C8" w:rsidP="00D5097D">
      <w:pPr>
        <w:pStyle w:val="Listenabsatz"/>
        <w:numPr>
          <w:ilvl w:val="0"/>
          <w:numId w:val="22"/>
        </w:numPr>
      </w:pPr>
      <w:r w:rsidRPr="00D5097D">
        <w:t>Bewegen Sie die Maus auf eine der Gitternetzlinien.</w:t>
      </w:r>
    </w:p>
    <w:p w14:paraId="66CA5A08" w14:textId="77777777" w:rsidR="005537C8" w:rsidRPr="00D5097D" w:rsidRDefault="005537C8" w:rsidP="00D5097D">
      <w:pPr>
        <w:pStyle w:val="Listenabsatz"/>
        <w:numPr>
          <w:ilvl w:val="0"/>
          <w:numId w:val="22"/>
        </w:numPr>
      </w:pPr>
      <w:r w:rsidRPr="00D5097D">
        <w:t xml:space="preserve">Der Mauszeiger schaut dann so </w:t>
      </w:r>
      <w:r w:rsidRPr="00D5097D">
        <w:rPr>
          <w:noProof/>
        </w:rPr>
        <w:drawing>
          <wp:inline distT="0" distB="0" distL="0" distR="0" wp14:anchorId="3B6FD566" wp14:editId="7628D23C">
            <wp:extent cx="180975" cy="180975"/>
            <wp:effectExtent l="0" t="0" r="9525" b="9525"/>
            <wp:docPr id="1403" name="Grafik 1403" descr="pfeil_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1" descr="pfeil_ta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97D">
        <w:t xml:space="preserve"> aus, wenn er sich auf einer waagrechten Linie befindet. Ist der Mauszeiger auf einer senkrechten Linie, sieht er so </w:t>
      </w:r>
      <w:r w:rsidRPr="00D5097D">
        <w:rPr>
          <w:noProof/>
        </w:rPr>
        <w:drawing>
          <wp:inline distT="0" distB="0" distL="0" distR="0" wp14:anchorId="33DB646B" wp14:editId="1716412F">
            <wp:extent cx="180975" cy="180975"/>
            <wp:effectExtent l="0" t="0" r="9525" b="9525"/>
            <wp:docPr id="1129" name="Grafik 1129" descr="pfeil_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1" descr="pfeil_ta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97D">
        <w:t xml:space="preserve"> aus.</w:t>
      </w:r>
    </w:p>
    <w:p w14:paraId="11A46D38" w14:textId="77777777" w:rsidR="005537C8" w:rsidRPr="00D5097D" w:rsidRDefault="005537C8" w:rsidP="00D5097D">
      <w:pPr>
        <w:pStyle w:val="Listenabsatz"/>
        <w:numPr>
          <w:ilvl w:val="0"/>
          <w:numId w:val="22"/>
        </w:numPr>
      </w:pPr>
      <w:r w:rsidRPr="00D5097D">
        <w:t>Ziehen Sie mit gedrückter Maustaste die Gitternetzlinie an die gewünschte Position. Solange Sie die Maus gedrückt halten, erscheint eine strichlierte Hilfslinie</w:t>
      </w:r>
      <w:r w:rsidR="00D5097D">
        <w:t>:</w:t>
      </w:r>
    </w:p>
    <w:p w14:paraId="6D98A12B" w14:textId="77777777" w:rsidR="005537C8" w:rsidRPr="003C6E03" w:rsidRDefault="00D5097D" w:rsidP="003C6E03">
      <w:pPr>
        <w:jc w:val="center"/>
      </w:pPr>
      <w:r w:rsidRPr="003C6E03">
        <w:rPr>
          <w:noProof/>
        </w:rPr>
        <mc:AlternateContent>
          <mc:Choice Requires="wpg">
            <w:drawing>
              <wp:inline distT="0" distB="0" distL="0" distR="0" wp14:anchorId="77450CFF" wp14:editId="4BCF6571">
                <wp:extent cx="2638425" cy="914400"/>
                <wp:effectExtent l="0" t="0" r="9525" b="19050"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914400"/>
                          <a:chOff x="0" y="0"/>
                          <a:chExt cx="2638425" cy="914400"/>
                        </a:xfrm>
                      </wpg:grpSpPr>
                      <pic:pic xmlns:pic="http://schemas.openxmlformats.org/drawingml/2006/picture">
                        <pic:nvPicPr>
                          <pic:cNvPr id="1399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2638425" cy="662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86" descr="pfeil_tab_vert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22860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Line 187"/>
                        <wps:cNvCnPr/>
                        <wps:spPr bwMode="auto">
                          <a:xfrm>
                            <a:off x="1104900" y="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7231E" id="Gruppieren 138" o:spid="_x0000_s1026" style="width:207.75pt;height:1in;mso-position-horizontal-relative:char;mso-position-vertical-relative:line" coordsize="2638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">
                <v:shape id="Picture 185" o:spid="_x0000_s1027" type="#_x0000_t75" style="position:absolute;top:1524;width:26384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">
                  <v:imagedata r:id="rId43" o:title=""/>
                </v:shape>
                <v:shape id="Picture 186" o:spid="_x0000_s1028" type="#_x0000_t75" alt="pfeil_tab_vert" style="position:absolute;left:10287;top:2286;width:180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">
                  <v:imagedata r:id="rId44" o:title="pfeil_tab_vert"/>
                </v:shape>
                <v:line id="Line 187" o:spid="_x0000_s1029" style="position:absolute;visibility:visible;mso-wrap-style:square" from="11049,0" to="11049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">
                  <v:stroke dashstyle="dash"/>
                </v:line>
                <w10:anchorlock/>
              </v:group>
            </w:pict>
          </mc:Fallback>
        </mc:AlternateContent>
      </w:r>
    </w:p>
    <w:p w14:paraId="66FF174F" w14:textId="77777777" w:rsidR="005537C8" w:rsidRPr="003C6E03" w:rsidRDefault="00293E84" w:rsidP="00293E84">
      <w:pPr>
        <w:pStyle w:val="berschrift3"/>
      </w:pPr>
      <w:r>
        <w:t>Über das Menü</w:t>
      </w:r>
    </w:p>
    <w:p w14:paraId="6FC828F0" w14:textId="77777777" w:rsidR="00D614A6" w:rsidRDefault="00293E84" w:rsidP="00D614A6">
      <w:pPr>
        <w:rPr>
          <w:noProof/>
        </w:rPr>
      </w:pPr>
      <w:r>
        <w:t>Sie können die Zeilenhöhe und Spaltenbreite auch über das Menü ändern</w:t>
      </w:r>
      <w:r w:rsidR="00F5034F">
        <w:t xml:space="preserve">. </w:t>
      </w:r>
      <w:r w:rsidR="00D614A6" w:rsidRPr="00D614A6">
        <w:rPr>
          <w:noProof/>
        </w:rPr>
        <w:t xml:space="preserve"> </w:t>
      </w:r>
    </w:p>
    <w:p w14:paraId="2271A0EA" w14:textId="77777777" w:rsidR="005537C8" w:rsidRDefault="00D614A6" w:rsidP="00D614A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85B42AE" wp14:editId="6E7370D2">
                <wp:extent cx="5759450" cy="1333500"/>
                <wp:effectExtent l="0" t="0" r="0" b="0"/>
                <wp:docPr id="1135" name="Gruppieren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33500"/>
                          <a:chOff x="0" y="97509"/>
                          <a:chExt cx="5895975" cy="1365109"/>
                        </a:xfrm>
                      </wpg:grpSpPr>
                      <pic:pic xmlns:pic="http://schemas.openxmlformats.org/drawingml/2006/picture">
                        <pic:nvPicPr>
                          <pic:cNvPr id="1130" name="Grafik 1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2" b="6369"/>
                          <a:stretch/>
                        </pic:blipFill>
                        <pic:spPr>
                          <a:xfrm>
                            <a:off x="2371725" y="97509"/>
                            <a:ext cx="3524250" cy="1365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Diagonal liegende Ecken des Rechtecks abrunden 3"/>
                        <wps:cNvSpPr/>
                        <wps:spPr>
                          <a:xfrm>
                            <a:off x="0" y="419100"/>
                            <a:ext cx="2368216" cy="7810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58906B" w14:textId="77777777" w:rsidR="00D614A6" w:rsidRPr="00BD1CF6" w:rsidRDefault="00D614A6" w:rsidP="00D614A6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BD1CF6">
                                <w:rPr>
                                  <w:color w:val="000000" w:themeColor="text1"/>
                                </w:rPr>
                                <w:t xml:space="preserve">Markieren Sie die </w:t>
                              </w:r>
                              <w:r w:rsidR="00F5034F" w:rsidRPr="00BD1CF6">
                                <w:rPr>
                                  <w:color w:val="000000" w:themeColor="text1"/>
                                </w:rPr>
                                <w:t xml:space="preserve">Spalte </w:t>
                              </w:r>
                              <w:r w:rsidR="00F5034F">
                                <w:rPr>
                                  <w:color w:val="000000" w:themeColor="text1"/>
                                </w:rPr>
                                <w:t xml:space="preserve">(oder </w:t>
                              </w:r>
                              <w:r w:rsidRPr="00BD1CF6">
                                <w:rPr>
                                  <w:color w:val="000000" w:themeColor="text1"/>
                                </w:rPr>
                                <w:t>Zeile</w:t>
                              </w:r>
                              <w:r w:rsidR="00F5034F">
                                <w:rPr>
                                  <w:color w:val="000000" w:themeColor="text1"/>
                                </w:rPr>
                                <w:t>)</w:t>
                              </w:r>
                              <w:r w:rsidRPr="00BD1CF6">
                                <w:rPr>
                                  <w:color w:val="000000" w:themeColor="text1"/>
                                </w:rPr>
                                <w:t>, die Sie ändern wollen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B42AE" id="Gruppieren 1135" o:spid="_x0000_s1059" style="width:453.5pt;height:105pt;mso-position-horizontal-relative:char;mso-position-vertical-relative:line" coordorigin=",975" coordsize="58959,1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">
                <v:shape id="Grafik 1130" o:spid="_x0000_s1060" type="#_x0000_t75" style="position:absolute;left:23717;top:975;width:35242;height:1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">
                  <v:imagedata r:id="rId46" o:title="" croptop="4091f" cropbottom="4174f"/>
                </v:shape>
                <v:shape id="Diagonal liegende Ecken des Rechtecks abrunden 3" o:spid="_x0000_s1061" style="position:absolute;top:4191;width:23682;height:7810;visibility:visible;mso-wrap-style:square;v-text-anchor:middle" coordsize="2368216,781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" adj="-11796480,,5400" path="m192662,l2368216,r,l2368216,588388v,106404,-86258,192662,-192662,192662l,781050r,l,192662c,86258,86258,,192662,xe" fillcolor="white [3212]" strokecolor="#936" strokeweight="2pt">
                  <v:stroke joinstyle="miter"/>
                  <v:formulas/>
                  <v:path arrowok="t" o:connecttype="custom" o:connectlocs="192662,0;2368216,0;2368216,0;2368216,588388;2175554,781050;0,781050;0,781050;0,192662;192662,0" o:connectangles="0,0,0,0,0,0,0,0,0" textboxrect="0,0,2368216,781050"/>
                  <v:textbox inset="1mm,0,0,0">
                    <w:txbxContent>
                      <w:p w14:paraId="4858906B" w14:textId="77777777" w:rsidR="00D614A6" w:rsidRPr="00BD1CF6" w:rsidRDefault="00D614A6" w:rsidP="00D614A6">
                        <w:pPr>
                          <w:rPr>
                            <w:color w:val="000000" w:themeColor="text1"/>
                          </w:rPr>
                        </w:pPr>
                        <w:r w:rsidRPr="00BD1CF6">
                          <w:rPr>
                            <w:color w:val="000000" w:themeColor="text1"/>
                          </w:rPr>
                          <w:t xml:space="preserve">Markieren Sie die </w:t>
                        </w:r>
                        <w:r w:rsidR="00F5034F" w:rsidRPr="00BD1CF6">
                          <w:rPr>
                            <w:color w:val="000000" w:themeColor="text1"/>
                          </w:rPr>
                          <w:t xml:space="preserve">Spalte </w:t>
                        </w:r>
                        <w:r w:rsidR="00F5034F">
                          <w:rPr>
                            <w:color w:val="000000" w:themeColor="text1"/>
                          </w:rPr>
                          <w:t xml:space="preserve">(oder </w:t>
                        </w:r>
                        <w:r w:rsidRPr="00BD1CF6">
                          <w:rPr>
                            <w:color w:val="000000" w:themeColor="text1"/>
                          </w:rPr>
                          <w:t>Zeile</w:t>
                        </w:r>
                        <w:r w:rsidR="00F5034F">
                          <w:rPr>
                            <w:color w:val="000000" w:themeColor="text1"/>
                          </w:rPr>
                          <w:t>)</w:t>
                        </w:r>
                        <w:r w:rsidRPr="00BD1CF6">
                          <w:rPr>
                            <w:color w:val="000000" w:themeColor="text1"/>
                          </w:rPr>
                          <w:t>, die Sie ändern wollen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46DB82" w14:textId="77777777" w:rsidR="00BD1CF6" w:rsidRPr="003C6E03" w:rsidRDefault="00BD1CF6" w:rsidP="003C6E03"/>
    <w:p w14:paraId="720CE9CC" w14:textId="77777777" w:rsidR="00BD1CF6" w:rsidRDefault="00D614A6" w:rsidP="00D614A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DB6386" wp14:editId="5DBC2126">
                <wp:extent cx="4514850" cy="781050"/>
                <wp:effectExtent l="0" t="0" r="19050" b="19050"/>
                <wp:docPr id="1138" name="Gruppieren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781050"/>
                          <a:chOff x="0" y="0"/>
                          <a:chExt cx="4514850" cy="781050"/>
                        </a:xfrm>
                      </wpg:grpSpPr>
                      <pic:pic xmlns:pic="http://schemas.openxmlformats.org/drawingml/2006/picture">
                        <pic:nvPicPr>
                          <pic:cNvPr id="1132" name="Grafik 113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32397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Diagonal liegende Ecken des Rechtecks abrunden 3"/>
                        <wps:cNvSpPr/>
                        <wps:spPr>
                          <a:xfrm>
                            <a:off x="2276475" y="0"/>
                            <a:ext cx="2238375" cy="7810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B861E0" w14:textId="77777777" w:rsidR="00D614A6" w:rsidRPr="00D614A6" w:rsidRDefault="00D614A6" w:rsidP="00D614A6">
                              <w:pPr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Klicken Sie im Menü auf die Registerkarte „Layout“ bei den Tabellentools.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Ellipse 1136"/>
                        <wps:cNvSpPr/>
                        <wps:spPr>
                          <a:xfrm>
                            <a:off x="628650" y="381000"/>
                            <a:ext cx="676275" cy="323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erade Verbindung mit Pfeil 1137"/>
                        <wps:cNvCnPr/>
                        <wps:spPr>
                          <a:xfrm flipH="1">
                            <a:off x="1257300" y="438150"/>
                            <a:ext cx="1019175" cy="57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B6386" id="Gruppieren 1138" o:spid="_x0000_s1062" style="width:355.5pt;height:61.5pt;mso-position-horizontal-relative:char;mso-position-vertical-relative:line" coordsize="45148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">
                <v:shape id="Grafik 1132" o:spid="_x0000_s1063" type="#_x0000_t75" style="position:absolute;top:857;width:1323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">
                  <v:imagedata r:id="rId48" o:title=""/>
                </v:shape>
                <v:shape id="Diagonal liegende Ecken des Rechtecks abrunden 3" o:spid="_x0000_s1064" style="position:absolute;left:22764;width:22384;height:7810;visibility:visible;mso-wrap-style:square;v-text-anchor:middle" coordsize="2238375,781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" adj="-11796480,,5400" path="m192662,l2238375,r,l2238375,588388v,106404,-86258,192662,-192662,192662l,781050r,l,192662c,86258,86258,,192662,xe" fillcolor="white [3212]" strokecolor="#936" strokeweight="2pt">
                  <v:stroke joinstyle="miter"/>
                  <v:formulas/>
                  <v:path arrowok="t" o:connecttype="custom" o:connectlocs="192662,0;2238375,0;2238375,0;2238375,588388;2045713,781050;0,781050;0,781050;0,192662;192662,0" o:connectangles="0,0,0,0,0,0,0,0,0" textboxrect="0,0,2238375,781050"/>
                  <v:textbox inset="1mm,0,0,0">
                    <w:txbxContent>
                      <w:p w14:paraId="5EB861E0" w14:textId="77777777" w:rsidR="00D614A6" w:rsidRPr="00D614A6" w:rsidRDefault="00D614A6" w:rsidP="00D614A6">
                        <w:pPr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Klicken Sie im Menü auf die Registerkarte „Layout“ bei den Tabellentools.</w:t>
                        </w:r>
                      </w:p>
                    </w:txbxContent>
                  </v:textbox>
                </v:shape>
                <v:oval id="Ellipse 1136" o:spid="_x0000_s1065" style="position:absolute;left:6286;top:3810;width:676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" filled="f" strokecolor="#936" strokeweight="2pt"/>
                <v:shape id="Gerade Verbindung mit Pfeil 1137" o:spid="_x0000_s1066" type="#_x0000_t32" style="position:absolute;left:12573;top:4381;width:10191;height: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" strokecolor="#936" strokeweight="2.25pt">
                  <v:stroke endarrow="block"/>
                </v:shape>
                <w10:anchorlock/>
              </v:group>
            </w:pict>
          </mc:Fallback>
        </mc:AlternateContent>
      </w:r>
    </w:p>
    <w:p w14:paraId="5997CC1D" w14:textId="77777777" w:rsidR="00BD1CF6" w:rsidRDefault="00BD1CF6" w:rsidP="00546095"/>
    <w:p w14:paraId="110FFD37" w14:textId="77777777" w:rsidR="009F47FE" w:rsidRDefault="009F47FE" w:rsidP="00546095"/>
    <w:p w14:paraId="7FBC7053" w14:textId="77777777" w:rsidR="003A089D" w:rsidRDefault="009F47FE" w:rsidP="00546095">
      <w:r>
        <w:rPr>
          <w:noProof/>
        </w:rPr>
        <mc:AlternateContent>
          <mc:Choice Requires="wpg">
            <w:drawing>
              <wp:inline distT="0" distB="0" distL="0" distR="0" wp14:anchorId="7787AF7D" wp14:editId="15508832">
                <wp:extent cx="5819775" cy="1524000"/>
                <wp:effectExtent l="0" t="0" r="28575" b="0"/>
                <wp:docPr id="1143" name="Gruppieren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524000"/>
                          <a:chOff x="0" y="0"/>
                          <a:chExt cx="5819775" cy="1524000"/>
                        </a:xfrm>
                      </wpg:grpSpPr>
                      <pic:pic xmlns:pic="http://schemas.openxmlformats.org/drawingml/2006/picture">
                        <pic:nvPicPr>
                          <pic:cNvPr id="1139" name="Grafik 1139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erade Verbindung mit Pfeil 1142"/>
                        <wps:cNvCnPr/>
                        <wps:spPr>
                          <a:xfrm flipH="1">
                            <a:off x="2971800" y="847725"/>
                            <a:ext cx="1019175" cy="57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0" name="Diagonal liegende Ecken des Rechtecks abrunden 3"/>
                        <wps:cNvSpPr/>
                        <wps:spPr>
                          <a:xfrm>
                            <a:off x="3495675" y="304800"/>
                            <a:ext cx="2324100" cy="1123950"/>
                          </a:xfrm>
                          <a:prstGeom prst="round2DiagRect">
                            <a:avLst>
                              <a:gd name="adj1" fmla="val 20223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6992B0" w14:textId="77777777" w:rsidR="00A67923" w:rsidRDefault="00A67923" w:rsidP="00A67923">
                              <w:pPr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Ändern Sie im Bereich „Zellengröße“ die „Höhe“ (bei Zeilen) oder die „Breite“ (bei Spalten.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Ellipse 1141"/>
                        <wps:cNvSpPr/>
                        <wps:spPr>
                          <a:xfrm>
                            <a:off x="1524000" y="600075"/>
                            <a:ext cx="1447800" cy="7334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7AF7D" id="Gruppieren 1143" o:spid="_x0000_s1067" style="width:458.25pt;height:120pt;mso-position-horizontal-relative:char;mso-position-vertical-relative:line" coordsize="58197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">
                <v:shape id="Grafik 1139" o:spid="_x0000_s1068" type="#_x0000_t75" style="position:absolute;width:2971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">
                  <v:imagedata r:id="rId50" o:title=""/>
                </v:shape>
                <v:shape id="Gerade Verbindung mit Pfeil 1142" o:spid="_x0000_s1069" type="#_x0000_t32" style="position:absolute;left:29718;top:8477;width:10191;height:5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" strokecolor="#936" strokeweight="2.25pt">
                  <v:stroke endarrow="block"/>
                </v:shape>
                <v:shape id="Diagonal liegende Ecken des Rechtecks abrunden 3" o:spid="_x0000_s1070" style="position:absolute;left:34956;top:3048;width:23241;height:11239;visibility:visible;mso-wrap-style:square;v-text-anchor:middle" coordsize="2324100,1123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" adj="-11796480,,5400" path="m227296,l2324100,r,l2324100,896654v,125532,-101764,227296,-227296,227296l,1123950r,l,227296c,101764,101764,,227296,xe" fillcolor="white [3212]" strokecolor="#936" strokeweight="2pt">
                  <v:stroke joinstyle="miter"/>
                  <v:formulas/>
                  <v:path arrowok="t" o:connecttype="custom" o:connectlocs="227296,0;2324100,0;2324100,0;2324100,896654;2096804,1123950;0,1123950;0,1123950;0,227296;227296,0" o:connectangles="0,0,0,0,0,0,0,0,0" textboxrect="0,0,2324100,1123950"/>
                  <v:textbox inset="1mm,0,0,0">
                    <w:txbxContent>
                      <w:p w14:paraId="766992B0" w14:textId="77777777" w:rsidR="00A67923" w:rsidRDefault="00A67923" w:rsidP="00A67923">
                        <w:pPr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Ändern Sie im Bereich „Zellengröße“ die „Höhe“ (bei Zeilen) oder die „Breite“ (bei Spalten.</w:t>
                        </w:r>
                      </w:p>
                    </w:txbxContent>
                  </v:textbox>
                </v:shape>
                <v:oval id="Ellipse 1141" o:spid="_x0000_s1071" style="position:absolute;left:15240;top:6000;width:14478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" filled="f" strokecolor="#936" strokeweight="2pt"/>
                <w10:anchorlock/>
              </v:group>
            </w:pict>
          </mc:Fallback>
        </mc:AlternateContent>
      </w:r>
    </w:p>
    <w:p w14:paraId="6B699379" w14:textId="77777777" w:rsidR="00C9366A" w:rsidRPr="00C9366A" w:rsidRDefault="00C9366A" w:rsidP="00C9366A"/>
    <w:p w14:paraId="3FE9F23F" w14:textId="77777777" w:rsidR="00C9366A" w:rsidRPr="00C9366A" w:rsidRDefault="00C9366A" w:rsidP="00C9366A"/>
    <w:p w14:paraId="5303356F" w14:textId="77777777" w:rsidR="000F31E2" w:rsidRDefault="000601ED" w:rsidP="000601ED">
      <w:pPr>
        <w:ind w:left="1276"/>
      </w:pPr>
      <w:r w:rsidRPr="000601ED">
        <w:rPr>
          <w:rFonts w:ascii="Arial Narrow" w:hAnsi="Arial Narrow"/>
          <w:b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D62E3EF" wp14:editId="4D85B464">
                <wp:simplePos x="0" y="0"/>
                <wp:positionH relativeFrom="column">
                  <wp:posOffset>3690620</wp:posOffset>
                </wp:positionH>
                <wp:positionV relativeFrom="paragraph">
                  <wp:posOffset>247650</wp:posOffset>
                </wp:positionV>
                <wp:extent cx="609600" cy="249555"/>
                <wp:effectExtent l="0" t="0" r="0" b="17145"/>
                <wp:wrapNone/>
                <wp:docPr id="1147" name="Gruppieren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49555"/>
                          <a:chOff x="0" y="0"/>
                          <a:chExt cx="609600" cy="249555"/>
                        </a:xfrm>
                      </wpg:grpSpPr>
                      <pic:pic xmlns:pic="http://schemas.openxmlformats.org/drawingml/2006/picture">
                        <pic:nvPicPr>
                          <pic:cNvPr id="1145" name="Grafik 1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56" t="64375" r="2884" b="16875"/>
                          <a:stretch/>
                        </pic:blipFill>
                        <pic:spPr bwMode="auto">
                          <a:xfrm>
                            <a:off x="0" y="9525"/>
                            <a:ext cx="609600" cy="24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6" name="Ellipse 1146"/>
                        <wps:cNvSpPr/>
                        <wps:spPr>
                          <a:xfrm>
                            <a:off x="438150" y="0"/>
                            <a:ext cx="1524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0EDE1" id="Gruppieren 1147" o:spid="_x0000_s1026" style="position:absolute;margin-left:290.6pt;margin-top:19.5pt;width:48pt;height:19.65pt;z-index:251655168" coordsize="6096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">
                <v:shape id="Grafik 1145" o:spid="_x0000_s1027" type="#_x0000_t75" style="position:absolute;top:95;width:6096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">
                  <v:imagedata r:id="rId50" o:title="" croptop="42189f" cropbottom="11059f" cropleft="47681f" cropright="1890f"/>
                </v:shape>
                <v:oval id="Ellipse 1146" o:spid="_x0000_s1028" style="position:absolute;left:4381;width:152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" filled="f" strokecolor="#936" strokeweight="2pt"/>
              </v:group>
            </w:pict>
          </mc:Fallback>
        </mc:AlternateContent>
      </w:r>
      <w:r w:rsidR="009F47FE" w:rsidRPr="000601ED">
        <w:rPr>
          <w:rFonts w:ascii="Arial Narrow" w:hAnsi="Arial Narrow"/>
          <w:b/>
          <w:noProof/>
        </w:rPr>
        <w:drawing>
          <wp:anchor distT="0" distB="0" distL="114300" distR="114300" simplePos="0" relativeHeight="251654144" behindDoc="0" locked="0" layoutInCell="1" allowOverlap="1" wp14:anchorId="6F68D0AE" wp14:editId="1D662C15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1355" cy="681355"/>
            <wp:effectExtent l="0" t="0" r="4445" b="4445"/>
            <wp:wrapThrough wrapText="bothSides">
              <wp:wrapPolygon edited="0">
                <wp:start x="0" y="0"/>
                <wp:lineTo x="0" y="21137"/>
                <wp:lineTo x="21137" y="21137"/>
                <wp:lineTo x="21137" y="0"/>
                <wp:lineTo x="0" y="0"/>
              </wp:wrapPolygon>
            </wp:wrapThrough>
            <wp:docPr id="1144" name="Grafik 1144" descr="C:\Users\admin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7FE" w:rsidRPr="000601ED">
        <w:rPr>
          <w:b/>
        </w:rPr>
        <w:t>Tipp:</w:t>
      </w:r>
      <w:r w:rsidR="009F47FE">
        <w:t xml:space="preserve"> Sie können die Zeilenhöhe bzw. Spaltenbreite durch </w:t>
      </w:r>
      <w:r w:rsidR="009F47FE" w:rsidRPr="000F31E2">
        <w:t>Klicken auf die Pfeile</w:t>
      </w:r>
      <w:r w:rsidR="009F47FE">
        <w:t xml:space="preserve"> neben dem Eingabefeld ändern</w:t>
      </w:r>
      <w:r w:rsidR="000F31E2">
        <w:t xml:space="preserve">: </w:t>
      </w:r>
    </w:p>
    <w:p w14:paraId="5D5FAB11" w14:textId="77777777" w:rsidR="00BD1CF6" w:rsidRDefault="00E00671" w:rsidP="000601ED">
      <w:pPr>
        <w:ind w:left="1276"/>
      </w:pPr>
      <w:r>
        <w:t>Sie können aber auch die Breite/Höhe als Zahl auf der Tastatur eintippen und mit Enter bestätigen!</w:t>
      </w:r>
    </w:p>
    <w:p w14:paraId="1F72F646" w14:textId="77777777" w:rsidR="00D614A6" w:rsidRDefault="00D614A6" w:rsidP="00546095"/>
    <w:p w14:paraId="08CE6F91" w14:textId="77777777" w:rsidR="00D614A6" w:rsidRDefault="00D614A6" w:rsidP="00546095"/>
    <w:p w14:paraId="5678083A" w14:textId="77777777" w:rsidR="00632CB1" w:rsidRDefault="00773D26" w:rsidP="00D47EA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D9C8861" wp14:editId="73B5ED9A">
                <wp:extent cx="4972050" cy="1143000"/>
                <wp:effectExtent l="0" t="0" r="19050" b="19050"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1143000"/>
                          <a:chOff x="0" y="0"/>
                          <a:chExt cx="4972050" cy="1143000"/>
                        </a:xfrm>
                      </wpg:grpSpPr>
                      <wps:wsp>
                        <wps:cNvPr id="1120" name="Diagonal liegende Ecken des Rechtecks abrunden 3"/>
                        <wps:cNvSpPr/>
                        <wps:spPr>
                          <a:xfrm>
                            <a:off x="0" y="0"/>
                            <a:ext cx="4972050" cy="114300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709D32" w14:textId="77777777" w:rsidR="001C22F7" w:rsidRPr="008056B9" w:rsidRDefault="001C22F7" w:rsidP="00BD2CBB">
                              <w:pPr>
                                <w:spacing w:before="0"/>
                                <w:ind w:left="992" w:right="1151"/>
                                <w:rPr>
                                  <w:color w:val="000000" w:themeColor="text1"/>
                                </w:rPr>
                              </w:pPr>
                              <w:r w:rsidRPr="00F84718">
                                <w:rPr>
                                  <w:color w:val="000000" w:themeColor="text1"/>
                                </w:rPr>
                                <w:t xml:space="preserve">Hier können Sie ein Erklärvideo zum Thema </w:t>
                              </w:r>
                              <w:r w:rsidR="00B12935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="008056B9">
                                <w:rPr>
                                  <w:i/>
                                  <w:color w:val="000000" w:themeColor="text1"/>
                                </w:rPr>
                                <w:t xml:space="preserve">Tabellen </w:t>
                              </w:r>
                              <w:r w:rsidR="003A089D">
                                <w:rPr>
                                  <w:i/>
                                  <w:color w:val="000000" w:themeColor="text1"/>
                                </w:rPr>
                                <w:t xml:space="preserve">formatieren (markieren, ausrichten </w:t>
                              </w:r>
                              <w:r w:rsidR="00B12935">
                                <w:rPr>
                                  <w:i/>
                                  <w:color w:val="000000" w:themeColor="text1"/>
                                </w:rPr>
                                <w:br/>
                              </w:r>
                              <w:r w:rsidR="003A089D">
                                <w:rPr>
                                  <w:i/>
                                  <w:color w:val="000000" w:themeColor="text1"/>
                                </w:rPr>
                                <w:t xml:space="preserve">und Spalten-/Zeilengröße einstellen) </w:t>
                              </w:r>
                              <w:r w:rsidRPr="00F84718">
                                <w:rPr>
                                  <w:color w:val="000000" w:themeColor="text1"/>
                                </w:rPr>
                                <w:t>ansehen: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hyperlink r:id="rId51" w:history="1">
                                <w:r w:rsidR="008056B9" w:rsidRPr="00A914E7">
                                  <w:rPr>
                                    <w:rStyle w:val="Hyperlink"/>
                                  </w:rPr>
                                  <w:t>https://youtu.be/1nRnWnn2Z0c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Grafik 1121">
                            <a:hlinkClick r:id="rId5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9050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Grafik 112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7145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9C8861" id="Gruppieren 59" o:spid="_x0000_s1072" style="width:391.5pt;height:90pt;mso-position-horizontal-relative:char;mso-position-vertical-relative:line" coordsize="49720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">
                <v:shape id="Diagonal liegende Ecken des Rechtecks abrunden 3" o:spid="_x0000_s1073" style="position:absolute;width:49720;height:11430;visibility:visible;mso-wrap-style:square;v-text-anchor:middle" coordsize="4972050,1143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" adj="-11796480,,5400" path="m281944,l4972050,r,l4972050,861056v,155713,-126231,281944,-281944,281944l,1143000r,l,281944c,126231,126231,,281944,xe" filled="f" strokecolor="#936" strokeweight="2pt">
                  <v:stroke joinstyle="miter"/>
                  <v:formulas/>
                  <v:path arrowok="t" o:connecttype="custom" o:connectlocs="281944,0;4972050,0;4972050,0;4972050,861056;4690106,1143000;0,1143000;0,1143000;0,281944;281944,0" o:connectangles="0,0,0,0,0,0,0,0,0" textboxrect="0,0,4972050,1143000"/>
                  <v:textbox inset="1mm,0,0,0">
                    <w:txbxContent>
                      <w:p w14:paraId="43709D32" w14:textId="77777777" w:rsidR="001C22F7" w:rsidRPr="008056B9" w:rsidRDefault="001C22F7" w:rsidP="00BD2CBB">
                        <w:pPr>
                          <w:spacing w:before="0"/>
                          <w:ind w:left="992" w:right="1151"/>
                          <w:rPr>
                            <w:color w:val="000000" w:themeColor="text1"/>
                          </w:rPr>
                        </w:pPr>
                        <w:r w:rsidRPr="00F84718">
                          <w:rPr>
                            <w:color w:val="000000" w:themeColor="text1"/>
                          </w:rPr>
                          <w:t xml:space="preserve">Hier können Sie ein Erklärvideo zum Thema </w:t>
                        </w:r>
                        <w:r w:rsidR="00B12935">
                          <w:rPr>
                            <w:color w:val="000000" w:themeColor="text1"/>
                          </w:rPr>
                          <w:br/>
                        </w:r>
                        <w:r w:rsidR="008056B9">
                          <w:rPr>
                            <w:i/>
                            <w:color w:val="000000" w:themeColor="text1"/>
                          </w:rPr>
                          <w:t xml:space="preserve">Tabellen </w:t>
                        </w:r>
                        <w:r w:rsidR="003A089D">
                          <w:rPr>
                            <w:i/>
                            <w:color w:val="000000" w:themeColor="text1"/>
                          </w:rPr>
                          <w:t xml:space="preserve">formatieren (markieren, ausrichten </w:t>
                        </w:r>
                        <w:r w:rsidR="00B12935">
                          <w:rPr>
                            <w:i/>
                            <w:color w:val="000000" w:themeColor="text1"/>
                          </w:rPr>
                          <w:br/>
                        </w:r>
                        <w:r w:rsidR="003A089D">
                          <w:rPr>
                            <w:i/>
                            <w:color w:val="000000" w:themeColor="text1"/>
                          </w:rPr>
                          <w:t xml:space="preserve">und Spalten-/Zeilengröße einstellen) </w:t>
                        </w:r>
                        <w:r w:rsidRPr="00F84718">
                          <w:rPr>
                            <w:color w:val="000000" w:themeColor="text1"/>
                          </w:rPr>
                          <w:t>ansehen: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hyperlink r:id="rId53" w:history="1">
                          <w:r w:rsidR="008056B9" w:rsidRPr="00A914E7">
                            <w:rPr>
                              <w:rStyle w:val="Hyperlink"/>
                            </w:rPr>
                            <w:t>https://youtu.be/1nRnWnn2Z0c</w:t>
                          </w:r>
                        </w:hyperlink>
                      </w:p>
                    </w:txbxContent>
                  </v:textbox>
                </v:shape>
                <v:shape id="Grafik 1121" o:spid="_x0000_s1074" type="#_x0000_t75" href="https://youtu.be/1nRnWnn2Z0c" style="position:absolute;left:1143;top:1905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" o:button="t">
                  <v:fill o:detectmouseclick="t"/>
                  <v:imagedata r:id="rId22" o:title=""/>
                </v:shape>
                <v:shape id="Grafik 1126" o:spid="_x0000_s1075" type="#_x0000_t75" style="position:absolute;left:40862;top:1714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">
                  <v:imagedata r:id="rId54" o:title=""/>
                </v:shape>
                <w10:anchorlock/>
              </v:group>
            </w:pict>
          </mc:Fallback>
        </mc:AlternateContent>
      </w:r>
    </w:p>
    <w:p w14:paraId="61CDCEAD" w14:textId="77777777" w:rsidR="001C22F7" w:rsidRDefault="001C22F7" w:rsidP="00D47EAB"/>
    <w:p w14:paraId="6BB9E253" w14:textId="77777777" w:rsidR="001C22F7" w:rsidRDefault="001C22F7" w:rsidP="00546095"/>
    <w:p w14:paraId="23DE523C" w14:textId="77777777" w:rsidR="00632CB1" w:rsidRDefault="00632CB1" w:rsidP="00546095"/>
    <w:p w14:paraId="52E56223" w14:textId="77777777" w:rsidR="00654212" w:rsidRDefault="00654212" w:rsidP="00546095"/>
    <w:p w14:paraId="07547A01" w14:textId="77777777" w:rsidR="00D47EAB" w:rsidRDefault="00D47EAB" w:rsidP="00546095"/>
    <w:p w14:paraId="5043CB0F" w14:textId="77777777" w:rsidR="00D47EAB" w:rsidRDefault="00D47EAB" w:rsidP="00546095"/>
    <w:p w14:paraId="07459315" w14:textId="77777777" w:rsidR="00D47EAB" w:rsidRDefault="00D47EAB" w:rsidP="00546095"/>
    <w:p w14:paraId="4EAC9660" w14:textId="77777777" w:rsidR="004F4C59" w:rsidRPr="004F4C59" w:rsidRDefault="003B11F5" w:rsidP="004F4C59">
      <w:pPr>
        <w:pStyle w:val="berschrift2"/>
      </w:pPr>
      <w:r>
        <w:lastRenderedPageBreak/>
        <w:t xml:space="preserve">Weitere Möglichkeiten mit den </w:t>
      </w:r>
      <w:r w:rsidR="004F4C59" w:rsidRPr="004F4C59">
        <w:t>Tabellentools</w:t>
      </w:r>
    </w:p>
    <w:p w14:paraId="4B01E9A7" w14:textId="77777777" w:rsidR="004F4C59" w:rsidRDefault="004F4C59" w:rsidP="004F4C59">
      <w:r w:rsidRPr="004F4C59">
        <w:t xml:space="preserve">Wenn Sie eine Tabelle einfügen, erhalten Sie zwei neue Registerkarten: </w:t>
      </w:r>
      <w:r w:rsidRPr="004F4C59">
        <w:rPr>
          <w:b/>
        </w:rPr>
        <w:t>Entwurf</w:t>
      </w:r>
      <w:r w:rsidRPr="004F4C59">
        <w:t xml:space="preserve"> und </w:t>
      </w:r>
      <w:r w:rsidRPr="004F4C59">
        <w:rPr>
          <w:b/>
        </w:rPr>
        <w:t>Layout</w:t>
      </w:r>
      <w:r w:rsidRPr="004F4C59">
        <w:t xml:space="preserve">. </w:t>
      </w:r>
      <w:r>
        <w:t>Sie werden in der Gruppe Tabellentools zusammengefasst:</w:t>
      </w:r>
    </w:p>
    <w:p w14:paraId="6537F28F" w14:textId="77777777" w:rsidR="004F4C59" w:rsidRPr="004F4C59" w:rsidRDefault="004F4C59" w:rsidP="004F4C59"/>
    <w:p w14:paraId="6DFB9E20" w14:textId="77777777" w:rsidR="004F4C59" w:rsidRPr="004F4C59" w:rsidRDefault="004F4C59" w:rsidP="004F4C59">
      <w:pPr>
        <w:jc w:val="center"/>
      </w:pPr>
      <w:r w:rsidRPr="004F4C59">
        <w:rPr>
          <w:noProof/>
        </w:rPr>
        <w:drawing>
          <wp:inline distT="0" distB="0" distL="0" distR="0" wp14:anchorId="18D0A5F4" wp14:editId="25693431">
            <wp:extent cx="1323975" cy="619125"/>
            <wp:effectExtent l="0" t="0" r="9525" b="9525"/>
            <wp:docPr id="698" name="Grafi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Grafik 113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9E56" w14:textId="77777777" w:rsidR="004F4C59" w:rsidRPr="004F4C59" w:rsidRDefault="004F4C59" w:rsidP="004F4C59"/>
    <w:p w14:paraId="40BC90A0" w14:textId="77777777" w:rsidR="004F4C59" w:rsidRPr="00D919CC" w:rsidRDefault="004F4C59" w:rsidP="004F4C59">
      <w:pPr>
        <w:pStyle w:val="berschrift3"/>
      </w:pPr>
      <w:r w:rsidRPr="00D919CC">
        <w:t>Registerkarte Entwurf</w:t>
      </w:r>
    </w:p>
    <w:p w14:paraId="29DED7FD" w14:textId="77777777" w:rsidR="004F4C59" w:rsidRDefault="00C50AD7" w:rsidP="000A7273">
      <w:r>
        <w:t>In der Registerkarte Entwurf finden Sie Möglichkeiten zur Gestaltung der Tabelle</w:t>
      </w:r>
      <w:r w:rsidR="0030508D">
        <w:t>:</w:t>
      </w:r>
    </w:p>
    <w:p w14:paraId="44E871BC" w14:textId="77777777" w:rsidR="00BE4EBD" w:rsidRDefault="00BE4EBD" w:rsidP="000A7273"/>
    <w:p w14:paraId="680ECE01" w14:textId="77777777" w:rsidR="00743640" w:rsidRDefault="00BE4EBD" w:rsidP="000A7273">
      <w:r>
        <w:rPr>
          <w:noProof/>
        </w:rPr>
        <mc:AlternateContent>
          <mc:Choice Requires="wpg">
            <w:drawing>
              <wp:inline distT="0" distB="0" distL="0" distR="0" wp14:anchorId="2679C9AC" wp14:editId="50041065">
                <wp:extent cx="5759450" cy="1266825"/>
                <wp:effectExtent l="0" t="0" r="12700" b="28575"/>
                <wp:docPr id="1127" name="Gruppieren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266825"/>
                          <a:chOff x="0" y="0"/>
                          <a:chExt cx="5759450" cy="1266825"/>
                        </a:xfrm>
                      </wpg:grpSpPr>
                      <pic:pic xmlns:pic="http://schemas.openxmlformats.org/drawingml/2006/picture">
                        <pic:nvPicPr>
                          <pic:cNvPr id="697" name="Grafik 69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321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24" name="Gruppieren 1124"/>
                        <wpg:cNvGrpSpPr/>
                        <wpg:grpSpPr>
                          <a:xfrm>
                            <a:off x="85725" y="447675"/>
                            <a:ext cx="5673725" cy="819150"/>
                            <a:chOff x="0" y="0"/>
                            <a:chExt cx="5673725" cy="819150"/>
                          </a:xfrm>
                        </wpg:grpSpPr>
                        <wps:wsp>
                          <wps:cNvPr id="701" name="Gerade Verbindung mit Pfeil 701"/>
                          <wps:cNvCnPr/>
                          <wps:spPr>
                            <a:xfrm flipV="1">
                              <a:off x="3790950" y="0"/>
                              <a:ext cx="523875" cy="4667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Rechteck: diagonal liegende Ecken abgerundet 702"/>
                          <wps:cNvSpPr/>
                          <wps:spPr>
                            <a:xfrm>
                              <a:off x="2790825" y="390525"/>
                              <a:ext cx="1181100" cy="428625"/>
                            </a:xfrm>
                            <a:prstGeom prst="round2DiagRect">
                              <a:avLst>
                                <a:gd name="adj1" fmla="val 3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8C5F3" w14:textId="77777777" w:rsidR="00F12B3F" w:rsidRPr="00B019F5" w:rsidRDefault="00F12B3F" w:rsidP="00F12B3F">
                                <w:pPr>
                                  <w:spacing w:before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019F5">
                                  <w:rPr>
                                    <w:color w:val="000000" w:themeColor="text1"/>
                                    <w:lang w:val="de-AT"/>
                                  </w:rPr>
                                  <w:t>Schattierung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hteck: diagonal liegende Ecken abgerundet 673"/>
                          <wps:cNvSpPr/>
                          <wps:spPr>
                            <a:xfrm>
                              <a:off x="0" y="342900"/>
                              <a:ext cx="1809750" cy="476250"/>
                            </a:xfrm>
                            <a:prstGeom prst="round2DiagRect">
                              <a:avLst>
                                <a:gd name="adj1" fmla="val 26667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5FA3AF" w14:textId="77777777" w:rsidR="004F4C59" w:rsidRPr="00B019F5" w:rsidRDefault="00F12B3F" w:rsidP="00F12B3F">
                                <w:pPr>
                                  <w:spacing w:before="0"/>
                                  <w:rPr>
                                    <w:color w:val="000000" w:themeColor="text1"/>
                                  </w:rPr>
                                </w:pPr>
                                <w:r w:rsidRPr="00B019F5">
                                  <w:rPr>
                                    <w:color w:val="000000" w:themeColor="text1"/>
                                  </w:rPr>
                                  <w:t>Tabellenformatvorlagen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hteck: diagonal liegende Ecken abgerundet 19"/>
                          <wps:cNvSpPr/>
                          <wps:spPr>
                            <a:xfrm>
                              <a:off x="4619625" y="390525"/>
                              <a:ext cx="1054100" cy="428625"/>
                            </a:xfrm>
                            <a:prstGeom prst="round2DiagRect">
                              <a:avLst>
                                <a:gd name="adj1" fmla="val 3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5185A8" w14:textId="77777777" w:rsidR="00B019F5" w:rsidRPr="00B019F5" w:rsidRDefault="00B019F5" w:rsidP="00B019F5">
                                <w:pPr>
                                  <w:spacing w:before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lang w:val="de-AT"/>
                                  </w:rPr>
                                  <w:t>Rahmen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Gerade Verbindung mit Pfeil 699"/>
                          <wps:cNvCnPr/>
                          <wps:spPr>
                            <a:xfrm flipV="1">
                              <a:off x="1600200" y="0"/>
                              <a:ext cx="523875" cy="3429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Gerade Verbindung mit Pfeil 703"/>
                          <wps:cNvCnPr/>
                          <wps:spPr>
                            <a:xfrm flipH="1" flipV="1">
                              <a:off x="5029200" y="85725"/>
                              <a:ext cx="45719" cy="30607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99336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79C9AC" id="Gruppieren 1127" o:spid="_x0000_s1076" style="width:453.5pt;height:99.75pt;mso-position-horizontal-relative:char;mso-position-vertical-relative:line" coordsize="57594,1266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WRtaW4AAAWQAwACAAAAFAAAEJ6Q&#10;BAACAAAAFAAAELKSkQACAAAAAzI4AACSkgACAAAAAzI4AADqHAAHAAAIDAAACJI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5OjA4OjE0IDExOjUwOjE5ADIwMTk6MDg6MTQgMTE6NTA6MTkAAABhAGQAbQBpAG4AAAD/&#10;4QsY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wOC0xNFQxMTo1MDoxOS4yODQ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YWRtaW4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Anga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">
                <v:shape id="Grafik 697" o:spid="_x0000_s1077" type="#_x0000_t75" style="position:absolute;width:57594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">
                  <v:imagedata r:id="rId56" o:title=""/>
                </v:shape>
                <v:group id="Gruppieren 1124" o:spid="_x0000_s1078" style="position:absolute;left:857;top:4476;width:56737;height:8192" coordsize="56737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Gerade Verbindung mit Pfeil 701" o:spid="_x0000_s1079" type="#_x0000_t32" style="position:absolute;left:37909;width:5239;height:4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" strokecolor="#936" strokeweight="2.25pt">
                    <v:stroke endarrow="block"/>
                  </v:shape>
                  <v:shape id="Rechteck: diagonal liegende Ecken abgerundet 702" o:spid="_x0000_s1080" style="position:absolute;left:27908;top:3905;width:11811;height:4286;visibility:visible;mso-wrap-style:square;v-text-anchor:middle" coordsize="1181100,428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" adj="-11796480,,5400" path="m128588,l1181100,r,l1181100,300038v,71017,-57571,128588,-128588,128588l,428625r,l,128588c,57571,57571,,128588,xe" fillcolor="white [3212]" strokecolor="#936" strokeweight="2pt">
                    <v:stroke joinstyle="miter"/>
                    <v:formulas/>
                    <v:path arrowok="t" o:connecttype="custom" o:connectlocs="128588,0;1181100,0;1181100,0;1181100,300038;1052512,428626;0,428625;0,428625;0,128588;128588,0" o:connectangles="0,0,0,0,0,0,0,0,0" textboxrect="0,0,1181100,428625"/>
                    <v:textbox inset="1mm,0,0,0">
                      <w:txbxContent>
                        <w:p w14:paraId="5FF8C5F3" w14:textId="77777777" w:rsidR="00F12B3F" w:rsidRPr="00B019F5" w:rsidRDefault="00F12B3F" w:rsidP="00F12B3F">
                          <w:pPr>
                            <w:spacing w:before="0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019F5">
                            <w:rPr>
                              <w:color w:val="000000" w:themeColor="text1"/>
                              <w:lang w:val="de-AT"/>
                            </w:rPr>
                            <w:t>Schattierung</w:t>
                          </w:r>
                        </w:p>
                      </w:txbxContent>
                    </v:textbox>
                  </v:shape>
                  <v:shape id="Rechteck: diagonal liegende Ecken abgerundet 673" o:spid="_x0000_s1081" style="position:absolute;top:3429;width:18097;height:4762;visibility:visible;mso-wrap-style:square;v-text-anchor:middle" coordsize="1809750,476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" adj="-11796480,,5400" path="m127002,l1809750,r,l1809750,349248v,70141,-56861,127002,-127002,127002l,476250r,l,127002c,56861,56861,,127002,xe" fillcolor="white [3212]" strokecolor="#936" strokeweight="2pt">
                    <v:stroke joinstyle="miter"/>
                    <v:formulas/>
                    <v:path arrowok="t" o:connecttype="custom" o:connectlocs="127002,0;1809750,0;1809750,0;1809750,349248;1682748,476250;0,476250;0,476250;0,127002;127002,0" o:connectangles="0,0,0,0,0,0,0,0,0" textboxrect="0,0,1809750,476250"/>
                    <v:textbox inset="1mm,0,0,0">
                      <w:txbxContent>
                        <w:p w14:paraId="565FA3AF" w14:textId="77777777" w:rsidR="004F4C59" w:rsidRPr="00B019F5" w:rsidRDefault="00F12B3F" w:rsidP="00F12B3F">
                          <w:pPr>
                            <w:spacing w:before="0"/>
                            <w:rPr>
                              <w:color w:val="000000" w:themeColor="text1"/>
                            </w:rPr>
                          </w:pPr>
                          <w:r w:rsidRPr="00B019F5">
                            <w:rPr>
                              <w:color w:val="000000" w:themeColor="text1"/>
                            </w:rPr>
                            <w:t>Tabellenformatvorlagen</w:t>
                          </w:r>
                        </w:p>
                      </w:txbxContent>
                    </v:textbox>
                  </v:shape>
                  <v:shape id="Rechteck: diagonal liegende Ecken abgerundet 19" o:spid="_x0000_s1082" style="position:absolute;left:46196;top:3905;width:10541;height:4286;visibility:visible;mso-wrap-style:square;v-text-anchor:middle" coordsize="1054100,428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" adj="-11796480,,5400" path="m128588,r925512,l1054100,r,300038c1054100,371055,996529,428626,925512,428626l,428625r,l,128588c,57571,57571,,128588,xe" fillcolor="white [3212]" strokecolor="#936" strokeweight="2pt">
                    <v:stroke joinstyle="miter"/>
                    <v:formulas/>
                    <v:path arrowok="t" o:connecttype="custom" o:connectlocs="128588,0;1054100,0;1054100,0;1054100,300038;925512,428626;0,428625;0,428625;0,128588;128588,0" o:connectangles="0,0,0,0,0,0,0,0,0" textboxrect="0,0,1054100,428625"/>
                    <v:textbox inset="1mm,0,0,0">
                      <w:txbxContent>
                        <w:p w14:paraId="335185A8" w14:textId="77777777" w:rsidR="00B019F5" w:rsidRPr="00B019F5" w:rsidRDefault="00B019F5" w:rsidP="00B019F5">
                          <w:pPr>
                            <w:spacing w:before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lang w:val="de-AT"/>
                            </w:rPr>
                            <w:t>Rahmen</w:t>
                          </w:r>
                        </w:p>
                      </w:txbxContent>
                    </v:textbox>
                  </v:shape>
                  <v:shape id="Gerade Verbindung mit Pfeil 699" o:spid="_x0000_s1083" type="#_x0000_t32" style="position:absolute;left:16002;width:5238;height:3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" strokecolor="#936" strokeweight="2.25pt">
                    <v:stroke endarrow="block"/>
                  </v:shape>
                  <v:shape id="Gerade Verbindung mit Pfeil 703" o:spid="_x0000_s1084" type="#_x0000_t32" style="position:absolute;left:50292;top:857;width:457;height:30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" strokecolor="#936" strokeweight="2.25pt">
                    <v:stroke endarrow="block"/>
                  </v:shape>
                </v:group>
                <w10:anchorlock/>
              </v:group>
            </w:pict>
          </mc:Fallback>
        </mc:AlternateContent>
      </w:r>
    </w:p>
    <w:p w14:paraId="144A5D23" w14:textId="77777777" w:rsidR="00743640" w:rsidRDefault="00743640" w:rsidP="000A7273"/>
    <w:p w14:paraId="1ECEFDC9" w14:textId="77777777" w:rsidR="00B019F5" w:rsidRPr="00F12B3F" w:rsidRDefault="00B019F5" w:rsidP="00B019F5">
      <w:pPr>
        <w:rPr>
          <w:b/>
        </w:rPr>
      </w:pPr>
      <w:r>
        <w:t xml:space="preserve">Mit den </w:t>
      </w:r>
      <w:r w:rsidRPr="00C50AD7">
        <w:rPr>
          <w:b/>
        </w:rPr>
        <w:t>Tabellenformatvorlagen</w:t>
      </w:r>
      <w:r>
        <w:t xml:space="preserve"> können Sie voreingestellte Farben für Zeilen und Spalten sowie Rahmeneinstellungen auswählen:</w:t>
      </w:r>
    </w:p>
    <w:p w14:paraId="738610EB" w14:textId="77777777" w:rsidR="00B019F5" w:rsidRDefault="00B019F5" w:rsidP="000A7273"/>
    <w:p w14:paraId="637805D2" w14:textId="77777777" w:rsidR="00F12B3F" w:rsidRDefault="00B019F5" w:rsidP="000A7273">
      <w:r>
        <w:rPr>
          <w:noProof/>
        </w:rPr>
        <w:drawing>
          <wp:inline distT="0" distB="0" distL="0" distR="0" wp14:anchorId="14C86F6B" wp14:editId="46F5CF4D">
            <wp:extent cx="5878883" cy="2200275"/>
            <wp:effectExtent l="0" t="0" r="7620" b="0"/>
            <wp:docPr id="1122" name="Grafik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7938" t="-1" r="60309" b="63841"/>
                    <a:stretch/>
                  </pic:blipFill>
                  <pic:spPr bwMode="auto">
                    <a:xfrm>
                      <a:off x="0" y="0"/>
                      <a:ext cx="5891944" cy="220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F29E8" w14:textId="77777777" w:rsidR="00F12B3F" w:rsidRDefault="00F12B3F" w:rsidP="000A7273"/>
    <w:p w14:paraId="3B7B4B86" w14:textId="77777777" w:rsidR="00F12B3F" w:rsidRDefault="00F12B3F" w:rsidP="000A7273"/>
    <w:p w14:paraId="1C64ED48" w14:textId="77777777" w:rsidR="00114662" w:rsidRDefault="00C714C8" w:rsidP="00114662">
      <w:r>
        <w:lastRenderedPageBreak/>
        <w:t xml:space="preserve">Sie </w:t>
      </w:r>
      <w:r w:rsidR="00BE4EBD">
        <w:t xml:space="preserve">können </w:t>
      </w:r>
      <w:r w:rsidR="00A055A0">
        <w:t>in dieser Registerkarte</w:t>
      </w:r>
      <w:r>
        <w:t xml:space="preserve"> auch andere </w:t>
      </w:r>
      <w:r w:rsidRPr="00C714C8">
        <w:rPr>
          <w:b/>
        </w:rPr>
        <w:t>Schattierungen</w:t>
      </w:r>
      <w:r>
        <w:t xml:space="preserve"> (andere Farben für den Hintergrund) oder </w:t>
      </w:r>
      <w:r w:rsidRPr="00C714C8">
        <w:rPr>
          <w:b/>
        </w:rPr>
        <w:t>Rahmenarten</w:t>
      </w:r>
      <w:r>
        <w:t xml:space="preserve"> einstellen.</w:t>
      </w:r>
    </w:p>
    <w:p w14:paraId="3A0FF5F2" w14:textId="77777777" w:rsidR="00F165B9" w:rsidRPr="00114662" w:rsidRDefault="00F165B9" w:rsidP="00114662"/>
    <w:p w14:paraId="5630AD66" w14:textId="77777777" w:rsidR="00C50AD7" w:rsidRPr="00114662" w:rsidRDefault="00114662" w:rsidP="00114662">
      <w:pPr>
        <w:jc w:val="center"/>
      </w:pPr>
      <w:r w:rsidRPr="00114662">
        <w:rPr>
          <w:noProof/>
        </w:rPr>
        <mc:AlternateContent>
          <mc:Choice Requires="wpg">
            <w:drawing>
              <wp:inline distT="0" distB="0" distL="0" distR="0" wp14:anchorId="4F040D98" wp14:editId="5F1EAA4B">
                <wp:extent cx="4731385" cy="2266315"/>
                <wp:effectExtent l="0" t="0" r="0" b="635"/>
                <wp:docPr id="1148" name="Gruppieren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385" cy="2266315"/>
                          <a:chOff x="0" y="0"/>
                          <a:chExt cx="4731385" cy="2266315"/>
                        </a:xfrm>
                      </wpg:grpSpPr>
                      <pic:pic xmlns:pic="http://schemas.openxmlformats.org/drawingml/2006/picture">
                        <pic:nvPicPr>
                          <pic:cNvPr id="672" name="Grafik 672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200025"/>
                            <a:ext cx="315023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Grafik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1" t="6017" r="55254" b="64373"/>
                          <a:stretch/>
                        </pic:blipFill>
                        <pic:spPr bwMode="auto">
                          <a:xfrm>
                            <a:off x="0" y="0"/>
                            <a:ext cx="1228090" cy="226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0179CF" id="Gruppieren 1148" o:spid="_x0000_s1026" style="width:372.55pt;height:178.45pt;mso-position-horizontal-relative:char;mso-position-vertical-relative:line" coordsize="47313,2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">
                <v:shape id="Grafik 672" o:spid="_x0000_s1027" type="#_x0000_t75" style="position:absolute;left:15811;top:2000;width:31502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">
                  <v:imagedata r:id="rId60" o:title=""/>
                </v:shape>
                <v:shape id="Grafik 252" o:spid="_x0000_s1028" type="#_x0000_t75" style="position:absolute;width:1228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">
                  <v:imagedata r:id="rId61" o:title="" croptop="3943f" cropbottom="42187f" cropleft="25868f" cropright="36211f"/>
                </v:shape>
                <w10:anchorlock/>
              </v:group>
            </w:pict>
          </mc:Fallback>
        </mc:AlternateContent>
      </w:r>
    </w:p>
    <w:p w14:paraId="61829076" w14:textId="77777777" w:rsidR="004F4C59" w:rsidRPr="00114662" w:rsidRDefault="004F4C59" w:rsidP="00114662"/>
    <w:p w14:paraId="0FB86AA4" w14:textId="77777777" w:rsidR="004F4C59" w:rsidRPr="00D919CC" w:rsidRDefault="004F4C59" w:rsidP="003018A8">
      <w:pPr>
        <w:pStyle w:val="berschrift3"/>
      </w:pPr>
      <w:r w:rsidRPr="00D919CC">
        <w:t>Register</w:t>
      </w:r>
      <w:r>
        <w:t>karte</w:t>
      </w:r>
      <w:r w:rsidRPr="00D919CC">
        <w:t xml:space="preserve"> Layout</w:t>
      </w:r>
    </w:p>
    <w:p w14:paraId="418AD998" w14:textId="77777777" w:rsidR="004F4C59" w:rsidRDefault="007535E9" w:rsidP="004F4C59">
      <w:r>
        <w:t>In der Registerkarte Layout finden Sie Möglichkeiten, das Aussehen der T</w:t>
      </w:r>
      <w:r w:rsidR="008A64D8">
        <w:t>a</w:t>
      </w:r>
      <w:r>
        <w:t>b</w:t>
      </w:r>
      <w:r w:rsidR="008A64D8">
        <w:t>e</w:t>
      </w:r>
      <w:r>
        <w:t>lle zu ändern:</w:t>
      </w:r>
    </w:p>
    <w:p w14:paraId="2BA226A1" w14:textId="77777777" w:rsidR="001B0BA6" w:rsidRDefault="001B0BA6" w:rsidP="004F4C59"/>
    <w:p w14:paraId="4F2EA28F" w14:textId="77777777" w:rsidR="00782192" w:rsidRDefault="001B0BA6" w:rsidP="001B0BA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954D43" wp14:editId="3677D99C">
                <wp:extent cx="6035040" cy="1511300"/>
                <wp:effectExtent l="0" t="0" r="3810" b="12700"/>
                <wp:docPr id="255" name="Gruppieren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1511300"/>
                          <a:chOff x="76200" y="0"/>
                          <a:chExt cx="6035040" cy="1511300"/>
                        </a:xfrm>
                      </wpg:grpSpPr>
                      <pic:pic xmlns:pic="http://schemas.openxmlformats.org/drawingml/2006/picture">
                        <pic:nvPicPr>
                          <pic:cNvPr id="687" name="Grafik 68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6035040" cy="607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erade Verbindung mit Pfeil 244"/>
                        <wps:cNvCnPr/>
                        <wps:spPr>
                          <a:xfrm flipH="1" flipV="1">
                            <a:off x="2057400" y="533400"/>
                            <a:ext cx="123825" cy="6000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Rechteck: diagonal liegende Ecken abgerundet 246"/>
                        <wps:cNvSpPr/>
                        <wps:spPr>
                          <a:xfrm>
                            <a:off x="590550" y="923925"/>
                            <a:ext cx="1914525" cy="587375"/>
                          </a:xfrm>
                          <a:prstGeom prst="round2DiagRect">
                            <a:avLst>
                              <a:gd name="adj1" fmla="val 26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A58BD" w14:textId="77777777" w:rsidR="003B24D6" w:rsidRPr="003B24D6" w:rsidRDefault="003B24D6" w:rsidP="003B24D6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B24D6">
                                <w:rPr>
                                  <w:color w:val="000000" w:themeColor="text1"/>
                                </w:rPr>
                                <w:t xml:space="preserve">Zeilen und Spalten </w:t>
                              </w:r>
                              <w:r w:rsidR="004751A1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3B24D6">
                                <w:rPr>
                                  <w:color w:val="000000" w:themeColor="text1"/>
                                </w:rPr>
                                <w:t>einfügen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oder </w:t>
                              </w:r>
                              <w:r w:rsidRPr="003B24D6">
                                <w:rPr>
                                  <w:color w:val="000000" w:themeColor="text1"/>
                                </w:rPr>
                                <w:t>löschen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erade Verbindung mit Pfeil 249"/>
                        <wps:cNvCnPr/>
                        <wps:spPr>
                          <a:xfrm flipH="1" flipV="1">
                            <a:off x="4543425" y="571500"/>
                            <a:ext cx="57150" cy="5238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99336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Rechteck: diagonal liegende Ecken abgerundet 253"/>
                        <wps:cNvSpPr/>
                        <wps:spPr>
                          <a:xfrm>
                            <a:off x="4048125" y="847725"/>
                            <a:ext cx="1371600" cy="438150"/>
                          </a:xfrm>
                          <a:prstGeom prst="round2DiagRect">
                            <a:avLst>
                              <a:gd name="adj1" fmla="val 26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F4687" w14:textId="77777777" w:rsidR="001B0BA6" w:rsidRPr="007D1A43" w:rsidRDefault="001B0BA6" w:rsidP="001B0BA6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Text ausrichten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Ellipse 254"/>
                        <wps:cNvSpPr/>
                        <wps:spPr>
                          <a:xfrm>
                            <a:off x="4343400" y="180975"/>
                            <a:ext cx="428625" cy="381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54D43" id="Gruppieren 255" o:spid="_x0000_s1085" style="width:475.2pt;height:119pt;mso-position-horizontal-relative:char;mso-position-vertical-relative:line" coordorigin="762" coordsize="60350,1511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ZG1p&#10;bgAABZADAAIAAAAUAAAQnpAEAAIAAAAUAAAQspKRAAIAAAADMTYAAJKSAAIAAAADMTYAAOocAAcA&#10;AAgMAAAIk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k6MDg6MTQgMTE6NTA6NDcAMjAxOTowODoxNCAxMTo1MDo0&#10;NwAAAGEAZABtAGkAbgAAAP/hCx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5LTA4&#10;LTE0VDExOjUwOjQ3LjE1NT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hZG1pbj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CeBi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">
                <v:shape id="Grafik 687" o:spid="_x0000_s1086" type="#_x0000_t75" style="position:absolute;left:762;width:60350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">
                  <v:imagedata r:id="rId63" o:title=""/>
                </v:shape>
                <v:shape id="Gerade Verbindung mit Pfeil 244" o:spid="_x0000_s1087" type="#_x0000_t32" style="position:absolute;left:20574;top:5334;width:1238;height:60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" strokecolor="#936" strokeweight="2.25pt">
                  <v:stroke endarrow="block"/>
                </v:shape>
                <v:shape id="Rechteck: diagonal liegende Ecken abgerundet 246" o:spid="_x0000_s1088" style="position:absolute;left:5905;top:9239;width:19145;height:5874;visibility:visible;mso-wrap-style:square;v-text-anchor:middle" coordsize="1914525,587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" adj="-11796480,,5400" path="m156635,l1914525,r,l1914525,430740v,86507,-70128,156635,-156635,156635l,587375r,l,156635c,70128,70128,,156635,xe" fillcolor="white [3212]" strokecolor="#936" strokeweight="2pt">
                  <v:stroke joinstyle="miter"/>
                  <v:formulas/>
                  <v:path arrowok="t" o:connecttype="custom" o:connectlocs="156635,0;1914525,0;1914525,0;1914525,430740;1757890,587375;0,587375;0,587375;0,156635;156635,0" o:connectangles="0,0,0,0,0,0,0,0,0" textboxrect="0,0,1914525,587375"/>
                  <v:textbox inset="1mm,0,0,0">
                    <w:txbxContent>
                      <w:p w14:paraId="677A58BD" w14:textId="77777777" w:rsidR="003B24D6" w:rsidRPr="003B24D6" w:rsidRDefault="003B24D6" w:rsidP="003B24D6">
                        <w:pPr>
                          <w:spacing w:before="0"/>
                          <w:jc w:val="center"/>
                          <w:rPr>
                            <w:color w:val="000000" w:themeColor="text1"/>
                          </w:rPr>
                        </w:pPr>
                        <w:r w:rsidRPr="003B24D6">
                          <w:rPr>
                            <w:color w:val="000000" w:themeColor="text1"/>
                          </w:rPr>
                          <w:t xml:space="preserve">Zeilen und Spalten </w:t>
                        </w:r>
                        <w:r w:rsidR="004751A1">
                          <w:rPr>
                            <w:color w:val="000000" w:themeColor="text1"/>
                          </w:rPr>
                          <w:br/>
                        </w:r>
                        <w:r w:rsidRPr="003B24D6">
                          <w:rPr>
                            <w:color w:val="000000" w:themeColor="text1"/>
                          </w:rPr>
                          <w:t>einfügen</w:t>
                        </w:r>
                        <w:r>
                          <w:rPr>
                            <w:color w:val="000000" w:themeColor="text1"/>
                          </w:rPr>
                          <w:t xml:space="preserve"> oder </w:t>
                        </w:r>
                        <w:r w:rsidRPr="003B24D6">
                          <w:rPr>
                            <w:color w:val="000000" w:themeColor="text1"/>
                          </w:rPr>
                          <w:t>löschen</w:t>
                        </w:r>
                      </w:p>
                    </w:txbxContent>
                  </v:textbox>
                </v:shape>
                <v:shape id="Gerade Verbindung mit Pfeil 249" o:spid="_x0000_s1089" type="#_x0000_t32" style="position:absolute;left:45434;top:5715;width:571;height:5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" strokecolor="#936" strokeweight="2.25pt">
                  <v:stroke endarrow="block"/>
                </v:shape>
                <v:shape id="Rechteck: diagonal liegende Ecken abgerundet 253" o:spid="_x0000_s1090" style="position:absolute;left:40481;top:8477;width:13716;height:4381;visibility:visible;mso-wrap-style:square;v-text-anchor:middle" coordsize="1371600,438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" adj="-11796480,,5400" path="m116841,l1371600,r,l1371600,321309v,64530,-52311,116841,-116841,116841l,438150r,l,116841c,52311,52311,,116841,xe" fillcolor="white [3212]" strokecolor="#936" strokeweight="2pt">
                  <v:stroke joinstyle="miter"/>
                  <v:formulas/>
                  <v:path arrowok="t" o:connecttype="custom" o:connectlocs="116841,0;1371600,0;1371600,0;1371600,321309;1254759,438150;0,438150;0,438150;0,116841;116841,0" o:connectangles="0,0,0,0,0,0,0,0,0" textboxrect="0,0,1371600,438150"/>
                  <v:textbox inset="1mm,0,0,0">
                    <w:txbxContent>
                      <w:p w14:paraId="6CEF4687" w14:textId="77777777" w:rsidR="001B0BA6" w:rsidRPr="007D1A43" w:rsidRDefault="001B0BA6" w:rsidP="001B0BA6">
                        <w:pPr>
                          <w:spacing w:before="0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Text ausrichten</w:t>
                        </w:r>
                      </w:p>
                    </w:txbxContent>
                  </v:textbox>
                </v:shape>
                <v:oval id="Ellipse 254" o:spid="_x0000_s1091" style="position:absolute;left:43434;top:1809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" filled="f" strokecolor="#936" strokeweight="2pt"/>
                <w10:anchorlock/>
              </v:group>
            </w:pict>
          </mc:Fallback>
        </mc:AlternateContent>
      </w:r>
    </w:p>
    <w:p w14:paraId="17AD93B2" w14:textId="77777777" w:rsidR="004F4C59" w:rsidRDefault="004F4C59" w:rsidP="004F4C59"/>
    <w:p w14:paraId="21D3D624" w14:textId="77777777" w:rsidR="00CB3186" w:rsidRDefault="008A77BA" w:rsidP="004F4C59">
      <w:r>
        <w:rPr>
          <w:noProof/>
        </w:rPr>
        <w:drawing>
          <wp:anchor distT="0" distB="0" distL="114300" distR="114300" simplePos="0" relativeHeight="251658240" behindDoc="0" locked="0" layoutInCell="1" allowOverlap="1" wp14:anchorId="4B77F1FF" wp14:editId="2EE411C3">
            <wp:simplePos x="0" y="0"/>
            <wp:positionH relativeFrom="column">
              <wp:posOffset>3568065</wp:posOffset>
            </wp:positionH>
            <wp:positionV relativeFrom="paragraph">
              <wp:posOffset>471805</wp:posOffset>
            </wp:positionV>
            <wp:extent cx="2472690" cy="647700"/>
            <wp:effectExtent l="0" t="0" r="3810" b="0"/>
            <wp:wrapThrough wrapText="bothSides">
              <wp:wrapPolygon edited="0">
                <wp:start x="0" y="0"/>
                <wp:lineTo x="0" y="20965"/>
                <wp:lineTo x="21467" y="20965"/>
                <wp:lineTo x="21467" y="0"/>
                <wp:lineTo x="0" y="0"/>
              </wp:wrapPolygon>
            </wp:wrapThrough>
            <wp:docPr id="675" name="Grafik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rafik 675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1" t="42470" r="60294" b="11950"/>
                    <a:stretch/>
                  </pic:blipFill>
                  <pic:spPr bwMode="auto">
                    <a:xfrm>
                      <a:off x="0" y="0"/>
                      <a:ext cx="2472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3186">
        <w:t xml:space="preserve">Sie können hier auch die gesamte </w:t>
      </w:r>
      <w:r w:rsidR="00CB3186" w:rsidRPr="00FD4A1A">
        <w:rPr>
          <w:b/>
        </w:rPr>
        <w:t>Tabelle Lösche</w:t>
      </w:r>
      <w:r w:rsidRPr="00FD4A1A">
        <w:rPr>
          <w:b/>
        </w:rPr>
        <w:t>n</w:t>
      </w:r>
      <w:r>
        <w:t xml:space="preserve">, eine </w:t>
      </w:r>
      <w:r w:rsidRPr="001E1F5E">
        <w:t>Zeile oder eine Spalte einfügen.</w:t>
      </w:r>
      <w:r>
        <w:t xml:space="preserve"> </w:t>
      </w:r>
    </w:p>
    <w:p w14:paraId="0DE4B5B7" w14:textId="77777777" w:rsidR="00F509B4" w:rsidRDefault="00F509B4" w:rsidP="004F4C59"/>
    <w:p w14:paraId="5AA93120" w14:textId="77777777" w:rsidR="001B0BA6" w:rsidRDefault="008A77BA" w:rsidP="004F4C59">
      <w:r>
        <w:t>Zum Einfügen einer Spalte oder Zeile k</w:t>
      </w:r>
      <w:r w:rsidR="00CB3186">
        <w:t xml:space="preserve">licken Sie </w:t>
      </w:r>
      <w:r>
        <w:t xml:space="preserve">mit der Maus </w:t>
      </w:r>
      <w:r w:rsidR="00CB3186">
        <w:t>in eine Zeile der Tabelle</w:t>
      </w:r>
      <w:r>
        <w:t>.</w:t>
      </w:r>
      <w:r w:rsidR="00B6238C">
        <w:t xml:space="preserve"> Klicken Sie dann im Menü </w:t>
      </w:r>
      <w:r w:rsidR="00B6238C" w:rsidRPr="001E1F5E">
        <w:rPr>
          <w:b/>
        </w:rPr>
        <w:t>„Darüber einfügen“</w:t>
      </w:r>
      <w:r w:rsidR="00B6238C">
        <w:t xml:space="preserve"> oder </w:t>
      </w:r>
      <w:r w:rsidR="00B6238C" w:rsidRPr="001E1F5E">
        <w:rPr>
          <w:b/>
        </w:rPr>
        <w:t>„Darunter einfügen“</w:t>
      </w:r>
      <w:r w:rsidR="00B6238C">
        <w:t xml:space="preserve"> (für eine neue Zeile) oder </w:t>
      </w:r>
      <w:r w:rsidR="00B6238C" w:rsidRPr="001E1F5E">
        <w:rPr>
          <w:b/>
        </w:rPr>
        <w:t>„Links einfügen“</w:t>
      </w:r>
      <w:r w:rsidR="00B6238C">
        <w:t xml:space="preserve"> oder „</w:t>
      </w:r>
      <w:r w:rsidR="00B6238C" w:rsidRPr="001E1F5E">
        <w:rPr>
          <w:b/>
        </w:rPr>
        <w:t>Rechts einfügen</w:t>
      </w:r>
      <w:r w:rsidR="00B6238C">
        <w:t xml:space="preserve">“ (für eine neue Spalte). </w:t>
      </w:r>
    </w:p>
    <w:p w14:paraId="66204FF1" w14:textId="77777777" w:rsidR="00CB3186" w:rsidRDefault="00CB3186" w:rsidP="004F4C59"/>
    <w:p w14:paraId="44BF98F0" w14:textId="77777777" w:rsidR="00CB3186" w:rsidRDefault="007B76C3" w:rsidP="004F4C59">
      <w:r>
        <w:lastRenderedPageBreak/>
        <w:t xml:space="preserve">Den </w:t>
      </w:r>
      <w:r w:rsidRPr="00420317">
        <w:rPr>
          <w:b/>
        </w:rPr>
        <w:t>Text</w:t>
      </w:r>
      <w:r>
        <w:t xml:space="preserve"> in einer Zelle können Sie unterschiedlich </w:t>
      </w:r>
      <w:r w:rsidRPr="00420317">
        <w:rPr>
          <w:b/>
        </w:rPr>
        <w:t>ausrichten</w:t>
      </w:r>
      <w:r>
        <w:t>:</w:t>
      </w:r>
    </w:p>
    <w:p w14:paraId="2DBF0D7D" w14:textId="77777777" w:rsidR="007B76C3" w:rsidRDefault="007B76C3" w:rsidP="004F4C59"/>
    <w:p w14:paraId="4E8ED1AF" w14:textId="77777777" w:rsidR="007B76C3" w:rsidRDefault="007B76C3" w:rsidP="007B76C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DCDB728" wp14:editId="7E8A2261">
                <wp:extent cx="3733800" cy="2152650"/>
                <wp:effectExtent l="0" t="0" r="19050" b="19050"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2152650"/>
                          <a:chOff x="0" y="0"/>
                          <a:chExt cx="3733800" cy="2152650"/>
                        </a:xfrm>
                      </wpg:grpSpPr>
                      <pic:pic xmlns:pic="http://schemas.openxmlformats.org/drawingml/2006/picture">
                        <pic:nvPicPr>
                          <pic:cNvPr id="695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38100"/>
                            <a:ext cx="1543050" cy="12807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9" name="Rechteck: diagonal liegende Ecken abgerundet 39"/>
                        <wps:cNvSpPr/>
                        <wps:spPr>
                          <a:xfrm>
                            <a:off x="2000250" y="1524000"/>
                            <a:ext cx="1733550" cy="628650"/>
                          </a:xfrm>
                          <a:prstGeom prst="round2DiagRect">
                            <a:avLst>
                              <a:gd name="adj1" fmla="val 2666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2B93D" w14:textId="77777777" w:rsidR="007B76C3" w:rsidRPr="007D1A43" w:rsidRDefault="007B76C3" w:rsidP="007B76C3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AT"/>
                                </w:rPr>
                                <w:t>Linksbündig, zentriert oder rechtsbündig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eschweifte Klammer links 41"/>
                        <wps:cNvSpPr/>
                        <wps:spPr>
                          <a:xfrm rot="16200000">
                            <a:off x="2743200" y="657225"/>
                            <a:ext cx="276225" cy="1405255"/>
                          </a:xfrm>
                          <a:prstGeom prst="leftBrace">
                            <a:avLst>
                              <a:gd name="adj1" fmla="val 63505"/>
                              <a:gd name="adj2" fmla="val 5000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eschweifte Klammer links 46"/>
                        <wps:cNvSpPr/>
                        <wps:spPr>
                          <a:xfrm>
                            <a:off x="1962150" y="66675"/>
                            <a:ext cx="276225" cy="1186180"/>
                          </a:xfrm>
                          <a:prstGeom prst="leftBrace">
                            <a:avLst>
                              <a:gd name="adj1" fmla="val 63505"/>
                              <a:gd name="adj2" fmla="val 5000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hteck: diagonal liegende Ecken abgerundet 47"/>
                        <wps:cNvSpPr/>
                        <wps:spPr>
                          <a:xfrm>
                            <a:off x="0" y="0"/>
                            <a:ext cx="1962150" cy="1323975"/>
                          </a:xfrm>
                          <a:prstGeom prst="round2DiagRect">
                            <a:avLst>
                              <a:gd name="adj1" fmla="val 14437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364F2" w14:textId="77777777" w:rsidR="007B76C3" w:rsidRPr="007B76C3" w:rsidRDefault="007B76C3" w:rsidP="007B76C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76C3">
                                <w:rPr>
                                  <w:color w:val="000000" w:themeColor="text1"/>
                                </w:rPr>
                                <w:t>Am oberen Zellenrand, in der Mitte der Zelle oder am unteren Zellenrand ausgerichtet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DB728" id="Gruppieren 48" o:spid="_x0000_s1092" style="width:294pt;height:169.5pt;mso-position-horizontal-relative:char;mso-position-vertical-relative:line" coordsize="37338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">
                <v:shape id="Picture 80" o:spid="_x0000_s1093" type="#_x0000_t75" style="position:absolute;left:21050;top:381;width:15430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">
                  <v:imagedata r:id="rId65" o:title=""/>
                </v:shape>
                <v:shape id="Rechteck: diagonal liegende Ecken abgerundet 39" o:spid="_x0000_s1094" style="position:absolute;left:20002;top:15240;width:17336;height:6286;visibility:visible;mso-wrap-style:square;v-text-anchor:middle" coordsize="1733550,628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" adj="-11796480,,5400" path="m167642,l1733550,r,l1733550,461008v,92586,-75056,167642,-167642,167642l,628650r,l,167642c,75056,75056,,167642,xe" fillcolor="white [3212]" strokecolor="#936" strokeweight="2pt">
                  <v:stroke joinstyle="miter"/>
                  <v:formulas/>
                  <v:path arrowok="t" o:connecttype="custom" o:connectlocs="167642,0;1733550,0;1733550,0;1733550,461008;1565908,628650;0,628650;0,628650;0,167642;167642,0" o:connectangles="0,0,0,0,0,0,0,0,0" textboxrect="0,0,1733550,628650"/>
                  <v:textbox inset="1mm,0,0,0">
                    <w:txbxContent>
                      <w:p w14:paraId="6F42B93D" w14:textId="77777777" w:rsidR="007B76C3" w:rsidRPr="007D1A43" w:rsidRDefault="007B76C3" w:rsidP="007B76C3">
                        <w:pPr>
                          <w:spacing w:before="0"/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  <w:r>
                          <w:rPr>
                            <w:color w:val="000000" w:themeColor="text1"/>
                            <w:lang w:val="de-AT"/>
                          </w:rPr>
                          <w:t>Linksbündig, zentriert oder rechtsbündig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Geschweifte Klammer links 41" o:spid="_x0000_s1095" type="#_x0000_t87" style="position:absolute;left:27432;top:6571;width:2762;height:140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" adj="2696" strokecolor="#936" strokeweight="2pt">
                  <v:textbox inset="1mm,0,0,0"/>
                </v:shape>
                <v:shape id="Geschweifte Klammer links 46" o:spid="_x0000_s1096" type="#_x0000_t87" style="position:absolute;left:19621;top:666;width:2762;height:11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" adj="3194" strokecolor="#936" strokeweight="2pt">
                  <v:textbox inset="1mm,0,0,0"/>
                </v:shape>
                <v:shape id="Rechteck: diagonal liegende Ecken abgerundet 47" o:spid="_x0000_s1097" style="position:absolute;width:19621;height:13239;visibility:visible;mso-wrap-style:square;v-text-anchor:middle" coordsize="1962150,1323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" adj="-11796480,,5400" path="m191142,l1962150,r,l1962150,1132833v,105565,-85577,191142,-191142,191142l,1323975r,l,191142c,85577,85577,,191142,xe" fillcolor="white [3212]" strokecolor="#936" strokeweight="2pt">
                  <v:stroke joinstyle="miter"/>
                  <v:formulas/>
                  <v:path arrowok="t" o:connecttype="custom" o:connectlocs="191142,0;1962150,0;1962150,0;1962150,1132833;1771008,1323975;0,1323975;0,1323975;0,191142;191142,0" o:connectangles="0,0,0,0,0,0,0,0,0" textboxrect="0,0,1962150,1323975"/>
                  <v:textbox inset="1mm,0,0,0">
                    <w:txbxContent>
                      <w:p w14:paraId="549364F2" w14:textId="77777777" w:rsidR="007B76C3" w:rsidRPr="007B76C3" w:rsidRDefault="007B76C3" w:rsidP="007B76C3">
                        <w:pPr>
                          <w:rPr>
                            <w:color w:val="000000" w:themeColor="text1"/>
                          </w:rPr>
                        </w:pPr>
                        <w:r w:rsidRPr="007B76C3">
                          <w:rPr>
                            <w:color w:val="000000" w:themeColor="text1"/>
                          </w:rPr>
                          <w:t>Am oberen Zellenrand, in der Mitte der Zelle oder am unteren Zellenrand ausgerichtet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62F1B3" w14:textId="77777777" w:rsidR="00C9366A" w:rsidRDefault="00C9366A" w:rsidP="00C9366A"/>
    <w:p w14:paraId="02F2C34E" w14:textId="450814E7" w:rsidR="00C9366A" w:rsidRDefault="00773349" w:rsidP="00474C5D">
      <w:pPr>
        <w:pStyle w:val="berschrift2"/>
      </w:pPr>
      <w:r>
        <w:t>Und z</w:t>
      </w:r>
      <w:r w:rsidR="00474C5D">
        <w:t>um Abschluss</w:t>
      </w:r>
      <w:r>
        <w:t>: ein bissche</w:t>
      </w:r>
      <w:r w:rsidR="00F02437">
        <w:t xml:space="preserve">n </w:t>
      </w:r>
      <w:r w:rsidR="00474C5D">
        <w:t>Wiederholung!</w:t>
      </w:r>
    </w:p>
    <w:p w14:paraId="6CF0BA86" w14:textId="77777777" w:rsidR="00895477" w:rsidRDefault="00895477" w:rsidP="00C9366A"/>
    <w:p w14:paraId="1BAC6795" w14:textId="011DBD38" w:rsidR="00474C5D" w:rsidRDefault="00895477" w:rsidP="00C9366A">
      <w:r>
        <w:rPr>
          <w:noProof/>
        </w:rPr>
        <mc:AlternateContent>
          <mc:Choice Requires="wpg">
            <w:drawing>
              <wp:inline distT="0" distB="0" distL="0" distR="0" wp14:anchorId="73881E8C" wp14:editId="1455DA74">
                <wp:extent cx="4962525" cy="895350"/>
                <wp:effectExtent l="0" t="0" r="28575" b="19050"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895350"/>
                          <a:chOff x="0" y="0"/>
                          <a:chExt cx="4962525" cy="895350"/>
                        </a:xfrm>
                      </wpg:grpSpPr>
                      <wps:wsp>
                        <wps:cNvPr id="21" name="Diagonal liegende Ecken des Rechtecks abrunden 3"/>
                        <wps:cNvSpPr/>
                        <wps:spPr>
                          <a:xfrm>
                            <a:off x="0" y="0"/>
                            <a:ext cx="4962525" cy="89535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0CA73" w14:textId="7920E464" w:rsidR="00DD0E74" w:rsidRPr="00DD0E74" w:rsidRDefault="00DD0E74" w:rsidP="00CD5DEE">
                              <w:pPr>
                                <w:ind w:left="851"/>
                              </w:pPr>
                              <w:r w:rsidRPr="00DD0E74">
                                <w:rPr>
                                  <w:color w:val="000000" w:themeColor="text1"/>
                                </w:rPr>
                                <w:t xml:space="preserve">Ein Quiz, bei dem Sie aus mehreren Antworten 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DD0E74">
                                <w:rPr>
                                  <w:color w:val="000000" w:themeColor="text1"/>
                                </w:rPr>
                                <w:t>die richtige(n) aussuchen können: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hyperlink r:id="rId66" w:history="1">
                                <w:r w:rsidRPr="00FE26D8">
                                  <w:rPr>
                                    <w:rStyle w:val="Hyperlink"/>
                                    <w:rFonts w:eastAsia="Calibri"/>
                                    <w:i/>
                                    <w:lang w:eastAsia="en-US"/>
                                  </w:rPr>
                                  <w:t>https://learningapps.org/watch?v=paijewsjt21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hlinkClick r:id="rId6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050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 descr="Vorschau Ihres QR Cod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9525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81E8C" id="Gruppieren 23" o:spid="_x0000_s1098" style="width:390.75pt;height:70.5pt;mso-position-horizontal-relative:char;mso-position-vertical-relative:line" coordsize="49625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">
                <v:shape id="Diagonal liegende Ecken des Rechtecks abrunden 3" o:spid="_x0000_s1099" style="position:absolute;width:49625;height:8953;visibility:visible;mso-wrap-style:square;v-text-anchor:middle" coordsize="4962525,895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" adj="-11796480,,5400" path="m220856,l4962525,r,l4962525,674494v,121975,-98881,220856,-220856,220856l,895350r,l,220856c,98881,98881,,220856,xe" filled="f" strokecolor="#936" strokeweight="2pt">
                  <v:stroke joinstyle="miter"/>
                  <v:formulas/>
                  <v:path arrowok="t" o:connecttype="custom" o:connectlocs="220856,0;4962525,0;4962525,0;4962525,674494;4741669,895350;0,895350;0,895350;0,220856;220856,0" o:connectangles="0,0,0,0,0,0,0,0,0" textboxrect="0,0,4962525,895350"/>
                  <v:textbox inset="1mm,0,0,0">
                    <w:txbxContent>
                      <w:p w14:paraId="6F30CA73" w14:textId="7920E464" w:rsidR="00DD0E74" w:rsidRPr="00DD0E74" w:rsidRDefault="00DD0E74" w:rsidP="00CD5DEE">
                        <w:pPr>
                          <w:ind w:left="851"/>
                        </w:pPr>
                        <w:r w:rsidRPr="00DD0E74">
                          <w:rPr>
                            <w:color w:val="000000" w:themeColor="text1"/>
                          </w:rPr>
                          <w:t xml:space="preserve">Ein Quiz, bei dem Sie aus mehreren Antworten 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r w:rsidRPr="00DD0E74">
                          <w:rPr>
                            <w:color w:val="000000" w:themeColor="text1"/>
                          </w:rPr>
                          <w:t>die richtige(n) aussuchen können:</w:t>
                        </w:r>
                        <w:r>
                          <w:rPr>
                            <w:color w:val="000000" w:themeColor="text1"/>
                          </w:rPr>
                          <w:br/>
                        </w:r>
                        <w:hyperlink r:id="rId70" w:history="1">
                          <w:r w:rsidRPr="00FE26D8">
                            <w:rPr>
                              <w:rStyle w:val="Hyperlink"/>
                              <w:rFonts w:eastAsia="Calibri"/>
                              <w:i/>
                              <w:lang w:eastAsia="en-US"/>
                            </w:rPr>
                            <w:t>https://learningapps.org/watch?v=paijewsjt21</w:t>
                          </w:r>
                        </w:hyperlink>
                      </w:p>
                    </w:txbxContent>
                  </v:textbox>
                </v:shape>
                <v:shape id="Grafik 3" o:spid="_x0000_s1100" type="#_x0000_t75" href="https://learningapps.org/watch?v=puskkepma20" style="position:absolute;left:762;top:1905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" o:button="t">
                  <v:fill o:detectmouseclick="t"/>
                  <v:imagedata r:id="rId71" o:title=""/>
                </v:shape>
                <v:shape id="Grafik 22" o:spid="_x0000_s1101" type="#_x0000_t75" alt="Vorschau Ihres QR Code" style="position:absolute;left:40862;top:952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">
                  <v:imagedata r:id="rId72" o:title="Vorschau Ihres QR Code"/>
                </v:shape>
                <w10:anchorlock/>
              </v:group>
            </w:pict>
          </mc:Fallback>
        </mc:AlternateContent>
      </w:r>
    </w:p>
    <w:p w14:paraId="6449AE9C" w14:textId="10A3A1DA" w:rsidR="00DD0E74" w:rsidRPr="001F625E" w:rsidRDefault="00DD0E74" w:rsidP="001F625E"/>
    <w:p w14:paraId="39EBFE3F" w14:textId="0BFE30FB" w:rsidR="001F625E" w:rsidRDefault="00E42353" w:rsidP="0089547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3E9CB22" wp14:editId="3CAA4751">
                <wp:extent cx="4962525" cy="990600"/>
                <wp:effectExtent l="0" t="0" r="28575" b="19050"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990600"/>
                          <a:chOff x="0" y="0"/>
                          <a:chExt cx="4962525" cy="990600"/>
                        </a:xfrm>
                      </wpg:grpSpPr>
                      <wps:wsp>
                        <wps:cNvPr id="53" name="Diagonal liegende Ecken des Rechtecks abrunden 3"/>
                        <wps:cNvSpPr/>
                        <wps:spPr>
                          <a:xfrm>
                            <a:off x="0" y="0"/>
                            <a:ext cx="4962525" cy="990600"/>
                          </a:xfrm>
                          <a:prstGeom prst="round2DiagRect">
                            <a:avLst>
                              <a:gd name="adj1" fmla="val 24667"/>
                              <a:gd name="adj2" fmla="val 0"/>
                            </a:avLst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563B23" w14:textId="775D8E61" w:rsidR="00264791" w:rsidRPr="008056B9" w:rsidRDefault="00895477" w:rsidP="00895477">
                              <w:pPr>
                                <w:spacing w:before="0"/>
                                <w:ind w:left="992" w:right="1151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Ein </w:t>
                              </w:r>
                              <w:r w:rsidR="00264791">
                                <w:rPr>
                                  <w:color w:val="000000" w:themeColor="text1"/>
                                </w:rPr>
                                <w:t>Quiz zu</w:t>
                              </w:r>
                              <w:r w:rsidR="00EA17B3">
                                <w:rPr>
                                  <w:color w:val="000000" w:themeColor="text1"/>
                                </w:rPr>
                                <w:t>m</w:t>
                              </w:r>
                              <w:r w:rsidR="0026479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Raten </w:t>
                              </w:r>
                              <w:r w:rsidR="00EA17B3">
                                <w:rPr>
                                  <w:color w:val="000000" w:themeColor="text1"/>
                                </w:rPr>
                                <w:t xml:space="preserve">von </w:t>
                              </w:r>
                              <w:r w:rsidR="00264791">
                                <w:rPr>
                                  <w:color w:val="000000" w:themeColor="text1"/>
                                </w:rPr>
                                <w:t>Begriffe</w:t>
                              </w:r>
                              <w:r w:rsidR="00D9445A"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 w:rsidR="00EA17B3">
                                <w:rPr>
                                  <w:color w:val="000000" w:themeColor="text1"/>
                                </w:rPr>
                                <w:t xml:space="preserve"> (Buchstaben einsetzen)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– </w:t>
                              </w:r>
                              <w:r w:rsidR="00C5228E">
                                <w:rPr>
                                  <w:color w:val="000000" w:themeColor="text1"/>
                                </w:rPr>
                                <w:t>Variante 1</w:t>
                              </w:r>
                              <w:r w:rsidR="00264791">
                                <w:rPr>
                                  <w:color w:val="000000" w:themeColor="text1"/>
                                </w:rPr>
                                <w:t>:</w:t>
                              </w:r>
                              <w:r w:rsidR="00264791">
                                <w:rPr>
                                  <w:color w:val="000000" w:themeColor="text1"/>
                                </w:rPr>
                                <w:br/>
                              </w:r>
                              <w:hyperlink r:id="rId73" w:history="1">
                                <w:r w:rsidR="001F625E" w:rsidRPr="00BC255E">
                                  <w:rPr>
                                    <w:rStyle w:val="Hyperlink"/>
                                    <w:i/>
                                  </w:rPr>
                                  <w:t>https://learningapps.org/watch?v=puskkepma20</w:t>
                                </w:r>
                              </w:hyperlink>
                              <w:r w:rsidR="001F625E" w:rsidRPr="00BC255E">
                                <w:rPr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>
                            <a:hlinkClick r:id="rId7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9050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fik 5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0" y="8572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9CB22" id="Gruppieren 58" o:spid="_x0000_s1102" style="width:390.75pt;height:78pt;mso-position-horizontal-relative:char;mso-position-vertical-relative:line" coordsize="49625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">
                <v:shape id="Diagonal liegende Ecken des Rechtecks abrunden 3" o:spid="_x0000_s1103" style="position:absolute;width:49625;height:9906;visibility:visible;mso-wrap-style:square;v-text-anchor:middle" coordsize="4962525,990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" adj="-11796480,,5400" path="m244351,l4962525,r,l4962525,746249v,134951,-109400,244351,-244351,244351l,990600r,l,244351c,109400,109400,,244351,xe" filled="f" strokecolor="#936" strokeweight="2pt">
                  <v:stroke joinstyle="miter"/>
                  <v:formulas/>
                  <v:path arrowok="t" o:connecttype="custom" o:connectlocs="244351,0;4962525,0;4962525,0;4962525,746249;4718174,990600;0,990600;0,990600;0,244351;244351,0" o:connectangles="0,0,0,0,0,0,0,0,0" textboxrect="0,0,4962525,990600"/>
                  <v:textbox inset="1mm,0,0,0">
                    <w:txbxContent>
                      <w:p w14:paraId="07563B23" w14:textId="775D8E61" w:rsidR="00264791" w:rsidRPr="008056B9" w:rsidRDefault="00895477" w:rsidP="00895477">
                        <w:pPr>
                          <w:spacing w:before="0"/>
                          <w:ind w:left="992" w:right="1151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Ein </w:t>
                        </w:r>
                        <w:r w:rsidR="00264791">
                          <w:rPr>
                            <w:color w:val="000000" w:themeColor="text1"/>
                          </w:rPr>
                          <w:t>Quiz zu</w:t>
                        </w:r>
                        <w:r w:rsidR="00EA17B3">
                          <w:rPr>
                            <w:color w:val="000000" w:themeColor="text1"/>
                          </w:rPr>
                          <w:t>m</w:t>
                        </w:r>
                        <w:r w:rsidR="00264791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 xml:space="preserve">Raten </w:t>
                        </w:r>
                        <w:r w:rsidR="00EA17B3">
                          <w:rPr>
                            <w:color w:val="000000" w:themeColor="text1"/>
                          </w:rPr>
                          <w:t xml:space="preserve">von </w:t>
                        </w:r>
                        <w:r w:rsidR="00264791">
                          <w:rPr>
                            <w:color w:val="000000" w:themeColor="text1"/>
                          </w:rPr>
                          <w:t>Begriffe</w:t>
                        </w:r>
                        <w:r w:rsidR="00D9445A">
                          <w:rPr>
                            <w:color w:val="000000" w:themeColor="text1"/>
                          </w:rPr>
                          <w:t>n</w:t>
                        </w:r>
                        <w:r w:rsidR="00EA17B3">
                          <w:rPr>
                            <w:color w:val="000000" w:themeColor="text1"/>
                          </w:rPr>
                          <w:t xml:space="preserve"> (Buchstaben einsetzen)</w:t>
                        </w:r>
                        <w:r>
                          <w:rPr>
                            <w:color w:val="000000" w:themeColor="text1"/>
                          </w:rPr>
                          <w:t xml:space="preserve"> – </w:t>
                        </w:r>
                        <w:r w:rsidR="00C5228E">
                          <w:rPr>
                            <w:color w:val="000000" w:themeColor="text1"/>
                          </w:rPr>
                          <w:t>Variante 1</w:t>
                        </w:r>
                        <w:r w:rsidR="00264791">
                          <w:rPr>
                            <w:color w:val="000000" w:themeColor="text1"/>
                          </w:rPr>
                          <w:t>:</w:t>
                        </w:r>
                        <w:r w:rsidR="00264791">
                          <w:rPr>
                            <w:color w:val="000000" w:themeColor="text1"/>
                          </w:rPr>
                          <w:br/>
                        </w:r>
                        <w:hyperlink r:id="rId75" w:history="1">
                          <w:r w:rsidR="001F625E" w:rsidRPr="00BC255E">
                            <w:rPr>
                              <w:rStyle w:val="Hyperlink"/>
                              <w:i/>
                            </w:rPr>
                            <w:t>https://learningapps.org/watch?v=puskkepma20</w:t>
                          </w:r>
                        </w:hyperlink>
                        <w:r w:rsidR="001F625E" w:rsidRPr="00BC255E">
                          <w:rPr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fik 49" o:spid="_x0000_s1104" type="#_x0000_t75" href="https://learningapps.org/watch?v=puskkepma20" style="position:absolute;left:1238;top:1905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" o:button="t">
                  <v:fill o:detectmouseclick="t"/>
                  <v:imagedata r:id="rId71" o:title=""/>
                </v:shape>
                <v:shape id="Grafik 56" o:spid="_x0000_s1105" type="#_x0000_t75" style="position:absolute;left:40957;top:857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">
                  <v:imagedata r:id="rId76" o:title=""/>
                </v:shape>
                <w10:anchorlock/>
              </v:group>
            </w:pict>
          </mc:Fallback>
        </mc:AlternateContent>
      </w:r>
    </w:p>
    <w:p w14:paraId="7C75AA8B" w14:textId="77777777" w:rsidR="00E24CA2" w:rsidRDefault="00E24CA2" w:rsidP="00E24CA2"/>
    <w:p w14:paraId="70BE7E32" w14:textId="6BCF67B8" w:rsidR="00E24CA2" w:rsidRPr="001F625E" w:rsidRDefault="00737CDD" w:rsidP="00E24CA2">
      <w:pPr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9987ECC" wp14:editId="41155E4C">
                <wp:extent cx="4962525" cy="895350"/>
                <wp:effectExtent l="0" t="0" r="28575" b="19050"/>
                <wp:docPr id="680" name="Gruppieren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895350"/>
                          <a:chOff x="0" y="0"/>
                          <a:chExt cx="4962525" cy="895350"/>
                        </a:xfrm>
                      </wpg:grpSpPr>
                      <wpg:grpSp>
                        <wpg:cNvPr id="674" name="Gruppieren 674"/>
                        <wpg:cNvGrpSpPr/>
                        <wpg:grpSpPr>
                          <a:xfrm>
                            <a:off x="0" y="0"/>
                            <a:ext cx="4962525" cy="895350"/>
                            <a:chOff x="25400" y="-19050"/>
                            <a:chExt cx="4962525" cy="895350"/>
                          </a:xfrm>
                        </wpg:grpSpPr>
                        <wps:wsp>
                          <wps:cNvPr id="676" name="Diagonal liegende Ecken des Rechtecks abrunden 3"/>
                          <wps:cNvSpPr/>
                          <wps:spPr>
                            <a:xfrm>
                              <a:off x="25400" y="-19050"/>
                              <a:ext cx="4962525" cy="895350"/>
                            </a:xfrm>
                            <a:prstGeom prst="round2DiagRect">
                              <a:avLst>
                                <a:gd name="adj1" fmla="val 24667"/>
                                <a:gd name="adj2" fmla="val 0"/>
                              </a:avLst>
                            </a:prstGeom>
                            <a:noFill/>
                            <a:ln>
                              <a:solidFill>
                                <a:srgbClr val="99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3C488B" w14:textId="2764E225" w:rsidR="00895477" w:rsidRPr="00DD0E74" w:rsidRDefault="00D9445A" w:rsidP="00D9445A">
                                <w:pPr>
                                  <w:ind w:left="851" w:right="1561"/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Ein Quiz zum Raten von Begriffen (Buchstaben einsetzen) –</w:t>
                                </w:r>
                                <w:r w:rsidR="00C5228E">
                                  <w:rPr>
                                    <w:color w:val="000000" w:themeColor="text1"/>
                                  </w:rPr>
                                  <w:t>– Variante 2</w:t>
                                </w:r>
                                <w:r w:rsidR="00895477" w:rsidRPr="00DD0E74">
                                  <w:rPr>
                                    <w:color w:val="000000" w:themeColor="text1"/>
                                  </w:rPr>
                                  <w:t>:</w:t>
                                </w:r>
                                <w:r w:rsidR="00895477">
                                  <w:rPr>
                                    <w:color w:val="000000" w:themeColor="text1"/>
                                  </w:rPr>
                                  <w:br/>
                                </w:r>
                                <w:hyperlink r:id="rId77" w:history="1">
                                  <w:r w:rsidR="00BC255E" w:rsidRPr="009C5149">
                                    <w:rPr>
                                      <w:rStyle w:val="Hyperlink"/>
                                      <w:rFonts w:eastAsia="Calibri"/>
                                      <w:i/>
                                      <w:lang w:eastAsia="en-US"/>
                                    </w:rPr>
                                    <w:t>https://learningapps.org/watch?v=pj5sbn6h219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Grafik 677">
                              <a:hlinkClick r:id="rId7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90500"/>
                              <a:ext cx="539115" cy="539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9" name="Grafik 679" descr="Vorschau Ihres QR Code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9525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987ECC" id="Gruppieren 680" o:spid="_x0000_s1106" style="width:390.75pt;height:70.5pt;mso-position-horizontal-relative:char;mso-position-vertical-relative:line" coordsize="49625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">
                <v:group id="Gruppieren 674" o:spid="_x0000_s1107" style="position:absolute;width:49625;height:8953" coordorigin="254,-190" coordsize="4962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Diagonal liegende Ecken des Rechtecks abrunden 3" o:spid="_x0000_s1108" style="position:absolute;left:254;top:-190;width:49625;height:8953;visibility:visible;mso-wrap-style:square;v-text-anchor:middle" coordsize="4962525,895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" adj="-11796480,,5400" path="m220856,l4962525,r,l4962525,674494v,121975,-98881,220856,-220856,220856l,895350r,l,220856c,98881,98881,,220856,xe" filled="f" strokecolor="#936" strokeweight="2pt">
                    <v:stroke joinstyle="miter"/>
                    <v:formulas/>
                    <v:path arrowok="t" o:connecttype="custom" o:connectlocs="220856,0;4962525,0;4962525,0;4962525,674494;4741669,895350;0,895350;0,895350;0,220856;220856,0" o:connectangles="0,0,0,0,0,0,0,0,0" textboxrect="0,0,4962525,895350"/>
                    <v:textbox inset="1mm,0,0,0">
                      <w:txbxContent>
                        <w:p w14:paraId="433C488B" w14:textId="2764E225" w:rsidR="00895477" w:rsidRPr="00DD0E74" w:rsidRDefault="00D9445A" w:rsidP="00D9445A">
                          <w:pPr>
                            <w:ind w:left="851" w:right="1561"/>
                          </w:pPr>
                          <w:r>
                            <w:rPr>
                              <w:color w:val="000000" w:themeColor="text1"/>
                            </w:rPr>
                            <w:t>Ein Quiz zum Raten von Begriffen (Buchstaben einsetzen) –</w:t>
                          </w:r>
                          <w:r w:rsidR="00C5228E">
                            <w:rPr>
                              <w:color w:val="000000" w:themeColor="text1"/>
                            </w:rPr>
                            <w:t>– Variante 2</w:t>
                          </w:r>
                          <w:r w:rsidR="00895477" w:rsidRPr="00DD0E74">
                            <w:rPr>
                              <w:color w:val="000000" w:themeColor="text1"/>
                            </w:rPr>
                            <w:t>:</w:t>
                          </w:r>
                          <w:r w:rsidR="00895477">
                            <w:rPr>
                              <w:color w:val="000000" w:themeColor="text1"/>
                            </w:rPr>
                            <w:br/>
                          </w:r>
                          <w:hyperlink r:id="rId79" w:history="1">
                            <w:r w:rsidR="00BC255E" w:rsidRPr="009C5149">
                              <w:rPr>
                                <w:rStyle w:val="Hyperlink"/>
                                <w:rFonts w:eastAsia="Calibri"/>
                                <w:i/>
                                <w:lang w:eastAsia="en-US"/>
                              </w:rPr>
                              <w:t>https://learningapps.org/watch?v=pj5sbn6h219</w:t>
                            </w:r>
                          </w:hyperlink>
                        </w:p>
                      </w:txbxContent>
                    </v:textbox>
                  </v:shape>
                  <v:shape id="Grafik 677" o:spid="_x0000_s1109" type="#_x0000_t75" href="https://learningapps.org/watch?v=puskkepma20" style="position:absolute;left:762;top:1905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" o:button="t">
                    <v:fill o:detectmouseclick="t"/>
                    <v:imagedata r:id="rId71" o:title=""/>
                  </v:shape>
                </v:group>
                <v:shape id="Grafik 679" o:spid="_x0000_s1110" type="#_x0000_t75" alt="Vorschau Ihres QR Code" style="position:absolute;left:41148;top:952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">
                  <v:imagedata r:id="rId80" o:title="Vorschau Ihres QR Code"/>
                </v:shape>
                <w10:anchorlock/>
              </v:group>
            </w:pict>
          </mc:Fallback>
        </mc:AlternateContent>
      </w:r>
      <w:bookmarkStart w:id="8" w:name="_GoBack"/>
      <w:bookmarkEnd w:id="8"/>
    </w:p>
    <w:sectPr w:rsidR="00E24CA2" w:rsidRPr="001F625E" w:rsidSect="000C3ADB">
      <w:headerReference w:type="default" r:id="rId81"/>
      <w:footerReference w:type="default" r:id="rId82"/>
      <w:headerReference w:type="first" r:id="rId83"/>
      <w:footerReference w:type="first" r:id="rId84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19836" w14:textId="77777777" w:rsidR="00335650" w:rsidRDefault="00335650" w:rsidP="00F759F3">
      <w:r>
        <w:separator/>
      </w:r>
    </w:p>
  </w:endnote>
  <w:endnote w:type="continuationSeparator" w:id="0">
    <w:p w14:paraId="296FEF7D" w14:textId="77777777" w:rsidR="00335650" w:rsidRDefault="00335650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3E38C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A59D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332AFFC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111" style="position:absolute;margin-left:421.1pt;margin-top:-20.5pt;width:42.65pt;height:52.1pt;z-index:251656704;mso-position-horizontal-relative:text;mso-position-vertical-relative:text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112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375EA59D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332AFFC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113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E0576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24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24"/>
                        <a:chOff x="0" y="34506"/>
                        <a:chExt cx="5892368" cy="662324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71EE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4E3686AB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53190"/>
                          <a:ext cx="5198158" cy="343640"/>
                          <a:chOff x="15063" y="10137"/>
                          <a:chExt cx="5198386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41" y="10137"/>
                            <a:ext cx="4443608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F19F1" w14:textId="77777777" w:rsidR="005B71B6" w:rsidRPr="006852D5" w:rsidRDefault="00BC1DDE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Mag.</w:t>
                              </w:r>
                              <w:r w:rsidRPr="00BC1DDE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Susanne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Gaulhofer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="00144933"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114" style="position:absolute;margin-left:-.4pt;margin-top:-.7pt;width:463.95pt;height:52.15pt;z-index:251657728;mso-position-horizontal-relative:margin;mso-position-vertical-relative:text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tNJEg0MFAAAbEQAADgAAAAAAAAAAAAAAAAA6AgAAZHJzL2Uyb0RvYy54bWxQSwECLQAU&#10;AAYACAAAACEAqiYOvrwAAAAhAQAAGQAAAAAAAAAAAAAAAACpBwAAZHJzL19yZWxzL2Uyb0RvYy54&#10;bWwucmVsc1BLAQItABQABgAIAAAAIQB6Ns3R3gAAAAgBAAAPAAAAAAAAAAAAAAAAAJw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115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ED71EE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4E3686AB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116" style="position:absolute;left:50;top:3531;width:51981;height:3437" coordorigin="150,101" coordsize="5198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117" type="#_x0000_t202" style="position:absolute;left:7698;top:101;width:44436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268F19F1" w14:textId="77777777" w:rsidR="005B71B6" w:rsidRPr="006852D5" w:rsidRDefault="00BC1DDE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Mag.</w:t>
                        </w:r>
                        <w:r w:rsidRPr="00BC1DDE">
                          <w:rPr>
                            <w:sz w:val="16"/>
                            <w:szCs w:val="16"/>
                            <w:vertAlign w:val="superscript"/>
                          </w:rPr>
                          <w:t>a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Susanne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Gaulhofer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&amp; 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="00144933"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 w:rsidR="00144933"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 w:rsidR="00144933"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118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119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120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30D7AA69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6D064" w14:textId="77777777" w:rsidR="00335650" w:rsidRDefault="00335650" w:rsidP="00F759F3">
      <w:r>
        <w:separator/>
      </w:r>
    </w:p>
  </w:footnote>
  <w:footnote w:type="continuationSeparator" w:id="0">
    <w:p w14:paraId="34FF1C98" w14:textId="77777777" w:rsidR="00335650" w:rsidRDefault="00335650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D245A" w14:textId="77777777" w:rsidR="005B71B6" w:rsidRDefault="005B71B6" w:rsidP="00577103">
    <w:pPr>
      <w:pStyle w:val="KeinLeerraum"/>
      <w:tabs>
        <w:tab w:val="left" w:pos="9356"/>
      </w:tabs>
    </w:pPr>
  </w:p>
  <w:p w14:paraId="1231BE67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6FEB5B0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5651D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94DBDC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769D0D3C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92BC8"/>
    <w:multiLevelType w:val="hybridMultilevel"/>
    <w:tmpl w:val="4DA41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5497B"/>
    <w:multiLevelType w:val="hybridMultilevel"/>
    <w:tmpl w:val="5ABA18FE"/>
    <w:lvl w:ilvl="0" w:tplc="11AE8410">
      <w:start w:val="1"/>
      <w:numFmt w:val="bullet"/>
      <w:lvlText w:val=""/>
      <w:lvlJc w:val="left"/>
      <w:pPr>
        <w:ind w:left="1800"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B560963"/>
    <w:multiLevelType w:val="hybridMultilevel"/>
    <w:tmpl w:val="7D78FF38"/>
    <w:lvl w:ilvl="0" w:tplc="0030737C">
      <w:start w:val="1"/>
      <w:numFmt w:val="bullet"/>
      <w:pStyle w:val="Schrit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5"/>
  </w:num>
  <w:num w:numId="23">
    <w:abstractNumId w:val="17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650"/>
    <w:rsid w:val="00000E64"/>
    <w:rsid w:val="000020BB"/>
    <w:rsid w:val="00005F40"/>
    <w:rsid w:val="000069A9"/>
    <w:rsid w:val="00011628"/>
    <w:rsid w:val="00014C1A"/>
    <w:rsid w:val="000163DA"/>
    <w:rsid w:val="000215E9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01ED"/>
    <w:rsid w:val="00061FBF"/>
    <w:rsid w:val="00067E33"/>
    <w:rsid w:val="000715F1"/>
    <w:rsid w:val="00071683"/>
    <w:rsid w:val="00071B5E"/>
    <w:rsid w:val="000778C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A7273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E7909"/>
    <w:rsid w:val="000F31E2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4662"/>
    <w:rsid w:val="0011619F"/>
    <w:rsid w:val="00116A10"/>
    <w:rsid w:val="0012219C"/>
    <w:rsid w:val="001233DB"/>
    <w:rsid w:val="00126A42"/>
    <w:rsid w:val="00127EB7"/>
    <w:rsid w:val="0013037B"/>
    <w:rsid w:val="00135ED7"/>
    <w:rsid w:val="00137633"/>
    <w:rsid w:val="001449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0BA6"/>
    <w:rsid w:val="001B1945"/>
    <w:rsid w:val="001B3736"/>
    <w:rsid w:val="001B5050"/>
    <w:rsid w:val="001B798A"/>
    <w:rsid w:val="001C0E27"/>
    <w:rsid w:val="001C22F7"/>
    <w:rsid w:val="001C2F13"/>
    <w:rsid w:val="001C438C"/>
    <w:rsid w:val="001C4704"/>
    <w:rsid w:val="001D01F1"/>
    <w:rsid w:val="001D0547"/>
    <w:rsid w:val="001D1FDE"/>
    <w:rsid w:val="001D2579"/>
    <w:rsid w:val="001D5324"/>
    <w:rsid w:val="001E1F5E"/>
    <w:rsid w:val="001E28FB"/>
    <w:rsid w:val="001E399F"/>
    <w:rsid w:val="001E3AFB"/>
    <w:rsid w:val="001F40E8"/>
    <w:rsid w:val="001F61CE"/>
    <w:rsid w:val="001F622A"/>
    <w:rsid w:val="001F625E"/>
    <w:rsid w:val="001F6876"/>
    <w:rsid w:val="00200DAF"/>
    <w:rsid w:val="00201701"/>
    <w:rsid w:val="00202799"/>
    <w:rsid w:val="00203094"/>
    <w:rsid w:val="002053E2"/>
    <w:rsid w:val="00205CAC"/>
    <w:rsid w:val="00205DE5"/>
    <w:rsid w:val="002062C2"/>
    <w:rsid w:val="002102D6"/>
    <w:rsid w:val="002128AA"/>
    <w:rsid w:val="00216E0E"/>
    <w:rsid w:val="002170F9"/>
    <w:rsid w:val="00221127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791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396D"/>
    <w:rsid w:val="00284FAA"/>
    <w:rsid w:val="00285250"/>
    <w:rsid w:val="002865B8"/>
    <w:rsid w:val="00286BDD"/>
    <w:rsid w:val="00290D8A"/>
    <w:rsid w:val="002937D7"/>
    <w:rsid w:val="00293E26"/>
    <w:rsid w:val="00293E84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0598"/>
    <w:rsid w:val="002E1534"/>
    <w:rsid w:val="002E2147"/>
    <w:rsid w:val="002E2D1E"/>
    <w:rsid w:val="002E78D7"/>
    <w:rsid w:val="002F216D"/>
    <w:rsid w:val="002F7D81"/>
    <w:rsid w:val="003018A8"/>
    <w:rsid w:val="0030376A"/>
    <w:rsid w:val="0030508D"/>
    <w:rsid w:val="00306E21"/>
    <w:rsid w:val="00311CC0"/>
    <w:rsid w:val="003139AB"/>
    <w:rsid w:val="003153D1"/>
    <w:rsid w:val="00322C8C"/>
    <w:rsid w:val="0032353F"/>
    <w:rsid w:val="00323F83"/>
    <w:rsid w:val="003306DB"/>
    <w:rsid w:val="003310C0"/>
    <w:rsid w:val="003312EF"/>
    <w:rsid w:val="0033304B"/>
    <w:rsid w:val="00335075"/>
    <w:rsid w:val="00335650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089D"/>
    <w:rsid w:val="003A43BD"/>
    <w:rsid w:val="003A6912"/>
    <w:rsid w:val="003A7051"/>
    <w:rsid w:val="003A7E6A"/>
    <w:rsid w:val="003B0F69"/>
    <w:rsid w:val="003B11F5"/>
    <w:rsid w:val="003B24D6"/>
    <w:rsid w:val="003C0A96"/>
    <w:rsid w:val="003C1616"/>
    <w:rsid w:val="003C27DA"/>
    <w:rsid w:val="003C6E03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03"/>
    <w:rsid w:val="00416836"/>
    <w:rsid w:val="004179EF"/>
    <w:rsid w:val="00420317"/>
    <w:rsid w:val="00430301"/>
    <w:rsid w:val="004306F2"/>
    <w:rsid w:val="00430FDD"/>
    <w:rsid w:val="004313A8"/>
    <w:rsid w:val="00440096"/>
    <w:rsid w:val="00447B3C"/>
    <w:rsid w:val="0045778A"/>
    <w:rsid w:val="00457FA0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74C5D"/>
    <w:rsid w:val="004751A1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05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C59"/>
    <w:rsid w:val="004F5A54"/>
    <w:rsid w:val="00501DFC"/>
    <w:rsid w:val="00504491"/>
    <w:rsid w:val="005050B1"/>
    <w:rsid w:val="00511317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6095"/>
    <w:rsid w:val="005507C4"/>
    <w:rsid w:val="005509B8"/>
    <w:rsid w:val="005511B7"/>
    <w:rsid w:val="00552026"/>
    <w:rsid w:val="005537C8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46C2"/>
    <w:rsid w:val="00566362"/>
    <w:rsid w:val="00567CBC"/>
    <w:rsid w:val="00570005"/>
    <w:rsid w:val="00571DB1"/>
    <w:rsid w:val="00572A55"/>
    <w:rsid w:val="00573BE7"/>
    <w:rsid w:val="005750AA"/>
    <w:rsid w:val="005752B6"/>
    <w:rsid w:val="005754A6"/>
    <w:rsid w:val="0057677E"/>
    <w:rsid w:val="005769BD"/>
    <w:rsid w:val="00577053"/>
    <w:rsid w:val="00577103"/>
    <w:rsid w:val="00577913"/>
    <w:rsid w:val="00581C7A"/>
    <w:rsid w:val="0058586F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2CB1"/>
    <w:rsid w:val="00636B73"/>
    <w:rsid w:val="006437DE"/>
    <w:rsid w:val="00643C3C"/>
    <w:rsid w:val="00644EA4"/>
    <w:rsid w:val="00646918"/>
    <w:rsid w:val="0064744B"/>
    <w:rsid w:val="00652668"/>
    <w:rsid w:val="00654212"/>
    <w:rsid w:val="00654C32"/>
    <w:rsid w:val="006560D7"/>
    <w:rsid w:val="00656A19"/>
    <w:rsid w:val="00660C26"/>
    <w:rsid w:val="0066142D"/>
    <w:rsid w:val="006624BC"/>
    <w:rsid w:val="00662B6A"/>
    <w:rsid w:val="00663D93"/>
    <w:rsid w:val="00664F33"/>
    <w:rsid w:val="006660B4"/>
    <w:rsid w:val="0066776D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9513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4ABB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CDD"/>
    <w:rsid w:val="00737F11"/>
    <w:rsid w:val="0074058A"/>
    <w:rsid w:val="00740F82"/>
    <w:rsid w:val="0074202F"/>
    <w:rsid w:val="007423A3"/>
    <w:rsid w:val="00743640"/>
    <w:rsid w:val="00744FBA"/>
    <w:rsid w:val="007517D5"/>
    <w:rsid w:val="007535E9"/>
    <w:rsid w:val="007554F1"/>
    <w:rsid w:val="00755D8E"/>
    <w:rsid w:val="007614F9"/>
    <w:rsid w:val="00764299"/>
    <w:rsid w:val="00764889"/>
    <w:rsid w:val="0076583C"/>
    <w:rsid w:val="00765F39"/>
    <w:rsid w:val="00773349"/>
    <w:rsid w:val="00773D26"/>
    <w:rsid w:val="00774F8C"/>
    <w:rsid w:val="0077573F"/>
    <w:rsid w:val="007762A4"/>
    <w:rsid w:val="0078202B"/>
    <w:rsid w:val="00782192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B76C3"/>
    <w:rsid w:val="007B7C68"/>
    <w:rsid w:val="007C1E39"/>
    <w:rsid w:val="007C34FE"/>
    <w:rsid w:val="007C4591"/>
    <w:rsid w:val="007D1A43"/>
    <w:rsid w:val="007D2F95"/>
    <w:rsid w:val="007D3C1E"/>
    <w:rsid w:val="007D4360"/>
    <w:rsid w:val="007D4D4C"/>
    <w:rsid w:val="007E7AEA"/>
    <w:rsid w:val="007E7D25"/>
    <w:rsid w:val="007F08E8"/>
    <w:rsid w:val="007F3605"/>
    <w:rsid w:val="00802031"/>
    <w:rsid w:val="008056B9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0D2D"/>
    <w:rsid w:val="00861758"/>
    <w:rsid w:val="0086283D"/>
    <w:rsid w:val="008634F0"/>
    <w:rsid w:val="00863E79"/>
    <w:rsid w:val="00865539"/>
    <w:rsid w:val="00867D4C"/>
    <w:rsid w:val="00877436"/>
    <w:rsid w:val="00877AF5"/>
    <w:rsid w:val="008816E1"/>
    <w:rsid w:val="00882143"/>
    <w:rsid w:val="0088233A"/>
    <w:rsid w:val="00882533"/>
    <w:rsid w:val="00884237"/>
    <w:rsid w:val="0088632F"/>
    <w:rsid w:val="0088736F"/>
    <w:rsid w:val="00891A61"/>
    <w:rsid w:val="00894415"/>
    <w:rsid w:val="00895477"/>
    <w:rsid w:val="00897237"/>
    <w:rsid w:val="008A016E"/>
    <w:rsid w:val="008A36ED"/>
    <w:rsid w:val="008A4356"/>
    <w:rsid w:val="008A5D3E"/>
    <w:rsid w:val="008A64D8"/>
    <w:rsid w:val="008A6C32"/>
    <w:rsid w:val="008A77BA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D793D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33C7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D7CB7"/>
    <w:rsid w:val="009E3BD1"/>
    <w:rsid w:val="009E565C"/>
    <w:rsid w:val="009F41C2"/>
    <w:rsid w:val="009F4240"/>
    <w:rsid w:val="009F47FE"/>
    <w:rsid w:val="009F7E3F"/>
    <w:rsid w:val="00A001B2"/>
    <w:rsid w:val="00A006C3"/>
    <w:rsid w:val="00A01CC0"/>
    <w:rsid w:val="00A0234C"/>
    <w:rsid w:val="00A035B7"/>
    <w:rsid w:val="00A05140"/>
    <w:rsid w:val="00A055A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174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67923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789"/>
    <w:rsid w:val="00AD18C6"/>
    <w:rsid w:val="00AD27A3"/>
    <w:rsid w:val="00AD5B90"/>
    <w:rsid w:val="00AD5DA4"/>
    <w:rsid w:val="00AE03AD"/>
    <w:rsid w:val="00AE1ADD"/>
    <w:rsid w:val="00AF62D9"/>
    <w:rsid w:val="00B0061B"/>
    <w:rsid w:val="00B019F5"/>
    <w:rsid w:val="00B045F8"/>
    <w:rsid w:val="00B125F4"/>
    <w:rsid w:val="00B12935"/>
    <w:rsid w:val="00B14F01"/>
    <w:rsid w:val="00B15679"/>
    <w:rsid w:val="00B1623B"/>
    <w:rsid w:val="00B21103"/>
    <w:rsid w:val="00B306F2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238C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3BF7"/>
    <w:rsid w:val="00BB6449"/>
    <w:rsid w:val="00BC0813"/>
    <w:rsid w:val="00BC1DDE"/>
    <w:rsid w:val="00BC255E"/>
    <w:rsid w:val="00BC27A5"/>
    <w:rsid w:val="00BC4481"/>
    <w:rsid w:val="00BC47F1"/>
    <w:rsid w:val="00BC5B42"/>
    <w:rsid w:val="00BC6A48"/>
    <w:rsid w:val="00BD1CF6"/>
    <w:rsid w:val="00BD2CBB"/>
    <w:rsid w:val="00BD4F7F"/>
    <w:rsid w:val="00BE05B8"/>
    <w:rsid w:val="00BE4813"/>
    <w:rsid w:val="00BE4EBD"/>
    <w:rsid w:val="00BE5268"/>
    <w:rsid w:val="00BE557C"/>
    <w:rsid w:val="00BE5FDD"/>
    <w:rsid w:val="00BE739A"/>
    <w:rsid w:val="00BF085F"/>
    <w:rsid w:val="00BF0A0B"/>
    <w:rsid w:val="00BF1C22"/>
    <w:rsid w:val="00BF48BE"/>
    <w:rsid w:val="00BF5C09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0AD7"/>
    <w:rsid w:val="00C51A38"/>
    <w:rsid w:val="00C5228E"/>
    <w:rsid w:val="00C53C8E"/>
    <w:rsid w:val="00C557F5"/>
    <w:rsid w:val="00C5593F"/>
    <w:rsid w:val="00C60D3D"/>
    <w:rsid w:val="00C61DCA"/>
    <w:rsid w:val="00C622A0"/>
    <w:rsid w:val="00C66969"/>
    <w:rsid w:val="00C714C8"/>
    <w:rsid w:val="00C745A0"/>
    <w:rsid w:val="00C75662"/>
    <w:rsid w:val="00C75668"/>
    <w:rsid w:val="00C77CA0"/>
    <w:rsid w:val="00C802ED"/>
    <w:rsid w:val="00C83951"/>
    <w:rsid w:val="00C83E4F"/>
    <w:rsid w:val="00C85DF9"/>
    <w:rsid w:val="00C90A81"/>
    <w:rsid w:val="00C91BDB"/>
    <w:rsid w:val="00C9346B"/>
    <w:rsid w:val="00C9366A"/>
    <w:rsid w:val="00C937BD"/>
    <w:rsid w:val="00C94A92"/>
    <w:rsid w:val="00CA117B"/>
    <w:rsid w:val="00CA3DCC"/>
    <w:rsid w:val="00CA531D"/>
    <w:rsid w:val="00CA6F0A"/>
    <w:rsid w:val="00CB2C8F"/>
    <w:rsid w:val="00CB3186"/>
    <w:rsid w:val="00CB66BC"/>
    <w:rsid w:val="00CB7C7F"/>
    <w:rsid w:val="00CC1ED9"/>
    <w:rsid w:val="00CC62C9"/>
    <w:rsid w:val="00CD08FD"/>
    <w:rsid w:val="00CD0FD6"/>
    <w:rsid w:val="00CD3AD2"/>
    <w:rsid w:val="00CD4B51"/>
    <w:rsid w:val="00CD5DEE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852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47EAB"/>
    <w:rsid w:val="00D5097D"/>
    <w:rsid w:val="00D515E0"/>
    <w:rsid w:val="00D55982"/>
    <w:rsid w:val="00D55E94"/>
    <w:rsid w:val="00D614A6"/>
    <w:rsid w:val="00D62AC3"/>
    <w:rsid w:val="00D62CB5"/>
    <w:rsid w:val="00D633CC"/>
    <w:rsid w:val="00D64C33"/>
    <w:rsid w:val="00D66E4D"/>
    <w:rsid w:val="00D67BA0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4194"/>
    <w:rsid w:val="00D9445A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4F25"/>
    <w:rsid w:val="00DB55D5"/>
    <w:rsid w:val="00DC1538"/>
    <w:rsid w:val="00DC1806"/>
    <w:rsid w:val="00DC18C9"/>
    <w:rsid w:val="00DC22A2"/>
    <w:rsid w:val="00DC6290"/>
    <w:rsid w:val="00DC68B0"/>
    <w:rsid w:val="00DD0E74"/>
    <w:rsid w:val="00DD1CC1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51E"/>
    <w:rsid w:val="00DF5BBE"/>
    <w:rsid w:val="00DF6CB6"/>
    <w:rsid w:val="00E00516"/>
    <w:rsid w:val="00E00671"/>
    <w:rsid w:val="00E07A3F"/>
    <w:rsid w:val="00E116F4"/>
    <w:rsid w:val="00E13D44"/>
    <w:rsid w:val="00E15286"/>
    <w:rsid w:val="00E227FB"/>
    <w:rsid w:val="00E22E56"/>
    <w:rsid w:val="00E24CA2"/>
    <w:rsid w:val="00E24E49"/>
    <w:rsid w:val="00E31FBF"/>
    <w:rsid w:val="00E32C53"/>
    <w:rsid w:val="00E32EC3"/>
    <w:rsid w:val="00E3479C"/>
    <w:rsid w:val="00E3495D"/>
    <w:rsid w:val="00E34DF7"/>
    <w:rsid w:val="00E361C6"/>
    <w:rsid w:val="00E41088"/>
    <w:rsid w:val="00E42353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2F7A"/>
    <w:rsid w:val="00E756D7"/>
    <w:rsid w:val="00E7676D"/>
    <w:rsid w:val="00E801AE"/>
    <w:rsid w:val="00E80DCC"/>
    <w:rsid w:val="00E824BB"/>
    <w:rsid w:val="00E84F03"/>
    <w:rsid w:val="00E86C47"/>
    <w:rsid w:val="00E87409"/>
    <w:rsid w:val="00E87AD6"/>
    <w:rsid w:val="00E91395"/>
    <w:rsid w:val="00E9289D"/>
    <w:rsid w:val="00E96068"/>
    <w:rsid w:val="00EA17B3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6B0E"/>
    <w:rsid w:val="00EE704C"/>
    <w:rsid w:val="00EE7D62"/>
    <w:rsid w:val="00EE7D8B"/>
    <w:rsid w:val="00EF07EA"/>
    <w:rsid w:val="00EF0A5C"/>
    <w:rsid w:val="00EF0B8D"/>
    <w:rsid w:val="00EF250D"/>
    <w:rsid w:val="00EF3236"/>
    <w:rsid w:val="00EF6F0D"/>
    <w:rsid w:val="00EF737B"/>
    <w:rsid w:val="00F01402"/>
    <w:rsid w:val="00F02437"/>
    <w:rsid w:val="00F03FC2"/>
    <w:rsid w:val="00F04AE8"/>
    <w:rsid w:val="00F10ACD"/>
    <w:rsid w:val="00F11151"/>
    <w:rsid w:val="00F11D7F"/>
    <w:rsid w:val="00F12B3F"/>
    <w:rsid w:val="00F15454"/>
    <w:rsid w:val="00F165B9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034F"/>
    <w:rsid w:val="00F509B4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BC1"/>
    <w:rsid w:val="00F76EB4"/>
    <w:rsid w:val="00F770AE"/>
    <w:rsid w:val="00F77B9D"/>
    <w:rsid w:val="00F807A2"/>
    <w:rsid w:val="00F8279C"/>
    <w:rsid w:val="00F83202"/>
    <w:rsid w:val="00F838E1"/>
    <w:rsid w:val="00F83B32"/>
    <w:rsid w:val="00F84718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4A1A"/>
    <w:rsid w:val="00FD6CA0"/>
    <w:rsid w:val="00FE0CD8"/>
    <w:rsid w:val="00FE447B"/>
    <w:rsid w:val="00FE5411"/>
    <w:rsid w:val="00FF0668"/>
    <w:rsid w:val="00FF2BB1"/>
    <w:rsid w:val="00FF342F"/>
    <w:rsid w:val="00FF5E62"/>
    <w:rsid w:val="00FF664C"/>
    <w:rsid w:val="37494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0B0677"/>
  <w15:docId w15:val="{8BB4DB52-D99C-4BC2-8771-6072CE9C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NormalTable0">
    <w:name w:val="Normal Table0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paragraph" w:customStyle="1" w:styleId="Flietext">
    <w:name w:val="Fließtext"/>
    <w:basedOn w:val="Standard"/>
    <w:rsid w:val="00EF250D"/>
    <w:pPr>
      <w:spacing w:before="0" w:after="120" w:line="264" w:lineRule="auto"/>
      <w:jc w:val="both"/>
    </w:pPr>
    <w:rPr>
      <w:rFonts w:eastAsiaTheme="minorEastAsia"/>
      <w:szCs w:val="24"/>
      <w:lang w:val="de-AT" w:eastAsia="de-AT"/>
    </w:rPr>
  </w:style>
  <w:style w:type="paragraph" w:customStyle="1" w:styleId="Beschreibungen">
    <w:name w:val="Beschreibungen"/>
    <w:basedOn w:val="Standard"/>
    <w:rsid w:val="00EF250D"/>
    <w:pPr>
      <w:spacing w:before="0" w:line="264" w:lineRule="auto"/>
    </w:pPr>
    <w:rPr>
      <w:rFonts w:eastAsiaTheme="minorEastAsia"/>
      <w:sz w:val="20"/>
      <w:szCs w:val="24"/>
      <w:lang w:val="de-AT" w:eastAsia="de-AT"/>
    </w:rPr>
  </w:style>
  <w:style w:type="paragraph" w:customStyle="1" w:styleId="Schritte">
    <w:name w:val="Schritte"/>
    <w:basedOn w:val="Standard"/>
    <w:uiPriority w:val="5"/>
    <w:rsid w:val="005537C8"/>
    <w:pPr>
      <w:numPr>
        <w:numId w:val="23"/>
      </w:numPr>
      <w:tabs>
        <w:tab w:val="left" w:pos="851"/>
      </w:tabs>
      <w:spacing w:before="0" w:after="120" w:line="264" w:lineRule="auto"/>
    </w:pPr>
    <w:rPr>
      <w:rFonts w:eastAsiaTheme="minorEastAsia"/>
      <w:szCs w:val="24"/>
      <w:lang w:val="de-AT" w:eastAsia="de-AT"/>
    </w:rPr>
  </w:style>
  <w:style w:type="paragraph" w:customStyle="1" w:styleId="NotizenBilder">
    <w:name w:val="Notizen &amp; Bilder"/>
    <w:basedOn w:val="Flietext"/>
    <w:rsid w:val="005537C8"/>
    <w:pPr>
      <w:spacing w:before="360" w:after="360" w:line="240" w:lineRule="auto"/>
      <w:jc w:val="center"/>
    </w:pPr>
    <w:rPr>
      <w:noProof/>
    </w:rPr>
  </w:style>
  <w:style w:type="character" w:styleId="BesuchterLink">
    <w:name w:val="FollowedHyperlink"/>
    <w:basedOn w:val="Absatz-Standardschriftart"/>
    <w:uiPriority w:val="99"/>
    <w:semiHidden/>
    <w:unhideWhenUsed/>
    <w:rsid w:val="00F04A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JPG"/><Relationship Id="rId63" Type="http://schemas.openxmlformats.org/officeDocument/2006/relationships/image" Target="media/image52.jpeg"/><Relationship Id="rId68" Type="http://schemas.openxmlformats.org/officeDocument/2006/relationships/image" Target="media/image55.png"/><Relationship Id="rId76" Type="http://schemas.openxmlformats.org/officeDocument/2006/relationships/image" Target="media/image60.pn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youtu.be/1nRnWnn2Z0c" TargetMode="External"/><Relationship Id="rId58" Type="http://schemas.openxmlformats.org/officeDocument/2006/relationships/image" Target="media/image47.png"/><Relationship Id="rId66" Type="http://schemas.openxmlformats.org/officeDocument/2006/relationships/hyperlink" Target="https://learningapps.org/watch?v=paijewsjt21" TargetMode="External"/><Relationship Id="rId74" Type="http://schemas.openxmlformats.org/officeDocument/2006/relationships/image" Target="media/image59.png"/><Relationship Id="rId79" Type="http://schemas.openxmlformats.org/officeDocument/2006/relationships/hyperlink" Target="https://learningapps.org/watch?v=pj5sbn6h219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6.png"/><Relationship Id="rId77" Type="http://schemas.openxmlformats.org/officeDocument/2006/relationships/hyperlink" Target="https://learningapps.org/watch?v=pj5sbn6h21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outu.be/1nRnWnn2Z0c" TargetMode="External"/><Relationship Id="rId72" Type="http://schemas.openxmlformats.org/officeDocument/2006/relationships/image" Target="media/image58.png"/><Relationship Id="rId80" Type="http://schemas.openxmlformats.org/officeDocument/2006/relationships/image" Target="media/image62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outu.be/zWUOMc6uNDY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hyperlink" Target="https://learningapps.org/watch?v=puskkepma20" TargetMode="External"/><Relationship Id="rId20" Type="http://schemas.openxmlformats.org/officeDocument/2006/relationships/hyperlink" Target="https://youtu.be/zWUOMc6uNDY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JPG"/><Relationship Id="rId70" Type="http://schemas.openxmlformats.org/officeDocument/2006/relationships/hyperlink" Target="https://learningapps.org/watch?v=paijewsjt21" TargetMode="External"/><Relationship Id="rId75" Type="http://schemas.openxmlformats.org/officeDocument/2006/relationships/hyperlink" Target="https://learningapps.org/watch?v=puskkepma20" TargetMode="Externa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yperlink" Target="https://learningapps.org/watch?v=puskkepma20" TargetMode="External"/><Relationship Id="rId78" Type="http://schemas.openxmlformats.org/officeDocument/2006/relationships/image" Target="media/image61.png"/><Relationship Id="rId81" Type="http://schemas.openxmlformats.org/officeDocument/2006/relationships/header" Target="header1.xml"/><Relationship Id="rId86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66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Info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917CA-6705-471A-8C97-538176BD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Infoblatt 03.08.dotx</Template>
  <TotalTime>0</TotalTime>
  <Pages>9</Pages>
  <Words>587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Skriptum: Tabellen in Microsoft Word</vt:lpstr>
    </vt:vector>
  </TitlesOfParts>
  <Company>Hewlett-Packard Company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Skriptum: Tabellen in Microsoft Word</dc:title>
  <dc:creator>Mag.a Susanne Gaulhofer/akzente;Dipl.-Ing.in (FH) Eva Brenner MSc/akzente</dc:creator>
  <cp:lastModifiedBy>Eva Brenner - akzente</cp:lastModifiedBy>
  <cp:revision>125</cp:revision>
  <cp:lastPrinted>2019-08-20T13:21:00Z</cp:lastPrinted>
  <dcterms:created xsi:type="dcterms:W3CDTF">2021-08-25T08:01:00Z</dcterms:created>
  <dcterms:modified xsi:type="dcterms:W3CDTF">2021-09-29T13:26:00Z</dcterms:modified>
</cp:coreProperties>
</file>