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FF2" w:rsidRPr="0012219C" w:rsidRDefault="00C40BF2" w:rsidP="002A46BA">
      <w:pPr>
        <w:pStyle w:val="berschrift1"/>
      </w:pPr>
      <w:r>
        <w:t>Skriptum: Dateiverwaltung in Windo</w:t>
      </w:r>
      <w:r w:rsidR="00163FC6">
        <w:t>w</w:t>
      </w:r>
      <w:r>
        <w:t>s</w:t>
      </w:r>
    </w:p>
    <w:p w:rsidR="00C40BF2" w:rsidRDefault="00C40BF2" w:rsidP="00C40BF2">
      <w:pPr>
        <w:pStyle w:val="berschrift2"/>
      </w:pPr>
      <w:r>
        <w:t>Was sind Dateien</w:t>
      </w:r>
      <w:r w:rsidR="00CE113A">
        <w:t>, was sind Ordner</w:t>
      </w:r>
      <w:r>
        <w:t>?</w:t>
      </w:r>
    </w:p>
    <w:p w:rsidR="00CE113A" w:rsidRDefault="00F97BBD">
      <w:pPr>
        <w:spacing w:before="0" w:after="200"/>
      </w:pPr>
      <w:r w:rsidRPr="00F97BBD">
        <w:rPr>
          <w:b/>
        </w:rPr>
        <w:t>Ordner</w:t>
      </w:r>
      <w:r>
        <w:t xml:space="preserve"> sind wie Schachteln, Schubladen oder Kartons – in ihnen können Dateien abgelegt werden</w:t>
      </w:r>
      <w:r w:rsidR="003B45AF">
        <w:t>:</w:t>
      </w:r>
    </w:p>
    <w:p w:rsidR="00402186" w:rsidRDefault="00402186">
      <w:pPr>
        <w:spacing w:before="0" w:after="200"/>
      </w:pPr>
    </w:p>
    <w:p w:rsidR="003B45AF" w:rsidRDefault="003B45AF" w:rsidP="003B45AF">
      <w:pPr>
        <w:spacing w:before="0" w:after="200"/>
        <w:jc w:val="center"/>
      </w:pPr>
      <w:r>
        <w:rPr>
          <w:noProof/>
        </w:rPr>
        <w:drawing>
          <wp:inline distT="0" distB="0" distL="0" distR="0" wp14:anchorId="0300CD65" wp14:editId="1A8DBA34">
            <wp:extent cx="2914650" cy="181666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0283" cy="1820176"/>
                    </a:xfrm>
                    <a:prstGeom prst="rect">
                      <a:avLst/>
                    </a:prstGeom>
                  </pic:spPr>
                </pic:pic>
              </a:graphicData>
            </a:graphic>
          </wp:inline>
        </w:drawing>
      </w:r>
    </w:p>
    <w:p w:rsidR="003B45AF" w:rsidRDefault="008378E2">
      <w:pPr>
        <w:spacing w:before="0" w:after="200"/>
      </w:pPr>
      <w:r>
        <w:rPr>
          <w:noProof/>
        </w:rPr>
        <w:drawing>
          <wp:anchor distT="0" distB="0" distL="114300" distR="114300" simplePos="0" relativeHeight="251748352" behindDoc="0" locked="0" layoutInCell="1" allowOverlap="1">
            <wp:simplePos x="0" y="0"/>
            <wp:positionH relativeFrom="column">
              <wp:posOffset>3023870</wp:posOffset>
            </wp:positionH>
            <wp:positionV relativeFrom="paragraph">
              <wp:posOffset>140335</wp:posOffset>
            </wp:positionV>
            <wp:extent cx="471805" cy="619125"/>
            <wp:effectExtent l="0" t="0" r="4445" b="9525"/>
            <wp:wrapThrough wrapText="bothSides">
              <wp:wrapPolygon edited="0">
                <wp:start x="0" y="0"/>
                <wp:lineTo x="0" y="21268"/>
                <wp:lineTo x="20931" y="21268"/>
                <wp:lineTo x="20931"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80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8E2" w:rsidRDefault="008378E2">
      <w:pPr>
        <w:spacing w:before="0" w:after="200"/>
      </w:pPr>
      <w:r>
        <w:t xml:space="preserve">Ordner haben in Windows dieses Symbol: </w:t>
      </w:r>
    </w:p>
    <w:p w:rsidR="008378E2" w:rsidRDefault="008378E2">
      <w:pPr>
        <w:spacing w:before="0" w:after="200"/>
      </w:pPr>
    </w:p>
    <w:p w:rsidR="00402186" w:rsidRDefault="002E24DF">
      <w:pPr>
        <w:spacing w:before="0" w:after="200"/>
      </w:pPr>
      <w:r w:rsidRPr="002E24DF">
        <w:rPr>
          <w:b/>
        </w:rPr>
        <w:t>Dateien</w:t>
      </w:r>
      <w:r>
        <w:t xml:space="preserve"> sind beispielsweise Fotos, Briefe, Rechnungen, Lieder oder Videos.</w:t>
      </w:r>
      <w:r w:rsidR="00A81592">
        <w:t xml:space="preserve"> </w:t>
      </w:r>
      <w:r>
        <w:t xml:space="preserve">Schriftstücke werden auch oft </w:t>
      </w:r>
      <w:r w:rsidRPr="002E24DF">
        <w:rPr>
          <w:b/>
        </w:rPr>
        <w:t>Dokumente</w:t>
      </w:r>
      <w:r>
        <w:t xml:space="preserve"> genannt.</w:t>
      </w:r>
    </w:p>
    <w:p w:rsidR="003A63FC" w:rsidRDefault="003A63FC">
      <w:pPr>
        <w:spacing w:before="0" w:after="200"/>
      </w:pPr>
      <w:r>
        <w:t>Das Symbol für eine Datei sieht je nachdem, in welchem Programm die Datei erstellt wurde oder welchen Dateityp sie hat, anders aus.</w:t>
      </w:r>
    </w:p>
    <w:p w:rsidR="00310B9C" w:rsidRDefault="00310B9C">
      <w:pPr>
        <w:spacing w:before="0" w:after="200"/>
      </w:pPr>
    </w:p>
    <w:p w:rsidR="006374B5" w:rsidRDefault="0001332E" w:rsidP="0001332E">
      <w:pPr>
        <w:pStyle w:val="Flietext"/>
        <w:spacing w:line="276" w:lineRule="auto"/>
      </w:pPr>
      <w:r>
        <w:t xml:space="preserve">Dateien </w:t>
      </w:r>
      <w:r w:rsidR="00F517A3">
        <w:t xml:space="preserve">mit </w:t>
      </w:r>
      <w:r>
        <w:t>einem bestimmten Thema oder mit gleichen</w:t>
      </w:r>
      <w:r w:rsidR="00166D4A">
        <w:t xml:space="preserve"> oder</w:t>
      </w:r>
      <w:r w:rsidR="007E2E03">
        <w:t xml:space="preserve"> ähnlichen</w:t>
      </w:r>
      <w:r>
        <w:t xml:space="preserve"> Inhalten </w:t>
      </w:r>
      <w:r w:rsidR="00E73E09">
        <w:t>können in Ordnern zusammengefasst werden</w:t>
      </w:r>
      <w:r>
        <w:t>.</w:t>
      </w:r>
      <w:r w:rsidR="00E73E09">
        <w:t xml:space="preserve"> </w:t>
      </w:r>
    </w:p>
    <w:p w:rsidR="0001332E" w:rsidRDefault="00E73E09" w:rsidP="0001332E">
      <w:pPr>
        <w:pStyle w:val="Flietext"/>
        <w:spacing w:line="276" w:lineRule="auto"/>
      </w:pPr>
      <w:r>
        <w:t>Geben Sie dem Ordner einen aussagekräftigen Namen! So wissen Sie auch später, was im Ordner enthalten ist, und Sie finden Ihre Unterlagen leichter.</w:t>
      </w:r>
    </w:p>
    <w:p w:rsidR="00091AD7" w:rsidRDefault="00091AD7" w:rsidP="0001332E">
      <w:pPr>
        <w:pStyle w:val="Flietext"/>
        <w:spacing w:line="276" w:lineRule="auto"/>
      </w:pPr>
    </w:p>
    <w:p w:rsidR="003A63FC" w:rsidRDefault="003A63FC" w:rsidP="0001332E">
      <w:pPr>
        <w:pStyle w:val="Flietext"/>
        <w:spacing w:line="276" w:lineRule="auto"/>
      </w:pPr>
    </w:p>
    <w:p w:rsidR="003A63FC" w:rsidRDefault="003A63FC" w:rsidP="0001332E">
      <w:pPr>
        <w:pStyle w:val="Flietext"/>
        <w:spacing w:line="276" w:lineRule="auto"/>
      </w:pPr>
    </w:p>
    <w:p w:rsidR="00091AD7" w:rsidRDefault="00091AD7" w:rsidP="00091AD7">
      <w:pPr>
        <w:jc w:val="both"/>
      </w:pPr>
      <w:r>
        <w:lastRenderedPageBreak/>
        <w:t xml:space="preserve">Es gibt zwei Ordner, die auf jedem Gerät </w:t>
      </w:r>
      <w:r w:rsidR="0016493E">
        <w:t>vorab</w:t>
      </w:r>
      <w:r>
        <w:t xml:space="preserve"> vorhanden sind. In diesen können Sie Ihre Dateien gut ablegen:</w:t>
      </w:r>
    </w:p>
    <w:p w:rsidR="00091AD7" w:rsidRDefault="009465F6" w:rsidP="00091AD7">
      <w:pPr>
        <w:pStyle w:val="Listenabsatz"/>
        <w:numPr>
          <w:ilvl w:val="0"/>
          <w:numId w:val="22"/>
        </w:numPr>
        <w:jc w:val="both"/>
      </w:pPr>
      <w:r w:rsidRPr="009465F6">
        <w:rPr>
          <w:i/>
        </w:rPr>
        <w:t>Bilder:</w:t>
      </w:r>
      <w:r>
        <w:t xml:space="preserve"> Nutzen Sie diesen Ordner f</w:t>
      </w:r>
      <w:r w:rsidR="00091AD7">
        <w:t>ür Ihre Fotos und Bilder</w:t>
      </w:r>
      <w:r>
        <w:t>.</w:t>
      </w:r>
    </w:p>
    <w:p w:rsidR="00091AD7" w:rsidRDefault="009465F6" w:rsidP="0001332E">
      <w:pPr>
        <w:pStyle w:val="Listenabsatz"/>
        <w:numPr>
          <w:ilvl w:val="0"/>
          <w:numId w:val="22"/>
        </w:numPr>
        <w:jc w:val="both"/>
      </w:pPr>
      <w:r w:rsidRPr="009465F6">
        <w:rPr>
          <w:i/>
        </w:rPr>
        <w:t>Dokumente:</w:t>
      </w:r>
      <w:r>
        <w:t xml:space="preserve"> </w:t>
      </w:r>
      <w:r w:rsidR="00091AD7">
        <w:t xml:space="preserve">Ihre </w:t>
      </w:r>
      <w:r>
        <w:t xml:space="preserve">Schriftstücke </w:t>
      </w:r>
      <w:r w:rsidR="00091AD7">
        <w:t xml:space="preserve">und weiteren Dateien können Sie im Ordner </w:t>
      </w:r>
      <w:r w:rsidR="00091AD7" w:rsidRPr="004D27E4">
        <w:rPr>
          <w:i/>
        </w:rPr>
        <w:t>Dokumente</w:t>
      </w:r>
      <w:r w:rsidR="00091AD7">
        <w:t xml:space="preserve"> ablegen.</w:t>
      </w:r>
    </w:p>
    <w:p w:rsidR="0001332E" w:rsidRDefault="0001332E" w:rsidP="0029331F"/>
    <w:tbl>
      <w:tblPr>
        <w:tblStyle w:val="Tabellenraster"/>
        <w:tblW w:w="0" w:type="auto"/>
        <w:tblLook w:val="04A0" w:firstRow="1" w:lastRow="0" w:firstColumn="1" w:lastColumn="0" w:noHBand="0" w:noVBand="1"/>
      </w:tblPr>
      <w:tblGrid>
        <w:gridCol w:w="1363"/>
        <w:gridCol w:w="7702"/>
      </w:tblGrid>
      <w:tr w:rsidR="0001332E" w:rsidTr="004A7E18">
        <w:trPr>
          <w:trHeight w:val="1101"/>
        </w:trPr>
        <w:tc>
          <w:tcPr>
            <w:tcW w:w="1384" w:type="dxa"/>
            <w:tcBorders>
              <w:top w:val="nil"/>
              <w:left w:val="nil"/>
              <w:bottom w:val="nil"/>
              <w:right w:val="single" w:sz="4" w:space="0" w:color="auto"/>
            </w:tcBorders>
            <w:shd w:val="clear" w:color="auto" w:fill="auto"/>
            <w:vAlign w:val="center"/>
          </w:tcPr>
          <w:p w:rsidR="0001332E" w:rsidRDefault="0001332E" w:rsidP="004A7E18">
            <w:pPr>
              <w:spacing w:line="276" w:lineRule="auto"/>
              <w:rPr>
                <w:rFonts w:ascii="Arial Narrow" w:hAnsi="Arial Narrow"/>
              </w:rPr>
            </w:pPr>
            <w:r w:rsidRPr="00F944BF">
              <w:rPr>
                <w:rFonts w:ascii="Arial Narrow" w:hAnsi="Arial Narrow"/>
                <w:noProof/>
                <w:lang w:val="de-AT" w:eastAsia="de-AT"/>
              </w:rPr>
              <w:drawing>
                <wp:anchor distT="0" distB="0" distL="114300" distR="114300" simplePos="0" relativeHeight="251685888" behindDoc="0" locked="0" layoutInCell="1" allowOverlap="1" wp14:anchorId="4710273C" wp14:editId="51BE09FA">
                  <wp:simplePos x="0" y="0"/>
                  <wp:positionH relativeFrom="column">
                    <wp:posOffset>-68580</wp:posOffset>
                  </wp:positionH>
                  <wp:positionV relativeFrom="paragraph">
                    <wp:posOffset>-8890</wp:posOffset>
                  </wp:positionV>
                  <wp:extent cx="681355" cy="681355"/>
                  <wp:effectExtent l="0" t="0" r="4445" b="4445"/>
                  <wp:wrapNone/>
                  <wp:docPr id="224" name="Grafik 224" descr="C:\Users\admin\AppData\Local\Microsoft\Windows\INetCache\Content.Word\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tip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26" w:type="dxa"/>
            <w:tcBorders>
              <w:left w:val="single" w:sz="4" w:space="0" w:color="auto"/>
            </w:tcBorders>
            <w:shd w:val="clear" w:color="auto" w:fill="D4CEE4"/>
            <w:vAlign w:val="center"/>
          </w:tcPr>
          <w:p w:rsidR="0001332E" w:rsidRDefault="0001332E" w:rsidP="004A7E18">
            <w:pPr>
              <w:jc w:val="center"/>
              <w:rPr>
                <w:b/>
                <w:sz w:val="28"/>
              </w:rPr>
            </w:pPr>
            <w:r>
              <w:rPr>
                <w:b/>
                <w:sz w:val="28"/>
              </w:rPr>
              <w:t xml:space="preserve">Erstellen Sie Ordner, um Ihre Dateien leicht </w:t>
            </w:r>
          </w:p>
          <w:p w:rsidR="0001332E" w:rsidRPr="005302AC" w:rsidRDefault="0001332E" w:rsidP="004A7E18">
            <w:pPr>
              <w:jc w:val="center"/>
              <w:rPr>
                <w:b/>
              </w:rPr>
            </w:pPr>
            <w:r>
              <w:rPr>
                <w:b/>
                <w:sz w:val="28"/>
              </w:rPr>
              <w:t>wiederzufinden</w:t>
            </w:r>
            <w:r w:rsidRPr="005302AC">
              <w:rPr>
                <w:b/>
                <w:sz w:val="28"/>
              </w:rPr>
              <w:t>!</w:t>
            </w:r>
          </w:p>
        </w:tc>
      </w:tr>
    </w:tbl>
    <w:p w:rsidR="0001332E" w:rsidRDefault="0001332E" w:rsidP="0001332E">
      <w:pPr>
        <w:jc w:val="both"/>
      </w:pPr>
    </w:p>
    <w:p w:rsidR="0001332E" w:rsidRDefault="0001332E" w:rsidP="0001332E">
      <w:pPr>
        <w:jc w:val="both"/>
      </w:pPr>
      <w:r>
        <w:t xml:space="preserve">In </w:t>
      </w:r>
      <w:r w:rsidR="00BA2E96">
        <w:t xml:space="preserve">den </w:t>
      </w:r>
      <w:r>
        <w:t xml:space="preserve">Ordnern </w:t>
      </w:r>
      <w:r w:rsidR="00BA2E96" w:rsidRPr="00BA2E96">
        <w:rPr>
          <w:i/>
        </w:rPr>
        <w:t>Bilder</w:t>
      </w:r>
      <w:r w:rsidR="00BA2E96">
        <w:t xml:space="preserve"> und </w:t>
      </w:r>
      <w:r w:rsidR="00BA2E96" w:rsidRPr="00BA2E96">
        <w:rPr>
          <w:i/>
        </w:rPr>
        <w:t>Dokumente</w:t>
      </w:r>
      <w:r w:rsidR="00BA2E96">
        <w:t xml:space="preserve"> </w:t>
      </w:r>
      <w:r>
        <w:t xml:space="preserve">können beliebig viele weitere Ordner, sogenannte </w:t>
      </w:r>
      <w:r w:rsidRPr="004D27E4">
        <w:rPr>
          <w:i/>
        </w:rPr>
        <w:t>Unterordner</w:t>
      </w:r>
      <w:r>
        <w:t xml:space="preserve">, erstellt werden, um die Inhalte weiter zu sortieren. Stellen Sie sich das vor wie mehrere Ordner in einem Regal! </w:t>
      </w:r>
      <w:r w:rsidR="000F39B1">
        <w:t>Zum Beispiel:</w:t>
      </w:r>
    </w:p>
    <w:p w:rsidR="00011ABD" w:rsidRDefault="00011ABD" w:rsidP="0001332E">
      <w:pPr>
        <w:jc w:val="both"/>
      </w:pPr>
    </w:p>
    <w:p w:rsidR="0001332E" w:rsidRPr="00336505" w:rsidRDefault="007D543F" w:rsidP="00ED4D08">
      <w:pPr>
        <w:ind w:left="993"/>
        <w:jc w:val="both"/>
        <w:rPr>
          <w:b/>
          <w:color w:val="4F81BD" w:themeColor="accent1"/>
        </w:rPr>
      </w:pPr>
      <w:r>
        <w:rPr>
          <w:noProof/>
        </w:rPr>
        <w:drawing>
          <wp:anchor distT="0" distB="0" distL="114300" distR="114300" simplePos="0" relativeHeight="251776000" behindDoc="0" locked="0" layoutInCell="1" allowOverlap="1">
            <wp:simplePos x="0" y="0"/>
            <wp:positionH relativeFrom="column">
              <wp:posOffset>4948666</wp:posOffset>
            </wp:positionH>
            <wp:positionV relativeFrom="paragraph">
              <wp:posOffset>155989</wp:posOffset>
            </wp:positionV>
            <wp:extent cx="474980" cy="572135"/>
            <wp:effectExtent l="0" t="0" r="1270" b="0"/>
            <wp:wrapThrough wrapText="bothSides">
              <wp:wrapPolygon edited="0">
                <wp:start x="10396" y="0"/>
                <wp:lineTo x="0" y="1438"/>
                <wp:lineTo x="0" y="11507"/>
                <wp:lineTo x="3465" y="20857"/>
                <wp:lineTo x="10396" y="20857"/>
                <wp:lineTo x="20791" y="20138"/>
                <wp:lineTo x="20791" y="8630"/>
                <wp:lineTo x="19925" y="719"/>
                <wp:lineTo x="19059" y="0"/>
                <wp:lineTo x="10396" y="0"/>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98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ABD">
        <w:rPr>
          <w:noProof/>
        </w:rPr>
        <w:drawing>
          <wp:anchor distT="0" distB="0" distL="114300" distR="114300" simplePos="0" relativeHeight="251770880" behindDoc="0" locked="0" layoutInCell="1" allowOverlap="1" wp14:anchorId="43D73FFA" wp14:editId="33BE2606">
            <wp:simplePos x="0" y="0"/>
            <wp:positionH relativeFrom="column">
              <wp:posOffset>0</wp:posOffset>
            </wp:positionH>
            <wp:positionV relativeFrom="paragraph">
              <wp:posOffset>55162</wp:posOffset>
            </wp:positionV>
            <wp:extent cx="471805" cy="619125"/>
            <wp:effectExtent l="0" t="0" r="4445" b="9525"/>
            <wp:wrapThrough wrapText="bothSides">
              <wp:wrapPolygon edited="0">
                <wp:start x="0" y="0"/>
                <wp:lineTo x="0" y="21268"/>
                <wp:lineTo x="20931" y="21268"/>
                <wp:lineTo x="20931"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80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ABD" w:rsidRPr="00336505">
        <w:rPr>
          <w:b/>
          <w:color w:val="4F81BD" w:themeColor="accent1"/>
        </w:rPr>
        <w:t>Bewerbungen</w:t>
      </w:r>
    </w:p>
    <w:p w:rsidR="00011ABD" w:rsidRPr="00336505" w:rsidRDefault="00011ABD" w:rsidP="0098045D">
      <w:pPr>
        <w:spacing w:before="0"/>
        <w:ind w:left="992"/>
        <w:jc w:val="both"/>
        <w:rPr>
          <w:color w:val="4F81BD" w:themeColor="accent1"/>
        </w:rPr>
      </w:pPr>
      <w:r w:rsidRPr="00336505">
        <w:rPr>
          <w:color w:val="4F81BD" w:themeColor="accent1"/>
        </w:rPr>
        <w:t>Hier können Ihre Bewerbungsunterlagen</w:t>
      </w:r>
      <w:r w:rsidR="007D543F">
        <w:rPr>
          <w:color w:val="4F81BD" w:themeColor="accent1"/>
        </w:rPr>
        <w:t xml:space="preserve"> </w:t>
      </w:r>
      <w:r w:rsidRPr="00336505">
        <w:rPr>
          <w:color w:val="4F81BD" w:themeColor="accent1"/>
        </w:rPr>
        <w:t>abgelegt werden</w:t>
      </w:r>
      <w:r w:rsidR="00ED4D08">
        <w:rPr>
          <w:color w:val="4F81BD" w:themeColor="accent1"/>
        </w:rPr>
        <w:t>.</w:t>
      </w:r>
    </w:p>
    <w:p w:rsidR="00011ABD" w:rsidRPr="00336505" w:rsidRDefault="00011ABD" w:rsidP="00336505">
      <w:pPr>
        <w:ind w:left="993"/>
        <w:jc w:val="both"/>
        <w:rPr>
          <w:color w:val="4F81BD" w:themeColor="accent1"/>
        </w:rPr>
      </w:pPr>
    </w:p>
    <w:p w:rsidR="00011ABD" w:rsidRPr="00336505" w:rsidRDefault="007D543F" w:rsidP="00336505">
      <w:pPr>
        <w:ind w:left="993"/>
        <w:jc w:val="both"/>
        <w:rPr>
          <w:b/>
          <w:color w:val="4F81BD" w:themeColor="accent1"/>
        </w:rPr>
      </w:pPr>
      <w:r>
        <w:rPr>
          <w:noProof/>
        </w:rPr>
        <w:drawing>
          <wp:anchor distT="0" distB="0" distL="114300" distR="114300" simplePos="0" relativeHeight="251778048" behindDoc="0" locked="0" layoutInCell="1" allowOverlap="1" wp14:anchorId="1A04A935" wp14:editId="3FDC19D7">
            <wp:simplePos x="0" y="0"/>
            <wp:positionH relativeFrom="column">
              <wp:posOffset>5182981</wp:posOffset>
            </wp:positionH>
            <wp:positionV relativeFrom="paragraph">
              <wp:posOffset>147955</wp:posOffset>
            </wp:positionV>
            <wp:extent cx="474980" cy="572135"/>
            <wp:effectExtent l="0" t="0" r="1270" b="0"/>
            <wp:wrapThrough wrapText="bothSides">
              <wp:wrapPolygon edited="0">
                <wp:start x="10396" y="0"/>
                <wp:lineTo x="0" y="1438"/>
                <wp:lineTo x="0" y="11507"/>
                <wp:lineTo x="3465" y="20857"/>
                <wp:lineTo x="10396" y="20857"/>
                <wp:lineTo x="20791" y="20138"/>
                <wp:lineTo x="20791" y="8630"/>
                <wp:lineTo x="19925" y="719"/>
                <wp:lineTo x="19059" y="0"/>
                <wp:lineTo x="10396" y="0"/>
              </wp:wrapPolygon>
            </wp:wrapThrough>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98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505" w:rsidRPr="00336505">
        <w:rPr>
          <w:b/>
          <w:color w:val="4F81BD" w:themeColor="accent1"/>
        </w:rPr>
        <w:drawing>
          <wp:anchor distT="0" distB="0" distL="114300" distR="114300" simplePos="0" relativeHeight="251772928" behindDoc="0" locked="0" layoutInCell="1" allowOverlap="1" wp14:anchorId="6D8C6547" wp14:editId="3E16372D">
            <wp:simplePos x="0" y="0"/>
            <wp:positionH relativeFrom="column">
              <wp:posOffset>4445</wp:posOffset>
            </wp:positionH>
            <wp:positionV relativeFrom="paragraph">
              <wp:posOffset>27305</wp:posOffset>
            </wp:positionV>
            <wp:extent cx="471805" cy="619125"/>
            <wp:effectExtent l="0" t="0" r="4445" b="9525"/>
            <wp:wrapThrough wrapText="bothSides">
              <wp:wrapPolygon edited="0">
                <wp:start x="0" y="0"/>
                <wp:lineTo x="0" y="21268"/>
                <wp:lineTo x="20931" y="21268"/>
                <wp:lineTo x="20931"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80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ABD" w:rsidRPr="00336505">
        <w:rPr>
          <w:b/>
          <w:color w:val="4F81BD" w:themeColor="accent1"/>
        </w:rPr>
        <w:t>Wohnung</w:t>
      </w:r>
    </w:p>
    <w:p w:rsidR="00011ABD" w:rsidRPr="00336505" w:rsidRDefault="00011ABD" w:rsidP="0098045D">
      <w:pPr>
        <w:spacing w:before="0"/>
        <w:ind w:left="992"/>
        <w:jc w:val="both"/>
        <w:rPr>
          <w:color w:val="4F81BD" w:themeColor="accent1"/>
        </w:rPr>
      </w:pPr>
      <w:r w:rsidRPr="00336505">
        <w:rPr>
          <w:color w:val="4F81BD" w:themeColor="accent1"/>
        </w:rPr>
        <w:t xml:space="preserve">Hier kommt alles für die Wohnung hinein, z. B. der Mietvertrag. </w:t>
      </w:r>
    </w:p>
    <w:p w:rsidR="00011ABD" w:rsidRPr="00336505" w:rsidRDefault="00011ABD" w:rsidP="00336505">
      <w:pPr>
        <w:ind w:left="993"/>
        <w:jc w:val="both"/>
        <w:rPr>
          <w:color w:val="4F81BD" w:themeColor="accent1"/>
        </w:rPr>
      </w:pPr>
    </w:p>
    <w:p w:rsidR="00336505" w:rsidRPr="00336505" w:rsidRDefault="007D543F" w:rsidP="00336505">
      <w:pPr>
        <w:ind w:left="993"/>
        <w:jc w:val="both"/>
        <w:rPr>
          <w:b/>
          <w:color w:val="4F81BD" w:themeColor="accent1"/>
        </w:rPr>
      </w:pPr>
      <w:r>
        <w:rPr>
          <w:noProof/>
        </w:rPr>
        <w:drawing>
          <wp:anchor distT="0" distB="0" distL="114300" distR="114300" simplePos="0" relativeHeight="251780096" behindDoc="0" locked="0" layoutInCell="1" allowOverlap="1" wp14:anchorId="1A04A935" wp14:editId="3FDC19D7">
            <wp:simplePos x="0" y="0"/>
            <wp:positionH relativeFrom="column">
              <wp:posOffset>4475370</wp:posOffset>
            </wp:positionH>
            <wp:positionV relativeFrom="paragraph">
              <wp:posOffset>116344</wp:posOffset>
            </wp:positionV>
            <wp:extent cx="474980" cy="572135"/>
            <wp:effectExtent l="0" t="0" r="1270" b="0"/>
            <wp:wrapThrough wrapText="bothSides">
              <wp:wrapPolygon edited="0">
                <wp:start x="10396" y="0"/>
                <wp:lineTo x="0" y="1438"/>
                <wp:lineTo x="0" y="11507"/>
                <wp:lineTo x="3465" y="20857"/>
                <wp:lineTo x="10396" y="20857"/>
                <wp:lineTo x="20791" y="20138"/>
                <wp:lineTo x="20791" y="8630"/>
                <wp:lineTo x="19925" y="719"/>
                <wp:lineTo x="19059" y="0"/>
                <wp:lineTo x="10396" y="0"/>
              </wp:wrapPolygon>
            </wp:wrapThrough>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98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505" w:rsidRPr="00336505">
        <w:rPr>
          <w:b/>
          <w:color w:val="4F81BD" w:themeColor="accent1"/>
        </w:rPr>
        <w:drawing>
          <wp:anchor distT="0" distB="0" distL="114300" distR="114300" simplePos="0" relativeHeight="251774976" behindDoc="0" locked="0" layoutInCell="1" allowOverlap="1" wp14:anchorId="6D8C6547" wp14:editId="3E16372D">
            <wp:simplePos x="0" y="0"/>
            <wp:positionH relativeFrom="column">
              <wp:posOffset>4445</wp:posOffset>
            </wp:positionH>
            <wp:positionV relativeFrom="paragraph">
              <wp:posOffset>32385</wp:posOffset>
            </wp:positionV>
            <wp:extent cx="471805" cy="619125"/>
            <wp:effectExtent l="0" t="0" r="4445" b="9525"/>
            <wp:wrapThrough wrapText="bothSides">
              <wp:wrapPolygon edited="0">
                <wp:start x="0" y="0"/>
                <wp:lineTo x="0" y="21268"/>
                <wp:lineTo x="20931" y="21268"/>
                <wp:lineTo x="20931"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80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505" w:rsidRPr="00336505">
        <w:rPr>
          <w:b/>
          <w:color w:val="4F81BD" w:themeColor="accent1"/>
        </w:rPr>
        <w:t>Rezepte</w:t>
      </w:r>
    </w:p>
    <w:p w:rsidR="00336505" w:rsidRPr="00336505" w:rsidRDefault="00336505" w:rsidP="0098045D">
      <w:pPr>
        <w:spacing w:before="0"/>
        <w:ind w:left="992"/>
        <w:jc w:val="both"/>
        <w:rPr>
          <w:color w:val="4F81BD" w:themeColor="accent1"/>
        </w:rPr>
      </w:pPr>
      <w:r w:rsidRPr="00336505">
        <w:rPr>
          <w:color w:val="4F81BD" w:themeColor="accent1"/>
        </w:rPr>
        <w:t>Hier kommen Ihre gesammelten Kochrezepte hinein.</w:t>
      </w:r>
    </w:p>
    <w:p w:rsidR="00A67554" w:rsidRDefault="00A67554" w:rsidP="000F39B1">
      <w:pPr>
        <w:jc w:val="center"/>
      </w:pPr>
    </w:p>
    <w:p w:rsidR="00A67554" w:rsidRDefault="00A67554" w:rsidP="0001332E">
      <w:pPr>
        <w:jc w:val="both"/>
      </w:pPr>
    </w:p>
    <w:p w:rsidR="0001332E" w:rsidRDefault="0001332E" w:rsidP="0001332E">
      <w:pPr>
        <w:jc w:val="both"/>
      </w:pPr>
      <w:r>
        <w:t xml:space="preserve">Jeder Ordner muss einen eindeutigen </w:t>
      </w:r>
      <w:r w:rsidRPr="009D1718">
        <w:rPr>
          <w:i/>
        </w:rPr>
        <w:t>Ordnernamen</w:t>
      </w:r>
      <w:r>
        <w:t xml:space="preserve"> erhalten. Sie können diesen frei wählen. Vergeben Sie möglichst aussagekräftige Namen! So wissen Sie immer, welche Dateien in diesem Ordner enthalten sind. Zum Beispiel:</w:t>
      </w:r>
    </w:p>
    <w:p w:rsidR="0098045D" w:rsidRDefault="0098045D" w:rsidP="0001332E">
      <w:pPr>
        <w:jc w:val="both"/>
      </w:pPr>
    </w:p>
    <w:p w:rsidR="0001332E" w:rsidRDefault="0001332E" w:rsidP="0001332E">
      <w:pPr>
        <w:pStyle w:val="Listenabsatz"/>
        <w:numPr>
          <w:ilvl w:val="0"/>
          <w:numId w:val="22"/>
        </w:numPr>
        <w:jc w:val="both"/>
      </w:pPr>
      <w:r>
        <w:t>Der Ordner „Bewerbungsunterlagen“ kann Ihren Lebenslauf und Bewerbungsschreiben für die Arbeitssuche enthalten.</w:t>
      </w:r>
    </w:p>
    <w:p w:rsidR="0001332E" w:rsidRDefault="0001332E" w:rsidP="0001332E">
      <w:pPr>
        <w:pStyle w:val="Listenabsatz"/>
        <w:numPr>
          <w:ilvl w:val="0"/>
          <w:numId w:val="22"/>
        </w:numPr>
        <w:jc w:val="both"/>
      </w:pPr>
      <w:r>
        <w:t xml:space="preserve">Der Ordner „Wohnung“ kann </w:t>
      </w:r>
      <w:r w:rsidR="0066429A">
        <w:t xml:space="preserve">den Mietvertrag, </w:t>
      </w:r>
      <w:r>
        <w:t>die Betriebskostenabrechnungen und die Unterlagen für sonstige Ausgaben rund um die Wohnung enthalten.</w:t>
      </w:r>
    </w:p>
    <w:p w:rsidR="001B4B1E" w:rsidRDefault="001B4B1E" w:rsidP="0001332E">
      <w:pPr>
        <w:pStyle w:val="Listenabsatz"/>
        <w:numPr>
          <w:ilvl w:val="0"/>
          <w:numId w:val="22"/>
        </w:numPr>
        <w:jc w:val="both"/>
      </w:pPr>
      <w:r>
        <w:t>Der Ordner „Rezepte“ kann Ihre gesammelten Kochrezepte enthalten.</w:t>
      </w:r>
    </w:p>
    <w:p w:rsidR="000F39B1" w:rsidRDefault="000F39B1" w:rsidP="000F39B1">
      <w:pPr>
        <w:pStyle w:val="Listenabsatz"/>
        <w:numPr>
          <w:ilvl w:val="0"/>
          <w:numId w:val="22"/>
        </w:numPr>
        <w:jc w:val="both"/>
      </w:pPr>
      <w:r>
        <w:t>Der Ordner „Verträge“ kann Ihre weiteren Verträge enthalten, z. B. für Versicherungen, für Ihr Smartphone etc.</w:t>
      </w:r>
    </w:p>
    <w:p w:rsidR="004B7410" w:rsidRDefault="004B7410">
      <w:pPr>
        <w:spacing w:before="0" w:after="200"/>
      </w:pPr>
    </w:p>
    <w:p w:rsidR="00814ACD" w:rsidRDefault="00814ACD" w:rsidP="00814ACD">
      <w:pPr>
        <w:pStyle w:val="berschrift2"/>
      </w:pPr>
      <w:r>
        <w:lastRenderedPageBreak/>
        <w:t>Was heißt „Dateiverwaltung“?</w:t>
      </w:r>
    </w:p>
    <w:p w:rsidR="00C40BF2" w:rsidRDefault="00992B31">
      <w:pPr>
        <w:spacing w:before="0" w:after="200"/>
      </w:pPr>
      <w:r>
        <w:t>„Dateiverwaltung“ bedeutet, die Dateien und Ordner am Computer zu sortieren und organisieren</w:t>
      </w:r>
      <w:r w:rsidR="00B31040">
        <w:t xml:space="preserve">: Also Ordner erstellen und die Dateien in </w:t>
      </w:r>
      <w:r w:rsidR="00D73E9F">
        <w:t>passende</w:t>
      </w:r>
      <w:r w:rsidR="00B31040">
        <w:t xml:space="preserve"> Ordner</w:t>
      </w:r>
      <w:r>
        <w:t xml:space="preserve"> </w:t>
      </w:r>
      <w:r w:rsidR="00B31040">
        <w:t>ablegen.</w:t>
      </w:r>
    </w:p>
    <w:p w:rsidR="00C54FC8" w:rsidRDefault="00C54FC8">
      <w:pPr>
        <w:spacing w:before="0" w:after="200"/>
      </w:pPr>
      <w:r>
        <w:t xml:space="preserve">Am </w:t>
      </w:r>
      <w:r w:rsidR="00C31834">
        <w:t xml:space="preserve">Laptop bzw. </w:t>
      </w:r>
      <w:r>
        <w:t>Computer</w:t>
      </w:r>
      <w:r w:rsidR="00C31834">
        <w:t xml:space="preserve"> gibt es dafür die </w:t>
      </w:r>
      <w:r>
        <w:t xml:space="preserve">App </w:t>
      </w:r>
      <w:r w:rsidRPr="00C31834">
        <w:rPr>
          <w:i/>
        </w:rPr>
        <w:t>Explorer</w:t>
      </w:r>
      <w:r w:rsidR="00C31834">
        <w:t xml:space="preserve">. </w:t>
      </w:r>
    </w:p>
    <w:p w:rsidR="00257B2A" w:rsidRDefault="00F15271">
      <w:pPr>
        <w:spacing w:before="0" w:after="200"/>
      </w:pPr>
      <w:r>
        <w:rPr>
          <w:noProof/>
        </w:rPr>
        <mc:AlternateContent>
          <mc:Choice Requires="wpg">
            <w:drawing>
              <wp:anchor distT="0" distB="0" distL="114300" distR="114300" simplePos="0" relativeHeight="251750400" behindDoc="0" locked="0" layoutInCell="1" allowOverlap="1" wp14:anchorId="45C78A00" wp14:editId="1305F3E6">
                <wp:simplePos x="0" y="0"/>
                <wp:positionH relativeFrom="column">
                  <wp:posOffset>3302856</wp:posOffset>
                </wp:positionH>
                <wp:positionV relativeFrom="paragraph">
                  <wp:posOffset>10795</wp:posOffset>
                </wp:positionV>
                <wp:extent cx="2400078" cy="643852"/>
                <wp:effectExtent l="0" t="0" r="19685" b="4445"/>
                <wp:wrapNone/>
                <wp:docPr id="17" name="Gruppieren 17"/>
                <wp:cNvGraphicFramePr/>
                <a:graphic xmlns:a="http://schemas.openxmlformats.org/drawingml/2006/main">
                  <a:graphicData uri="http://schemas.microsoft.com/office/word/2010/wordprocessingGroup">
                    <wpg:wgp>
                      <wpg:cNvGrpSpPr/>
                      <wpg:grpSpPr>
                        <a:xfrm>
                          <a:off x="0" y="0"/>
                          <a:ext cx="2400078" cy="643852"/>
                          <a:chOff x="193300" y="171900"/>
                          <a:chExt cx="2400555" cy="643869"/>
                        </a:xfrm>
                      </wpg:grpSpPr>
                      <pic:pic xmlns:pic="http://schemas.openxmlformats.org/drawingml/2006/picture">
                        <pic:nvPicPr>
                          <pic:cNvPr id="18" name="Grafik 18"/>
                          <pic:cNvPicPr>
                            <a:picLocks noChangeAspect="1"/>
                          </pic:cNvPicPr>
                        </pic:nvPicPr>
                        <pic:blipFill rotWithShape="1">
                          <a:blip r:embed="rId12">
                            <a:extLst>
                              <a:ext uri="{28A0092B-C50C-407E-A947-70E740481C1C}">
                                <a14:useLocalDpi xmlns:a14="http://schemas.microsoft.com/office/drawing/2010/main" val="0"/>
                              </a:ext>
                            </a:extLst>
                          </a:blip>
                          <a:srcRect t="-30" r="34071" b="56"/>
                          <a:stretch/>
                        </pic:blipFill>
                        <pic:spPr>
                          <a:xfrm>
                            <a:off x="193300" y="447586"/>
                            <a:ext cx="1769673" cy="368183"/>
                          </a:xfrm>
                          <a:prstGeom prst="rect">
                            <a:avLst/>
                          </a:prstGeom>
                        </pic:spPr>
                      </pic:pic>
                      <wps:wsp>
                        <wps:cNvPr id="21" name="Abgerundete rechteckige Legende 3"/>
                        <wps:cNvSpPr/>
                        <wps:spPr>
                          <a:xfrm>
                            <a:off x="1769673" y="171900"/>
                            <a:ext cx="824182" cy="275686"/>
                          </a:xfrm>
                          <a:prstGeom prst="wedgeRoundRectCallout">
                            <a:avLst>
                              <a:gd name="adj1" fmla="val -38757"/>
                              <a:gd name="adj2" fmla="val 93534"/>
                              <a:gd name="adj3" fmla="val 16667"/>
                            </a:avLst>
                          </a:prstGeom>
                          <a:ln>
                            <a:solidFill>
                              <a:srgbClr val="993366"/>
                            </a:solidFill>
                          </a:ln>
                        </wps:spPr>
                        <wps:style>
                          <a:lnRef idx="2">
                            <a:schemeClr val="accent1"/>
                          </a:lnRef>
                          <a:fillRef idx="1">
                            <a:schemeClr val="lt1"/>
                          </a:fillRef>
                          <a:effectRef idx="0">
                            <a:schemeClr val="accent1"/>
                          </a:effectRef>
                          <a:fontRef idx="minor">
                            <a:schemeClr val="dk1"/>
                          </a:fontRef>
                        </wps:style>
                        <wps:txbx>
                          <w:txbxContent>
                            <w:p w:rsidR="00F15271" w:rsidRDefault="00F15271" w:rsidP="00F15271">
                              <w:pPr>
                                <w:spacing w:before="0" w:line="240" w:lineRule="auto"/>
                                <w:jc w:val="center"/>
                              </w:pPr>
                              <w:r>
                                <w:t>Explorer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78A00" id="Gruppieren 17" o:spid="_x0000_s1026" style="position:absolute;margin-left:260.05pt;margin-top:.85pt;width:189pt;height:50.7pt;z-index:251750400;mso-width-relative:margin;mso-height-relative:margin" coordorigin="1933,1719" coordsize="24005,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7" type="#_x0000_t75" style="position:absolute;left:1933;top:4475;width:17696;height: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">
                  <v:imagedata r:id="rId13" o:title="" croptop="-20f" cropbottom="37f" cropright="22329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3" o:spid="_x0000_s1028" type="#_x0000_t62" style="position:absolute;left:17696;top:1719;width:8242;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" adj="2428,31003" fillcolor="white [3201]" strokecolor="#936" strokeweight="2pt">
                  <v:textbox inset="0,0,0,0">
                    <w:txbxContent>
                      <w:p w:rsidR="00F15271" w:rsidRDefault="00F15271" w:rsidP="00F15271">
                        <w:pPr>
                          <w:spacing w:before="0" w:line="240" w:lineRule="auto"/>
                          <w:jc w:val="center"/>
                        </w:pPr>
                        <w:r>
                          <w:t>Explorer</w:t>
                        </w:r>
                      </w:p>
                    </w:txbxContent>
                  </v:textbox>
                </v:shape>
              </v:group>
            </w:pict>
          </mc:Fallback>
        </mc:AlternateContent>
      </w:r>
      <w:r w:rsidR="00257B2A">
        <w:t xml:space="preserve">In der Taskleiste befindet sich links unten das Symbol für den Explorer. </w:t>
      </w:r>
    </w:p>
    <w:p w:rsidR="00F15271" w:rsidRDefault="00F15271">
      <w:pPr>
        <w:spacing w:before="0" w:after="200"/>
      </w:pPr>
    </w:p>
    <w:p w:rsidR="00C54FC8" w:rsidRDefault="00257B2A">
      <w:pPr>
        <w:spacing w:before="0" w:after="200"/>
      </w:pPr>
      <w:r>
        <w:t xml:space="preserve">Um </w:t>
      </w:r>
      <w:r w:rsidR="00CB233F">
        <w:t>den Explorer</w:t>
      </w:r>
      <w:r>
        <w:t xml:space="preserve"> zu starten, klicken Sie 1x mit der linken Maustaste darauf. Es öffnet sich </w:t>
      </w:r>
      <w:r w:rsidR="00CB233F">
        <w:t>ein Fenster</w:t>
      </w:r>
      <w:r>
        <w:t xml:space="preserve"> mit ungefähr folgender Ansicht:</w:t>
      </w:r>
    </w:p>
    <w:p w:rsidR="00C54FC8" w:rsidRDefault="00C31834" w:rsidP="00DF0E56">
      <w:pPr>
        <w:spacing w:before="0" w:after="200"/>
        <w:jc w:val="center"/>
      </w:pPr>
      <w:r>
        <w:rPr>
          <w:noProof/>
        </w:rPr>
        <w:drawing>
          <wp:inline distT="0" distB="0" distL="0" distR="0" wp14:anchorId="661E97DB" wp14:editId="3234B299">
            <wp:extent cx="4371975" cy="2872874"/>
            <wp:effectExtent l="19050" t="19050" r="9525" b="2286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2495" cy="2873216"/>
                    </a:xfrm>
                    <a:prstGeom prst="rect">
                      <a:avLst/>
                    </a:prstGeom>
                    <a:ln>
                      <a:solidFill>
                        <a:schemeClr val="tx1"/>
                      </a:solidFill>
                    </a:ln>
                  </pic:spPr>
                </pic:pic>
              </a:graphicData>
            </a:graphic>
          </wp:inline>
        </w:drawing>
      </w:r>
    </w:p>
    <w:p w:rsidR="00DF0E56" w:rsidRDefault="00DF0E56">
      <w:pPr>
        <w:spacing w:before="0" w:after="200"/>
      </w:pPr>
    </w:p>
    <w:p w:rsidR="00DF0E56" w:rsidRDefault="00DF0E56">
      <w:pPr>
        <w:spacing w:before="0" w:after="200"/>
      </w:pPr>
      <w:r>
        <w:t>Der Explorer zeigt alle Ordner und Dateien an, die am Computer oder Laptop gespeichert ist. Wenn ein USB Stick angeschlossen ist, werden auch Ordner und Dateien angezeigt, die darauf gespeichert sind.</w:t>
      </w:r>
    </w:p>
    <w:p w:rsidR="00B66744" w:rsidRDefault="00B66744">
      <w:pPr>
        <w:spacing w:before="0" w:after="200"/>
      </w:pPr>
      <w:r>
        <w:t xml:space="preserve">Im Explorer können Sie </w:t>
      </w:r>
    </w:p>
    <w:p w:rsidR="00BB7205" w:rsidRDefault="00BB7205" w:rsidP="00B66744">
      <w:pPr>
        <w:pStyle w:val="Listenabsatz"/>
        <w:numPr>
          <w:ilvl w:val="0"/>
          <w:numId w:val="22"/>
        </w:numPr>
        <w:spacing w:before="0" w:after="200"/>
      </w:pPr>
      <w:r>
        <w:t>Ordner erstellen,</w:t>
      </w:r>
    </w:p>
    <w:p w:rsidR="00B66744" w:rsidRDefault="00BB7205" w:rsidP="00B66744">
      <w:pPr>
        <w:pStyle w:val="Listenabsatz"/>
        <w:numPr>
          <w:ilvl w:val="0"/>
          <w:numId w:val="22"/>
        </w:numPr>
        <w:spacing w:before="0" w:after="200"/>
      </w:pPr>
      <w:r>
        <w:t xml:space="preserve">Dateien und Ordner </w:t>
      </w:r>
      <w:r w:rsidR="00B66744">
        <w:t>öffnen,</w:t>
      </w:r>
    </w:p>
    <w:p w:rsidR="00EE2891" w:rsidRDefault="00BB7205" w:rsidP="00B66744">
      <w:pPr>
        <w:pStyle w:val="Listenabsatz"/>
        <w:numPr>
          <w:ilvl w:val="0"/>
          <w:numId w:val="22"/>
        </w:numPr>
        <w:spacing w:before="0" w:after="200"/>
      </w:pPr>
      <w:r>
        <w:t xml:space="preserve">Dateien und Ordner </w:t>
      </w:r>
      <w:r w:rsidR="00EE2891">
        <w:t xml:space="preserve">verschieben (an einen anderen Speicherort unterbringen), </w:t>
      </w:r>
    </w:p>
    <w:p w:rsidR="00B66744" w:rsidRDefault="00BB7205" w:rsidP="00B66744">
      <w:pPr>
        <w:pStyle w:val="Listenabsatz"/>
        <w:numPr>
          <w:ilvl w:val="0"/>
          <w:numId w:val="22"/>
        </w:numPr>
        <w:spacing w:before="0" w:after="200"/>
      </w:pPr>
      <w:r>
        <w:t xml:space="preserve">Dateien und Ordner </w:t>
      </w:r>
      <w:r w:rsidR="00B66744">
        <w:t>kopieren und einfügen</w:t>
      </w:r>
      <w:r w:rsidR="00EE2891">
        <w:t xml:space="preserve"> (also eine Kopie einer Datei/eines Ordners erstellen)</w:t>
      </w:r>
      <w:r w:rsidR="00D0773C">
        <w:t xml:space="preserve">, </w:t>
      </w:r>
    </w:p>
    <w:p w:rsidR="00D0773C" w:rsidRDefault="00BB7205" w:rsidP="00B66744">
      <w:pPr>
        <w:pStyle w:val="Listenabsatz"/>
        <w:numPr>
          <w:ilvl w:val="0"/>
          <w:numId w:val="22"/>
        </w:numPr>
        <w:spacing w:before="0" w:after="200"/>
      </w:pPr>
      <w:r>
        <w:t xml:space="preserve">und Dateien und Ordner </w:t>
      </w:r>
      <w:r w:rsidR="00D0773C">
        <w:t xml:space="preserve">löschen </w:t>
      </w:r>
      <w:r w:rsidR="006C176D">
        <w:t>vom Gerät löschen</w:t>
      </w:r>
      <w:r w:rsidR="00D0773C">
        <w:t>.</w:t>
      </w:r>
    </w:p>
    <w:p w:rsidR="006C0AB9" w:rsidRPr="001514E7" w:rsidRDefault="006C0AB9" w:rsidP="006C0AB9">
      <w:pPr>
        <w:pStyle w:val="berschrift2"/>
      </w:pPr>
      <w:bookmarkStart w:id="0" w:name="_Toc271191548"/>
      <w:bookmarkStart w:id="1" w:name="_Toc308677309"/>
      <w:bookmarkStart w:id="2" w:name="_Toc275174840"/>
      <w:r w:rsidRPr="001514E7">
        <w:lastRenderedPageBreak/>
        <w:t>Ordner erstellen</w:t>
      </w:r>
    </w:p>
    <w:p w:rsidR="0046306A" w:rsidRDefault="0046306A" w:rsidP="006C0AB9">
      <w:pPr>
        <w:pStyle w:val="Flietext"/>
        <w:spacing w:line="276" w:lineRule="auto"/>
      </w:pPr>
      <w:r>
        <w:t xml:space="preserve">Sie können beliebig viele Ordner selbst erstellen. </w:t>
      </w:r>
    </w:p>
    <w:p w:rsidR="0046306A" w:rsidRDefault="0046306A" w:rsidP="006C0AB9">
      <w:pPr>
        <w:pStyle w:val="Flietext"/>
        <w:spacing w:line="276" w:lineRule="auto"/>
      </w:pPr>
      <w:r>
        <w:t>Zuerst sollten Sie überlegen, wo</w:t>
      </w:r>
      <w:r w:rsidR="0035228C">
        <w:t xml:space="preserve"> (an welchem Speicherort)</w:t>
      </w:r>
      <w:r>
        <w:t xml:space="preserve"> am Computer Sie den Ordner erstellen wollen</w:t>
      </w:r>
      <w:r w:rsidR="006268C0">
        <w:t xml:space="preserve">. </w:t>
      </w:r>
    </w:p>
    <w:p w:rsidR="00C06D7E" w:rsidRDefault="00C06D7E" w:rsidP="006C0AB9">
      <w:pPr>
        <w:pStyle w:val="Flietext"/>
        <w:spacing w:line="276" w:lineRule="auto"/>
      </w:pPr>
      <w:r>
        <w:t>Im Folgenden wird ein neuer Ordner „Wohnung“ im Ordner „Dokumente“ erstellt.</w:t>
      </w:r>
    </w:p>
    <w:p w:rsidR="007F29D8" w:rsidRDefault="007F29D8" w:rsidP="006C0AB9">
      <w:pPr>
        <w:pStyle w:val="Flietext"/>
        <w:spacing w:line="276" w:lineRule="auto"/>
      </w:pPr>
    </w:p>
    <w:p w:rsidR="009769B9" w:rsidRDefault="001568B5" w:rsidP="006C0AB9">
      <w:pPr>
        <w:pStyle w:val="Flietext"/>
        <w:spacing w:line="276" w:lineRule="auto"/>
      </w:pPr>
      <w:r>
        <w:t>Gehen Sie wie folgt vor, u</w:t>
      </w:r>
      <w:r w:rsidR="007F29D8">
        <w:t>m den neuen Ordner zu erstellen</w:t>
      </w:r>
      <w:r w:rsidR="0046306A">
        <w:t>:</w:t>
      </w:r>
    </w:p>
    <w:p w:rsidR="009769B9" w:rsidRDefault="0035228C" w:rsidP="006C0AB9">
      <w:pPr>
        <w:pStyle w:val="Flietext"/>
        <w:spacing w:line="276" w:lineRule="auto"/>
      </w:pPr>
      <w:r>
        <w:rPr>
          <w:noProof/>
        </w:rPr>
        <mc:AlternateContent>
          <mc:Choice Requires="wpg">
            <w:drawing>
              <wp:anchor distT="0" distB="0" distL="114300" distR="114300" simplePos="0" relativeHeight="251670528" behindDoc="0" locked="0" layoutInCell="1" allowOverlap="1" wp14:anchorId="25DE9516" wp14:editId="670A43C2">
                <wp:simplePos x="0" y="0"/>
                <wp:positionH relativeFrom="column">
                  <wp:posOffset>3783713</wp:posOffset>
                </wp:positionH>
                <wp:positionV relativeFrom="paragraph">
                  <wp:posOffset>221795</wp:posOffset>
                </wp:positionV>
                <wp:extent cx="2152650" cy="631357"/>
                <wp:effectExtent l="0" t="0" r="0" b="0"/>
                <wp:wrapNone/>
                <wp:docPr id="1" name="Gruppieren 1"/>
                <wp:cNvGraphicFramePr/>
                <a:graphic xmlns:a="http://schemas.openxmlformats.org/drawingml/2006/main">
                  <a:graphicData uri="http://schemas.microsoft.com/office/word/2010/wordprocessingGroup">
                    <wpg:wgp>
                      <wpg:cNvGrpSpPr/>
                      <wpg:grpSpPr>
                        <a:xfrm>
                          <a:off x="0" y="0"/>
                          <a:ext cx="2152650" cy="631357"/>
                          <a:chOff x="0" y="111593"/>
                          <a:chExt cx="2152650" cy="631357"/>
                        </a:xfrm>
                      </wpg:grpSpPr>
                      <pic:pic xmlns:pic="http://schemas.openxmlformats.org/drawingml/2006/picture">
                        <pic:nvPicPr>
                          <pic:cNvPr id="4" name="Grafik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47675"/>
                            <a:ext cx="2152650" cy="295275"/>
                          </a:xfrm>
                          <a:prstGeom prst="rect">
                            <a:avLst/>
                          </a:prstGeom>
                        </pic:spPr>
                      </pic:pic>
                      <wps:wsp>
                        <wps:cNvPr id="6" name="Abgerundete rechteckige Legende 3"/>
                        <wps:cNvSpPr/>
                        <wps:spPr>
                          <a:xfrm>
                            <a:off x="1207698" y="111593"/>
                            <a:ext cx="824182" cy="275686"/>
                          </a:xfrm>
                          <a:prstGeom prst="wedgeRoundRectCallout">
                            <a:avLst>
                              <a:gd name="adj1" fmla="val -38757"/>
                              <a:gd name="adj2" fmla="val 93534"/>
                              <a:gd name="adj3" fmla="val 16667"/>
                            </a:avLst>
                          </a:prstGeom>
                          <a:ln>
                            <a:solidFill>
                              <a:srgbClr val="993366"/>
                            </a:solidFill>
                          </a:ln>
                        </wps:spPr>
                        <wps:style>
                          <a:lnRef idx="2">
                            <a:schemeClr val="accent1"/>
                          </a:lnRef>
                          <a:fillRef idx="1">
                            <a:schemeClr val="lt1"/>
                          </a:fillRef>
                          <a:effectRef idx="0">
                            <a:schemeClr val="accent1"/>
                          </a:effectRef>
                          <a:fontRef idx="minor">
                            <a:schemeClr val="dk1"/>
                          </a:fontRef>
                        </wps:style>
                        <wps:txbx>
                          <w:txbxContent>
                            <w:p w:rsidR="006C0AB9" w:rsidRDefault="006C0AB9" w:rsidP="0035228C">
                              <w:pPr>
                                <w:spacing w:before="0" w:line="240" w:lineRule="auto"/>
                                <w:jc w:val="center"/>
                              </w:pPr>
                              <w:r>
                                <w:t>Explorer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DE9516" id="Gruppieren 1" o:spid="_x0000_s1029" style="position:absolute;left:0;text-align:left;margin-left:297.95pt;margin-top:17.45pt;width:169.5pt;height:49.7pt;z-index:251670528;mso-height-relative:margin" coordorigin=",1115" coordsize="21526,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">
                <v:shape id="Grafik 4" o:spid="_x0000_s1030" type="#_x0000_t75" style="position:absolute;top:4476;width:21526;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">
                  <v:imagedata r:id="rId13" o:title=""/>
                </v:shape>
                <v:shape id="Abgerundete rechteckige Legende 3" o:spid="_x0000_s1031" type="#_x0000_t62" style="position:absolute;left:12076;top:1115;width:8242;height: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" adj="2428,31003" fillcolor="white [3201]" strokecolor="#936" strokeweight="2pt">
                  <v:textbox inset="0,0,0,0">
                    <w:txbxContent>
                      <w:p w:rsidR="006C0AB9" w:rsidRDefault="006C0AB9" w:rsidP="0035228C">
                        <w:pPr>
                          <w:spacing w:before="0" w:line="240" w:lineRule="auto"/>
                          <w:jc w:val="center"/>
                        </w:pPr>
                        <w:r>
                          <w:t>Explorer</w:t>
                        </w:r>
                      </w:p>
                    </w:txbxContent>
                  </v:textbox>
                </v:shape>
              </v:group>
            </w:pict>
          </mc:Fallback>
        </mc:AlternateContent>
      </w:r>
    </w:p>
    <w:p w:rsidR="0035228C" w:rsidRDefault="0035228C" w:rsidP="006C0AB9">
      <w:pPr>
        <w:pStyle w:val="Flietext"/>
        <w:numPr>
          <w:ilvl w:val="0"/>
          <w:numId w:val="21"/>
        </w:numPr>
        <w:spacing w:line="276" w:lineRule="auto"/>
      </w:pPr>
      <w:r>
        <w:t>Klicken Sie 1x in der Taskleiste auf das Symbol für den Explorer:</w:t>
      </w:r>
    </w:p>
    <w:p w:rsidR="006C0AB9" w:rsidRDefault="0035228C" w:rsidP="0035228C">
      <w:pPr>
        <w:pStyle w:val="Flietext"/>
        <w:spacing w:line="276" w:lineRule="auto"/>
        <w:ind w:left="709"/>
      </w:pPr>
      <w:r>
        <w:t>Der Explorer wird geöffnet.</w:t>
      </w:r>
    </w:p>
    <w:p w:rsidR="006C0AB9" w:rsidRDefault="006C0AB9" w:rsidP="006C0AB9">
      <w:pPr>
        <w:pStyle w:val="Listenabsatz"/>
      </w:pPr>
    </w:p>
    <w:p w:rsidR="00780710" w:rsidRDefault="0035228C" w:rsidP="00113777">
      <w:pPr>
        <w:pStyle w:val="Listenabsatz"/>
        <w:numPr>
          <w:ilvl w:val="0"/>
          <w:numId w:val="21"/>
        </w:numPr>
      </w:pPr>
      <w:r>
        <w:t>Suchen und öffnen Sie den Speicherort, an dem Ihr neuer Ordner erstellt werden soll</w:t>
      </w:r>
      <w:r w:rsidR="00780710">
        <w:t>.</w:t>
      </w:r>
    </w:p>
    <w:p w:rsidR="008401C4" w:rsidRDefault="004F17F6" w:rsidP="008401C4">
      <w:pPr>
        <w:pStyle w:val="Listenabsatz"/>
      </w:pPr>
      <w:r>
        <w:t xml:space="preserve">Im konkreten Beispiel </w:t>
      </w:r>
      <w:r w:rsidR="008401C4">
        <w:t>müssen Sie also zuerst den Ordner „Dokumente“ öffnen.</w:t>
      </w:r>
    </w:p>
    <w:p w:rsidR="008401C4" w:rsidRDefault="00780710" w:rsidP="008401C4">
      <w:pPr>
        <w:pStyle w:val="Listenabsatz"/>
      </w:pPr>
      <w:r>
        <w:t>Klicken Sie im linken Bereich 1x oder im rechten Bereich doppelt auf den Ordner!</w:t>
      </w:r>
    </w:p>
    <w:p w:rsidR="00780710" w:rsidRDefault="00780710" w:rsidP="008401C4">
      <w:pPr>
        <w:pStyle w:val="Listenabsatz"/>
      </w:pPr>
    </w:p>
    <w:p w:rsidR="008401C4" w:rsidRDefault="00B7429A" w:rsidP="00B7429A">
      <w:pPr>
        <w:pStyle w:val="Flietext"/>
        <w:spacing w:line="276" w:lineRule="auto"/>
        <w:jc w:val="center"/>
      </w:pPr>
      <w:r>
        <w:rPr>
          <w:noProof/>
        </w:rPr>
        <mc:AlternateContent>
          <mc:Choice Requires="wpg">
            <w:drawing>
              <wp:anchor distT="0" distB="0" distL="114300" distR="114300" simplePos="0" relativeHeight="251752448" behindDoc="0" locked="0" layoutInCell="1" allowOverlap="1">
                <wp:simplePos x="0" y="0"/>
                <wp:positionH relativeFrom="column">
                  <wp:posOffset>814070</wp:posOffset>
                </wp:positionH>
                <wp:positionV relativeFrom="paragraph">
                  <wp:posOffset>1153160</wp:posOffset>
                </wp:positionV>
                <wp:extent cx="3514905" cy="1399444"/>
                <wp:effectExtent l="0" t="0" r="28575" b="10795"/>
                <wp:wrapNone/>
                <wp:docPr id="23" name="Gruppieren 23"/>
                <wp:cNvGraphicFramePr/>
                <a:graphic xmlns:a="http://schemas.openxmlformats.org/drawingml/2006/main">
                  <a:graphicData uri="http://schemas.microsoft.com/office/word/2010/wordprocessingGroup">
                    <wpg:wgp>
                      <wpg:cNvGrpSpPr/>
                      <wpg:grpSpPr>
                        <a:xfrm>
                          <a:off x="0" y="0"/>
                          <a:ext cx="3514905" cy="1399444"/>
                          <a:chOff x="0" y="34505"/>
                          <a:chExt cx="3514905" cy="1399444"/>
                        </a:xfrm>
                      </wpg:grpSpPr>
                      <wpg:grpSp>
                        <wpg:cNvPr id="44" name="Gruppieren 44"/>
                        <wpg:cNvGrpSpPr/>
                        <wpg:grpSpPr>
                          <a:xfrm>
                            <a:off x="0" y="34505"/>
                            <a:ext cx="3514905" cy="1399444"/>
                            <a:chOff x="0" y="34505"/>
                            <a:chExt cx="3514905" cy="1399444"/>
                          </a:xfrm>
                        </wpg:grpSpPr>
                        <wps:wsp>
                          <wps:cNvPr id="36" name="Gerade Verbindung mit Pfeil 36"/>
                          <wps:cNvCnPr/>
                          <wps:spPr>
                            <a:xfrm flipV="1">
                              <a:off x="2362200" y="333841"/>
                              <a:ext cx="220280" cy="53908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Abgerundetes Rechteck 128"/>
                          <wps:cNvSpPr/>
                          <wps:spPr>
                            <a:xfrm>
                              <a:off x="2592418" y="34505"/>
                              <a:ext cx="922487" cy="414068"/>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iagonal liegende Ecken des Rechtecks abrunden 3"/>
                          <wps:cNvSpPr/>
                          <wps:spPr>
                            <a:xfrm>
                              <a:off x="2087619" y="873244"/>
                              <a:ext cx="1311215" cy="56070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0D3" w:rsidRPr="00907FFE" w:rsidRDefault="00B561F6" w:rsidP="00B561F6">
                                <w:pPr>
                                  <w:spacing w:before="0"/>
                                  <w:rPr>
                                    <w:color w:val="000000" w:themeColor="text1"/>
                                    <w:lang w:val="de-AT"/>
                                  </w:rPr>
                                </w:pPr>
                                <w:r>
                                  <w:rPr>
                                    <w:color w:val="000000" w:themeColor="text1"/>
                                    <w:lang w:val="de-AT"/>
                                  </w:rPr>
                                  <w:t>Doppelklick zum Öffnen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8" name="Gerade Verbindung mit Pfeil 38"/>
                          <wps:cNvCnPr/>
                          <wps:spPr>
                            <a:xfrm flipH="1" flipV="1">
                              <a:off x="621102" y="241539"/>
                              <a:ext cx="45719" cy="551839"/>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Abgerundetes Rechteck 128"/>
                          <wps:cNvSpPr/>
                          <wps:spPr>
                            <a:xfrm>
                              <a:off x="0" y="34505"/>
                              <a:ext cx="922487" cy="207034"/>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Diagonal liegende Ecken des Rechtecks abrunden 3"/>
                        <wps:cNvSpPr/>
                        <wps:spPr>
                          <a:xfrm>
                            <a:off x="114300" y="771525"/>
                            <a:ext cx="1311215" cy="56070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61F6" w:rsidRPr="00907FFE" w:rsidRDefault="00B561F6" w:rsidP="00B561F6">
                              <w:pPr>
                                <w:spacing w:before="0"/>
                                <w:rPr>
                                  <w:color w:val="000000" w:themeColor="text1"/>
                                  <w:lang w:val="de-AT"/>
                                </w:rPr>
                              </w:pPr>
                              <w:r>
                                <w:rPr>
                                  <w:color w:val="000000" w:themeColor="text1"/>
                                  <w:lang w:val="de-AT"/>
                                </w:rPr>
                                <w:t>Einfachklick zum Öffnen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3" o:spid="_x0000_s1032" style="position:absolute;left:0;text-align:left;margin-left:64.1pt;margin-top:90.8pt;width:276.75pt;height:110.2pt;z-index:251752448;mso-width-relative:margin;mso-height-relative:margin" coordorigin=",345" coordsize="35149,1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">
                <v:group id="Gruppieren 44" o:spid="_x0000_s1033" style="position:absolute;top:345;width:35149;height:13994" coordorigin=",345" coordsize="35149,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32" coordsize="21600,21600" o:spt="32" o:oned="t" path="m,l21600,21600e" filled="f">
                    <v:path arrowok="t" fillok="f" o:connecttype="none"/>
                    <o:lock v:ext="edit" shapetype="t"/>
                  </v:shapetype>
                  <v:shape id="Gerade Verbindung mit Pfeil 36" o:spid="_x0000_s1034" type="#_x0000_t32" style="position:absolute;left:23622;top:3338;width:2202;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" strokecolor="#936" strokeweight="2.25pt">
                    <v:stroke endarrow="block"/>
                  </v:shape>
                  <v:roundrect id="Abgerundetes Rechteck 128" o:spid="_x0000_s1035" style="position:absolute;left:25924;top:345;width:9225;height:4140;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" filled="f" strokecolor="#936" strokeweight="2pt"/>
                  <v:shape id="_x0000_s1036" style="position:absolute;left:20876;top:8732;width:13112;height:5607;visibility:visible;mso-wrap-style:square;v-text-anchor:middle" coordsize="1311215,560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" adj="-11796480,,5400" path="m138309,l1311215,r,l1311215,422396v,76386,-61923,138309,-138309,138309l,560705r,l,138309c,61923,61923,,138309,xe" fillcolor="white [3212]" strokecolor="#936" strokeweight="2pt">
                    <v:stroke joinstyle="miter"/>
                    <v:formulas/>
                    <v:path arrowok="t" o:connecttype="custom" o:connectlocs="138309,0;1311215,0;1311215,0;1311215,422396;1172906,560705;0,560705;0,560705;0,138309;138309,0" o:connectangles="0,0,0,0,0,0,0,0,0" textboxrect="0,0,1311215,560705"/>
                    <v:textbox inset="1mm,0,0,0">
                      <w:txbxContent>
                        <w:p w:rsidR="00D610D3" w:rsidRPr="00907FFE" w:rsidRDefault="00B561F6" w:rsidP="00B561F6">
                          <w:pPr>
                            <w:spacing w:before="0"/>
                            <w:rPr>
                              <w:color w:val="000000" w:themeColor="text1"/>
                              <w:lang w:val="de-AT"/>
                            </w:rPr>
                          </w:pPr>
                          <w:r>
                            <w:rPr>
                              <w:color w:val="000000" w:themeColor="text1"/>
                              <w:lang w:val="de-AT"/>
                            </w:rPr>
                            <w:t>Doppelklick zum Öffnen</w:t>
                          </w:r>
                        </w:p>
                      </w:txbxContent>
                    </v:textbox>
                  </v:shape>
                  <v:shape id="Gerade Verbindung mit Pfeil 38" o:spid="_x0000_s1037" type="#_x0000_t32" style="position:absolute;left:6211;top:2415;width:457;height:55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" strokecolor="#936" strokeweight="2.25pt">
                    <v:stroke endarrow="block"/>
                  </v:shape>
                  <v:roundrect id="Abgerundetes Rechteck 128" o:spid="_x0000_s1038" style="position:absolute;top:345;width:9224;height:2070;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" filled="f" strokecolor="#936" strokeweight="2pt"/>
                </v:group>
                <v:shape id="_x0000_s1039" style="position:absolute;left:1143;top:7715;width:13112;height:5607;visibility:visible;mso-wrap-style:square;v-text-anchor:middle" coordsize="1311215,560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" adj="-11796480,,5400" path="m138309,l1311215,r,l1311215,422396v,76386,-61923,138309,-138309,138309l,560705r,l,138309c,61923,61923,,138309,xe" fillcolor="white [3212]" strokecolor="#936" strokeweight="2pt">
                  <v:stroke joinstyle="miter"/>
                  <v:formulas/>
                  <v:path arrowok="t" o:connecttype="custom" o:connectlocs="138309,0;1311215,0;1311215,0;1311215,422396;1172906,560705;0,560705;0,560705;0,138309;138309,0" o:connectangles="0,0,0,0,0,0,0,0,0" textboxrect="0,0,1311215,560705"/>
                  <v:textbox inset="1mm,0,0,0">
                    <w:txbxContent>
                      <w:p w:rsidR="00B561F6" w:rsidRPr="00907FFE" w:rsidRDefault="00B561F6" w:rsidP="00B561F6">
                        <w:pPr>
                          <w:spacing w:before="0"/>
                          <w:rPr>
                            <w:color w:val="000000" w:themeColor="text1"/>
                            <w:lang w:val="de-AT"/>
                          </w:rPr>
                        </w:pPr>
                        <w:r>
                          <w:rPr>
                            <w:color w:val="000000" w:themeColor="text1"/>
                            <w:lang w:val="de-AT"/>
                          </w:rPr>
                          <w:t>Einfachklick zum Öffnen</w:t>
                        </w:r>
                      </w:p>
                    </w:txbxContent>
                  </v:textbox>
                </v:shape>
              </v:group>
            </w:pict>
          </mc:Fallback>
        </mc:AlternateContent>
      </w:r>
      <w:r>
        <w:rPr>
          <w:noProof/>
        </w:rPr>
        <w:drawing>
          <wp:inline distT="0" distB="0" distL="0" distR="0" wp14:anchorId="15978757" wp14:editId="712FE0E1">
            <wp:extent cx="4371975" cy="2872874"/>
            <wp:effectExtent l="19050" t="19050" r="9525" b="2286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2495" cy="2873216"/>
                    </a:xfrm>
                    <a:prstGeom prst="rect">
                      <a:avLst/>
                    </a:prstGeom>
                    <a:ln>
                      <a:solidFill>
                        <a:schemeClr val="tx1"/>
                      </a:solidFill>
                    </a:ln>
                  </pic:spPr>
                </pic:pic>
              </a:graphicData>
            </a:graphic>
          </wp:inline>
        </w:drawing>
      </w:r>
    </w:p>
    <w:p w:rsidR="00D610D3" w:rsidRDefault="00D610D3" w:rsidP="00FC0035">
      <w:pPr>
        <w:pStyle w:val="Listenabsatz"/>
      </w:pPr>
    </w:p>
    <w:p w:rsidR="005E4182" w:rsidRDefault="005E4182" w:rsidP="00FC0035">
      <w:pPr>
        <w:pStyle w:val="Listenabsatz"/>
      </w:pPr>
      <w:r>
        <w:t>Danach wird der Inhalt des Ordners im rechten Bereich angezeigt</w:t>
      </w:r>
      <w:r w:rsidR="00D73B28">
        <w:t xml:space="preserve"> und sieht ungefähr </w:t>
      </w:r>
      <w:r w:rsidR="00842C97">
        <w:t xml:space="preserve">folgendermaßen </w:t>
      </w:r>
      <w:r w:rsidR="00D73B28">
        <w:t>aus</w:t>
      </w:r>
      <w:r>
        <w:t>:</w:t>
      </w:r>
    </w:p>
    <w:p w:rsidR="005E4182" w:rsidRDefault="005E4182" w:rsidP="00FC0035">
      <w:pPr>
        <w:pStyle w:val="Listenabsatz"/>
      </w:pPr>
    </w:p>
    <w:p w:rsidR="00672D7C" w:rsidRDefault="00601DAB" w:rsidP="00FC0035">
      <w:pPr>
        <w:pStyle w:val="Listenabsatz"/>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3347720</wp:posOffset>
                </wp:positionH>
                <wp:positionV relativeFrom="paragraph">
                  <wp:posOffset>1196388</wp:posOffset>
                </wp:positionV>
                <wp:extent cx="1647646" cy="560070"/>
                <wp:effectExtent l="0" t="0" r="10160" b="11430"/>
                <wp:wrapNone/>
                <wp:docPr id="132" name="Diagonal liegende Ecken des Rechtecks abrunden 3"/>
                <wp:cNvGraphicFramePr/>
                <a:graphic xmlns:a="http://schemas.openxmlformats.org/drawingml/2006/main">
                  <a:graphicData uri="http://schemas.microsoft.com/office/word/2010/wordprocessingShape">
                    <wps:wsp>
                      <wps:cNvSpPr/>
                      <wps:spPr>
                        <a:xfrm>
                          <a:off x="0" y="0"/>
                          <a:ext cx="1647646" cy="56007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1180" w:rsidRPr="00907FFE" w:rsidRDefault="00601DAB" w:rsidP="00901180">
                            <w:pPr>
                              <w:spacing w:before="0"/>
                              <w:rPr>
                                <w:color w:val="000000" w:themeColor="text1"/>
                                <w:lang w:val="de-AT"/>
                              </w:rPr>
                            </w:pPr>
                            <w:r>
                              <w:rPr>
                                <w:color w:val="000000" w:themeColor="text1"/>
                                <w:lang w:val="de-AT"/>
                              </w:rPr>
                              <w:t xml:space="preserve">Inhalt des Ordners </w:t>
                            </w:r>
                            <w:r w:rsidRPr="00601DAB">
                              <w:rPr>
                                <w:i/>
                                <w:color w:val="000000" w:themeColor="text1"/>
                                <w:lang w:val="de-AT"/>
                              </w:rPr>
                              <w:t>Dokumente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anchor>
            </w:drawing>
          </mc:Choice>
          <mc:Fallback>
            <w:pict>
              <v:shape id="Diagonal liegende Ecken des Rechtecks abrunden 3" o:spid="_x0000_s1040" style="position:absolute;left:0;text-align:left;margin-left:263.6pt;margin-top:94.2pt;width:129.75pt;height:44.1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647646,560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" adj="-11796480,,5400" path="m138152,l1647646,r,l1647646,421918v,76299,-61853,138152,-138152,138152l,560070r,l,138152c,61853,61853,,138152,xe" fillcolor="white [3212]" strokecolor="#936" strokeweight="2pt">
                <v:stroke joinstyle="miter"/>
                <v:formulas/>
                <v:path arrowok="t" o:connecttype="custom" o:connectlocs="138152,0;1647646,0;1647646,0;1647646,421918;1509494,560070;0,560070;0,560070;0,138152;138152,0" o:connectangles="0,0,0,0,0,0,0,0,0" textboxrect="0,0,1647646,560070"/>
                <v:textbox inset="1mm,0,0,0">
                  <w:txbxContent>
                    <w:p w:rsidR="00901180" w:rsidRPr="00907FFE" w:rsidRDefault="00601DAB" w:rsidP="00901180">
                      <w:pPr>
                        <w:spacing w:before="0"/>
                        <w:rPr>
                          <w:color w:val="000000" w:themeColor="text1"/>
                          <w:lang w:val="de-AT"/>
                        </w:rPr>
                      </w:pPr>
                      <w:r>
                        <w:rPr>
                          <w:color w:val="000000" w:themeColor="text1"/>
                          <w:lang w:val="de-AT"/>
                        </w:rPr>
                        <w:t xml:space="preserve">Inhalt des Ordners </w:t>
                      </w:r>
                      <w:r w:rsidRPr="00601DAB">
                        <w:rPr>
                          <w:i/>
                          <w:color w:val="000000" w:themeColor="text1"/>
                          <w:lang w:val="de-AT"/>
                        </w:rPr>
                        <w:t>Dokumente</w:t>
                      </w:r>
                    </w:p>
                  </w:txbxContent>
                </v:textbox>
              </v:shape>
            </w:pict>
          </mc:Fallback>
        </mc:AlternateContent>
      </w:r>
      <w:r>
        <w:rPr>
          <w:noProof/>
        </w:rPr>
        <w:drawing>
          <wp:inline distT="0" distB="0" distL="0" distR="0" wp14:anchorId="78CA3951" wp14:editId="33225130">
            <wp:extent cx="4705350" cy="2287827"/>
            <wp:effectExtent l="19050" t="19050" r="19050" b="177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6007"/>
                    <a:stretch/>
                  </pic:blipFill>
                  <pic:spPr bwMode="auto">
                    <a:xfrm>
                      <a:off x="0" y="0"/>
                      <a:ext cx="4725671" cy="22977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E4182" w:rsidRDefault="005E4182" w:rsidP="00FC0035">
      <w:pPr>
        <w:pStyle w:val="Listenabsatz"/>
      </w:pPr>
    </w:p>
    <w:p w:rsidR="00FC0035" w:rsidRDefault="00FC0035" w:rsidP="00FC0035">
      <w:pPr>
        <w:pStyle w:val="Listenabsatz"/>
      </w:pPr>
      <w:r>
        <w:t>Wenn Sie Ihren neuen Ordner an einem anderen Speicherplatz erstellen wollen, müssen Sie diesen Ordner auch wieder zuerst öffnen.</w:t>
      </w:r>
    </w:p>
    <w:p w:rsidR="00FC0035" w:rsidRDefault="00FC0035" w:rsidP="00FC0035">
      <w:pPr>
        <w:pStyle w:val="Listenabsatz"/>
      </w:pPr>
    </w:p>
    <w:p w:rsidR="002B3956" w:rsidRDefault="002B3956" w:rsidP="005E06CD"/>
    <w:p w:rsidR="002B3956" w:rsidRDefault="002B3956" w:rsidP="005E06CD">
      <w:pPr>
        <w:pStyle w:val="Flietext"/>
        <w:tabs>
          <w:tab w:val="left" w:pos="1134"/>
        </w:tabs>
        <w:spacing w:line="276" w:lineRule="auto"/>
        <w:ind w:left="1134" w:hanging="1134"/>
      </w:pPr>
      <w:r w:rsidRPr="00F944BF">
        <w:rPr>
          <w:rFonts w:ascii="Arial Narrow" w:hAnsi="Arial Narrow"/>
          <w:noProof/>
        </w:rPr>
        <w:drawing>
          <wp:anchor distT="0" distB="0" distL="114300" distR="114300" simplePos="0" relativeHeight="251700224" behindDoc="0" locked="0" layoutInCell="1" allowOverlap="1" wp14:anchorId="1CD84928" wp14:editId="307B458B">
            <wp:simplePos x="0" y="0"/>
            <wp:positionH relativeFrom="column">
              <wp:posOffset>0</wp:posOffset>
            </wp:positionH>
            <wp:positionV relativeFrom="paragraph">
              <wp:posOffset>21602</wp:posOffset>
            </wp:positionV>
            <wp:extent cx="681355" cy="681355"/>
            <wp:effectExtent l="0" t="0" r="4445" b="4445"/>
            <wp:wrapNone/>
            <wp:docPr id="46" name="Grafik 46" descr="C:\Users\admin\AppData\Local\Microsoft\Windows\INetCache\Content.Word\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tip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In der </w:t>
      </w:r>
      <w:r w:rsidRPr="009E5DB7">
        <w:rPr>
          <w:b/>
        </w:rPr>
        <w:t>Adressleiste</w:t>
      </w:r>
      <w:r>
        <w:t xml:space="preserve"> und in der </w:t>
      </w:r>
      <w:r w:rsidRPr="009E5DB7">
        <w:rPr>
          <w:b/>
        </w:rPr>
        <w:t>Titelleiste</w:t>
      </w:r>
      <w:r>
        <w:t xml:space="preserve"> sehen </w:t>
      </w:r>
      <w:r w:rsidR="00E34949">
        <w:t xml:space="preserve">Sie, welcher Ordner </w:t>
      </w:r>
      <w:r w:rsidR="009E5DB7">
        <w:t>gerade</w:t>
      </w:r>
      <w:r w:rsidR="00E34949">
        <w:t xml:space="preserve"> „geöffnet“ ist. So können Sie sicher sein, dass Ihr neuer Ordner tatsächlich am gewünschten Speicherort erstellt wird! Erst wenn hier der richtige Ordnernamen angezeigt wird, sollten Sie weitermachen</w:t>
      </w:r>
      <w:r w:rsidR="009E5DB7">
        <w:t>.</w:t>
      </w:r>
    </w:p>
    <w:p w:rsidR="002B3956" w:rsidRDefault="00105494" w:rsidP="006C0AB9">
      <w:pPr>
        <w:pStyle w:val="Flietext"/>
        <w:spacing w:line="276" w:lineRule="auto"/>
      </w:pPr>
      <w:r>
        <w:rPr>
          <w:noProof/>
        </w:rPr>
        <mc:AlternateContent>
          <mc:Choice Requires="wpg">
            <w:drawing>
              <wp:anchor distT="0" distB="0" distL="114300" distR="114300" simplePos="0" relativeHeight="251713536" behindDoc="0" locked="0" layoutInCell="1" allowOverlap="1" wp14:anchorId="1FBE5F8F" wp14:editId="6564A46C">
                <wp:simplePos x="0" y="0"/>
                <wp:positionH relativeFrom="column">
                  <wp:posOffset>772531</wp:posOffset>
                </wp:positionH>
                <wp:positionV relativeFrom="paragraph">
                  <wp:posOffset>277495</wp:posOffset>
                </wp:positionV>
                <wp:extent cx="2053087" cy="1569361"/>
                <wp:effectExtent l="0" t="0" r="23495" b="12065"/>
                <wp:wrapNone/>
                <wp:docPr id="134" name="Gruppieren 134"/>
                <wp:cNvGraphicFramePr/>
                <a:graphic xmlns:a="http://schemas.openxmlformats.org/drawingml/2006/main">
                  <a:graphicData uri="http://schemas.microsoft.com/office/word/2010/wordprocessingGroup">
                    <wpg:wgp>
                      <wpg:cNvGrpSpPr/>
                      <wpg:grpSpPr>
                        <a:xfrm>
                          <a:off x="0" y="0"/>
                          <a:ext cx="2053087" cy="1569361"/>
                          <a:chOff x="0" y="0"/>
                          <a:chExt cx="2053087" cy="1569361"/>
                        </a:xfrm>
                      </wpg:grpSpPr>
                      <wps:wsp>
                        <wps:cNvPr id="135" name="Gerade Verbindung mit Pfeil 135"/>
                        <wps:cNvCnPr/>
                        <wps:spPr>
                          <a:xfrm flipV="1">
                            <a:off x="1052423" y="595223"/>
                            <a:ext cx="45719" cy="413781"/>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 name="Abgerundetes Rechteck 128"/>
                        <wps:cNvSpPr/>
                        <wps:spPr>
                          <a:xfrm>
                            <a:off x="0" y="0"/>
                            <a:ext cx="534838" cy="224287"/>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Abgerundetes Rechteck 128"/>
                        <wps:cNvSpPr/>
                        <wps:spPr>
                          <a:xfrm>
                            <a:off x="690113" y="370936"/>
                            <a:ext cx="698740" cy="224287"/>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Gerade Verbindung mit Pfeil 138"/>
                        <wps:cNvCnPr/>
                        <wps:spPr>
                          <a:xfrm flipH="1" flipV="1">
                            <a:off x="319177" y="224287"/>
                            <a:ext cx="370349" cy="78486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 name="Diagonal liegende Ecken des Rechtecks abrunden 3"/>
                        <wps:cNvSpPr/>
                        <wps:spPr>
                          <a:xfrm>
                            <a:off x="405441" y="1009291"/>
                            <a:ext cx="1647646" cy="56007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494" w:rsidRPr="00907FFE" w:rsidRDefault="00105494" w:rsidP="00105494">
                              <w:pPr>
                                <w:spacing w:before="0"/>
                                <w:rPr>
                                  <w:color w:val="000000" w:themeColor="text1"/>
                                  <w:lang w:val="de-AT"/>
                                </w:rPr>
                              </w:pPr>
                              <w:r>
                                <w:rPr>
                                  <w:color w:val="000000" w:themeColor="text1"/>
                                  <w:lang w:val="de-AT"/>
                                </w:rPr>
                                <w:t>Steht hier der richtige Ordnername?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w14:anchorId="1FBE5F8F" id="Gruppieren 134" o:spid="_x0000_s1041" style="position:absolute;left:0;text-align:left;margin-left:60.85pt;margin-top:21.85pt;width:161.65pt;height:123.55pt;z-index:251713536" coordsize="20530,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">
                <v:shape id="Gerade Verbindung mit Pfeil 135" o:spid="_x0000_s1042" type="#_x0000_t32" style="position:absolute;left:10524;top:5952;width:457;height:4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" strokecolor="#936" strokeweight="2.25pt">
                  <v:stroke endarrow="block"/>
                </v:shape>
                <v:roundrect id="Abgerundetes Rechteck 128" o:spid="_x0000_s1043" style="position:absolute;width:5348;height:2242;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" filled="f" strokecolor="#936" strokeweight="2pt"/>
                <v:roundrect id="Abgerundetes Rechteck 128" o:spid="_x0000_s1044" style="position:absolute;left:6901;top:3709;width:6987;height:2243;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" filled="f" strokecolor="#936" strokeweight="2pt"/>
                <v:shape id="Gerade Verbindung mit Pfeil 138" o:spid="_x0000_s1045" type="#_x0000_t32" style="position:absolute;left:3191;top:2242;width:3704;height:78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" strokecolor="#936" strokeweight="2.25pt">
                  <v:stroke endarrow="block"/>
                </v:shape>
                <v:shape id="_x0000_s1046" style="position:absolute;left:4054;top:10092;width:16476;height:5601;visibility:visible;mso-wrap-style:square;v-text-anchor:middle" coordsize="1647646,560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" adj="-11796480,,5400" path="m138152,l1647646,r,l1647646,421918v,76299,-61853,138152,-138152,138152l,560070r,l,138152c,61853,61853,,138152,xe" fillcolor="white [3212]" strokecolor="#936" strokeweight="2pt">
                  <v:stroke joinstyle="miter"/>
                  <v:formulas/>
                  <v:path arrowok="t" o:connecttype="custom" o:connectlocs="138152,0;1647646,0;1647646,0;1647646,421918;1509494,560070;0,560070;0,560070;0,138152;138152,0" o:connectangles="0,0,0,0,0,0,0,0,0" textboxrect="0,0,1647646,560070"/>
                  <v:textbox inset="1mm,0,0,0">
                    <w:txbxContent>
                      <w:p w:rsidR="00105494" w:rsidRPr="00907FFE" w:rsidRDefault="00105494" w:rsidP="00105494">
                        <w:pPr>
                          <w:spacing w:before="0"/>
                          <w:rPr>
                            <w:color w:val="000000" w:themeColor="text1"/>
                            <w:lang w:val="de-AT"/>
                          </w:rPr>
                        </w:pPr>
                        <w:r>
                          <w:rPr>
                            <w:color w:val="000000" w:themeColor="text1"/>
                            <w:lang w:val="de-AT"/>
                          </w:rPr>
                          <w:t>Steht hier der richtige Ordnername?</w:t>
                        </w:r>
                      </w:p>
                    </w:txbxContent>
                  </v:textbox>
                </v:shape>
              </v:group>
            </w:pict>
          </mc:Fallback>
        </mc:AlternateContent>
      </w:r>
    </w:p>
    <w:p w:rsidR="002B3956" w:rsidRDefault="00105494" w:rsidP="005B2C33">
      <w:pPr>
        <w:pStyle w:val="Flietext"/>
        <w:spacing w:line="276" w:lineRule="auto"/>
        <w:jc w:val="center"/>
      </w:pPr>
      <w:r>
        <w:rPr>
          <w:noProof/>
        </w:rPr>
        <w:drawing>
          <wp:inline distT="0" distB="0" distL="0" distR="0" wp14:anchorId="16C39DD9" wp14:editId="698B56BC">
            <wp:extent cx="5456451" cy="2424023"/>
            <wp:effectExtent l="19050" t="19050" r="11430" b="1460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24293" b="40261"/>
                    <a:stretch/>
                  </pic:blipFill>
                  <pic:spPr bwMode="auto">
                    <a:xfrm>
                      <a:off x="0" y="0"/>
                      <a:ext cx="5476495" cy="24329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85F30" w:rsidRDefault="00085F30" w:rsidP="00955B1E">
      <w:pPr>
        <w:pStyle w:val="Flietext"/>
        <w:spacing w:line="276" w:lineRule="auto"/>
        <w:ind w:left="360"/>
      </w:pPr>
    </w:p>
    <w:p w:rsidR="00C76D7B" w:rsidRDefault="00C76D7B" w:rsidP="00C76D7B">
      <w:pPr>
        <w:pStyle w:val="Listenabsatz"/>
      </w:pPr>
      <w:r>
        <w:t>Wenn der richtige Ordner geöffnet ist, können Sie den neuen Ordner erstellen.</w:t>
      </w:r>
    </w:p>
    <w:p w:rsidR="00C76D7B" w:rsidRDefault="00C76D7B" w:rsidP="00955B1E">
      <w:pPr>
        <w:pStyle w:val="Flietext"/>
        <w:spacing w:line="276" w:lineRule="auto"/>
        <w:ind w:left="360"/>
      </w:pPr>
    </w:p>
    <w:p w:rsidR="001B538B" w:rsidRDefault="006C0AB9" w:rsidP="006C0AB9">
      <w:pPr>
        <w:pStyle w:val="Flietext"/>
        <w:numPr>
          <w:ilvl w:val="0"/>
          <w:numId w:val="21"/>
        </w:numPr>
        <w:spacing w:line="276" w:lineRule="auto"/>
      </w:pPr>
      <w:r>
        <w:t xml:space="preserve">Klicken Sie im Menü auf </w:t>
      </w:r>
      <w:r w:rsidRPr="00A761F6">
        <w:rPr>
          <w:i/>
        </w:rPr>
        <w:t>Start</w:t>
      </w:r>
      <w:r>
        <w:t xml:space="preserve"> und auf </w:t>
      </w:r>
      <w:r w:rsidRPr="00A761F6">
        <w:rPr>
          <w:i/>
        </w:rPr>
        <w:t>Neuer Ordner</w:t>
      </w:r>
      <w:r w:rsidR="00DD6F9F">
        <w:t xml:space="preserve">. </w:t>
      </w:r>
    </w:p>
    <w:p w:rsidR="006C0AB9" w:rsidRDefault="00DD6F9F" w:rsidP="001B538B">
      <w:pPr>
        <w:pStyle w:val="Flietext"/>
        <w:spacing w:line="276" w:lineRule="auto"/>
        <w:ind w:left="720"/>
      </w:pPr>
      <w:r>
        <w:t xml:space="preserve">ACHTUNG: Es reicht ein einfacher Klick; mit einem Doppelklick werden </w:t>
      </w:r>
      <w:r w:rsidRPr="00DD6F9F">
        <w:rPr>
          <w:i/>
        </w:rPr>
        <w:t>zwei</w:t>
      </w:r>
      <w:r>
        <w:t xml:space="preserve"> Ordner erstellt!</w:t>
      </w:r>
    </w:p>
    <w:p w:rsidR="002F2C46" w:rsidRDefault="002F2C46" w:rsidP="001B538B">
      <w:pPr>
        <w:pStyle w:val="Flietext"/>
        <w:spacing w:line="276" w:lineRule="auto"/>
        <w:ind w:left="720"/>
      </w:pPr>
    </w:p>
    <w:p w:rsidR="006C0AB9" w:rsidRDefault="006C0AB9" w:rsidP="006C0AB9">
      <w:pPr>
        <w:pStyle w:val="Flietext"/>
        <w:spacing w:line="276" w:lineRule="auto"/>
        <w:jc w:val="center"/>
      </w:pPr>
      <w:r>
        <w:rPr>
          <w:rFonts w:ascii="Arial Narrow" w:hAnsi="Arial Narrow"/>
          <w:noProof/>
        </w:rPr>
        <mc:AlternateContent>
          <mc:Choice Requires="wps">
            <w:drawing>
              <wp:anchor distT="0" distB="0" distL="114300" distR="114300" simplePos="0" relativeHeight="251667456" behindDoc="0" locked="0" layoutInCell="1" allowOverlap="1" wp14:anchorId="71E4A356" wp14:editId="6B5B05C3">
                <wp:simplePos x="0" y="0"/>
                <wp:positionH relativeFrom="column">
                  <wp:posOffset>4909820</wp:posOffset>
                </wp:positionH>
                <wp:positionV relativeFrom="paragraph">
                  <wp:posOffset>409575</wp:posOffset>
                </wp:positionV>
                <wp:extent cx="323850" cy="581025"/>
                <wp:effectExtent l="0" t="0" r="19050" b="28575"/>
                <wp:wrapNone/>
                <wp:docPr id="9" name="Abgerundetes Rechteck 5"/>
                <wp:cNvGraphicFramePr/>
                <a:graphic xmlns:a="http://schemas.openxmlformats.org/drawingml/2006/main">
                  <a:graphicData uri="http://schemas.microsoft.com/office/word/2010/wordprocessingShape">
                    <wps:wsp>
                      <wps:cNvSpPr/>
                      <wps:spPr>
                        <a:xfrm>
                          <a:off x="0" y="0"/>
                          <a:ext cx="323850" cy="581025"/>
                        </a:xfrm>
                        <a:prstGeom prst="roundRect">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1DE22" id="Abgerundetes Rechteck 5" o:spid="_x0000_s1026" style="position:absolute;margin-left:386.6pt;margin-top:32.25pt;width:25.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" filled="f" strokecolor="#936" strokeweight="2pt"/>
            </w:pict>
          </mc:Fallback>
        </mc:AlternateContent>
      </w:r>
      <w:r>
        <w:rPr>
          <w:noProof/>
        </w:rPr>
        <w:drawing>
          <wp:inline distT="0" distB="0" distL="0" distR="0" wp14:anchorId="1DF8FCDB" wp14:editId="74093080">
            <wp:extent cx="5320030" cy="1128257"/>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3486" cy="1137473"/>
                    </a:xfrm>
                    <a:prstGeom prst="rect">
                      <a:avLst/>
                    </a:prstGeom>
                  </pic:spPr>
                </pic:pic>
              </a:graphicData>
            </a:graphic>
          </wp:inline>
        </w:drawing>
      </w:r>
    </w:p>
    <w:p w:rsidR="006C0AB9" w:rsidRDefault="006C0AB9" w:rsidP="006C0AB9">
      <w:pPr>
        <w:pStyle w:val="Flietext"/>
        <w:spacing w:line="276" w:lineRule="auto"/>
      </w:pPr>
    </w:p>
    <w:p w:rsidR="006C0AB9" w:rsidRDefault="006C0AB9" w:rsidP="006C0AB9">
      <w:pPr>
        <w:pStyle w:val="Flietext"/>
        <w:numPr>
          <w:ilvl w:val="0"/>
          <w:numId w:val="21"/>
        </w:numPr>
        <w:spacing w:line="276" w:lineRule="auto"/>
      </w:pPr>
      <w:r>
        <w:t xml:space="preserve">Der </w:t>
      </w:r>
      <w:r w:rsidR="002F2C46">
        <w:t xml:space="preserve">neue </w:t>
      </w:r>
      <w:r>
        <w:t xml:space="preserve">Ordner </w:t>
      </w:r>
      <w:r w:rsidR="002F2C46">
        <w:t xml:space="preserve">wurde </w:t>
      </w:r>
      <w:r>
        <w:t>erstellt</w:t>
      </w:r>
      <w:r w:rsidR="00CC4CC6">
        <w:t xml:space="preserve">, </w:t>
      </w:r>
      <w:r w:rsidR="002F2C46">
        <w:t xml:space="preserve">hat </w:t>
      </w:r>
      <w:r w:rsidR="00CC4CC6">
        <w:t xml:space="preserve">aber </w:t>
      </w:r>
      <w:r w:rsidR="002F2C46">
        <w:t>noch keinen aussagekräftigen Namen</w:t>
      </w:r>
      <w:r w:rsidR="00353BB7">
        <w:t>, sondern heißt nur „Neuer Ordner“</w:t>
      </w:r>
      <w:r w:rsidR="002F2C46">
        <w:t>:</w:t>
      </w:r>
    </w:p>
    <w:p w:rsidR="005E1DA7" w:rsidRDefault="005E1DA7" w:rsidP="00CC4CC6">
      <w:pPr>
        <w:pStyle w:val="Flietext"/>
        <w:spacing w:line="276" w:lineRule="auto"/>
        <w:jc w:val="center"/>
      </w:pPr>
      <w:r>
        <w:rPr>
          <w:noProof/>
        </w:rPr>
        <w:drawing>
          <wp:inline distT="0" distB="0" distL="0" distR="0">
            <wp:extent cx="5007596" cy="288000"/>
            <wp:effectExtent l="0" t="0" r="3175"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3868" t="40934" r="3125" b="53831"/>
                    <a:stretch/>
                  </pic:blipFill>
                  <pic:spPr bwMode="auto">
                    <a:xfrm>
                      <a:off x="0" y="0"/>
                      <a:ext cx="5007596" cy="288000"/>
                    </a:xfrm>
                    <a:prstGeom prst="rect">
                      <a:avLst/>
                    </a:prstGeom>
                    <a:noFill/>
                    <a:ln>
                      <a:noFill/>
                    </a:ln>
                    <a:extLst>
                      <a:ext uri="{53640926-AAD7-44D8-BBD7-CCE9431645EC}">
                        <a14:shadowObscured xmlns:a14="http://schemas.microsoft.com/office/drawing/2010/main"/>
                      </a:ext>
                    </a:extLst>
                  </pic:spPr>
                </pic:pic>
              </a:graphicData>
            </a:graphic>
          </wp:inline>
        </w:drawing>
      </w:r>
    </w:p>
    <w:p w:rsidR="006C0AB9" w:rsidRDefault="006C0AB9" w:rsidP="006C0AB9">
      <w:pPr>
        <w:pStyle w:val="Flietext"/>
        <w:spacing w:line="276" w:lineRule="auto"/>
        <w:ind w:left="720"/>
      </w:pPr>
    </w:p>
    <w:p w:rsidR="006C0AB9" w:rsidRDefault="00805A0C" w:rsidP="006C0AB9">
      <w:pPr>
        <w:pStyle w:val="Flietext"/>
        <w:numPr>
          <w:ilvl w:val="0"/>
          <w:numId w:val="21"/>
        </w:numPr>
        <w:spacing w:line="276" w:lineRule="auto"/>
      </w:pPr>
      <w:r>
        <w:t>Da</w:t>
      </w:r>
      <w:r w:rsidR="00353BB7">
        <w:t xml:space="preserve"> der neue Name schon blau markiert ist, brauchen Sie nur </w:t>
      </w:r>
      <w:r w:rsidR="00D251F5">
        <w:t xml:space="preserve">Ihren </w:t>
      </w:r>
      <w:r w:rsidR="006C0AB9">
        <w:t xml:space="preserve">Namen des Neuen Ordners </w:t>
      </w:r>
      <w:r w:rsidR="00353BB7">
        <w:t xml:space="preserve">auf der Tastatur </w:t>
      </w:r>
      <w:r w:rsidR="006C0AB9">
        <w:t>ein</w:t>
      </w:r>
      <w:r w:rsidR="00353BB7">
        <w:t>tippen</w:t>
      </w:r>
      <w:r w:rsidR="006C0AB9">
        <w:t>!</w:t>
      </w:r>
    </w:p>
    <w:p w:rsidR="006C0AB9" w:rsidRDefault="00D251F5" w:rsidP="006C0AB9">
      <w:pPr>
        <w:pStyle w:val="Flietext"/>
        <w:spacing w:line="276" w:lineRule="auto"/>
        <w:ind w:left="720"/>
      </w:pPr>
      <w:r>
        <w:rPr>
          <w:noProof/>
        </w:rPr>
        <w:drawing>
          <wp:inline distT="0" distB="0" distL="0" distR="0" wp14:anchorId="11168A67" wp14:editId="0F7A77F4">
            <wp:extent cx="4479617" cy="2880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417" t="44484" r="15076" b="50662"/>
                    <a:stretch/>
                  </pic:blipFill>
                  <pic:spPr bwMode="auto">
                    <a:xfrm>
                      <a:off x="0" y="0"/>
                      <a:ext cx="4479617" cy="288000"/>
                    </a:xfrm>
                    <a:prstGeom prst="rect">
                      <a:avLst/>
                    </a:prstGeom>
                    <a:ln>
                      <a:noFill/>
                    </a:ln>
                    <a:extLst>
                      <a:ext uri="{53640926-AAD7-44D8-BBD7-CCE9431645EC}">
                        <a14:shadowObscured xmlns:a14="http://schemas.microsoft.com/office/drawing/2010/main"/>
                      </a:ext>
                    </a:extLst>
                  </pic:spPr>
                </pic:pic>
              </a:graphicData>
            </a:graphic>
          </wp:inline>
        </w:drawing>
      </w:r>
    </w:p>
    <w:p w:rsidR="006C0AB9" w:rsidRDefault="006C0AB9" w:rsidP="006C0AB9">
      <w:pPr>
        <w:pStyle w:val="Flietext"/>
        <w:spacing w:line="276" w:lineRule="auto"/>
        <w:ind w:left="720"/>
      </w:pPr>
    </w:p>
    <w:p w:rsidR="006C0AB9" w:rsidRDefault="006C0AB9" w:rsidP="006C0AB9">
      <w:pPr>
        <w:pStyle w:val="Flietext"/>
        <w:numPr>
          <w:ilvl w:val="0"/>
          <w:numId w:val="21"/>
        </w:numPr>
        <w:spacing w:line="276" w:lineRule="auto"/>
      </w:pPr>
      <w:r>
        <w:t xml:space="preserve">Drücken Sie </w:t>
      </w:r>
      <w:r w:rsidR="00B07AEA">
        <w:t xml:space="preserve">die </w:t>
      </w:r>
      <w:r>
        <w:t>Enter</w:t>
      </w:r>
      <w:r w:rsidR="00B07AEA">
        <w:t xml:space="preserve">-Taste auf der Tastatur </w:t>
      </w:r>
      <w:r>
        <w:t>oder klicken Sie mit der Maus außerhalb des Ordners, um den Ordner fertigzustellen.</w:t>
      </w:r>
    </w:p>
    <w:p w:rsidR="006C0AB9" w:rsidRDefault="006C0AB9" w:rsidP="006C0AB9">
      <w:pPr>
        <w:pStyle w:val="Flietext"/>
        <w:spacing w:line="276" w:lineRule="auto"/>
        <w:ind w:left="720"/>
      </w:pPr>
    </w:p>
    <w:p w:rsidR="0027576D" w:rsidRDefault="0027576D" w:rsidP="006C0AB9">
      <w:pPr>
        <w:pStyle w:val="Flietext"/>
        <w:spacing w:line="276" w:lineRule="auto"/>
        <w:ind w:left="720"/>
      </w:pPr>
      <w:r>
        <w:rPr>
          <w:noProof/>
        </w:rPr>
        <w:drawing>
          <wp:inline distT="0" distB="0" distL="0" distR="0" wp14:anchorId="7989316D" wp14:editId="46775799">
            <wp:extent cx="4783707" cy="259534"/>
            <wp:effectExtent l="0" t="0" r="0" b="762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968" t="33456" r="13917" b="62338"/>
                    <a:stretch/>
                  </pic:blipFill>
                  <pic:spPr bwMode="auto">
                    <a:xfrm>
                      <a:off x="0" y="0"/>
                      <a:ext cx="4997098" cy="271111"/>
                    </a:xfrm>
                    <a:prstGeom prst="rect">
                      <a:avLst/>
                    </a:prstGeom>
                    <a:ln>
                      <a:noFill/>
                    </a:ln>
                    <a:extLst>
                      <a:ext uri="{53640926-AAD7-44D8-BBD7-CCE9431645EC}">
                        <a14:shadowObscured xmlns:a14="http://schemas.microsoft.com/office/drawing/2010/main"/>
                      </a:ext>
                    </a:extLst>
                  </pic:spPr>
                </pic:pic>
              </a:graphicData>
            </a:graphic>
          </wp:inline>
        </w:drawing>
      </w:r>
    </w:p>
    <w:p w:rsidR="0027576D" w:rsidRDefault="0027576D" w:rsidP="006C0AB9">
      <w:pPr>
        <w:pStyle w:val="Flietext"/>
        <w:spacing w:line="276" w:lineRule="auto"/>
        <w:ind w:left="720"/>
      </w:pPr>
    </w:p>
    <w:p w:rsidR="006C0AB9" w:rsidRDefault="006C0AB9" w:rsidP="006C0AB9">
      <w:pPr>
        <w:pStyle w:val="Flietext"/>
        <w:numPr>
          <w:ilvl w:val="0"/>
          <w:numId w:val="21"/>
        </w:numPr>
        <w:spacing w:line="276" w:lineRule="auto"/>
      </w:pPr>
      <w:r>
        <w:t xml:space="preserve">Durch Doppelklick auf den Ordner können Sie </w:t>
      </w:r>
      <w:r w:rsidR="006F67C2">
        <w:t>ihn jetzt</w:t>
      </w:r>
      <w:r>
        <w:t xml:space="preserve"> öffnen.</w:t>
      </w:r>
    </w:p>
    <w:p w:rsidR="00BA73F0" w:rsidRDefault="00BA73F0" w:rsidP="00BA73F0">
      <w:pPr>
        <w:pStyle w:val="Flietext"/>
        <w:spacing w:line="276" w:lineRule="auto"/>
        <w:ind w:left="720"/>
      </w:pPr>
      <w:r>
        <w:t>Der Ordner ist momentan noch leer. In der Titelleiste und in der Adressleiste sehen Sie den Namen des neuen Ordners – so können Sie sicher sein, dass gerade der Inhalt des Ordners „Wohnung“ angezeigt wird:</w:t>
      </w:r>
    </w:p>
    <w:p w:rsidR="00BA73F0" w:rsidRDefault="00BA73F0" w:rsidP="00BA73F0">
      <w:pPr>
        <w:pStyle w:val="Flietext"/>
        <w:spacing w:line="276" w:lineRule="auto"/>
        <w:ind w:left="720"/>
      </w:pPr>
      <w:r>
        <w:rPr>
          <w:noProof/>
        </w:rPr>
        <w:lastRenderedPageBreak/>
        <mc:AlternateContent>
          <mc:Choice Requires="wpg">
            <w:drawing>
              <wp:anchor distT="0" distB="0" distL="114300" distR="114300" simplePos="0" relativeHeight="251715584" behindDoc="0" locked="0" layoutInCell="1" allowOverlap="1" wp14:anchorId="71727B8E" wp14:editId="4FFAF331">
                <wp:simplePos x="0" y="0"/>
                <wp:positionH relativeFrom="column">
                  <wp:posOffset>1318895</wp:posOffset>
                </wp:positionH>
                <wp:positionV relativeFrom="paragraph">
                  <wp:posOffset>20320</wp:posOffset>
                </wp:positionV>
                <wp:extent cx="2058651" cy="1974803"/>
                <wp:effectExtent l="0" t="0" r="18415" b="26035"/>
                <wp:wrapNone/>
                <wp:docPr id="146" name="Gruppieren 146"/>
                <wp:cNvGraphicFramePr/>
                <a:graphic xmlns:a="http://schemas.openxmlformats.org/drawingml/2006/main">
                  <a:graphicData uri="http://schemas.microsoft.com/office/word/2010/wordprocessingGroup">
                    <wpg:wgp>
                      <wpg:cNvGrpSpPr/>
                      <wpg:grpSpPr>
                        <a:xfrm>
                          <a:off x="0" y="0"/>
                          <a:ext cx="2058651" cy="1974803"/>
                          <a:chOff x="123825" y="0"/>
                          <a:chExt cx="2058651" cy="1974803"/>
                        </a:xfrm>
                      </wpg:grpSpPr>
                      <wps:wsp>
                        <wps:cNvPr id="147" name="Gerade Verbindung mit Pfeil 147"/>
                        <wps:cNvCnPr>
                          <a:stCxn id="151" idx="3"/>
                        </wps:cNvCnPr>
                        <wps:spPr>
                          <a:xfrm flipV="1">
                            <a:off x="1358270" y="646675"/>
                            <a:ext cx="116431" cy="767637"/>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Abgerundetes Rechteck 128"/>
                        <wps:cNvSpPr/>
                        <wps:spPr>
                          <a:xfrm>
                            <a:off x="123825" y="0"/>
                            <a:ext cx="534838" cy="224287"/>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Abgerundetes Rechteck 128"/>
                        <wps:cNvSpPr/>
                        <wps:spPr>
                          <a:xfrm>
                            <a:off x="1354304" y="422694"/>
                            <a:ext cx="698740" cy="224287"/>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Gerade Verbindung mit Pfeil 150"/>
                        <wps:cNvCnPr/>
                        <wps:spPr>
                          <a:xfrm flipH="1" flipV="1">
                            <a:off x="319087" y="224220"/>
                            <a:ext cx="836852" cy="118967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 name="Diagonal liegende Ecken des Rechtecks abrunden 3"/>
                        <wps:cNvSpPr/>
                        <wps:spPr>
                          <a:xfrm>
                            <a:off x="534830" y="1414733"/>
                            <a:ext cx="1647646" cy="56007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73F0" w:rsidRPr="00907FFE" w:rsidRDefault="00BA73F0" w:rsidP="00BA73F0">
                              <w:pPr>
                                <w:spacing w:before="0"/>
                                <w:rPr>
                                  <w:color w:val="000000" w:themeColor="text1"/>
                                  <w:lang w:val="de-AT"/>
                                </w:rPr>
                              </w:pPr>
                              <w:r>
                                <w:rPr>
                                  <w:color w:val="000000" w:themeColor="text1"/>
                                  <w:lang w:val="de-AT"/>
                                </w:rPr>
                                <w:t>Name des geöffneten Ordners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27B8E" id="Gruppieren 146" o:spid="_x0000_s1047" style="position:absolute;left:0;text-align:left;margin-left:103.85pt;margin-top:1.6pt;width:162.1pt;height:155.5pt;z-index:251715584;mso-width-relative:margin;mso-height-relative:margin" coordorigin="1238" coordsize="20586,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">
                <v:shape id="Gerade Verbindung mit Pfeil 147" o:spid="_x0000_s1048" type="#_x0000_t32" style="position:absolute;left:13582;top:6466;width:1165;height:7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" strokecolor="#936" strokeweight="2.25pt">
                  <v:stroke endarrow="block"/>
                </v:shape>
                <v:roundrect id="Abgerundetes Rechteck 128" o:spid="_x0000_s1049" style="position:absolute;left:1238;width:5348;height:2242;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" filled="f" strokecolor="#936" strokeweight="2pt"/>
                <v:roundrect id="Abgerundetes Rechteck 128" o:spid="_x0000_s1050" style="position:absolute;left:13543;top:4226;width:6987;height:2243;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" filled="f" strokecolor="#936" strokeweight="2pt"/>
                <v:shape id="Gerade Verbindung mit Pfeil 150" o:spid="_x0000_s1051" type="#_x0000_t32" style="position:absolute;left:3190;top:2242;width:8369;height:11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" strokecolor="#936" strokeweight="2.25pt">
                  <v:stroke endarrow="block"/>
                </v:shape>
                <v:shape id="_x0000_s1052" style="position:absolute;left:5348;top:14147;width:16476;height:5601;visibility:visible;mso-wrap-style:square;v-text-anchor:middle" coordsize="1647646,560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" adj="-11796480,,5400" path="m138152,l1647646,r,l1647646,421918v,76299,-61853,138152,-138152,138152l,560070r,l,138152c,61853,61853,,138152,xe" fillcolor="white [3212]" strokecolor="#936" strokeweight="2pt">
                  <v:stroke joinstyle="miter"/>
                  <v:formulas/>
                  <v:path arrowok="t" o:connecttype="custom" o:connectlocs="138152,0;1647646,0;1647646,0;1647646,421918;1509494,560070;0,560070;0,560070;0,138152;138152,0" o:connectangles="0,0,0,0,0,0,0,0,0" textboxrect="0,0,1647646,560070"/>
                  <v:textbox inset="1mm,0,0,0">
                    <w:txbxContent>
                      <w:p w:rsidR="00BA73F0" w:rsidRPr="00907FFE" w:rsidRDefault="00BA73F0" w:rsidP="00BA73F0">
                        <w:pPr>
                          <w:spacing w:before="0"/>
                          <w:rPr>
                            <w:color w:val="000000" w:themeColor="text1"/>
                            <w:lang w:val="de-AT"/>
                          </w:rPr>
                        </w:pPr>
                        <w:r>
                          <w:rPr>
                            <w:color w:val="000000" w:themeColor="text1"/>
                            <w:lang w:val="de-AT"/>
                          </w:rPr>
                          <w:t>Name des geöffneten Ordners</w:t>
                        </w:r>
                      </w:p>
                    </w:txbxContent>
                  </v:textbox>
                </v:shape>
              </v:group>
            </w:pict>
          </mc:Fallback>
        </mc:AlternateContent>
      </w:r>
      <w:r w:rsidR="003F2DDD">
        <w:rPr>
          <w:noProof/>
        </w:rPr>
        <w:drawing>
          <wp:inline distT="0" distB="0" distL="0" distR="0" wp14:anchorId="24437884" wp14:editId="4B2E5B54">
            <wp:extent cx="4884420" cy="2352675"/>
            <wp:effectExtent l="19050" t="19050" r="11430" b="285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6699"/>
                    <a:stretch/>
                  </pic:blipFill>
                  <pic:spPr bwMode="auto">
                    <a:xfrm>
                      <a:off x="0" y="0"/>
                      <a:ext cx="4906385" cy="23632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C0AB9" w:rsidRDefault="006C0AB9" w:rsidP="006C0AB9"/>
    <w:p w:rsidR="00746697" w:rsidRDefault="00746697" w:rsidP="006C0AB9">
      <w:r>
        <w:rPr>
          <w:noProof/>
        </w:rPr>
        <w:drawing>
          <wp:anchor distT="0" distB="0" distL="114300" distR="114300" simplePos="0" relativeHeight="251753472" behindDoc="0" locked="0" layoutInCell="1" allowOverlap="1" wp14:anchorId="3CCDA50F">
            <wp:simplePos x="0" y="0"/>
            <wp:positionH relativeFrom="column">
              <wp:posOffset>4290695</wp:posOffset>
            </wp:positionH>
            <wp:positionV relativeFrom="paragraph">
              <wp:posOffset>440055</wp:posOffset>
            </wp:positionV>
            <wp:extent cx="1057275" cy="295275"/>
            <wp:effectExtent l="0" t="0" r="9525" b="952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57275" cy="295275"/>
                    </a:xfrm>
                    <a:prstGeom prst="rect">
                      <a:avLst/>
                    </a:prstGeom>
                  </pic:spPr>
                </pic:pic>
              </a:graphicData>
            </a:graphic>
          </wp:anchor>
        </w:drawing>
      </w:r>
      <w:r w:rsidRPr="00746697">
        <w:rPr>
          <w:b/>
        </w:rPr>
        <w:t>Hinweis:</w:t>
      </w:r>
      <w:r>
        <w:t xml:space="preserve"> Manchmal passiert es, dass man während der Erstellung eines neuen Ordners mit der Maus wo anders hin klickt. In diesem Fall erhält der Ordner keinen aussagekräftigen Namen, sondern heißt dann nur </w:t>
      </w:r>
      <w:r w:rsidRPr="00746697">
        <w:rPr>
          <w:i/>
        </w:rPr>
        <w:t>Neuer Ordner</w:t>
      </w:r>
      <w:r>
        <w:t>:</w:t>
      </w:r>
    </w:p>
    <w:p w:rsidR="00746697" w:rsidRDefault="00746697" w:rsidP="006C0AB9">
      <w:r>
        <w:t xml:space="preserve">Sie können diesen Ordner jetzt entweder </w:t>
      </w:r>
      <w:r w:rsidRPr="00746697">
        <w:rPr>
          <w:b/>
        </w:rPr>
        <w:t>umbenennen</w:t>
      </w:r>
      <w:r>
        <w:t xml:space="preserve"> oder auch </w:t>
      </w:r>
      <w:r w:rsidRPr="00746697">
        <w:rPr>
          <w:b/>
        </w:rPr>
        <w:t>löschen!</w:t>
      </w:r>
      <w:r>
        <w:t xml:space="preserve"> </w:t>
      </w:r>
    </w:p>
    <w:p w:rsidR="006C0AB9" w:rsidRPr="002F65A9" w:rsidRDefault="006C0AB9" w:rsidP="006C0AB9">
      <w:pPr>
        <w:pStyle w:val="berschrift2"/>
        <w:rPr>
          <w:lang w:val="de-AT" w:eastAsia="de-AT"/>
        </w:rPr>
      </w:pPr>
      <w:r w:rsidRPr="002F65A9">
        <w:rPr>
          <w:lang w:val="de-AT" w:eastAsia="de-AT"/>
        </w:rPr>
        <w:t>Dateien und Ordner umbenennen</w:t>
      </w:r>
    </w:p>
    <w:p w:rsidR="006C0AB9" w:rsidRDefault="00C34B1F" w:rsidP="006C0AB9">
      <w:pPr>
        <w:pStyle w:val="Flietext"/>
        <w:spacing w:line="276" w:lineRule="auto"/>
      </w:pPr>
      <w:r>
        <w:t>Wenn ein Ordner oder eine Datei falsch benannt wurde</w:t>
      </w:r>
      <w:r w:rsidR="003624E8">
        <w:t xml:space="preserve"> oder der Namen nicht aussagekräftig ist</w:t>
      </w:r>
      <w:r w:rsidR="009152C7">
        <w:t xml:space="preserve">, kann </w:t>
      </w:r>
      <w:r w:rsidR="003624E8">
        <w:t>der Name</w:t>
      </w:r>
      <w:r w:rsidR="009152C7">
        <w:t xml:space="preserve"> jederzeit geändert werden.</w:t>
      </w:r>
      <w:r w:rsidR="00931D1D">
        <w:t xml:space="preserve"> </w:t>
      </w:r>
      <w:r w:rsidR="007D57CE">
        <w:t>Dies nennt man</w:t>
      </w:r>
      <w:r w:rsidR="006C0AB9">
        <w:t xml:space="preserve"> </w:t>
      </w:r>
      <w:r w:rsidR="003265B1">
        <w:rPr>
          <w:b/>
        </w:rPr>
        <w:t>U</w:t>
      </w:r>
      <w:r w:rsidR="006C0AB9" w:rsidRPr="00E725AD">
        <w:rPr>
          <w:b/>
        </w:rPr>
        <w:t>mbenennen</w:t>
      </w:r>
      <w:r w:rsidR="006C0AB9">
        <w:t>.</w:t>
      </w:r>
    </w:p>
    <w:p w:rsidR="006C0AB9" w:rsidRDefault="007801F6" w:rsidP="006C0AB9">
      <w:pPr>
        <w:pStyle w:val="Flietext"/>
        <w:spacing w:line="276" w:lineRule="auto"/>
      </w:pPr>
      <w:r>
        <w:t>Im Beispiel von oben wird der Ordner „Wohnung“ umbenannt. Dieser liegt im Ordner Dokumente.</w:t>
      </w:r>
    </w:p>
    <w:p w:rsidR="007801F6" w:rsidRDefault="007801F6" w:rsidP="006C0AB9">
      <w:pPr>
        <w:pStyle w:val="Flietext"/>
        <w:spacing w:line="276" w:lineRule="auto"/>
      </w:pPr>
    </w:p>
    <w:p w:rsidR="006C0AB9" w:rsidRDefault="006C0AB9" w:rsidP="006C0AB9">
      <w:pPr>
        <w:pStyle w:val="Flietext"/>
        <w:numPr>
          <w:ilvl w:val="0"/>
          <w:numId w:val="21"/>
        </w:numPr>
        <w:spacing w:line="276" w:lineRule="auto"/>
      </w:pPr>
      <w:r>
        <w:t xml:space="preserve">Öffnen Sie den Speicherort der Datei oder des Ordners durch </w:t>
      </w:r>
      <w:r w:rsidR="00B37002">
        <w:t>K</w:t>
      </w:r>
      <w:r>
        <w:t xml:space="preserve">licken bzw. </w:t>
      </w:r>
      <w:r w:rsidR="00B37002">
        <w:t>D</w:t>
      </w:r>
      <w:r>
        <w:t>oppelklicken.</w:t>
      </w:r>
    </w:p>
    <w:p w:rsidR="007801F6" w:rsidRDefault="00CA3E6E" w:rsidP="007801F6">
      <w:pPr>
        <w:pStyle w:val="Flietext"/>
        <w:spacing w:line="276" w:lineRule="auto"/>
        <w:ind w:left="720"/>
      </w:pPr>
      <w:r>
        <w:rPr>
          <w:noProof/>
        </w:rPr>
        <mc:AlternateContent>
          <mc:Choice Requires="wpg">
            <w:drawing>
              <wp:anchor distT="0" distB="0" distL="114300" distR="114300" simplePos="0" relativeHeight="251758592" behindDoc="0" locked="0" layoutInCell="1" allowOverlap="1">
                <wp:simplePos x="0" y="0"/>
                <wp:positionH relativeFrom="column">
                  <wp:posOffset>633095</wp:posOffset>
                </wp:positionH>
                <wp:positionV relativeFrom="paragraph">
                  <wp:posOffset>209550</wp:posOffset>
                </wp:positionV>
                <wp:extent cx="4363085" cy="2105025"/>
                <wp:effectExtent l="19050" t="0" r="18415" b="28575"/>
                <wp:wrapNone/>
                <wp:docPr id="230" name="Gruppieren 230"/>
                <wp:cNvGraphicFramePr/>
                <a:graphic xmlns:a="http://schemas.openxmlformats.org/drawingml/2006/main">
                  <a:graphicData uri="http://schemas.microsoft.com/office/word/2010/wordprocessingGroup">
                    <wpg:wgp>
                      <wpg:cNvGrpSpPr/>
                      <wpg:grpSpPr>
                        <a:xfrm>
                          <a:off x="0" y="0"/>
                          <a:ext cx="4363085" cy="2105025"/>
                          <a:chOff x="0" y="0"/>
                          <a:chExt cx="4363085" cy="2105025"/>
                        </a:xfrm>
                      </wpg:grpSpPr>
                      <pic:pic xmlns:pic="http://schemas.openxmlformats.org/drawingml/2006/picture">
                        <pic:nvPicPr>
                          <pic:cNvPr id="29" name="Grafik 29"/>
                          <pic:cNvPicPr>
                            <a:picLocks noChangeAspect="1"/>
                          </pic:cNvPicPr>
                        </pic:nvPicPr>
                        <pic:blipFill rotWithShape="1">
                          <a:blip r:embed="rId23">
                            <a:extLst>
                              <a:ext uri="{28A0092B-C50C-407E-A947-70E740481C1C}">
                                <a14:useLocalDpi xmlns:a14="http://schemas.microsoft.com/office/drawing/2010/main" val="0"/>
                              </a:ext>
                            </a:extLst>
                          </a:blip>
                          <a:srcRect b="27257"/>
                          <a:stretch/>
                        </pic:blipFill>
                        <pic:spPr bwMode="auto">
                          <a:xfrm>
                            <a:off x="0" y="19050"/>
                            <a:ext cx="4363085" cy="20859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1" name="Abgerundetes Rechteck 128"/>
                        <wps:cNvSpPr/>
                        <wps:spPr>
                          <a:xfrm>
                            <a:off x="742950" y="0"/>
                            <a:ext cx="534678" cy="224220"/>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Abgerundetes Rechteck 128"/>
                        <wps:cNvSpPr/>
                        <wps:spPr>
                          <a:xfrm>
                            <a:off x="1304925" y="381000"/>
                            <a:ext cx="581025" cy="200025"/>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72FFAA" id="Gruppieren 230" o:spid="_x0000_s1026" style="position:absolute;margin-left:49.85pt;margin-top:16.5pt;width:343.55pt;height:165.75pt;z-index:251758592" coordsize="43630,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">
                <v:shape id="Grafik 29" o:spid="_x0000_s1027" type="#_x0000_t75" style="position:absolute;top:190;width:43630;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" stroked="t" strokecolor="windowText">
                  <v:stroke joinstyle="round"/>
                  <v:imagedata r:id="rId24" o:title="" cropbottom="17863f"/>
                  <v:path arrowok="t"/>
                </v:shape>
                <v:roundrect id="Abgerundetes Rechteck 128" o:spid="_x0000_s1028" style="position:absolute;left:7429;width:5347;height:2242;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" filled="f" strokecolor="#936" strokeweight="2pt"/>
                <v:roundrect id="Abgerundetes Rechteck 128" o:spid="_x0000_s1029" style="position:absolute;left:13049;top:3810;width:5810;height:2000;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" filled="f" strokecolor="#936" strokeweight="2pt"/>
              </v:group>
            </w:pict>
          </mc:Fallback>
        </mc:AlternateContent>
      </w:r>
      <w:r w:rsidR="007801F6">
        <w:t>In diesem Fall muss also der Ordner Dokumente geöffnet werden:</w:t>
      </w:r>
    </w:p>
    <w:p w:rsidR="00F16CF8" w:rsidRDefault="00F16CF8" w:rsidP="001A666E">
      <w:pPr>
        <w:pStyle w:val="Flietext"/>
        <w:spacing w:line="276" w:lineRule="auto"/>
        <w:ind w:left="720"/>
        <w:jc w:val="center"/>
      </w:pPr>
    </w:p>
    <w:p w:rsidR="001A666E" w:rsidRDefault="001A666E" w:rsidP="001A666E">
      <w:pPr>
        <w:pStyle w:val="Flietext"/>
        <w:spacing w:line="276" w:lineRule="auto"/>
        <w:ind w:left="720"/>
        <w:jc w:val="center"/>
      </w:pPr>
    </w:p>
    <w:p w:rsidR="00CA2D2B" w:rsidRDefault="00CA2D2B" w:rsidP="00F16CF8">
      <w:pPr>
        <w:pStyle w:val="Flietext"/>
        <w:spacing w:line="276" w:lineRule="auto"/>
        <w:ind w:left="720"/>
      </w:pPr>
    </w:p>
    <w:p w:rsidR="001A666E" w:rsidRDefault="001A666E" w:rsidP="00F16CF8">
      <w:pPr>
        <w:pStyle w:val="Flietext"/>
        <w:spacing w:line="276" w:lineRule="auto"/>
        <w:ind w:left="720"/>
      </w:pPr>
    </w:p>
    <w:p w:rsidR="001A666E" w:rsidRDefault="001A666E" w:rsidP="00F16CF8">
      <w:pPr>
        <w:pStyle w:val="Flietext"/>
        <w:spacing w:line="276" w:lineRule="auto"/>
        <w:ind w:left="720"/>
      </w:pPr>
    </w:p>
    <w:p w:rsidR="001A666E" w:rsidRDefault="001A666E" w:rsidP="00F16CF8">
      <w:pPr>
        <w:pStyle w:val="Flietext"/>
        <w:spacing w:line="276" w:lineRule="auto"/>
        <w:ind w:left="720"/>
      </w:pPr>
    </w:p>
    <w:p w:rsidR="001A666E" w:rsidRDefault="001A666E" w:rsidP="00F16CF8">
      <w:pPr>
        <w:pStyle w:val="Flietext"/>
        <w:spacing w:line="276" w:lineRule="auto"/>
        <w:ind w:left="720"/>
      </w:pPr>
    </w:p>
    <w:p w:rsidR="006C0AB9" w:rsidRDefault="006C0AB9" w:rsidP="006C0AB9">
      <w:pPr>
        <w:pStyle w:val="Flietext"/>
        <w:numPr>
          <w:ilvl w:val="0"/>
          <w:numId w:val="21"/>
        </w:numPr>
        <w:spacing w:line="276" w:lineRule="auto"/>
      </w:pPr>
      <w:r>
        <w:lastRenderedPageBreak/>
        <w:t xml:space="preserve">Markieren Sie die Datei oder den Ordner durch einen </w:t>
      </w:r>
      <w:r w:rsidR="00BD5EAB">
        <w:t>Einmalk</w:t>
      </w:r>
      <w:r>
        <w:t>lick:</w:t>
      </w:r>
    </w:p>
    <w:p w:rsidR="006C0AB9" w:rsidRDefault="00BD5EAB" w:rsidP="006C0AB9">
      <w:pPr>
        <w:pStyle w:val="Flietext"/>
        <w:spacing w:line="276" w:lineRule="auto"/>
        <w:ind w:left="709"/>
      </w:pPr>
      <w:r>
        <w:rPr>
          <w:noProof/>
        </w:rPr>
        <w:drawing>
          <wp:inline distT="0" distB="0" distL="0" distR="0" wp14:anchorId="7AD8D303" wp14:editId="6B24022A">
            <wp:extent cx="1052423" cy="259080"/>
            <wp:effectExtent l="0" t="0" r="0" b="762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968" t="33456" r="62342" b="62338"/>
                    <a:stretch/>
                  </pic:blipFill>
                  <pic:spPr bwMode="auto">
                    <a:xfrm>
                      <a:off x="0" y="0"/>
                      <a:ext cx="1101295" cy="271111"/>
                    </a:xfrm>
                    <a:prstGeom prst="rect">
                      <a:avLst/>
                    </a:prstGeom>
                    <a:ln>
                      <a:noFill/>
                    </a:ln>
                    <a:extLst>
                      <a:ext uri="{53640926-AAD7-44D8-BBD7-CCE9431645EC}">
                        <a14:shadowObscured xmlns:a14="http://schemas.microsoft.com/office/drawing/2010/main"/>
                      </a:ext>
                    </a:extLst>
                  </pic:spPr>
                </pic:pic>
              </a:graphicData>
            </a:graphic>
          </wp:inline>
        </w:drawing>
      </w:r>
    </w:p>
    <w:p w:rsidR="0026091C" w:rsidRDefault="0026091C" w:rsidP="006C0AB9">
      <w:pPr>
        <w:pStyle w:val="Flietext"/>
        <w:spacing w:line="276" w:lineRule="auto"/>
        <w:ind w:left="709"/>
      </w:pPr>
    </w:p>
    <w:p w:rsidR="006C0AB9" w:rsidRDefault="006C0AB9" w:rsidP="006C0AB9">
      <w:pPr>
        <w:pStyle w:val="Flietext"/>
        <w:numPr>
          <w:ilvl w:val="0"/>
          <w:numId w:val="21"/>
        </w:numPr>
        <w:spacing w:line="276" w:lineRule="auto"/>
      </w:pPr>
      <w:r>
        <w:t xml:space="preserve">Klicken Sie im Menü auf </w:t>
      </w:r>
      <w:r w:rsidRPr="00FD21D6">
        <w:rPr>
          <w:i/>
        </w:rPr>
        <w:t>Start</w:t>
      </w:r>
      <w:r>
        <w:t xml:space="preserve"> und auf </w:t>
      </w:r>
      <w:r w:rsidRPr="00FD21D6">
        <w:rPr>
          <w:i/>
        </w:rPr>
        <w:t>Umbenennen</w:t>
      </w:r>
      <w:r>
        <w:t>:</w:t>
      </w:r>
    </w:p>
    <w:p w:rsidR="006C0AB9" w:rsidRDefault="006C0AB9" w:rsidP="006C0AB9">
      <w:pPr>
        <w:pStyle w:val="Flietext"/>
        <w:spacing w:line="276" w:lineRule="auto"/>
        <w:jc w:val="center"/>
      </w:pPr>
      <w:r>
        <w:rPr>
          <w:rFonts w:ascii="Arial Narrow" w:hAnsi="Arial Narrow"/>
          <w:noProof/>
        </w:rPr>
        <mc:AlternateContent>
          <mc:Choice Requires="wps">
            <w:drawing>
              <wp:anchor distT="0" distB="0" distL="114300" distR="114300" simplePos="0" relativeHeight="251668480" behindDoc="0" locked="0" layoutInCell="1" allowOverlap="1" wp14:anchorId="37535567" wp14:editId="13002504">
                <wp:simplePos x="0" y="0"/>
                <wp:positionH relativeFrom="column">
                  <wp:posOffset>4176395</wp:posOffset>
                </wp:positionH>
                <wp:positionV relativeFrom="paragraph">
                  <wp:posOffset>407670</wp:posOffset>
                </wp:positionV>
                <wp:extent cx="600075" cy="581025"/>
                <wp:effectExtent l="0" t="0" r="28575" b="28575"/>
                <wp:wrapNone/>
                <wp:docPr id="11" name="Abgerundetes Rechteck 11"/>
                <wp:cNvGraphicFramePr/>
                <a:graphic xmlns:a="http://schemas.openxmlformats.org/drawingml/2006/main">
                  <a:graphicData uri="http://schemas.microsoft.com/office/word/2010/wordprocessingShape">
                    <wps:wsp>
                      <wps:cNvSpPr/>
                      <wps:spPr>
                        <a:xfrm>
                          <a:off x="0" y="0"/>
                          <a:ext cx="600075" cy="581025"/>
                        </a:xfrm>
                        <a:prstGeom prst="roundRect">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672A4" id="Abgerundetes Rechteck 11" o:spid="_x0000_s1026" style="position:absolute;margin-left:328.85pt;margin-top:32.1pt;width:47.25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" filled="f" strokecolor="#936" strokeweight="2pt"/>
            </w:pict>
          </mc:Fallback>
        </mc:AlternateContent>
      </w:r>
      <w:r>
        <w:rPr>
          <w:noProof/>
        </w:rPr>
        <w:drawing>
          <wp:inline distT="0" distB="0" distL="0" distR="0" wp14:anchorId="0798C0B4" wp14:editId="0A25805A">
            <wp:extent cx="5181600" cy="1116103"/>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9034" cy="1122012"/>
                    </a:xfrm>
                    <a:prstGeom prst="rect">
                      <a:avLst/>
                    </a:prstGeom>
                  </pic:spPr>
                </pic:pic>
              </a:graphicData>
            </a:graphic>
          </wp:inline>
        </w:drawing>
      </w:r>
    </w:p>
    <w:p w:rsidR="006C0AB9" w:rsidRDefault="007E600D" w:rsidP="006C0AB9">
      <w:pPr>
        <w:pStyle w:val="Flietext"/>
        <w:spacing w:line="276" w:lineRule="auto"/>
        <w:jc w:val="center"/>
      </w:pPr>
      <w:r>
        <w:rPr>
          <w:noProof/>
        </w:rPr>
        <w:drawing>
          <wp:anchor distT="0" distB="0" distL="114300" distR="114300" simplePos="0" relativeHeight="251716608" behindDoc="0" locked="0" layoutInCell="1" allowOverlap="1" wp14:anchorId="7B152334">
            <wp:simplePos x="0" y="0"/>
            <wp:positionH relativeFrom="column">
              <wp:posOffset>2885704</wp:posOffset>
            </wp:positionH>
            <wp:positionV relativeFrom="paragraph">
              <wp:posOffset>246380</wp:posOffset>
            </wp:positionV>
            <wp:extent cx="1186156" cy="241252"/>
            <wp:effectExtent l="0" t="0" r="0" b="6985"/>
            <wp:wrapThrough wrapText="bothSides">
              <wp:wrapPolygon edited="0">
                <wp:start x="0" y="0"/>
                <wp:lineTo x="0" y="20517"/>
                <wp:lineTo x="21172" y="20517"/>
                <wp:lineTo x="21172" y="0"/>
                <wp:lineTo x="0" y="0"/>
              </wp:wrapPolygon>
            </wp:wrapThrough>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419" t="33461" r="58657" b="62244"/>
                    <a:stretch/>
                  </pic:blipFill>
                  <pic:spPr bwMode="auto">
                    <a:xfrm>
                      <a:off x="0" y="0"/>
                      <a:ext cx="1186156" cy="241252"/>
                    </a:xfrm>
                    <a:prstGeom prst="rect">
                      <a:avLst/>
                    </a:prstGeom>
                    <a:ln>
                      <a:noFill/>
                    </a:ln>
                    <a:extLst>
                      <a:ext uri="{53640926-AAD7-44D8-BBD7-CCE9431645EC}">
                        <a14:shadowObscured xmlns:a14="http://schemas.microsoft.com/office/drawing/2010/main"/>
                      </a:ext>
                    </a:extLst>
                  </pic:spPr>
                </pic:pic>
              </a:graphicData>
            </a:graphic>
          </wp:anchor>
        </w:drawing>
      </w:r>
    </w:p>
    <w:p w:rsidR="006C0AB9" w:rsidRDefault="006C0AB9" w:rsidP="006C0AB9">
      <w:pPr>
        <w:pStyle w:val="Flietext"/>
        <w:numPr>
          <w:ilvl w:val="0"/>
          <w:numId w:val="21"/>
        </w:numPr>
        <w:spacing w:line="276" w:lineRule="auto"/>
        <w:ind w:left="709"/>
      </w:pPr>
      <w:r>
        <w:t>Der alte Name wir</w:t>
      </w:r>
      <w:r w:rsidR="003265B1">
        <w:t>d</w:t>
      </w:r>
      <w:r>
        <w:t xml:space="preserve"> blau hinterlegt:  </w:t>
      </w:r>
    </w:p>
    <w:p w:rsidR="006C0AB9" w:rsidRDefault="006C0AB9" w:rsidP="006C0AB9">
      <w:pPr>
        <w:pStyle w:val="Flietext"/>
        <w:spacing w:line="276" w:lineRule="auto"/>
        <w:ind w:left="709"/>
      </w:pPr>
    </w:p>
    <w:p w:rsidR="007E600D" w:rsidRDefault="00977963" w:rsidP="006C0AB9">
      <w:pPr>
        <w:pStyle w:val="Flietext"/>
        <w:numPr>
          <w:ilvl w:val="0"/>
          <w:numId w:val="21"/>
        </w:numPr>
        <w:spacing w:line="276" w:lineRule="auto"/>
        <w:ind w:left="709"/>
      </w:pPr>
      <w:r>
        <w:rPr>
          <w:noProof/>
        </w:rPr>
        <w:drawing>
          <wp:anchor distT="0" distB="0" distL="114300" distR="114300" simplePos="0" relativeHeight="251717632" behindDoc="0" locked="0" layoutInCell="1" allowOverlap="1" wp14:anchorId="5C094279">
            <wp:simplePos x="0" y="0"/>
            <wp:positionH relativeFrom="column">
              <wp:posOffset>568660</wp:posOffset>
            </wp:positionH>
            <wp:positionV relativeFrom="paragraph">
              <wp:posOffset>215900</wp:posOffset>
            </wp:positionV>
            <wp:extent cx="1908679" cy="267419"/>
            <wp:effectExtent l="0" t="0" r="0" b="0"/>
            <wp:wrapThrough wrapText="bothSides">
              <wp:wrapPolygon edited="0">
                <wp:start x="0" y="0"/>
                <wp:lineTo x="0" y="20010"/>
                <wp:lineTo x="21348" y="20010"/>
                <wp:lineTo x="21348" y="0"/>
                <wp:lineTo x="0" y="0"/>
              </wp:wrapPolygon>
            </wp:wrapThrough>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4570" t="33462" r="49824" b="62062"/>
                    <a:stretch/>
                  </pic:blipFill>
                  <pic:spPr bwMode="auto">
                    <a:xfrm>
                      <a:off x="0" y="0"/>
                      <a:ext cx="1908679" cy="267419"/>
                    </a:xfrm>
                    <a:prstGeom prst="rect">
                      <a:avLst/>
                    </a:prstGeom>
                    <a:ln>
                      <a:noFill/>
                    </a:ln>
                    <a:extLst>
                      <a:ext uri="{53640926-AAD7-44D8-BBD7-CCE9431645EC}">
                        <a14:shadowObscured xmlns:a14="http://schemas.microsoft.com/office/drawing/2010/main"/>
                      </a:ext>
                    </a:extLst>
                  </pic:spPr>
                </pic:pic>
              </a:graphicData>
            </a:graphic>
          </wp:anchor>
        </w:drawing>
      </w:r>
      <w:r w:rsidR="006C0AB9">
        <w:t>Sie können den neuen Namen</w:t>
      </w:r>
      <w:r w:rsidR="007E600D">
        <w:t xml:space="preserve"> jetzt</w:t>
      </w:r>
      <w:r w:rsidR="006C0AB9">
        <w:t xml:space="preserve"> </w:t>
      </w:r>
      <w:r w:rsidR="007E600D">
        <w:t>direkt</w:t>
      </w:r>
      <w:r>
        <w:t xml:space="preserve"> auf der Tastatur</w:t>
      </w:r>
      <w:r w:rsidR="007E600D">
        <w:t xml:space="preserve"> </w:t>
      </w:r>
      <w:r w:rsidR="006C0AB9">
        <w:t xml:space="preserve">eintippen: </w:t>
      </w:r>
    </w:p>
    <w:p w:rsidR="006C0AB9" w:rsidRDefault="006C0AB9" w:rsidP="007E600D">
      <w:pPr>
        <w:pStyle w:val="Flietext"/>
        <w:spacing w:line="276" w:lineRule="auto"/>
        <w:ind w:left="709"/>
      </w:pPr>
    </w:p>
    <w:p w:rsidR="006C0AB9" w:rsidRDefault="006C0AB9" w:rsidP="006C0AB9">
      <w:pPr>
        <w:pStyle w:val="Flietext"/>
        <w:spacing w:line="276" w:lineRule="auto"/>
        <w:ind w:left="709"/>
      </w:pPr>
    </w:p>
    <w:p w:rsidR="006C0AB9" w:rsidRDefault="005E0F55" w:rsidP="006C0AB9">
      <w:pPr>
        <w:pStyle w:val="Flietext"/>
        <w:numPr>
          <w:ilvl w:val="0"/>
          <w:numId w:val="21"/>
        </w:numPr>
        <w:spacing w:line="276" w:lineRule="auto"/>
      </w:pPr>
      <w:r>
        <w:rPr>
          <w:noProof/>
        </w:rPr>
        <w:drawing>
          <wp:anchor distT="0" distB="0" distL="114300" distR="114300" simplePos="0" relativeHeight="251718656" behindDoc="0" locked="0" layoutInCell="1" allowOverlap="1" wp14:anchorId="6D4C94D9">
            <wp:simplePos x="0" y="0"/>
            <wp:positionH relativeFrom="column">
              <wp:posOffset>4384095</wp:posOffset>
            </wp:positionH>
            <wp:positionV relativeFrom="paragraph">
              <wp:posOffset>226060</wp:posOffset>
            </wp:positionV>
            <wp:extent cx="1371600" cy="221808"/>
            <wp:effectExtent l="0" t="0" r="0" b="6985"/>
            <wp:wrapThrough wrapText="bothSides">
              <wp:wrapPolygon edited="0">
                <wp:start x="0" y="0"/>
                <wp:lineTo x="0" y="20424"/>
                <wp:lineTo x="21300" y="20424"/>
                <wp:lineTo x="21300" y="0"/>
                <wp:lineTo x="0" y="0"/>
              </wp:wrapPolygon>
            </wp:wrapThrough>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417" t="33456" r="54317" b="62253"/>
                    <a:stretch/>
                  </pic:blipFill>
                  <pic:spPr bwMode="auto">
                    <a:xfrm>
                      <a:off x="0" y="0"/>
                      <a:ext cx="1371600" cy="221808"/>
                    </a:xfrm>
                    <a:prstGeom prst="rect">
                      <a:avLst/>
                    </a:prstGeom>
                    <a:ln>
                      <a:noFill/>
                    </a:ln>
                    <a:extLst>
                      <a:ext uri="{53640926-AAD7-44D8-BBD7-CCE9431645EC}">
                        <a14:shadowObscured xmlns:a14="http://schemas.microsoft.com/office/drawing/2010/main"/>
                      </a:ext>
                    </a:extLst>
                  </pic:spPr>
                </pic:pic>
              </a:graphicData>
            </a:graphic>
          </wp:anchor>
        </w:drawing>
      </w:r>
      <w:r w:rsidR="006C0AB9">
        <w:t xml:space="preserve">Durch Drücken der Enter-Taste </w:t>
      </w:r>
      <w:r w:rsidR="005072CC">
        <w:t xml:space="preserve">auf der Tastatur </w:t>
      </w:r>
      <w:r w:rsidR="006C0AB9">
        <w:t>oder Klick mit der Maus außerhalb des Ordners ist das Umbenennen abgeschlossen:</w:t>
      </w:r>
    </w:p>
    <w:p w:rsidR="006C0AB9" w:rsidRPr="00D77105" w:rsidRDefault="006C0AB9" w:rsidP="006C0AB9"/>
    <w:p w:rsidR="006C0AB9" w:rsidRPr="002F65A9" w:rsidRDefault="006C0AB9" w:rsidP="006C0AB9">
      <w:pPr>
        <w:pStyle w:val="berschrift2"/>
        <w:rPr>
          <w:lang w:val="de-AT" w:eastAsia="de-AT"/>
        </w:rPr>
      </w:pPr>
      <w:r w:rsidRPr="002F65A9">
        <w:rPr>
          <w:lang w:val="de-AT" w:eastAsia="de-AT"/>
        </w:rPr>
        <w:t>Ordner und Dateien löschen</w:t>
      </w:r>
    </w:p>
    <w:p w:rsidR="006C0AB9" w:rsidRDefault="00D53AEE" w:rsidP="006C0AB9">
      <w:pPr>
        <w:pStyle w:val="Flietext"/>
        <w:spacing w:line="276" w:lineRule="auto"/>
      </w:pPr>
      <w:r>
        <w:t xml:space="preserve">Wird </w:t>
      </w:r>
      <w:r w:rsidR="006C0AB9">
        <w:t>ein Ordner oder eine Datei nicht mehr benötigt, kann diese</w:t>
      </w:r>
      <w:r w:rsidR="004902C7">
        <w:t>/r</w:t>
      </w:r>
      <w:r w:rsidR="006C0AB9">
        <w:t xml:space="preserve"> </w:t>
      </w:r>
      <w:r w:rsidR="006C0AB9" w:rsidRPr="00950EF1">
        <w:rPr>
          <w:b/>
        </w:rPr>
        <w:t>gelöscht</w:t>
      </w:r>
      <w:r w:rsidR="006C0AB9">
        <w:t xml:space="preserve"> werden.</w:t>
      </w:r>
    </w:p>
    <w:p w:rsidR="004C4805" w:rsidRDefault="00D2036B" w:rsidP="006C0AB9">
      <w:pPr>
        <w:pStyle w:val="Flietext"/>
        <w:spacing w:line="276" w:lineRule="auto"/>
      </w:pPr>
      <w:r>
        <w:rPr>
          <w:noProof/>
        </w:rPr>
        <w:drawing>
          <wp:anchor distT="0" distB="0" distL="114300" distR="114300" simplePos="0" relativeHeight="251726848" behindDoc="0" locked="0" layoutInCell="1" allowOverlap="1" wp14:anchorId="64022393" wp14:editId="411BAA39">
            <wp:simplePos x="0" y="0"/>
            <wp:positionH relativeFrom="column">
              <wp:posOffset>0</wp:posOffset>
            </wp:positionH>
            <wp:positionV relativeFrom="paragraph">
              <wp:posOffset>275590</wp:posOffset>
            </wp:positionV>
            <wp:extent cx="390525" cy="344805"/>
            <wp:effectExtent l="0" t="0" r="0" b="0"/>
            <wp:wrapThrough wrapText="bothSides">
              <wp:wrapPolygon edited="0">
                <wp:start x="7376" y="0"/>
                <wp:lineTo x="0" y="16707"/>
                <wp:lineTo x="0" y="20287"/>
                <wp:lineTo x="20020" y="20287"/>
                <wp:lineTo x="20020" y="14320"/>
                <wp:lineTo x="14751" y="0"/>
                <wp:lineTo x="7376" y="0"/>
              </wp:wrapPolygon>
            </wp:wrapThrough>
            <wp:docPr id="163" name="Grafik 163" descr="Warning, Attention, Road Sign, Road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Attention, Road Sign, Roadsig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390525" cy="344805"/>
                    </a:xfrm>
                    <a:prstGeom prst="rect">
                      <a:avLst/>
                    </a:prstGeom>
                    <a:noFill/>
                    <a:ln>
                      <a:noFill/>
                    </a:ln>
                  </pic:spPr>
                </pic:pic>
              </a:graphicData>
            </a:graphic>
          </wp:anchor>
        </w:drawing>
      </w:r>
    </w:p>
    <w:p w:rsidR="004902C7" w:rsidRDefault="004902C7" w:rsidP="006C0AB9">
      <w:pPr>
        <w:pStyle w:val="Flietext"/>
        <w:spacing w:line="276" w:lineRule="auto"/>
      </w:pPr>
      <w:r w:rsidRPr="00D2036B">
        <w:rPr>
          <w:b/>
        </w:rPr>
        <w:t>Achtung:</w:t>
      </w:r>
      <w:r>
        <w:t xml:space="preserve"> Wird ein ganzer Ordner gelöscht, werden </w:t>
      </w:r>
      <w:r w:rsidR="003D3E22">
        <w:t xml:space="preserve">auch alle Dateien gelöscht, die darin abgespeichert </w:t>
      </w:r>
      <w:r w:rsidR="004C4805">
        <w:t>sind!</w:t>
      </w:r>
    </w:p>
    <w:p w:rsidR="006C0AB9" w:rsidRDefault="006C0AB9" w:rsidP="006C0AB9">
      <w:pPr>
        <w:pStyle w:val="Flietext"/>
        <w:spacing w:line="276" w:lineRule="auto"/>
      </w:pPr>
    </w:p>
    <w:p w:rsidR="00B91964" w:rsidRDefault="006C0AB9" w:rsidP="00992B96">
      <w:pPr>
        <w:pStyle w:val="Flietext"/>
        <w:numPr>
          <w:ilvl w:val="0"/>
          <w:numId w:val="21"/>
        </w:numPr>
        <w:spacing w:line="276" w:lineRule="auto"/>
        <w:ind w:left="709"/>
      </w:pPr>
      <w:r>
        <w:t>Öffnen Sie den Speicherort der Datei oder des Ordners durch Klicken oder Doppelklicken.</w:t>
      </w:r>
      <w:r w:rsidR="00071670">
        <w:br/>
      </w:r>
      <w:r w:rsidR="00B91964">
        <w:t>In diesem Fall muss also wieder der Ordner Dokumente geöffnet werden:</w:t>
      </w:r>
    </w:p>
    <w:p w:rsidR="006C0AB9" w:rsidRDefault="006E2992" w:rsidP="00E544F9">
      <w:pPr>
        <w:pStyle w:val="Flietext"/>
        <w:spacing w:line="276" w:lineRule="auto"/>
        <w:ind w:left="720"/>
        <w:jc w:val="center"/>
      </w:pPr>
      <w:r w:rsidRPr="006E2992">
        <w:rPr>
          <w:noProof/>
        </w:rPr>
        <w:lastRenderedPageBreak/>
        <mc:AlternateContent>
          <mc:Choice Requires="wps">
            <w:drawing>
              <wp:anchor distT="0" distB="0" distL="114300" distR="114300" simplePos="0" relativeHeight="251761664" behindDoc="0" locked="0" layoutInCell="1" allowOverlap="1" wp14:anchorId="54F1784B" wp14:editId="4EA0A5A5">
                <wp:simplePos x="0" y="0"/>
                <wp:positionH relativeFrom="column">
                  <wp:posOffset>2152650</wp:posOffset>
                </wp:positionH>
                <wp:positionV relativeFrom="paragraph">
                  <wp:posOffset>427990</wp:posOffset>
                </wp:positionV>
                <wp:extent cx="581025" cy="200025"/>
                <wp:effectExtent l="0" t="0" r="28575" b="28575"/>
                <wp:wrapNone/>
                <wp:docPr id="243" name="Abgerundetes Rechteck 128"/>
                <wp:cNvGraphicFramePr/>
                <a:graphic xmlns:a="http://schemas.openxmlformats.org/drawingml/2006/main">
                  <a:graphicData uri="http://schemas.microsoft.com/office/word/2010/wordprocessingShape">
                    <wps:wsp>
                      <wps:cNvSpPr/>
                      <wps:spPr>
                        <a:xfrm>
                          <a:off x="0" y="0"/>
                          <a:ext cx="581025" cy="200025"/>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7B287F" id="Abgerundetes Rechteck 128" o:spid="_x0000_s1026" style="position:absolute;margin-left:169.5pt;margin-top:33.7pt;width:45.75pt;height:15.7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6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" filled="f" strokecolor="#936" strokeweight="2pt"/>
            </w:pict>
          </mc:Fallback>
        </mc:AlternateContent>
      </w:r>
      <w:r w:rsidRPr="006E2992">
        <w:rPr>
          <w:noProof/>
        </w:rPr>
        <mc:AlternateContent>
          <mc:Choice Requires="wps">
            <w:drawing>
              <wp:anchor distT="0" distB="0" distL="114300" distR="114300" simplePos="0" relativeHeight="251760640" behindDoc="0" locked="0" layoutInCell="1" allowOverlap="1" wp14:anchorId="3758015D" wp14:editId="46391492">
                <wp:simplePos x="0" y="0"/>
                <wp:positionH relativeFrom="column">
                  <wp:posOffset>1552575</wp:posOffset>
                </wp:positionH>
                <wp:positionV relativeFrom="paragraph">
                  <wp:posOffset>18415</wp:posOffset>
                </wp:positionV>
                <wp:extent cx="534670" cy="224155"/>
                <wp:effectExtent l="0" t="0" r="17780" b="23495"/>
                <wp:wrapNone/>
                <wp:docPr id="240" name="Abgerundetes Rechteck 128"/>
                <wp:cNvGraphicFramePr/>
                <a:graphic xmlns:a="http://schemas.openxmlformats.org/drawingml/2006/main">
                  <a:graphicData uri="http://schemas.microsoft.com/office/word/2010/wordprocessingShape">
                    <wps:wsp>
                      <wps:cNvSpPr/>
                      <wps:spPr>
                        <a:xfrm>
                          <a:off x="0" y="0"/>
                          <a:ext cx="534670" cy="224155"/>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75DF52" id="Abgerundetes Rechteck 128" o:spid="_x0000_s1026" style="position:absolute;margin-left:122.25pt;margin-top:1.45pt;width:42.1pt;height:17.6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6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" filled="f" strokecolor="#936" strokeweight="2pt"/>
            </w:pict>
          </mc:Fallback>
        </mc:AlternateContent>
      </w:r>
      <w:r>
        <w:rPr>
          <w:noProof/>
        </w:rPr>
        <w:drawing>
          <wp:inline distT="0" distB="0" distL="0" distR="0" wp14:anchorId="2C787775" wp14:editId="75F4AEB9">
            <wp:extent cx="4885869" cy="2343150"/>
            <wp:effectExtent l="19050" t="19050" r="10160" b="1905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7017"/>
                    <a:stretch/>
                  </pic:blipFill>
                  <pic:spPr bwMode="auto">
                    <a:xfrm>
                      <a:off x="0" y="0"/>
                      <a:ext cx="4891885" cy="23460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C0AB9" w:rsidRDefault="006C0AB9" w:rsidP="006C0AB9">
      <w:pPr>
        <w:pStyle w:val="Flietext"/>
        <w:spacing w:line="276" w:lineRule="auto"/>
        <w:ind w:left="720"/>
      </w:pPr>
    </w:p>
    <w:p w:rsidR="006C0AB9" w:rsidRDefault="006038EF" w:rsidP="006C0AB9">
      <w:pPr>
        <w:pStyle w:val="Flietext"/>
        <w:numPr>
          <w:ilvl w:val="0"/>
          <w:numId w:val="21"/>
        </w:numPr>
        <w:spacing w:line="276" w:lineRule="auto"/>
      </w:pPr>
      <w:r>
        <w:rPr>
          <w:noProof/>
        </w:rPr>
        <w:drawing>
          <wp:anchor distT="0" distB="0" distL="114300" distR="114300" simplePos="0" relativeHeight="251724800" behindDoc="0" locked="0" layoutInCell="1" allowOverlap="1" wp14:anchorId="227E08CB" wp14:editId="5824286A">
            <wp:simplePos x="0" y="0"/>
            <wp:positionH relativeFrom="column">
              <wp:posOffset>1777923</wp:posOffset>
            </wp:positionH>
            <wp:positionV relativeFrom="paragraph">
              <wp:posOffset>238808</wp:posOffset>
            </wp:positionV>
            <wp:extent cx="1371600" cy="221808"/>
            <wp:effectExtent l="0" t="0" r="0" b="6985"/>
            <wp:wrapThrough wrapText="bothSides">
              <wp:wrapPolygon edited="0">
                <wp:start x="0" y="0"/>
                <wp:lineTo x="0" y="20424"/>
                <wp:lineTo x="21300" y="20424"/>
                <wp:lineTo x="21300" y="0"/>
                <wp:lineTo x="0" y="0"/>
              </wp:wrapPolygon>
            </wp:wrapThrough>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417" t="33456" r="54317" b="62253"/>
                    <a:stretch/>
                  </pic:blipFill>
                  <pic:spPr bwMode="auto">
                    <a:xfrm>
                      <a:off x="0" y="0"/>
                      <a:ext cx="1371600" cy="221808"/>
                    </a:xfrm>
                    <a:prstGeom prst="rect">
                      <a:avLst/>
                    </a:prstGeom>
                    <a:ln>
                      <a:noFill/>
                    </a:ln>
                    <a:extLst>
                      <a:ext uri="{53640926-AAD7-44D8-BBD7-CCE9431645EC}">
                        <a14:shadowObscured xmlns:a14="http://schemas.microsoft.com/office/drawing/2010/main"/>
                      </a:ext>
                    </a:extLst>
                  </pic:spPr>
                </pic:pic>
              </a:graphicData>
            </a:graphic>
          </wp:anchor>
        </w:drawing>
      </w:r>
      <w:r w:rsidR="00B91964">
        <w:t>Klicken Sie ein</w:t>
      </w:r>
      <w:r w:rsidR="009F35E2">
        <w:t>m</w:t>
      </w:r>
      <w:r w:rsidR="00B91964">
        <w:t>al auf die Datei oder den Ordner. Diese/r wird markiert, also blau hinterlegt:</w:t>
      </w:r>
      <w:r w:rsidR="006C0AB9">
        <w:t xml:space="preserve"> </w:t>
      </w:r>
    </w:p>
    <w:p w:rsidR="006C0AB9" w:rsidRDefault="006C0AB9" w:rsidP="006C0AB9">
      <w:pPr>
        <w:pStyle w:val="Flietext"/>
        <w:spacing w:line="276" w:lineRule="auto"/>
        <w:ind w:left="720"/>
      </w:pPr>
    </w:p>
    <w:p w:rsidR="006C0AB9" w:rsidRDefault="006C0AB9" w:rsidP="006C0AB9">
      <w:pPr>
        <w:pStyle w:val="Flietext"/>
        <w:numPr>
          <w:ilvl w:val="0"/>
          <w:numId w:val="21"/>
        </w:numPr>
        <w:spacing w:line="276" w:lineRule="auto"/>
      </w:pPr>
      <w:r>
        <w:t xml:space="preserve">Klicken Sie im Menü auf </w:t>
      </w:r>
      <w:r w:rsidRPr="00CB2527">
        <w:rPr>
          <w:i/>
        </w:rPr>
        <w:t>Start</w:t>
      </w:r>
      <w:r>
        <w:t xml:space="preserve"> und auf </w:t>
      </w:r>
      <w:r w:rsidRPr="00CB2527">
        <w:rPr>
          <w:i/>
        </w:rPr>
        <w:t>Löschen</w:t>
      </w:r>
      <w:r>
        <w:t xml:space="preserve">. </w:t>
      </w:r>
    </w:p>
    <w:p w:rsidR="006C0AB9" w:rsidRDefault="006C0AB9" w:rsidP="006C0AB9">
      <w:pPr>
        <w:pStyle w:val="Flietext"/>
        <w:spacing w:line="276" w:lineRule="auto"/>
        <w:jc w:val="center"/>
      </w:pPr>
      <w:r>
        <w:rPr>
          <w:rFonts w:ascii="Arial Narrow" w:hAnsi="Arial Narrow"/>
          <w:noProof/>
        </w:rPr>
        <mc:AlternateContent>
          <mc:Choice Requires="wps">
            <w:drawing>
              <wp:anchor distT="0" distB="0" distL="114300" distR="114300" simplePos="0" relativeHeight="251669504" behindDoc="0" locked="0" layoutInCell="1" allowOverlap="1" wp14:anchorId="70D267AA" wp14:editId="52DFD560">
                <wp:simplePos x="0" y="0"/>
                <wp:positionH relativeFrom="column">
                  <wp:posOffset>3833495</wp:posOffset>
                </wp:positionH>
                <wp:positionV relativeFrom="paragraph">
                  <wp:posOffset>429895</wp:posOffset>
                </wp:positionV>
                <wp:extent cx="419100" cy="504825"/>
                <wp:effectExtent l="0" t="0" r="19050" b="28575"/>
                <wp:wrapNone/>
                <wp:docPr id="20" name="Abgerundetes Rechteck 20"/>
                <wp:cNvGraphicFramePr/>
                <a:graphic xmlns:a="http://schemas.openxmlformats.org/drawingml/2006/main">
                  <a:graphicData uri="http://schemas.microsoft.com/office/word/2010/wordprocessingShape">
                    <wps:wsp>
                      <wps:cNvSpPr/>
                      <wps:spPr>
                        <a:xfrm>
                          <a:off x="0" y="0"/>
                          <a:ext cx="419100" cy="504825"/>
                        </a:xfrm>
                        <a:prstGeom prst="roundRect">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20162" id="Abgerundetes Rechteck 20" o:spid="_x0000_s1026" style="position:absolute;margin-left:301.85pt;margin-top:33.85pt;width:33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" filled="f" strokecolor="#936" strokeweight="2pt"/>
            </w:pict>
          </mc:Fallback>
        </mc:AlternateContent>
      </w:r>
      <w:r>
        <w:rPr>
          <w:noProof/>
        </w:rPr>
        <w:drawing>
          <wp:inline distT="0" distB="0" distL="0" distR="0" wp14:anchorId="70099E03" wp14:editId="3BFFC6A3">
            <wp:extent cx="5181600" cy="1116103"/>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9034" cy="1122012"/>
                    </a:xfrm>
                    <a:prstGeom prst="rect">
                      <a:avLst/>
                    </a:prstGeom>
                  </pic:spPr>
                </pic:pic>
              </a:graphicData>
            </a:graphic>
          </wp:inline>
        </w:drawing>
      </w:r>
    </w:p>
    <w:p w:rsidR="006C0AB9" w:rsidRDefault="006C0AB9" w:rsidP="006C0AB9">
      <w:pPr>
        <w:pStyle w:val="Flietext"/>
        <w:spacing w:line="276" w:lineRule="auto"/>
      </w:pPr>
    </w:p>
    <w:p w:rsidR="006C0AB9" w:rsidRDefault="006C0AB9" w:rsidP="006C0AB9">
      <w:pPr>
        <w:pStyle w:val="Flietext"/>
        <w:numPr>
          <w:ilvl w:val="0"/>
          <w:numId w:val="21"/>
        </w:numPr>
        <w:spacing w:line="276" w:lineRule="auto"/>
      </w:pPr>
      <w:r>
        <w:t xml:space="preserve">Die Datei bzw. der Ordner </w:t>
      </w:r>
      <w:r w:rsidR="002D5444">
        <w:t>ist</w:t>
      </w:r>
      <w:r>
        <w:t xml:space="preserve"> nun </w:t>
      </w:r>
      <w:r w:rsidR="00F3100D">
        <w:t>gelöscht</w:t>
      </w:r>
      <w:r>
        <w:t>!</w:t>
      </w:r>
    </w:p>
    <w:p w:rsidR="00F3100D" w:rsidRDefault="00F3100D" w:rsidP="00F3100D">
      <w:pPr>
        <w:pStyle w:val="Flietext"/>
        <w:spacing w:line="276" w:lineRule="auto"/>
      </w:pPr>
    </w:p>
    <w:p w:rsidR="00D851E1" w:rsidRDefault="00D851E1" w:rsidP="00D851E1">
      <w:pPr>
        <w:pStyle w:val="Flietext"/>
        <w:spacing w:line="276" w:lineRule="auto"/>
        <w:jc w:val="center"/>
      </w:pPr>
      <w:r>
        <w:rPr>
          <w:noProof/>
        </w:rPr>
        <w:drawing>
          <wp:inline distT="0" distB="0" distL="0" distR="0" wp14:anchorId="566D8F42" wp14:editId="073850DE">
            <wp:extent cx="4726719" cy="2266950"/>
            <wp:effectExtent l="19050" t="19050" r="17145" b="190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7014"/>
                    <a:stretch/>
                  </pic:blipFill>
                  <pic:spPr bwMode="auto">
                    <a:xfrm>
                      <a:off x="0" y="0"/>
                      <a:ext cx="4744787" cy="22756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3100D" w:rsidRDefault="00C71CBF" w:rsidP="00C71CBF">
      <w:pPr>
        <w:pStyle w:val="berschrift2"/>
      </w:pPr>
      <w:r>
        <w:lastRenderedPageBreak/>
        <w:t>Gelöschte Dateien oder Ordner wiederherstellen</w:t>
      </w:r>
    </w:p>
    <w:p w:rsidR="00F3100D" w:rsidRDefault="00727D97" w:rsidP="00F3100D">
      <w:pPr>
        <w:pStyle w:val="Flietext"/>
        <w:spacing w:line="276" w:lineRule="auto"/>
      </w:pPr>
      <w:r>
        <w:t>Ab und zu passiert es, dass eine Datei oder ein Ordner unabsichtlich gelöscht wurde.</w:t>
      </w:r>
    </w:p>
    <w:p w:rsidR="00727D97" w:rsidRDefault="00727D97" w:rsidP="00F3100D">
      <w:pPr>
        <w:pStyle w:val="Flietext"/>
        <w:spacing w:line="276" w:lineRule="auto"/>
      </w:pPr>
      <w:r>
        <w:t>Wie in der echten Welt gibt es aber auch am Computer einen Papierkorb! Wird eine Datei oder ein Ordner gelöscht, dann landet sie zuerst dort.</w:t>
      </w:r>
    </w:p>
    <w:p w:rsidR="00727D97" w:rsidRDefault="002E5F4E" w:rsidP="00F3100D">
      <w:pPr>
        <w:pStyle w:val="Flietext"/>
        <w:spacing w:line="276" w:lineRule="auto"/>
      </w:pPr>
      <w:r>
        <w:rPr>
          <w:noProof/>
        </w:rPr>
        <w:drawing>
          <wp:anchor distT="0" distB="0" distL="114300" distR="114300" simplePos="0" relativeHeight="251762688" behindDoc="0" locked="0" layoutInCell="1" allowOverlap="1" wp14:anchorId="58C7A445">
            <wp:simplePos x="0" y="0"/>
            <wp:positionH relativeFrom="column">
              <wp:posOffset>5347970</wp:posOffset>
            </wp:positionH>
            <wp:positionV relativeFrom="paragraph">
              <wp:posOffset>90170</wp:posOffset>
            </wp:positionV>
            <wp:extent cx="638175" cy="556548"/>
            <wp:effectExtent l="0" t="0" r="0" b="0"/>
            <wp:wrapNone/>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38175" cy="556548"/>
                    </a:xfrm>
                    <a:prstGeom prst="rect">
                      <a:avLst/>
                    </a:prstGeom>
                  </pic:spPr>
                </pic:pic>
              </a:graphicData>
            </a:graphic>
          </wp:anchor>
        </w:drawing>
      </w:r>
    </w:p>
    <w:p w:rsidR="00727D97" w:rsidRDefault="00662E3E" w:rsidP="00F3100D">
      <w:pPr>
        <w:pStyle w:val="Flietext"/>
        <w:spacing w:line="276" w:lineRule="auto"/>
      </w:pPr>
      <w:r>
        <w:t xml:space="preserve">Sie </w:t>
      </w:r>
      <w:r w:rsidR="00462561">
        <w:t xml:space="preserve">finden </w:t>
      </w:r>
      <w:r>
        <w:t>den Papierkorb</w:t>
      </w:r>
      <w:r w:rsidR="00462561">
        <w:t xml:space="preserve"> am Desktop. Öffnen Sie ihn mit einem Doppe</w:t>
      </w:r>
      <w:r w:rsidR="004C5BDA">
        <w:t>l</w:t>
      </w:r>
      <w:r w:rsidR="00462561">
        <w:t>klick:</w:t>
      </w:r>
    </w:p>
    <w:p w:rsidR="00462561" w:rsidRDefault="00462561" w:rsidP="00F3100D">
      <w:pPr>
        <w:pStyle w:val="Flietext"/>
        <w:spacing w:line="276" w:lineRule="auto"/>
      </w:pPr>
    </w:p>
    <w:p w:rsidR="00FF7E16" w:rsidRDefault="00FF7E16" w:rsidP="00F3100D">
      <w:pPr>
        <w:pStyle w:val="Flietext"/>
        <w:spacing w:line="276" w:lineRule="auto"/>
      </w:pPr>
      <w:r>
        <w:t>In diesem Beispiel wurde der Ordner „Wohnungsunterlagen“ gelöscht und ist jetzt im Papierkorb zu finden:</w:t>
      </w:r>
    </w:p>
    <w:p w:rsidR="00462561" w:rsidRDefault="002E5F4E" w:rsidP="00FF7E16">
      <w:pPr>
        <w:pStyle w:val="Flietext"/>
        <w:spacing w:line="276" w:lineRule="auto"/>
        <w:jc w:val="center"/>
      </w:pPr>
      <w:r>
        <w:rPr>
          <w:noProof/>
        </w:rPr>
        <w:drawing>
          <wp:inline distT="0" distB="0" distL="0" distR="0" wp14:anchorId="7C48D31D" wp14:editId="5500E40B">
            <wp:extent cx="4762500" cy="2441635"/>
            <wp:effectExtent l="19050" t="19050" r="19050" b="15875"/>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0932"/>
                    <a:stretch/>
                  </pic:blipFill>
                  <pic:spPr bwMode="auto">
                    <a:xfrm>
                      <a:off x="0" y="0"/>
                      <a:ext cx="4766629" cy="24437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F7E16" w:rsidRDefault="00FF7E16" w:rsidP="00F3100D">
      <w:pPr>
        <w:pStyle w:val="Flietext"/>
        <w:spacing w:line="276" w:lineRule="auto"/>
      </w:pPr>
      <w:r w:rsidRPr="00F944BF">
        <w:rPr>
          <w:rFonts w:ascii="Arial Narrow" w:hAnsi="Arial Narrow"/>
          <w:noProof/>
        </w:rPr>
        <w:drawing>
          <wp:anchor distT="0" distB="0" distL="114300" distR="114300" simplePos="0" relativeHeight="251728896" behindDoc="0" locked="0" layoutInCell="1" allowOverlap="1" wp14:anchorId="26937F46" wp14:editId="03866C1C">
            <wp:simplePos x="0" y="0"/>
            <wp:positionH relativeFrom="column">
              <wp:posOffset>215</wp:posOffset>
            </wp:positionH>
            <wp:positionV relativeFrom="paragraph">
              <wp:posOffset>166370</wp:posOffset>
            </wp:positionV>
            <wp:extent cx="681355" cy="681355"/>
            <wp:effectExtent l="0" t="0" r="4445" b="4445"/>
            <wp:wrapNone/>
            <wp:docPr id="166" name="Grafik 166" descr="C:\Users\admin\AppData\Local\Microsoft\Windows\INetCache\Content.Word\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tip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E16" w:rsidRDefault="00FF7E16" w:rsidP="00FF7E16">
      <w:pPr>
        <w:pStyle w:val="Flietext"/>
        <w:spacing w:line="276" w:lineRule="auto"/>
        <w:ind w:left="1134"/>
      </w:pPr>
      <w:r>
        <w:t>Dateien und Ordner, die im Papierkorb liegen, können nicht geöffnet und gelesen werden! Dazu müssen sie zuerst „wiederhergestellt“ werden.</w:t>
      </w:r>
    </w:p>
    <w:p w:rsidR="00FF7E16" w:rsidRDefault="00FF7E16" w:rsidP="00FF7E16">
      <w:pPr>
        <w:pStyle w:val="Flietext"/>
        <w:spacing w:line="276" w:lineRule="auto"/>
        <w:ind w:left="1134"/>
      </w:pPr>
    </w:p>
    <w:p w:rsidR="00FF7E16" w:rsidRDefault="00860027" w:rsidP="00FF7E16">
      <w:pPr>
        <w:pStyle w:val="Flietext"/>
        <w:spacing w:line="276" w:lineRule="auto"/>
      </w:pPr>
      <w:r>
        <w:t>„Wiederherstellen“ bedeutet, eine Datei oder einen Ordner wieder aus dem Papierkorb herauszuholen.</w:t>
      </w:r>
      <w:r w:rsidR="001C643D">
        <w:t xml:space="preserve"> Sie wird dann wieder am ursprünglichen Speicherort abgelegt.</w:t>
      </w:r>
    </w:p>
    <w:p w:rsidR="001C643D" w:rsidRDefault="001C643D" w:rsidP="00FF7E16">
      <w:pPr>
        <w:pStyle w:val="Flietext"/>
        <w:spacing w:line="276" w:lineRule="auto"/>
      </w:pPr>
    </w:p>
    <w:p w:rsidR="001C643D" w:rsidRDefault="001C643D" w:rsidP="001C643D">
      <w:pPr>
        <w:pStyle w:val="Flietext"/>
        <w:numPr>
          <w:ilvl w:val="0"/>
          <w:numId w:val="21"/>
        </w:numPr>
        <w:spacing w:line="276" w:lineRule="auto"/>
      </w:pPr>
      <w:r>
        <w:rPr>
          <w:noProof/>
        </w:rPr>
        <w:drawing>
          <wp:anchor distT="0" distB="0" distL="114300" distR="114300" simplePos="0" relativeHeight="251730944" behindDoc="0" locked="0" layoutInCell="1" allowOverlap="1" wp14:anchorId="200736F9" wp14:editId="4FD4C273">
            <wp:simplePos x="0" y="0"/>
            <wp:positionH relativeFrom="column">
              <wp:posOffset>2035834</wp:posOffset>
            </wp:positionH>
            <wp:positionV relativeFrom="paragraph">
              <wp:posOffset>264472</wp:posOffset>
            </wp:positionV>
            <wp:extent cx="1371600" cy="221808"/>
            <wp:effectExtent l="0" t="0" r="0" b="6985"/>
            <wp:wrapThrough wrapText="bothSides">
              <wp:wrapPolygon edited="0">
                <wp:start x="0" y="0"/>
                <wp:lineTo x="0" y="20424"/>
                <wp:lineTo x="21300" y="20424"/>
                <wp:lineTo x="21300" y="0"/>
                <wp:lineTo x="0" y="0"/>
              </wp:wrapPolygon>
            </wp:wrapThrough>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417" t="33456" r="54317" b="62253"/>
                    <a:stretch/>
                  </pic:blipFill>
                  <pic:spPr bwMode="auto">
                    <a:xfrm>
                      <a:off x="0" y="0"/>
                      <a:ext cx="1371600" cy="221808"/>
                    </a:xfrm>
                    <a:prstGeom prst="rect">
                      <a:avLst/>
                    </a:prstGeom>
                    <a:ln>
                      <a:noFill/>
                    </a:ln>
                    <a:extLst>
                      <a:ext uri="{53640926-AAD7-44D8-BBD7-CCE9431645EC}">
                        <a14:shadowObscured xmlns:a14="http://schemas.microsoft.com/office/drawing/2010/main"/>
                      </a:ext>
                    </a:extLst>
                  </pic:spPr>
                </pic:pic>
              </a:graphicData>
            </a:graphic>
          </wp:anchor>
        </w:drawing>
      </w:r>
      <w:r>
        <w:t>Klicken Sie die Datei oder den Ordner im Papierkorb an. Er/sie wird markiert, also blau hinterlegt:</w:t>
      </w:r>
    </w:p>
    <w:p w:rsidR="001C643D" w:rsidRDefault="001C643D" w:rsidP="001C643D">
      <w:pPr>
        <w:pStyle w:val="Flietext"/>
        <w:spacing w:line="276" w:lineRule="auto"/>
        <w:ind w:left="720"/>
      </w:pPr>
    </w:p>
    <w:p w:rsidR="001C643D" w:rsidRDefault="001C643D" w:rsidP="001C643D">
      <w:pPr>
        <w:pStyle w:val="Flietext"/>
        <w:numPr>
          <w:ilvl w:val="0"/>
          <w:numId w:val="21"/>
        </w:numPr>
        <w:spacing w:line="276" w:lineRule="auto"/>
      </w:pPr>
      <w:r>
        <w:t>Klicken Sie in der Menüleiste auf „Papierkorbtools“ und auf „Ausgewählte Elemente wiederherstellen“:</w:t>
      </w:r>
    </w:p>
    <w:p w:rsidR="001C643D" w:rsidRDefault="001C643D" w:rsidP="001C643D">
      <w:pPr>
        <w:pStyle w:val="Listenabsatz"/>
      </w:pPr>
    </w:p>
    <w:p w:rsidR="001C643D" w:rsidRDefault="001C643D" w:rsidP="001C643D">
      <w:pPr>
        <w:pStyle w:val="Flietext"/>
        <w:spacing w:line="276" w:lineRule="auto"/>
        <w:ind w:left="720"/>
      </w:pPr>
      <w:r>
        <w:rPr>
          <w:noProof/>
        </w:rPr>
        <w:lastRenderedPageBreak/>
        <mc:AlternateContent>
          <mc:Choice Requires="wpg">
            <w:drawing>
              <wp:anchor distT="0" distB="0" distL="114300" distR="114300" simplePos="0" relativeHeight="251736064" behindDoc="0" locked="0" layoutInCell="1" allowOverlap="1">
                <wp:simplePos x="0" y="0"/>
                <wp:positionH relativeFrom="column">
                  <wp:posOffset>2230959</wp:posOffset>
                </wp:positionH>
                <wp:positionV relativeFrom="paragraph">
                  <wp:posOffset>149537</wp:posOffset>
                </wp:positionV>
                <wp:extent cx="931653" cy="750257"/>
                <wp:effectExtent l="0" t="0" r="20955" b="12065"/>
                <wp:wrapNone/>
                <wp:docPr id="172" name="Gruppieren 172"/>
                <wp:cNvGraphicFramePr/>
                <a:graphic xmlns:a="http://schemas.openxmlformats.org/drawingml/2006/main">
                  <a:graphicData uri="http://schemas.microsoft.com/office/word/2010/wordprocessingGroup">
                    <wpg:wgp>
                      <wpg:cNvGrpSpPr/>
                      <wpg:grpSpPr>
                        <a:xfrm>
                          <a:off x="0" y="0"/>
                          <a:ext cx="931653" cy="750257"/>
                          <a:chOff x="0" y="0"/>
                          <a:chExt cx="931653" cy="750257"/>
                        </a:xfrm>
                      </wpg:grpSpPr>
                      <wps:wsp>
                        <wps:cNvPr id="170" name="Abgerundetes Rechteck 128"/>
                        <wps:cNvSpPr/>
                        <wps:spPr>
                          <a:xfrm>
                            <a:off x="69011" y="0"/>
                            <a:ext cx="698695" cy="224248"/>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Abgerundetes Rechteck 128"/>
                        <wps:cNvSpPr/>
                        <wps:spPr>
                          <a:xfrm>
                            <a:off x="0" y="224286"/>
                            <a:ext cx="931653" cy="525971"/>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AA5BD8" id="Gruppieren 172" o:spid="_x0000_s1026" style="position:absolute;margin-left:175.65pt;margin-top:11.75pt;width:73.35pt;height:59.1pt;z-index:251736064" coordsize="9316,7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">
                <v:roundrect id="Abgerundetes Rechteck 128" o:spid="_x0000_s1027" style="position:absolute;left:690;width:6987;height:2242;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" filled="f" strokecolor="#936" strokeweight="2pt"/>
                <v:roundrect id="Abgerundetes Rechteck 128" o:spid="_x0000_s1028" style="position:absolute;top:2242;width:9316;height:5260;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" filled="f" strokecolor="#936" strokeweight="2pt"/>
              </v:group>
            </w:pict>
          </mc:Fallback>
        </mc:AlternateContent>
      </w:r>
      <w:r>
        <w:rPr>
          <w:noProof/>
        </w:rPr>
        <w:drawing>
          <wp:inline distT="0" distB="0" distL="0" distR="0" wp14:anchorId="363F4BE8" wp14:editId="4EC2C06E">
            <wp:extent cx="5089585" cy="2691130"/>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4699" t="22010" r="16409" b="42475"/>
                    <a:stretch/>
                  </pic:blipFill>
                  <pic:spPr bwMode="auto">
                    <a:xfrm>
                      <a:off x="0" y="0"/>
                      <a:ext cx="5151595" cy="2723918"/>
                    </a:xfrm>
                    <a:prstGeom prst="rect">
                      <a:avLst/>
                    </a:prstGeom>
                    <a:ln>
                      <a:noFill/>
                    </a:ln>
                    <a:extLst>
                      <a:ext uri="{53640926-AAD7-44D8-BBD7-CCE9431645EC}">
                        <a14:shadowObscured xmlns:a14="http://schemas.microsoft.com/office/drawing/2010/main"/>
                      </a:ext>
                    </a:extLst>
                  </pic:spPr>
                </pic:pic>
              </a:graphicData>
            </a:graphic>
          </wp:inline>
        </w:drawing>
      </w:r>
    </w:p>
    <w:p w:rsidR="00AF022B" w:rsidRDefault="00AF022B" w:rsidP="00F3100D">
      <w:pPr>
        <w:pStyle w:val="Flietext"/>
        <w:spacing w:line="276" w:lineRule="auto"/>
      </w:pPr>
    </w:p>
    <w:p w:rsidR="00AF022B" w:rsidRDefault="00AF022B" w:rsidP="00F3100D">
      <w:pPr>
        <w:pStyle w:val="Flietext"/>
        <w:spacing w:line="276" w:lineRule="auto"/>
      </w:pPr>
      <w:r>
        <w:t>Die Datei/der Ordner verschwinden jetzt aus dem Papierkorb und sind am ursprünglichen Speicherort zu finden. In diesem Beispiel ist das wieder der Ordner Dokumente:</w:t>
      </w:r>
    </w:p>
    <w:p w:rsidR="00AF022B" w:rsidRDefault="00AF022B" w:rsidP="00F3100D">
      <w:pPr>
        <w:pStyle w:val="Flietext"/>
        <w:spacing w:line="276" w:lineRule="auto"/>
      </w:pPr>
    </w:p>
    <w:p w:rsidR="00F93E11" w:rsidRDefault="00C25F10" w:rsidP="00F93E11">
      <w:pPr>
        <w:pStyle w:val="Flietext"/>
        <w:spacing w:line="276" w:lineRule="auto"/>
        <w:jc w:val="center"/>
      </w:pPr>
      <w:r>
        <w:rPr>
          <w:noProof/>
        </w:rPr>
        <w:drawing>
          <wp:inline distT="0" distB="0" distL="0" distR="0" wp14:anchorId="46313906" wp14:editId="696587C0">
            <wp:extent cx="4885869" cy="2343150"/>
            <wp:effectExtent l="19050" t="19050" r="10160" b="1905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7017"/>
                    <a:stretch/>
                  </pic:blipFill>
                  <pic:spPr bwMode="auto">
                    <a:xfrm>
                      <a:off x="0" y="0"/>
                      <a:ext cx="4891885" cy="23460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91217" w:rsidRDefault="00891217">
      <w:pPr>
        <w:spacing w:before="0" w:after="200"/>
        <w:rPr>
          <w:rFonts w:eastAsia="Arial"/>
          <w:b/>
          <w:bCs/>
          <w:iCs/>
          <w:color w:val="993366"/>
          <w:sz w:val="32"/>
          <w:szCs w:val="36"/>
          <w:lang w:val="de-AT" w:eastAsia="de-AT"/>
        </w:rPr>
      </w:pPr>
      <w:r>
        <w:rPr>
          <w:lang w:val="de-AT" w:eastAsia="de-AT"/>
        </w:rPr>
        <w:br w:type="page"/>
      </w:r>
    </w:p>
    <w:p w:rsidR="006C0AB9" w:rsidRPr="002F65A9" w:rsidRDefault="006C0AB9" w:rsidP="006C0AB9">
      <w:pPr>
        <w:pStyle w:val="berschrift2"/>
        <w:rPr>
          <w:lang w:val="de-AT" w:eastAsia="de-AT"/>
        </w:rPr>
      </w:pPr>
      <w:r w:rsidRPr="002F65A9">
        <w:rPr>
          <w:lang w:val="de-AT" w:eastAsia="de-AT"/>
        </w:rPr>
        <w:lastRenderedPageBreak/>
        <w:t>Dateien verschieben</w:t>
      </w:r>
    </w:p>
    <w:p w:rsidR="006C0AB9" w:rsidRDefault="006C0AB9" w:rsidP="006C0AB9">
      <w:pPr>
        <w:pStyle w:val="Flietext"/>
        <w:spacing w:line="276" w:lineRule="auto"/>
      </w:pPr>
      <w:r>
        <w:t xml:space="preserve">Oft passiert es, dass eine Datei in einem falschen Ordner abgelegt wird oder ein passender Ordner erst im Nachhinein erstellt wird. In diesem Fall kann die Datei (oder auch ein Ordner) </w:t>
      </w:r>
      <w:r w:rsidRPr="00950EF1">
        <w:rPr>
          <w:b/>
        </w:rPr>
        <w:t>verschoben</w:t>
      </w:r>
      <w:r>
        <w:t xml:space="preserve"> werden.</w:t>
      </w:r>
    </w:p>
    <w:p w:rsidR="006C0AB9" w:rsidRDefault="006C0AB9" w:rsidP="006C0AB9">
      <w:pPr>
        <w:pStyle w:val="Flietext"/>
        <w:spacing w:line="276" w:lineRule="auto"/>
      </w:pPr>
    </w:p>
    <w:p w:rsidR="00634AE2" w:rsidRDefault="00634AE2" w:rsidP="006C0AB9">
      <w:pPr>
        <w:pStyle w:val="Flietext"/>
        <w:spacing w:line="276" w:lineRule="auto"/>
      </w:pPr>
      <w:r>
        <w:t xml:space="preserve">Als konkretes Beispiel wurde </w:t>
      </w:r>
      <w:r w:rsidR="00ED2E42">
        <w:t xml:space="preserve">ein Kochrezept </w:t>
      </w:r>
      <w:r>
        <w:t>im Ordner Wohnungsunterlagen gespeichert.</w:t>
      </w:r>
    </w:p>
    <w:p w:rsidR="006C0AB9" w:rsidRDefault="006C0AB9" w:rsidP="006C0AB9">
      <w:pPr>
        <w:pStyle w:val="Flietext"/>
        <w:numPr>
          <w:ilvl w:val="0"/>
          <w:numId w:val="21"/>
        </w:numPr>
        <w:spacing w:line="276" w:lineRule="auto"/>
      </w:pPr>
      <w:r>
        <w:t xml:space="preserve">Öffnen Sie den Ordner, in dem die Datei oder der Ordner </w:t>
      </w:r>
      <w:r w:rsidR="0009775B">
        <w:t>aktuell (falsch)</w:t>
      </w:r>
      <w:r>
        <w:t xml:space="preserve"> abgelegt ist.</w:t>
      </w:r>
    </w:p>
    <w:p w:rsidR="00737AAD" w:rsidRDefault="00616548" w:rsidP="00737AAD">
      <w:pPr>
        <w:pStyle w:val="Flietext"/>
        <w:spacing w:line="276" w:lineRule="auto"/>
        <w:ind w:left="720"/>
      </w:pPr>
      <w:r>
        <w:rPr>
          <w:noProof/>
        </w:rPr>
        <mc:AlternateContent>
          <mc:Choice Requires="wpg">
            <w:drawing>
              <wp:anchor distT="0" distB="0" distL="114300" distR="114300" simplePos="0" relativeHeight="251741184" behindDoc="0" locked="0" layoutInCell="1" allowOverlap="1">
                <wp:simplePos x="0" y="0"/>
                <wp:positionH relativeFrom="column">
                  <wp:posOffset>1514966</wp:posOffset>
                </wp:positionH>
                <wp:positionV relativeFrom="paragraph">
                  <wp:posOffset>281053</wp:posOffset>
                </wp:positionV>
                <wp:extent cx="1544129" cy="543330"/>
                <wp:effectExtent l="0" t="0" r="18415" b="28575"/>
                <wp:wrapNone/>
                <wp:docPr id="178" name="Gruppieren 178"/>
                <wp:cNvGraphicFramePr/>
                <a:graphic xmlns:a="http://schemas.openxmlformats.org/drawingml/2006/main">
                  <a:graphicData uri="http://schemas.microsoft.com/office/word/2010/wordprocessingGroup">
                    <wpg:wgp>
                      <wpg:cNvGrpSpPr/>
                      <wpg:grpSpPr>
                        <a:xfrm>
                          <a:off x="0" y="0"/>
                          <a:ext cx="1544129" cy="543330"/>
                          <a:chOff x="0" y="0"/>
                          <a:chExt cx="1544129" cy="543330"/>
                        </a:xfrm>
                      </wpg:grpSpPr>
                      <wps:wsp>
                        <wps:cNvPr id="176" name="Abgerundetes Rechteck 128"/>
                        <wps:cNvSpPr/>
                        <wps:spPr>
                          <a:xfrm>
                            <a:off x="0" y="0"/>
                            <a:ext cx="836763" cy="224152"/>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Abgerundetes Rechteck 128"/>
                        <wps:cNvSpPr/>
                        <wps:spPr>
                          <a:xfrm>
                            <a:off x="69012" y="319178"/>
                            <a:ext cx="1475117" cy="224152"/>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03EE2A" id="Gruppieren 178" o:spid="_x0000_s1026" style="position:absolute;margin-left:119.3pt;margin-top:22.15pt;width:121.6pt;height:42.8pt;z-index:251741184" coordsize="1544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">
                <v:roundrect id="Abgerundetes Rechteck 128" o:spid="_x0000_s1027" style="position:absolute;width:8367;height:2241;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" filled="f" strokecolor="#936" strokeweight="2pt"/>
                <v:roundrect id="Abgerundetes Rechteck 128" o:spid="_x0000_s1028" style="position:absolute;left:690;top:3191;width:14751;height:2242;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" filled="f" strokecolor="#936" strokeweight="2pt"/>
              </v:group>
            </w:pict>
          </mc:Fallback>
        </mc:AlternateContent>
      </w:r>
      <w:r w:rsidR="00737AAD">
        <w:t>Das ist im konkreten Beispiel der Ordner Wohnungsunterlagen:</w:t>
      </w:r>
    </w:p>
    <w:p w:rsidR="00FC5BAE" w:rsidRDefault="00616548" w:rsidP="00616548">
      <w:pPr>
        <w:pStyle w:val="Flietext"/>
        <w:spacing w:line="276" w:lineRule="auto"/>
        <w:ind w:left="720"/>
        <w:jc w:val="center"/>
      </w:pPr>
      <w:r>
        <w:rPr>
          <w:noProof/>
        </w:rPr>
        <w:drawing>
          <wp:inline distT="0" distB="0" distL="0" distR="0" wp14:anchorId="5FDEF794" wp14:editId="08E66949">
            <wp:extent cx="4346754" cy="2286000"/>
            <wp:effectExtent l="19050" t="19050" r="15875" b="1905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2369" cy="2294212"/>
                    </a:xfrm>
                    <a:prstGeom prst="rect">
                      <a:avLst/>
                    </a:prstGeom>
                    <a:ln>
                      <a:solidFill>
                        <a:schemeClr val="tx1"/>
                      </a:solidFill>
                    </a:ln>
                  </pic:spPr>
                </pic:pic>
              </a:graphicData>
            </a:graphic>
          </wp:inline>
        </w:drawing>
      </w:r>
    </w:p>
    <w:p w:rsidR="006C0AB9" w:rsidRDefault="006C0AB9" w:rsidP="006C0AB9">
      <w:pPr>
        <w:pStyle w:val="Flietext"/>
        <w:spacing w:line="276" w:lineRule="auto"/>
        <w:ind w:left="720"/>
      </w:pPr>
    </w:p>
    <w:p w:rsidR="006C0AB9" w:rsidRDefault="001B60EE" w:rsidP="006C0AB9">
      <w:pPr>
        <w:pStyle w:val="Flietext"/>
        <w:numPr>
          <w:ilvl w:val="0"/>
          <w:numId w:val="21"/>
        </w:numPr>
        <w:spacing w:line="276" w:lineRule="auto"/>
      </w:pPr>
      <w:r>
        <w:rPr>
          <w:noProof/>
        </w:rPr>
        <w:drawing>
          <wp:anchor distT="0" distB="0" distL="114300" distR="114300" simplePos="0" relativeHeight="251742208" behindDoc="0" locked="0" layoutInCell="1" allowOverlap="1" wp14:anchorId="4448E399">
            <wp:simplePos x="0" y="0"/>
            <wp:positionH relativeFrom="column">
              <wp:posOffset>1410922</wp:posOffset>
            </wp:positionH>
            <wp:positionV relativeFrom="paragraph">
              <wp:posOffset>266568</wp:posOffset>
            </wp:positionV>
            <wp:extent cx="1219200" cy="314325"/>
            <wp:effectExtent l="0" t="0" r="0" b="9525"/>
            <wp:wrapThrough wrapText="bothSides">
              <wp:wrapPolygon edited="0">
                <wp:start x="0" y="0"/>
                <wp:lineTo x="0" y="20945"/>
                <wp:lineTo x="21263" y="20945"/>
                <wp:lineTo x="21263" y="0"/>
                <wp:lineTo x="0" y="0"/>
              </wp:wrapPolygon>
            </wp:wrapThrough>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19200" cy="314325"/>
                    </a:xfrm>
                    <a:prstGeom prst="rect">
                      <a:avLst/>
                    </a:prstGeom>
                  </pic:spPr>
                </pic:pic>
              </a:graphicData>
            </a:graphic>
          </wp:anchor>
        </w:drawing>
      </w:r>
      <w:r w:rsidR="006C0AB9">
        <w:t>Markieren Sie die</w:t>
      </w:r>
      <w:r>
        <w:t xml:space="preserve"> falsch abgelegte</w:t>
      </w:r>
      <w:r w:rsidR="006C0AB9">
        <w:t xml:space="preserve"> Datei oder den Ordner durch einen einfachen Klick: </w:t>
      </w:r>
    </w:p>
    <w:p w:rsidR="006C0AB9" w:rsidRDefault="006C0AB9" w:rsidP="001B60EE">
      <w:pPr>
        <w:pStyle w:val="Flietext"/>
        <w:spacing w:line="276" w:lineRule="auto"/>
      </w:pPr>
    </w:p>
    <w:p w:rsidR="006C0AB9" w:rsidRDefault="006C0AB9" w:rsidP="006C0AB9">
      <w:pPr>
        <w:pStyle w:val="Flietext"/>
        <w:numPr>
          <w:ilvl w:val="0"/>
          <w:numId w:val="21"/>
        </w:numPr>
        <w:spacing w:line="276" w:lineRule="auto"/>
      </w:pPr>
      <w:r>
        <w:t xml:space="preserve">Klicken Sie im Menü auf </w:t>
      </w:r>
      <w:r w:rsidRPr="00CB2527">
        <w:rPr>
          <w:i/>
        </w:rPr>
        <w:t>Start</w:t>
      </w:r>
      <w:r>
        <w:t xml:space="preserve"> und auf </w:t>
      </w:r>
      <w:r w:rsidRPr="00CB2527">
        <w:rPr>
          <w:i/>
        </w:rPr>
        <w:t>Verschieben nach</w:t>
      </w:r>
      <w:r>
        <w:t>:</w:t>
      </w:r>
    </w:p>
    <w:p w:rsidR="006C0AB9" w:rsidRDefault="006C0AB9" w:rsidP="006C0AB9">
      <w:pPr>
        <w:pStyle w:val="Flietext"/>
        <w:spacing w:line="276" w:lineRule="auto"/>
        <w:ind w:left="720"/>
      </w:pPr>
      <w:r>
        <w:rPr>
          <w:rFonts w:ascii="Arial Narrow" w:hAnsi="Arial Narrow"/>
          <w:noProof/>
        </w:rPr>
        <mc:AlternateContent>
          <mc:Choice Requires="wps">
            <w:drawing>
              <wp:anchor distT="0" distB="0" distL="114300" distR="114300" simplePos="0" relativeHeight="251671552" behindDoc="0" locked="0" layoutInCell="1" allowOverlap="1" wp14:anchorId="2812E35C" wp14:editId="77A90773">
                <wp:simplePos x="0" y="0"/>
                <wp:positionH relativeFrom="column">
                  <wp:posOffset>3061970</wp:posOffset>
                </wp:positionH>
                <wp:positionV relativeFrom="paragraph">
                  <wp:posOffset>400685</wp:posOffset>
                </wp:positionV>
                <wp:extent cx="552450" cy="619125"/>
                <wp:effectExtent l="0" t="0" r="19050" b="28575"/>
                <wp:wrapNone/>
                <wp:docPr id="30" name="Abgerundetes Rechteck 30"/>
                <wp:cNvGraphicFramePr/>
                <a:graphic xmlns:a="http://schemas.openxmlformats.org/drawingml/2006/main">
                  <a:graphicData uri="http://schemas.microsoft.com/office/word/2010/wordprocessingShape">
                    <wps:wsp>
                      <wps:cNvSpPr/>
                      <wps:spPr>
                        <a:xfrm>
                          <a:off x="0" y="0"/>
                          <a:ext cx="552450" cy="619125"/>
                        </a:xfrm>
                        <a:prstGeom prst="roundRect">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DBEFB" id="Abgerundetes Rechteck 30" o:spid="_x0000_s1026" style="position:absolute;margin-left:241.1pt;margin-top:31.55pt;width:43.5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" filled="f" strokecolor="#936" strokeweight="2pt"/>
            </w:pict>
          </mc:Fallback>
        </mc:AlternateContent>
      </w:r>
      <w:r>
        <w:rPr>
          <w:noProof/>
        </w:rPr>
        <w:drawing>
          <wp:inline distT="0" distB="0" distL="0" distR="0" wp14:anchorId="2A8FCE79" wp14:editId="69F0CFFF">
            <wp:extent cx="5181600" cy="1116103"/>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9034" cy="1122012"/>
                    </a:xfrm>
                    <a:prstGeom prst="rect">
                      <a:avLst/>
                    </a:prstGeom>
                  </pic:spPr>
                </pic:pic>
              </a:graphicData>
            </a:graphic>
          </wp:inline>
        </w:drawing>
      </w:r>
    </w:p>
    <w:p w:rsidR="006C0AB9" w:rsidRDefault="006C0AB9" w:rsidP="006C0AB9"/>
    <w:p w:rsidR="006C0AB9" w:rsidRDefault="006C0AB9" w:rsidP="006C0AB9">
      <w:pPr>
        <w:pStyle w:val="Flietext"/>
        <w:numPr>
          <w:ilvl w:val="0"/>
          <w:numId w:val="21"/>
        </w:numPr>
        <w:spacing w:line="276" w:lineRule="auto"/>
        <w:jc w:val="left"/>
      </w:pPr>
      <w:r>
        <w:rPr>
          <w:noProof/>
        </w:rPr>
        <w:lastRenderedPageBreak/>
        <mc:AlternateContent>
          <mc:Choice Requires="wpg">
            <w:drawing>
              <wp:anchor distT="0" distB="0" distL="114300" distR="114300" simplePos="0" relativeHeight="251683840" behindDoc="1" locked="0" layoutInCell="1" allowOverlap="1" wp14:anchorId="566853E2" wp14:editId="7B66F4AB">
                <wp:simplePos x="0" y="0"/>
                <wp:positionH relativeFrom="column">
                  <wp:posOffset>3378200</wp:posOffset>
                </wp:positionH>
                <wp:positionV relativeFrom="paragraph">
                  <wp:posOffset>28575</wp:posOffset>
                </wp:positionV>
                <wp:extent cx="2711450" cy="4933950"/>
                <wp:effectExtent l="0" t="0" r="12700" b="19050"/>
                <wp:wrapTight wrapText="bothSides">
                  <wp:wrapPolygon edited="0">
                    <wp:start x="10623" y="0"/>
                    <wp:lineTo x="3187" y="834"/>
                    <wp:lineTo x="759" y="1168"/>
                    <wp:lineTo x="1062" y="1418"/>
                    <wp:lineTo x="8195" y="4003"/>
                    <wp:lineTo x="10471" y="5337"/>
                    <wp:lineTo x="10775" y="10675"/>
                    <wp:lineTo x="0" y="10758"/>
                    <wp:lineTo x="0" y="21433"/>
                    <wp:lineTo x="607" y="21600"/>
                    <wp:lineTo x="16845" y="21600"/>
                    <wp:lineTo x="17604" y="21350"/>
                    <wp:lineTo x="17907" y="11092"/>
                    <wp:lineTo x="16390" y="10758"/>
                    <wp:lineTo x="11533" y="10675"/>
                    <wp:lineTo x="21549" y="9424"/>
                    <wp:lineTo x="21549" y="0"/>
                    <wp:lineTo x="10623" y="0"/>
                  </wp:wrapPolygon>
                </wp:wrapTight>
                <wp:docPr id="53" name="Gruppieren 53"/>
                <wp:cNvGraphicFramePr/>
                <a:graphic xmlns:a="http://schemas.openxmlformats.org/drawingml/2006/main">
                  <a:graphicData uri="http://schemas.microsoft.com/office/word/2010/wordprocessingGroup">
                    <wpg:wgp>
                      <wpg:cNvGrpSpPr/>
                      <wpg:grpSpPr>
                        <a:xfrm>
                          <a:off x="0" y="0"/>
                          <a:ext cx="2711450" cy="4933950"/>
                          <a:chOff x="0" y="0"/>
                          <a:chExt cx="2711450" cy="4933950"/>
                        </a:xfrm>
                      </wpg:grpSpPr>
                      <pic:pic xmlns:pic="http://schemas.openxmlformats.org/drawingml/2006/picture">
                        <pic:nvPicPr>
                          <pic:cNvPr id="33" name="Grafik 33"/>
                          <pic:cNvPicPr>
                            <a:picLocks noChangeAspect="1"/>
                          </pic:cNvPicPr>
                        </pic:nvPicPr>
                        <pic:blipFill rotWithShape="1">
                          <a:blip r:embed="rId37">
                            <a:extLst>
                              <a:ext uri="{28A0092B-C50C-407E-A947-70E740481C1C}">
                                <a14:useLocalDpi xmlns:a14="http://schemas.microsoft.com/office/drawing/2010/main" val="0"/>
                              </a:ext>
                            </a:extLst>
                          </a:blip>
                          <a:srcRect l="25481" t="7053" r="68812" b="65491"/>
                          <a:stretch/>
                        </pic:blipFill>
                        <pic:spPr bwMode="auto">
                          <a:xfrm>
                            <a:off x="1362075" y="0"/>
                            <a:ext cx="1349375" cy="2133600"/>
                          </a:xfrm>
                          <a:prstGeom prst="rect">
                            <a:avLst/>
                          </a:prstGeom>
                          <a:noFill/>
                          <a:ln>
                            <a:noFill/>
                          </a:ln>
                          <a:extLst>
                            <a:ext uri="{53640926-AAD7-44D8-BBD7-CCE9431645EC}">
                              <a14:shadowObscured xmlns:a14="http://schemas.microsoft.com/office/drawing/2010/main"/>
                            </a:ext>
                          </a:extLst>
                        </pic:spPr>
                      </pic:pic>
                      <wpg:grpSp>
                        <wpg:cNvPr id="45" name="Gruppieren 45"/>
                        <wpg:cNvGrpSpPr/>
                        <wpg:grpSpPr>
                          <a:xfrm>
                            <a:off x="0" y="2476500"/>
                            <a:ext cx="2181225" cy="2457450"/>
                            <a:chOff x="0" y="0"/>
                            <a:chExt cx="2181225" cy="2457450"/>
                          </a:xfrm>
                        </wpg:grpSpPr>
                        <pic:pic xmlns:pic="http://schemas.openxmlformats.org/drawingml/2006/picture">
                          <pic:nvPicPr>
                            <pic:cNvPr id="35" name="Grafik 3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33350" y="95250"/>
                              <a:ext cx="1905000" cy="2273935"/>
                            </a:xfrm>
                            <a:prstGeom prst="rect">
                              <a:avLst/>
                            </a:prstGeom>
                            <a:noFill/>
                            <a:ln>
                              <a:noFill/>
                            </a:ln>
                          </pic:spPr>
                        </pic:pic>
                        <wps:wsp>
                          <wps:cNvPr id="39" name="Abgerundetes Rechteck 39"/>
                          <wps:cNvSpPr/>
                          <wps:spPr>
                            <a:xfrm>
                              <a:off x="0" y="0"/>
                              <a:ext cx="2181225" cy="2457450"/>
                            </a:xfrm>
                            <a:prstGeom prst="roundRect">
                              <a:avLst>
                                <a:gd name="adj" fmla="val 8370"/>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Abgerundetes Rechteck 40"/>
                        <wps:cNvSpPr/>
                        <wps:spPr>
                          <a:xfrm>
                            <a:off x="1362075" y="1914525"/>
                            <a:ext cx="1349375" cy="209550"/>
                          </a:xfrm>
                          <a:prstGeom prst="roundRect">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Gerader Verbinder 41"/>
                        <wps:cNvCnPr/>
                        <wps:spPr>
                          <a:xfrm flipV="1">
                            <a:off x="1362075" y="2133600"/>
                            <a:ext cx="266700" cy="342900"/>
                          </a:xfrm>
                          <a:prstGeom prst="line">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wps:wsp>
                      <wps:wsp>
                        <wps:cNvPr id="51" name="Abgerundetes Rechteck 51"/>
                        <wps:cNvSpPr/>
                        <wps:spPr>
                          <a:xfrm>
                            <a:off x="1362075" y="514350"/>
                            <a:ext cx="1349375" cy="1400175"/>
                          </a:xfrm>
                          <a:prstGeom prst="roundRect">
                            <a:avLst>
                              <a:gd name="adj" fmla="val 10314"/>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Gerader Verbinder 52"/>
                        <wps:cNvCnPr/>
                        <wps:spPr>
                          <a:xfrm>
                            <a:off x="133350" y="266700"/>
                            <a:ext cx="1228725" cy="819150"/>
                          </a:xfrm>
                          <a:prstGeom prst="line">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wps:wsp>
                    </wpg:wgp>
                  </a:graphicData>
                </a:graphic>
              </wp:anchor>
            </w:drawing>
          </mc:Choice>
          <mc:Fallback>
            <w:pict>
              <v:group w14:anchorId="0CBAC4EB" id="Gruppieren 53" o:spid="_x0000_s1026" style="position:absolute;margin-left:266pt;margin-top:2.25pt;width:213.5pt;height:388.5pt;z-index:-251632640" coordsize="27114,49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">
                <v:shape id="Grafik 33" o:spid="_x0000_s1027" type="#_x0000_t75" style="position:absolute;left:13620;width:13494;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">
                  <v:imagedata r:id="rId39" o:title="" croptop="4622f" cropbottom="42920f" cropleft="16699f" cropright="45097f"/>
                </v:shape>
                <v:group id="Gruppieren 45" o:spid="_x0000_s1028" style="position:absolute;top:24765;width:21812;height:24574" coordsize="21812,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fik 35" o:spid="_x0000_s1029" type="#_x0000_t75" style="position:absolute;left:1333;top:952;width:19050;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">
                    <v:imagedata r:id="rId40" o:title=""/>
                  </v:shape>
                  <v:roundrect id="Abgerundetes Rechteck 39" o:spid="_x0000_s1030" style="position:absolute;width:21812;height:24574;visibility:visible;mso-wrap-style:square;v-text-anchor:middle" arcsize="54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" filled="f" strokecolor="#936" strokeweight="2pt"/>
                </v:group>
                <v:roundrect id="Abgerundetes Rechteck 40" o:spid="_x0000_s1031" style="position:absolute;left:13620;top:19145;width:134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" filled="f" strokecolor="#936" strokeweight="2pt"/>
                <v:line id="Gerader Verbinder 41" o:spid="_x0000_s1032" style="position:absolute;flip:y;visibility:visible;mso-wrap-style:square" from="13620,21336" to="16287,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" strokecolor="#936" strokeweight="2pt"/>
                <v:roundrect id="Abgerundetes Rechteck 51" o:spid="_x0000_s1033" style="position:absolute;left:13620;top:5143;width:13494;height:14002;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" filled="f" strokecolor="#936" strokeweight="2pt"/>
                <v:line id="Gerader Verbinder 52" o:spid="_x0000_s1034" style="position:absolute;visibility:visible;mso-wrap-style:square" from="1333,2667" to="1362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" strokecolor="#936" strokeweight="2pt"/>
                <w10:wrap type="tight"/>
              </v:group>
            </w:pict>
          </mc:Fallback>
        </mc:AlternateContent>
      </w:r>
      <w:r>
        <w:t xml:space="preserve">Wählen Sie den neuen Speicherort ENTWEDER </w:t>
      </w:r>
      <w:r>
        <w:br/>
        <w:t>direkt aus der Liste aus:</w:t>
      </w:r>
    </w:p>
    <w:p w:rsidR="006C0AB9" w:rsidRDefault="006C0AB9" w:rsidP="006C0AB9">
      <w:pPr>
        <w:pStyle w:val="Flietext"/>
        <w:spacing w:line="276" w:lineRule="auto"/>
        <w:ind w:left="720"/>
      </w:pPr>
    </w:p>
    <w:p w:rsidR="006C0AB9" w:rsidRDefault="006C0AB9" w:rsidP="006C0AB9">
      <w:pPr>
        <w:pStyle w:val="Flietext"/>
        <w:spacing w:line="276" w:lineRule="auto"/>
        <w:ind w:left="720"/>
      </w:pPr>
    </w:p>
    <w:p w:rsidR="006C0AB9" w:rsidRDefault="006C0AB9" w:rsidP="006C0AB9">
      <w:pPr>
        <w:pStyle w:val="Flietext"/>
        <w:spacing w:line="276" w:lineRule="auto"/>
        <w:ind w:left="720"/>
      </w:pPr>
    </w:p>
    <w:p w:rsidR="006C0AB9" w:rsidRDefault="006C0AB9" w:rsidP="006C0AB9">
      <w:pPr>
        <w:pStyle w:val="Flietext"/>
        <w:spacing w:line="276" w:lineRule="auto"/>
        <w:ind w:left="720"/>
      </w:pPr>
    </w:p>
    <w:p w:rsidR="006C0AB9" w:rsidRDefault="006C0AB9" w:rsidP="006C0AB9">
      <w:pPr>
        <w:pStyle w:val="Flietext"/>
        <w:spacing w:line="276" w:lineRule="auto"/>
        <w:ind w:left="720"/>
      </w:pPr>
      <w:r>
        <w:t xml:space="preserve">ODER klicken Sie auf </w:t>
      </w:r>
      <w:r w:rsidRPr="001B60EE">
        <w:rPr>
          <w:i/>
        </w:rPr>
        <w:t>Speicherort auswählen</w:t>
      </w:r>
      <w:r>
        <w:t>, wenn der gewünschte</w:t>
      </w:r>
      <w:r w:rsidR="001B60EE">
        <w:t xml:space="preserve"> (richtige)</w:t>
      </w:r>
      <w:r>
        <w:t xml:space="preserve"> Ordner nicht direkt aufgelistet wird. </w:t>
      </w:r>
    </w:p>
    <w:p w:rsidR="006C0AB9" w:rsidRDefault="006C0AB9" w:rsidP="006C0AB9">
      <w:pPr>
        <w:pStyle w:val="Flietext"/>
        <w:spacing w:line="276" w:lineRule="auto"/>
        <w:ind w:left="720"/>
      </w:pPr>
      <w:r>
        <w:t>Damit öffnet sich ein neues Fenster, in dem der richtige Speicherort ausgewählt werden kann:</w:t>
      </w:r>
    </w:p>
    <w:p w:rsidR="006C0AB9" w:rsidRDefault="006C0AB9" w:rsidP="006C0AB9">
      <w:pPr>
        <w:pStyle w:val="Flietext"/>
        <w:spacing w:line="276" w:lineRule="auto"/>
        <w:jc w:val="center"/>
      </w:pPr>
    </w:p>
    <w:p w:rsidR="006C0AB9" w:rsidRDefault="006C0AB9" w:rsidP="006C0AB9">
      <w:pPr>
        <w:pStyle w:val="Flietext"/>
        <w:spacing w:line="276" w:lineRule="auto"/>
      </w:pPr>
    </w:p>
    <w:p w:rsidR="006C0AB9" w:rsidRDefault="006C0AB9" w:rsidP="006C0AB9">
      <w:pPr>
        <w:pStyle w:val="Flietext"/>
        <w:spacing w:line="276" w:lineRule="auto"/>
      </w:pPr>
    </w:p>
    <w:p w:rsidR="006C0AB9" w:rsidRDefault="006C0AB9" w:rsidP="006C0AB9">
      <w:pPr>
        <w:pStyle w:val="Flietext"/>
        <w:spacing w:line="276" w:lineRule="auto"/>
      </w:pPr>
    </w:p>
    <w:p w:rsidR="006C0AB9" w:rsidRDefault="006C0AB9" w:rsidP="006C0AB9">
      <w:pPr>
        <w:pStyle w:val="Flietext"/>
        <w:spacing w:line="276" w:lineRule="auto"/>
      </w:pPr>
    </w:p>
    <w:p w:rsidR="006C0AB9" w:rsidRDefault="006C0AB9" w:rsidP="006C0AB9">
      <w:pPr>
        <w:pStyle w:val="Flietext"/>
        <w:spacing w:line="276" w:lineRule="auto"/>
      </w:pPr>
    </w:p>
    <w:p w:rsidR="006C0AB9" w:rsidRDefault="006C0AB9" w:rsidP="006C0AB9">
      <w:pPr>
        <w:pStyle w:val="Flietext"/>
        <w:spacing w:line="276" w:lineRule="auto"/>
      </w:pPr>
    </w:p>
    <w:p w:rsidR="006C0AB9" w:rsidRDefault="006C0AB9" w:rsidP="006C0AB9">
      <w:pPr>
        <w:pStyle w:val="Flietext"/>
        <w:spacing w:line="276" w:lineRule="auto"/>
      </w:pPr>
    </w:p>
    <w:p w:rsidR="006C0AB9" w:rsidRDefault="006C0AB9" w:rsidP="006C0AB9">
      <w:pPr>
        <w:pStyle w:val="Flietext"/>
        <w:spacing w:line="276" w:lineRule="auto"/>
      </w:pPr>
    </w:p>
    <w:p w:rsidR="006C0AB9" w:rsidRPr="002F65A9" w:rsidRDefault="006C0AB9" w:rsidP="006C0AB9">
      <w:pPr>
        <w:pStyle w:val="berschrift2"/>
        <w:rPr>
          <w:lang w:val="de-AT" w:eastAsia="de-AT"/>
        </w:rPr>
      </w:pPr>
      <w:r w:rsidRPr="002F65A9">
        <w:rPr>
          <w:lang w:val="de-AT" w:eastAsia="de-AT"/>
        </w:rPr>
        <w:t>Dateien und Ordner kopieren</w:t>
      </w:r>
    </w:p>
    <w:p w:rsidR="00101854" w:rsidRDefault="00101854" w:rsidP="006C0AB9">
      <w:pPr>
        <w:pStyle w:val="Flietext"/>
        <w:spacing w:line="276" w:lineRule="auto"/>
      </w:pPr>
      <w:r>
        <w:t xml:space="preserve">In manchen Fällen ist es sinnvoll, eine </w:t>
      </w:r>
      <w:r w:rsidRPr="00C50673">
        <w:rPr>
          <w:b/>
        </w:rPr>
        <w:t>Kopie</w:t>
      </w:r>
      <w:r>
        <w:t xml:space="preserve"> von einer Datei oder eine</w:t>
      </w:r>
      <w:r w:rsidR="007C36A6">
        <w:t>m</w:t>
      </w:r>
      <w:r>
        <w:t xml:space="preserve"> Ordner zu erstellen: Bei besonders wichtigen Dateien, oder auch bei Bildern – also all</w:t>
      </w:r>
      <w:r w:rsidR="007C36A6">
        <w:t xml:space="preserve"> das, was</w:t>
      </w:r>
      <w:r>
        <w:t xml:space="preserve"> </w:t>
      </w:r>
      <w:r w:rsidR="007C36A6">
        <w:t>man nicht „verlieren“ möchte.</w:t>
      </w:r>
      <w:r w:rsidR="00A94299">
        <w:t xml:space="preserve"> Solche so genannten Sicherungskopien können auf einem USB Stick oder </w:t>
      </w:r>
      <w:r w:rsidR="00C64E70">
        <w:t>einfach in einem anderen Ordner</w:t>
      </w:r>
      <w:r w:rsidR="00A94299">
        <w:t xml:space="preserve"> erstellt werden.</w:t>
      </w:r>
    </w:p>
    <w:p w:rsidR="00D73CE0" w:rsidRDefault="00D73CE0" w:rsidP="006C0AB9">
      <w:pPr>
        <w:pStyle w:val="Flietext"/>
        <w:spacing w:line="276" w:lineRule="auto"/>
      </w:pPr>
      <w:r>
        <w:t xml:space="preserve">Kopien von Dateien können auch erstellt werden, wenn der Inhalt einer Datei geändert, aber der ursprüngliche Text </w:t>
      </w:r>
      <w:r w:rsidR="002C1AF2">
        <w:t xml:space="preserve">aber </w:t>
      </w:r>
      <w:r w:rsidR="009347AB">
        <w:t>trotzdem</w:t>
      </w:r>
      <w:r>
        <w:t xml:space="preserve"> als Variante behalten werden kann. Das ist etwa bei Bewerbungsschreiben sinnvoll: Der Text ist bei jedem </w:t>
      </w:r>
      <w:r w:rsidR="006C05DD">
        <w:t>Bewerbungsschreiben ein wenig anders, aber doch ähnlich.</w:t>
      </w:r>
    </w:p>
    <w:p w:rsidR="002C1AF2" w:rsidRDefault="002C1AF2" w:rsidP="006C0AB9">
      <w:pPr>
        <w:pStyle w:val="Flietext"/>
        <w:spacing w:line="276" w:lineRule="auto"/>
      </w:pPr>
      <w:r>
        <w:t>So eine Kopie kann auch im gleichen Ordner erstellt werden – in diesem Fall muss jedoch die Datei einen anderen Namen erhalten!</w:t>
      </w:r>
    </w:p>
    <w:p w:rsidR="00A94299" w:rsidRDefault="00A94299" w:rsidP="006C0AB9">
      <w:pPr>
        <w:pStyle w:val="Flietext"/>
        <w:spacing w:line="276" w:lineRule="auto"/>
      </w:pPr>
    </w:p>
    <w:p w:rsidR="00D73CE0" w:rsidRDefault="00D73CE0" w:rsidP="006C0AB9">
      <w:pPr>
        <w:pStyle w:val="Flietext"/>
        <w:spacing w:line="276" w:lineRule="auto"/>
      </w:pPr>
      <w:r>
        <w:t xml:space="preserve">In diesem Beispiel soll </w:t>
      </w:r>
      <w:r w:rsidR="002C1AF2">
        <w:t xml:space="preserve">das Bewerbungsschreiben kopiert und unter einem anderen Namen im gleichen Ordner </w:t>
      </w:r>
      <w:r w:rsidR="002949DE">
        <w:t>erstellt werden.</w:t>
      </w:r>
    </w:p>
    <w:p w:rsidR="00D73CE0" w:rsidRDefault="00D73CE0" w:rsidP="006C0AB9">
      <w:pPr>
        <w:pStyle w:val="Flietext"/>
        <w:spacing w:line="276" w:lineRule="auto"/>
      </w:pPr>
    </w:p>
    <w:p w:rsidR="006C0AB9" w:rsidRDefault="006C0AB9" w:rsidP="006C0AB9">
      <w:pPr>
        <w:pStyle w:val="Flietext"/>
        <w:numPr>
          <w:ilvl w:val="0"/>
          <w:numId w:val="21"/>
        </w:numPr>
        <w:spacing w:line="276" w:lineRule="auto"/>
      </w:pPr>
      <w:r>
        <w:t>Öffnen Sie den Speicherort der Datei oder des Ordners</w:t>
      </w:r>
      <w:r w:rsidR="00656567">
        <w:t>, die/den Sie kopieren möchten</w:t>
      </w:r>
      <w:r>
        <w:t>.</w:t>
      </w:r>
    </w:p>
    <w:p w:rsidR="002949DE" w:rsidRDefault="002949DE" w:rsidP="002949DE">
      <w:pPr>
        <w:pStyle w:val="Flietext"/>
        <w:spacing w:line="276" w:lineRule="auto"/>
        <w:ind w:left="720"/>
      </w:pPr>
      <w:r>
        <w:t>In diesem Beispiel ist das der Ordner Bewerbungsunterlagen:</w:t>
      </w:r>
    </w:p>
    <w:p w:rsidR="002949DE" w:rsidRDefault="002949DE" w:rsidP="002949DE">
      <w:pPr>
        <w:pStyle w:val="Flietext"/>
        <w:spacing w:line="276" w:lineRule="auto"/>
        <w:ind w:left="720"/>
      </w:pPr>
      <w:r>
        <w:rPr>
          <w:noProof/>
        </w:rPr>
        <w:drawing>
          <wp:inline distT="0" distB="0" distL="0" distR="0" wp14:anchorId="252E23C1" wp14:editId="6725EDC4">
            <wp:extent cx="5063706" cy="2390605"/>
            <wp:effectExtent l="19050" t="19050" r="22860" b="1016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6841" cy="2396806"/>
                    </a:xfrm>
                    <a:prstGeom prst="rect">
                      <a:avLst/>
                    </a:prstGeom>
                    <a:ln>
                      <a:solidFill>
                        <a:schemeClr val="tx1"/>
                      </a:solidFill>
                    </a:ln>
                  </pic:spPr>
                </pic:pic>
              </a:graphicData>
            </a:graphic>
          </wp:inline>
        </w:drawing>
      </w:r>
    </w:p>
    <w:p w:rsidR="006C0AB9" w:rsidRDefault="006C0AB9" w:rsidP="006C0AB9">
      <w:pPr>
        <w:pStyle w:val="Flietext"/>
        <w:spacing w:line="276" w:lineRule="auto"/>
        <w:ind w:left="720"/>
      </w:pPr>
    </w:p>
    <w:p w:rsidR="006C0AB9" w:rsidRDefault="006C0AB9" w:rsidP="006C0AB9">
      <w:pPr>
        <w:pStyle w:val="Flietext"/>
        <w:numPr>
          <w:ilvl w:val="0"/>
          <w:numId w:val="21"/>
        </w:numPr>
        <w:spacing w:line="276" w:lineRule="auto"/>
      </w:pPr>
      <w:r>
        <w:t>Markieren Sie die Datei oder den Ordner durch einen einfachen Klick</w:t>
      </w:r>
      <w:r w:rsidR="002949DE">
        <w:t>:</w:t>
      </w:r>
    </w:p>
    <w:p w:rsidR="006C0AB9" w:rsidRDefault="002949DE" w:rsidP="00B56B22">
      <w:pPr>
        <w:pStyle w:val="Flietext"/>
        <w:spacing w:line="276" w:lineRule="auto"/>
        <w:ind w:left="720"/>
      </w:pPr>
      <w:r>
        <w:rPr>
          <w:noProof/>
        </w:rPr>
        <w:drawing>
          <wp:inline distT="0" distB="0" distL="0" distR="0" wp14:anchorId="6715D165" wp14:editId="4B0EF765">
            <wp:extent cx="2209800" cy="257175"/>
            <wp:effectExtent l="0" t="0" r="0" b="952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09800" cy="257175"/>
                    </a:xfrm>
                    <a:prstGeom prst="rect">
                      <a:avLst/>
                    </a:prstGeom>
                  </pic:spPr>
                </pic:pic>
              </a:graphicData>
            </a:graphic>
          </wp:inline>
        </w:drawing>
      </w:r>
    </w:p>
    <w:p w:rsidR="00B56B22" w:rsidRDefault="00B56B22" w:rsidP="00B56B22">
      <w:pPr>
        <w:pStyle w:val="Flietext"/>
        <w:spacing w:line="276" w:lineRule="auto"/>
        <w:ind w:left="720"/>
      </w:pPr>
    </w:p>
    <w:p w:rsidR="006C0AB9" w:rsidRDefault="006C0AB9" w:rsidP="006C0AB9">
      <w:pPr>
        <w:pStyle w:val="Flietext"/>
        <w:numPr>
          <w:ilvl w:val="0"/>
          <w:numId w:val="21"/>
        </w:numPr>
        <w:spacing w:line="276" w:lineRule="auto"/>
      </w:pPr>
      <w:r>
        <w:t xml:space="preserve">Klicken Sie im Menü auf </w:t>
      </w:r>
      <w:r w:rsidRPr="00CB2527">
        <w:rPr>
          <w:i/>
        </w:rPr>
        <w:t>Start</w:t>
      </w:r>
      <w:r>
        <w:t xml:space="preserve"> und auf </w:t>
      </w:r>
      <w:r>
        <w:rPr>
          <w:i/>
        </w:rPr>
        <w:t>Kopieren</w:t>
      </w:r>
      <w:r>
        <w:t>:</w:t>
      </w:r>
    </w:p>
    <w:p w:rsidR="006C0AB9" w:rsidRDefault="006C0AB9" w:rsidP="006C0AB9">
      <w:pPr>
        <w:pStyle w:val="Flietext"/>
        <w:spacing w:line="276" w:lineRule="auto"/>
        <w:ind w:left="720"/>
      </w:pPr>
      <w:r>
        <w:rPr>
          <w:rFonts w:ascii="Arial Narrow" w:hAnsi="Arial Narrow"/>
          <w:noProof/>
        </w:rPr>
        <mc:AlternateContent>
          <mc:Choice Requires="wps">
            <w:drawing>
              <wp:anchor distT="0" distB="0" distL="114300" distR="114300" simplePos="0" relativeHeight="251672576" behindDoc="0" locked="0" layoutInCell="1" allowOverlap="1" wp14:anchorId="6671B91B" wp14:editId="33D74176">
                <wp:simplePos x="0" y="0"/>
                <wp:positionH relativeFrom="column">
                  <wp:posOffset>1160660</wp:posOffset>
                </wp:positionH>
                <wp:positionV relativeFrom="paragraph">
                  <wp:posOffset>408305</wp:posOffset>
                </wp:positionV>
                <wp:extent cx="438150" cy="561975"/>
                <wp:effectExtent l="19050" t="19050" r="19050" b="28575"/>
                <wp:wrapNone/>
                <wp:docPr id="54" name="Abgerundetes Rechteck 54"/>
                <wp:cNvGraphicFramePr/>
                <a:graphic xmlns:a="http://schemas.openxmlformats.org/drawingml/2006/main">
                  <a:graphicData uri="http://schemas.microsoft.com/office/word/2010/wordprocessingShape">
                    <wps:wsp>
                      <wps:cNvSpPr/>
                      <wps:spPr>
                        <a:xfrm>
                          <a:off x="0" y="0"/>
                          <a:ext cx="438150" cy="561975"/>
                        </a:xfrm>
                        <a:prstGeom prst="roundRect">
                          <a:avLst/>
                        </a:prstGeom>
                        <a:noFill/>
                        <a:ln w="28575">
                          <a:solidFill>
                            <a:srgbClr val="993366"/>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EAF45" id="Abgerundetes Rechteck 54" o:spid="_x0000_s1026" style="position:absolute;margin-left:91.4pt;margin-top:32.15pt;width:34.5pt;height: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" filled="f" strokecolor="#936" strokeweight="2.25pt"/>
            </w:pict>
          </mc:Fallback>
        </mc:AlternateContent>
      </w:r>
      <w:r>
        <w:rPr>
          <w:noProof/>
        </w:rPr>
        <w:drawing>
          <wp:inline distT="0" distB="0" distL="0" distR="0" wp14:anchorId="63F720FC" wp14:editId="1AB94A93">
            <wp:extent cx="5181600" cy="1116103"/>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9034" cy="1122012"/>
                    </a:xfrm>
                    <a:prstGeom prst="rect">
                      <a:avLst/>
                    </a:prstGeom>
                  </pic:spPr>
                </pic:pic>
              </a:graphicData>
            </a:graphic>
          </wp:inline>
        </w:drawing>
      </w:r>
    </w:p>
    <w:p w:rsidR="006C0AB9" w:rsidRDefault="006C0AB9" w:rsidP="006C0AB9">
      <w:pPr>
        <w:pStyle w:val="Flietext"/>
        <w:spacing w:line="276" w:lineRule="auto"/>
      </w:pPr>
    </w:p>
    <w:p w:rsidR="005D5B8D" w:rsidRDefault="005D5B8D" w:rsidP="005D5B8D">
      <w:pPr>
        <w:pStyle w:val="Flietext"/>
        <w:numPr>
          <w:ilvl w:val="0"/>
          <w:numId w:val="21"/>
        </w:numPr>
        <w:spacing w:line="276" w:lineRule="auto"/>
      </w:pPr>
      <w:r>
        <w:t xml:space="preserve">Öffnen Sie den Ordner, in dem die Datei als Kopie abgespeichert werden soll. </w:t>
      </w:r>
    </w:p>
    <w:p w:rsidR="00403D0E" w:rsidRDefault="00403D0E" w:rsidP="00403D0E">
      <w:pPr>
        <w:pStyle w:val="Flietext"/>
        <w:spacing w:line="276" w:lineRule="auto"/>
        <w:ind w:left="720"/>
      </w:pPr>
      <w:r>
        <w:t>Wichtig: Bitte überprüfen Sie, ob in der Titelleiste und in der Adressleiste auch wirklich der Name des gewünschten Ordners steht! Nur dann ist er wirklich geöffnet, und die Datei wird am richtigen Platz eingefügt.</w:t>
      </w:r>
    </w:p>
    <w:p w:rsidR="004B09C6" w:rsidRDefault="00403D0E" w:rsidP="00403D0E">
      <w:pPr>
        <w:pStyle w:val="Flietext"/>
        <w:spacing w:line="276" w:lineRule="auto"/>
        <w:ind w:left="720"/>
        <w:rPr>
          <w:noProof/>
        </w:rPr>
      </w:pPr>
      <w:r>
        <w:t>In diesem Beispiel muss kein anderer Ordner geöffnet werden, da eine Kopie der Datei im gleichen Ordner erstellt werden soll:</w:t>
      </w:r>
      <w:r w:rsidR="004B09C6" w:rsidRPr="004B09C6">
        <w:rPr>
          <w:noProof/>
        </w:rPr>
        <w:t xml:space="preserve"> </w:t>
      </w:r>
    </w:p>
    <w:p w:rsidR="00403D0E" w:rsidRDefault="004B09C6" w:rsidP="00403D0E">
      <w:pPr>
        <w:pStyle w:val="Flietext"/>
        <w:spacing w:line="276" w:lineRule="auto"/>
        <w:ind w:left="720"/>
      </w:pPr>
      <w:r>
        <w:rPr>
          <w:noProof/>
        </w:rPr>
        <w:lastRenderedPageBreak/>
        <mc:AlternateContent>
          <mc:Choice Requires="wpg">
            <w:drawing>
              <wp:anchor distT="0" distB="0" distL="114300" distR="114300" simplePos="0" relativeHeight="251744256" behindDoc="0" locked="0" layoutInCell="1" allowOverlap="1" wp14:anchorId="36C2EE37" wp14:editId="6F398307">
                <wp:simplePos x="0" y="0"/>
                <wp:positionH relativeFrom="column">
                  <wp:posOffset>1083645</wp:posOffset>
                </wp:positionH>
                <wp:positionV relativeFrom="paragraph">
                  <wp:posOffset>-5739</wp:posOffset>
                </wp:positionV>
                <wp:extent cx="1958197" cy="568970"/>
                <wp:effectExtent l="0" t="0" r="23495" b="21590"/>
                <wp:wrapNone/>
                <wp:docPr id="183" name="Gruppieren 183"/>
                <wp:cNvGraphicFramePr/>
                <a:graphic xmlns:a="http://schemas.openxmlformats.org/drawingml/2006/main">
                  <a:graphicData uri="http://schemas.microsoft.com/office/word/2010/wordprocessingGroup">
                    <wpg:wgp>
                      <wpg:cNvGrpSpPr/>
                      <wpg:grpSpPr>
                        <a:xfrm>
                          <a:off x="0" y="0"/>
                          <a:ext cx="1958197" cy="568970"/>
                          <a:chOff x="0" y="-25878"/>
                          <a:chExt cx="1958197" cy="568970"/>
                        </a:xfrm>
                      </wpg:grpSpPr>
                      <wps:wsp>
                        <wps:cNvPr id="184" name="Abgerundetes Rechteck 128"/>
                        <wps:cNvSpPr/>
                        <wps:spPr>
                          <a:xfrm>
                            <a:off x="0" y="-25878"/>
                            <a:ext cx="836763" cy="224152"/>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Abgerundetes Rechteck 128"/>
                        <wps:cNvSpPr/>
                        <wps:spPr>
                          <a:xfrm>
                            <a:off x="68992" y="318940"/>
                            <a:ext cx="1889205" cy="224152"/>
                          </a:xfrm>
                          <a:prstGeom prst="roundRect">
                            <a:avLst>
                              <a:gd name="adj" fmla="val 10314"/>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C838E" id="Gruppieren 183" o:spid="_x0000_s1026" style="position:absolute;margin-left:85.35pt;margin-top:-.45pt;width:154.2pt;height:44.8pt;z-index:251744256;mso-width-relative:margin;mso-height-relative:margin" coordorigin=",-258" coordsize="19581,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">
                <v:roundrect id="Abgerundetes Rechteck 128" o:spid="_x0000_s1027" style="position:absolute;top:-258;width:8367;height:2240;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" filled="f" strokecolor="#936" strokeweight="2pt"/>
                <v:roundrect id="Abgerundetes Rechteck 128" o:spid="_x0000_s1028" style="position:absolute;left:689;top:3189;width:18892;height:2241;visibility:visible;mso-wrap-style:square;v-text-anchor:middle"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" filled="f" strokecolor="#936" strokeweight="2pt"/>
              </v:group>
            </w:pict>
          </mc:Fallback>
        </mc:AlternateContent>
      </w:r>
      <w:r>
        <w:rPr>
          <w:noProof/>
        </w:rPr>
        <w:drawing>
          <wp:inline distT="0" distB="0" distL="0" distR="0" wp14:anchorId="0EC61045" wp14:editId="5F6AE2A2">
            <wp:extent cx="5063706" cy="2390605"/>
            <wp:effectExtent l="19050" t="19050" r="22860" b="1016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6841" cy="2396806"/>
                    </a:xfrm>
                    <a:prstGeom prst="rect">
                      <a:avLst/>
                    </a:prstGeom>
                    <a:ln>
                      <a:solidFill>
                        <a:schemeClr val="tx1"/>
                      </a:solidFill>
                    </a:ln>
                  </pic:spPr>
                </pic:pic>
              </a:graphicData>
            </a:graphic>
          </wp:inline>
        </w:drawing>
      </w:r>
    </w:p>
    <w:p w:rsidR="006C0AB9" w:rsidRDefault="006C0AB9" w:rsidP="006C0AB9">
      <w:pPr>
        <w:pStyle w:val="Flietext"/>
        <w:spacing w:line="276" w:lineRule="auto"/>
      </w:pPr>
    </w:p>
    <w:p w:rsidR="006F1364" w:rsidRDefault="007B544D" w:rsidP="007B544D">
      <w:pPr>
        <w:pStyle w:val="Flietext"/>
        <w:numPr>
          <w:ilvl w:val="0"/>
          <w:numId w:val="21"/>
        </w:numPr>
        <w:spacing w:line="276" w:lineRule="auto"/>
      </w:pPr>
      <w:r>
        <w:t xml:space="preserve">Wenn Sie den richtigen Ordner geöffnet haben, klicken Sie in der Menüleiste auf </w:t>
      </w:r>
      <w:r w:rsidRPr="00393059">
        <w:rPr>
          <w:i/>
        </w:rPr>
        <w:t>Start</w:t>
      </w:r>
      <w:r>
        <w:t xml:space="preserve"> und </w:t>
      </w:r>
      <w:r w:rsidR="00393059">
        <w:t xml:space="preserve">dann auf </w:t>
      </w:r>
      <w:r w:rsidRPr="00393059">
        <w:rPr>
          <w:i/>
        </w:rPr>
        <w:t>Einfügen</w:t>
      </w:r>
      <w:r>
        <w:t>:</w:t>
      </w:r>
    </w:p>
    <w:p w:rsidR="006C0AB9" w:rsidRDefault="006C0AB9" w:rsidP="006C0AB9">
      <w:pPr>
        <w:pStyle w:val="Flietext"/>
        <w:spacing w:line="276" w:lineRule="auto"/>
      </w:pPr>
    </w:p>
    <w:p w:rsidR="006C0AB9" w:rsidRDefault="004C0515" w:rsidP="004C0515">
      <w:pPr>
        <w:pStyle w:val="Flietext"/>
        <w:spacing w:line="276" w:lineRule="auto"/>
        <w:jc w:val="center"/>
      </w:pPr>
      <w:r>
        <w:rPr>
          <w:rFonts w:ascii="Arial Narrow" w:hAnsi="Arial Narrow"/>
          <w:noProof/>
        </w:rPr>
        <mc:AlternateContent>
          <mc:Choice Requires="wps">
            <w:drawing>
              <wp:anchor distT="0" distB="0" distL="114300" distR="114300" simplePos="0" relativeHeight="251746304" behindDoc="0" locked="0" layoutInCell="1" allowOverlap="1" wp14:anchorId="01DE0AE8" wp14:editId="3E550DEB">
                <wp:simplePos x="0" y="0"/>
                <wp:positionH relativeFrom="column">
                  <wp:posOffset>996579</wp:posOffset>
                </wp:positionH>
                <wp:positionV relativeFrom="paragraph">
                  <wp:posOffset>334645</wp:posOffset>
                </wp:positionV>
                <wp:extent cx="466186" cy="575993"/>
                <wp:effectExtent l="0" t="0" r="10160" b="14605"/>
                <wp:wrapNone/>
                <wp:docPr id="187" name="Abgerundetes Rechteck 30"/>
                <wp:cNvGraphicFramePr/>
                <a:graphic xmlns:a="http://schemas.openxmlformats.org/drawingml/2006/main">
                  <a:graphicData uri="http://schemas.microsoft.com/office/word/2010/wordprocessingShape">
                    <wps:wsp>
                      <wps:cNvSpPr/>
                      <wps:spPr>
                        <a:xfrm>
                          <a:off x="0" y="0"/>
                          <a:ext cx="466186" cy="575993"/>
                        </a:xfrm>
                        <a:prstGeom prst="roundRect">
                          <a:avLst/>
                        </a:prstGeom>
                        <a:noFill/>
                        <a:ln>
                          <a:solidFill>
                            <a:srgbClr val="993366"/>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758BE" id="Abgerundetes Rechteck 30" o:spid="_x0000_s1026" style="position:absolute;margin-left:78.45pt;margin-top:26.35pt;width:36.7pt;height:45.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" filled="f" strokecolor="#936" strokeweight="2pt"/>
            </w:pict>
          </mc:Fallback>
        </mc:AlternateContent>
      </w:r>
      <w:r>
        <w:rPr>
          <w:noProof/>
        </w:rPr>
        <w:drawing>
          <wp:inline distT="0" distB="0" distL="0" distR="0" wp14:anchorId="1661B718" wp14:editId="6BC1CF30">
            <wp:extent cx="5684159" cy="992038"/>
            <wp:effectExtent l="0" t="0" r="0" b="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4657" t="21759" r="13463" b="64663"/>
                    <a:stretch/>
                  </pic:blipFill>
                  <pic:spPr bwMode="auto">
                    <a:xfrm>
                      <a:off x="0" y="0"/>
                      <a:ext cx="5763788" cy="1005935"/>
                    </a:xfrm>
                    <a:prstGeom prst="rect">
                      <a:avLst/>
                    </a:prstGeom>
                    <a:ln>
                      <a:noFill/>
                    </a:ln>
                    <a:extLst>
                      <a:ext uri="{53640926-AAD7-44D8-BBD7-CCE9431645EC}">
                        <a14:shadowObscured xmlns:a14="http://schemas.microsoft.com/office/drawing/2010/main"/>
                      </a:ext>
                    </a:extLst>
                  </pic:spPr>
                </pic:pic>
              </a:graphicData>
            </a:graphic>
          </wp:inline>
        </w:drawing>
      </w:r>
    </w:p>
    <w:p w:rsidR="006C0AB9" w:rsidRDefault="006C0AB9" w:rsidP="006C0AB9">
      <w:pPr>
        <w:pStyle w:val="Flietext"/>
        <w:spacing w:line="276" w:lineRule="auto"/>
      </w:pPr>
    </w:p>
    <w:bookmarkEnd w:id="0"/>
    <w:bookmarkEnd w:id="1"/>
    <w:bookmarkEnd w:id="2"/>
    <w:p w:rsidR="006C0AB9" w:rsidRDefault="004C0515" w:rsidP="004C0515">
      <w:pPr>
        <w:pStyle w:val="Flietext"/>
        <w:numPr>
          <w:ilvl w:val="0"/>
          <w:numId w:val="21"/>
        </w:numPr>
        <w:spacing w:line="276" w:lineRule="auto"/>
      </w:pPr>
      <w:r>
        <w:t>Die Datei wird jetzt am neuen Speicherort eingefügt.</w:t>
      </w:r>
    </w:p>
    <w:p w:rsidR="004C0515" w:rsidRDefault="004C0515" w:rsidP="004C0515">
      <w:pPr>
        <w:pStyle w:val="Flietext"/>
        <w:spacing w:line="276" w:lineRule="auto"/>
        <w:ind w:left="720"/>
      </w:pPr>
      <w:r>
        <w:t xml:space="preserve">Ist der neue Speicherort der gleiche Ordner wie zuvor, erhält die neue Datei im Dateinamen automatisch den Zusatz </w:t>
      </w:r>
      <w:r w:rsidR="00D14CBD">
        <w:t>„</w:t>
      </w:r>
      <w:r w:rsidRPr="004C0515">
        <w:rPr>
          <w:i/>
        </w:rPr>
        <w:t>– Kopie</w:t>
      </w:r>
      <w:r>
        <w:t>“</w:t>
      </w:r>
      <w:r w:rsidR="00D14CBD">
        <w:t>:</w:t>
      </w:r>
    </w:p>
    <w:p w:rsidR="00D14CBD" w:rsidRDefault="000C564F" w:rsidP="004C0515">
      <w:pPr>
        <w:pStyle w:val="Flietext"/>
        <w:spacing w:line="276" w:lineRule="auto"/>
        <w:ind w:left="720"/>
      </w:pPr>
      <w:r>
        <w:rPr>
          <w:noProof/>
        </w:rPr>
        <w:drawing>
          <wp:inline distT="0" distB="0" distL="0" distR="0" wp14:anchorId="39EACB3F" wp14:editId="069B4313">
            <wp:extent cx="2619375" cy="438150"/>
            <wp:effectExtent l="0" t="0" r="9525"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19375" cy="438150"/>
                    </a:xfrm>
                    <a:prstGeom prst="rect">
                      <a:avLst/>
                    </a:prstGeom>
                  </pic:spPr>
                </pic:pic>
              </a:graphicData>
            </a:graphic>
          </wp:inline>
        </w:drawing>
      </w:r>
    </w:p>
    <w:p w:rsidR="0074170C" w:rsidRPr="00A80C6D" w:rsidRDefault="0074170C" w:rsidP="006C0AB9">
      <w:pPr>
        <w:rPr>
          <w:lang w:val="de-AT"/>
        </w:rPr>
      </w:pPr>
    </w:p>
    <w:p w:rsidR="0074170C" w:rsidRDefault="0074170C" w:rsidP="006C0AB9">
      <w:r w:rsidRPr="00F944BF">
        <w:rPr>
          <w:rFonts w:ascii="Arial Narrow" w:hAnsi="Arial Narrow"/>
          <w:noProof/>
          <w:lang w:val="de-AT" w:eastAsia="de-AT"/>
        </w:rPr>
        <w:drawing>
          <wp:anchor distT="0" distB="0" distL="114300" distR="114300" simplePos="0" relativeHeight="251747328" behindDoc="0" locked="0" layoutInCell="1" allowOverlap="1" wp14:anchorId="0EF2D0B8">
            <wp:simplePos x="0" y="0"/>
            <wp:positionH relativeFrom="column">
              <wp:posOffset>39957</wp:posOffset>
            </wp:positionH>
            <wp:positionV relativeFrom="paragraph">
              <wp:posOffset>59307</wp:posOffset>
            </wp:positionV>
            <wp:extent cx="681355" cy="681355"/>
            <wp:effectExtent l="0" t="0" r="4445" b="4445"/>
            <wp:wrapThrough wrapText="bothSides">
              <wp:wrapPolygon edited="0">
                <wp:start x="0" y="0"/>
                <wp:lineTo x="0" y="21137"/>
                <wp:lineTo x="21137" y="21137"/>
                <wp:lineTo x="21137" y="0"/>
                <wp:lineTo x="0" y="0"/>
              </wp:wrapPolygon>
            </wp:wrapThrough>
            <wp:docPr id="189" name="Grafik 189" descr="C:\Users\admin\AppData\Local\Microsoft\Windows\INetCache\Content.Word\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tip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anchor>
        </w:drawing>
      </w:r>
      <w:r>
        <w:t>Tipp: Sie können die neue Datei jetzt wieder umbenennen, um einen anderen Namen zu vergeben, z. B. „</w:t>
      </w:r>
      <w:r w:rsidRPr="0074170C">
        <w:rPr>
          <w:i/>
        </w:rPr>
        <w:t>Bewerbungsschreiben Fa. Müller.docx</w:t>
      </w:r>
      <w:r>
        <w:t>“</w:t>
      </w:r>
      <w:r w:rsidR="000C564F">
        <w:t xml:space="preserve">: </w:t>
      </w:r>
    </w:p>
    <w:p w:rsidR="0074170C" w:rsidRDefault="000C564F" w:rsidP="006C0AB9">
      <w:r>
        <w:rPr>
          <w:noProof/>
        </w:rPr>
        <w:drawing>
          <wp:inline distT="0" distB="0" distL="0" distR="0" wp14:anchorId="0E8BDAC9" wp14:editId="06447F1A">
            <wp:extent cx="2200275" cy="419100"/>
            <wp:effectExtent l="0" t="0" r="9525" b="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00275" cy="419100"/>
                    </a:xfrm>
                    <a:prstGeom prst="rect">
                      <a:avLst/>
                    </a:prstGeom>
                  </pic:spPr>
                </pic:pic>
              </a:graphicData>
            </a:graphic>
          </wp:inline>
        </w:drawing>
      </w:r>
    </w:p>
    <w:p w:rsidR="006C0AB9" w:rsidRDefault="006C0AB9" w:rsidP="006C0AB9"/>
    <w:p w:rsidR="002B6D24" w:rsidRDefault="002B6D24" w:rsidP="006C0AB9"/>
    <w:p w:rsidR="008C2D5C" w:rsidRDefault="002B6D24" w:rsidP="002B6D24">
      <w:pPr>
        <w:pStyle w:val="berschrift2"/>
      </w:pPr>
      <w:r>
        <w:rPr>
          <w:i/>
        </w:rPr>
        <w:lastRenderedPageBreak/>
        <w:t>K</w:t>
      </w:r>
      <w:r w:rsidRPr="002B6D24">
        <w:rPr>
          <w:i/>
        </w:rPr>
        <w:t>opieren</w:t>
      </w:r>
      <w:r w:rsidRPr="002B6D24">
        <w:t xml:space="preserve"> oder </w:t>
      </w:r>
      <w:r w:rsidRPr="002B6D24">
        <w:rPr>
          <w:i/>
        </w:rPr>
        <w:t>Verschieben</w:t>
      </w:r>
      <w:r>
        <w:t>?</w:t>
      </w:r>
    </w:p>
    <w:p w:rsidR="002B6D24" w:rsidRDefault="002B6D24" w:rsidP="002B6D24">
      <w:r>
        <w:t xml:space="preserve">Was ist der Unterschied zwischen </w:t>
      </w:r>
      <w:r w:rsidR="00FF741F" w:rsidRPr="00FF741F">
        <w:rPr>
          <w:i/>
        </w:rPr>
        <w:t>Kopieren</w:t>
      </w:r>
      <w:r w:rsidR="00FF741F">
        <w:t xml:space="preserve"> und </w:t>
      </w:r>
      <w:r w:rsidR="00FF741F" w:rsidRPr="00FF741F">
        <w:rPr>
          <w:i/>
        </w:rPr>
        <w:t>Verschieben</w:t>
      </w:r>
      <w:r>
        <w:t>?</w:t>
      </w:r>
    </w:p>
    <w:p w:rsidR="002B6D24" w:rsidRDefault="002B6D24" w:rsidP="002B6D24"/>
    <w:p w:rsidR="00FF741F" w:rsidRDefault="00B872D8" w:rsidP="002B6D24">
      <w:r>
        <w:t xml:space="preserve">Denken Sie wieder an die „echte“ Welt. </w:t>
      </w:r>
    </w:p>
    <w:p w:rsidR="00885047" w:rsidRDefault="004E24F6" w:rsidP="002B6D24">
      <w:r>
        <w:t xml:space="preserve">Wenn Sie an einem Kopiergerät eine Rechnung oder einen Brief </w:t>
      </w:r>
      <w:r w:rsidRPr="00A20BFD">
        <w:rPr>
          <w:b/>
        </w:rPr>
        <w:t>kopieren</w:t>
      </w:r>
      <w:r>
        <w:t xml:space="preserve">, haben Sie zwei gleiche Exemplare </w:t>
      </w:r>
      <w:r w:rsidR="006C5F60">
        <w:t>davon</w:t>
      </w:r>
      <w:r>
        <w:t xml:space="preserve">. </w:t>
      </w:r>
    </w:p>
    <w:p w:rsidR="004E24F6" w:rsidRDefault="004E24F6" w:rsidP="002B6D24">
      <w:r>
        <w:t xml:space="preserve">Sie können beide </w:t>
      </w:r>
      <w:r w:rsidR="00595F93">
        <w:t>Blätter</w:t>
      </w:r>
      <w:r>
        <w:t xml:space="preserve"> </w:t>
      </w:r>
      <w:r w:rsidR="004E5A9D">
        <w:t xml:space="preserve">im gleichen oder </w:t>
      </w:r>
      <w:r>
        <w:t xml:space="preserve">in zwei unterschiedlichen Ringmappen (Ordnern) ablegen – weil sie vielleicht zu beiden Themen passen. </w:t>
      </w:r>
    </w:p>
    <w:p w:rsidR="00595F93" w:rsidRDefault="00595F93" w:rsidP="002B6D24">
      <w:r>
        <w:t>Wenn Sie an einem der beiden Ausgaben etwas dazuschreiben, unterscheiden sich die beiden Blätter aber wieder voneinander!</w:t>
      </w:r>
    </w:p>
    <w:p w:rsidR="004E5A9D" w:rsidRDefault="004E24F6" w:rsidP="002B6D24">
      <w:r>
        <w:t xml:space="preserve">Genauso ist es in der digitalen Welt: </w:t>
      </w:r>
      <w:r w:rsidR="00885047">
        <w:t xml:space="preserve">mit dem </w:t>
      </w:r>
      <w:r w:rsidR="00885047" w:rsidRPr="004E5A9D">
        <w:rPr>
          <w:b/>
        </w:rPr>
        <w:t>Kopieren</w:t>
      </w:r>
      <w:r w:rsidR="00885047">
        <w:t xml:space="preserve"> einer Datei haben Sie zwei Exemplare davon.</w:t>
      </w:r>
    </w:p>
    <w:p w:rsidR="004E5A9D" w:rsidRDefault="004E5A9D" w:rsidP="002B6D24">
      <w:r>
        <w:t>Sie können beide Dateien im gleichen Ordner ablegen oder die kopierte Datei in einem anderen Ordner speichern.</w:t>
      </w:r>
    </w:p>
    <w:p w:rsidR="004E5A9D" w:rsidRDefault="004E5A9D" w:rsidP="002B6D24">
      <w:r>
        <w:t>Wenn Sie eine der beiden Dateien ändern, unterscheiden sie sich wieder voneinander!</w:t>
      </w:r>
    </w:p>
    <w:p w:rsidR="004E5A9D" w:rsidRDefault="004E5A9D" w:rsidP="002B6D24"/>
    <w:p w:rsidR="004E5A9D" w:rsidRDefault="004E5A9D" w:rsidP="002B6D24">
      <w:r>
        <w:t xml:space="preserve">Auch beim </w:t>
      </w:r>
      <w:r w:rsidRPr="0062196F">
        <w:rPr>
          <w:b/>
        </w:rPr>
        <w:t>Verschieben</w:t>
      </w:r>
      <w:r>
        <w:t xml:space="preserve"> können Sie an die „echte“ Welt denken.</w:t>
      </w:r>
    </w:p>
    <w:p w:rsidR="004E5A9D" w:rsidRDefault="0062196F" w:rsidP="002B6D24">
      <w:r>
        <w:t>Stellen Sie sich vor, Sie haben ein Schriftstück in der falschen Ringmappe abgelegt.</w:t>
      </w:r>
    </w:p>
    <w:p w:rsidR="0062196F" w:rsidRDefault="0062196F" w:rsidP="002B6D24">
      <w:r>
        <w:t>Sie müssen diese Ringmappe öffnen, das Blatt herausnehmen, und in der anderen Ringmappe ablegen.</w:t>
      </w:r>
    </w:p>
    <w:p w:rsidR="0062196F" w:rsidRDefault="0062196F" w:rsidP="002B6D24">
      <w:r>
        <w:t>Danach ist das Schriftstück richtig zugeordnet, aber Sie haben trotzdem nur ein Exemplar davon in Ihren Mappen!</w:t>
      </w:r>
    </w:p>
    <w:p w:rsidR="0062196F" w:rsidRDefault="0062196F" w:rsidP="002B6D24">
      <w:r>
        <w:t xml:space="preserve">Auch in der digitalen Welt verhält es sich so: Wird eine Datei von einem Ordner in den anderen verschoben, dann wird sie aus dem ersten herausgenommen und im anderen Ordner abgelegt. </w:t>
      </w:r>
    </w:p>
    <w:p w:rsidR="0062196F" w:rsidRDefault="0062196F" w:rsidP="002B6D24">
      <w:r>
        <w:t>Auch hier hat man weiterhin nur eine Datei!</w:t>
      </w:r>
    </w:p>
    <w:p w:rsidR="00885047" w:rsidRDefault="00885047" w:rsidP="002B6D24"/>
    <w:p w:rsidR="002B6D24" w:rsidRPr="002B6D24" w:rsidRDefault="002B6D24" w:rsidP="002B6D24"/>
    <w:p w:rsidR="007F034F" w:rsidRDefault="007F034F">
      <w:pPr>
        <w:spacing w:before="0" w:after="200"/>
        <w:rPr>
          <w:rFonts w:eastAsia="Arial"/>
          <w:b/>
          <w:bCs/>
          <w:iCs/>
          <w:color w:val="993366"/>
          <w:sz w:val="32"/>
          <w:szCs w:val="36"/>
          <w:highlight w:val="yellow"/>
          <w:lang w:val="de-AT" w:eastAsia="de-AT"/>
        </w:rPr>
      </w:pPr>
      <w:r>
        <w:rPr>
          <w:highlight w:val="yellow"/>
          <w:lang w:val="de-AT" w:eastAsia="de-AT"/>
        </w:rPr>
        <w:br w:type="page"/>
      </w:r>
    </w:p>
    <w:p w:rsidR="00F7092B" w:rsidRPr="002F65A9" w:rsidRDefault="00F7092B" w:rsidP="00F7092B">
      <w:pPr>
        <w:pStyle w:val="berschrift2"/>
        <w:rPr>
          <w:lang w:val="de-AT" w:eastAsia="de-AT"/>
        </w:rPr>
      </w:pPr>
      <w:r w:rsidRPr="007D0D21">
        <w:rPr>
          <w:lang w:val="de-AT" w:eastAsia="de-AT"/>
        </w:rPr>
        <w:lastRenderedPageBreak/>
        <w:t>Ordner und Dateien markieren</w:t>
      </w:r>
    </w:p>
    <w:p w:rsidR="00F7092B" w:rsidRDefault="00F7092B" w:rsidP="00F7092B">
      <w:r>
        <w:t xml:space="preserve">Bevor ein Ordner oder eine Datei gelöscht, verschoben oder kopiert werden kann, muss diese/r </w:t>
      </w:r>
      <w:r w:rsidRPr="00FE617D">
        <w:rPr>
          <w:b/>
        </w:rPr>
        <w:t>markiert</w:t>
      </w:r>
      <w:r>
        <w:t xml:space="preserve"> werden. </w:t>
      </w:r>
    </w:p>
    <w:p w:rsidR="00F7092B" w:rsidRDefault="00F7092B" w:rsidP="00F7092B"/>
    <w:tbl>
      <w:tblPr>
        <w:tblStyle w:val="Tabellenraster"/>
        <w:tblW w:w="0" w:type="auto"/>
        <w:tblLook w:val="04A0" w:firstRow="1" w:lastRow="0" w:firstColumn="1" w:lastColumn="0" w:noHBand="0" w:noVBand="1"/>
      </w:tblPr>
      <w:tblGrid>
        <w:gridCol w:w="1363"/>
        <w:gridCol w:w="7702"/>
      </w:tblGrid>
      <w:tr w:rsidR="00F7092B" w:rsidTr="003A07CB">
        <w:trPr>
          <w:trHeight w:val="1101"/>
        </w:trPr>
        <w:tc>
          <w:tcPr>
            <w:tcW w:w="1384" w:type="dxa"/>
            <w:tcBorders>
              <w:top w:val="nil"/>
              <w:left w:val="nil"/>
              <w:bottom w:val="nil"/>
              <w:right w:val="single" w:sz="4" w:space="0" w:color="auto"/>
            </w:tcBorders>
            <w:shd w:val="clear" w:color="auto" w:fill="auto"/>
            <w:vAlign w:val="center"/>
          </w:tcPr>
          <w:p w:rsidR="00F7092B" w:rsidRDefault="00F7092B" w:rsidP="003A07CB">
            <w:pPr>
              <w:spacing w:line="276" w:lineRule="auto"/>
              <w:rPr>
                <w:rFonts w:ascii="Arial Narrow" w:hAnsi="Arial Narrow"/>
              </w:rPr>
            </w:pPr>
            <w:r w:rsidRPr="00F944BF">
              <w:rPr>
                <w:rFonts w:ascii="Arial Narrow" w:hAnsi="Arial Narrow"/>
                <w:noProof/>
                <w:lang w:val="de-AT" w:eastAsia="de-AT"/>
              </w:rPr>
              <w:drawing>
                <wp:anchor distT="0" distB="0" distL="114300" distR="114300" simplePos="0" relativeHeight="251720704" behindDoc="0" locked="0" layoutInCell="1" allowOverlap="1" wp14:anchorId="166D2D4B" wp14:editId="756F5F39">
                  <wp:simplePos x="0" y="0"/>
                  <wp:positionH relativeFrom="column">
                    <wp:posOffset>-68580</wp:posOffset>
                  </wp:positionH>
                  <wp:positionV relativeFrom="paragraph">
                    <wp:posOffset>-8890</wp:posOffset>
                  </wp:positionV>
                  <wp:extent cx="681355" cy="681355"/>
                  <wp:effectExtent l="0" t="0" r="4445" b="4445"/>
                  <wp:wrapNone/>
                  <wp:docPr id="226" name="Grafik 226" descr="C:\Users\admin\AppData\Local\Microsoft\Windows\INetCache\Content.Word\t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tip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26" w:type="dxa"/>
            <w:tcBorders>
              <w:left w:val="single" w:sz="4" w:space="0" w:color="auto"/>
            </w:tcBorders>
            <w:shd w:val="clear" w:color="auto" w:fill="D4CEE4"/>
            <w:vAlign w:val="center"/>
          </w:tcPr>
          <w:p w:rsidR="00F7092B" w:rsidRPr="005302AC" w:rsidRDefault="00F7092B" w:rsidP="003A07CB">
            <w:pPr>
              <w:jc w:val="center"/>
              <w:rPr>
                <w:b/>
              </w:rPr>
            </w:pPr>
            <w:r>
              <w:rPr>
                <w:b/>
                <w:sz w:val="28"/>
              </w:rPr>
              <w:t>Markieren = auswählen, "in die Hand nehmen"</w:t>
            </w:r>
          </w:p>
        </w:tc>
      </w:tr>
    </w:tbl>
    <w:p w:rsidR="00F7092B" w:rsidRDefault="00F7092B" w:rsidP="00F7092B"/>
    <w:p w:rsidR="00EF2D21" w:rsidRDefault="00F7092B" w:rsidP="00F7092B">
      <w:r>
        <w:t xml:space="preserve">Ein einzelner Ordner oder eine einzelne Datei werden durch </w:t>
      </w:r>
      <w:r w:rsidRPr="00EC0CF4">
        <w:rPr>
          <w:i/>
        </w:rPr>
        <w:t>einen einfachen Klick</w:t>
      </w:r>
      <w:r>
        <w:t xml:space="preserve"> mit der linken Maustaste markiert. </w:t>
      </w:r>
    </w:p>
    <w:p w:rsidR="00F7092B" w:rsidRDefault="00EF2D21" w:rsidP="00F7092B">
      <w:r>
        <w:rPr>
          <w:noProof/>
        </w:rPr>
        <w:drawing>
          <wp:anchor distT="0" distB="0" distL="114300" distR="114300" simplePos="0" relativeHeight="251764736" behindDoc="0" locked="0" layoutInCell="1" allowOverlap="1" wp14:anchorId="62354309" wp14:editId="30599C9E">
            <wp:simplePos x="0" y="0"/>
            <wp:positionH relativeFrom="column">
              <wp:posOffset>4379518</wp:posOffset>
            </wp:positionH>
            <wp:positionV relativeFrom="paragraph">
              <wp:posOffset>64770</wp:posOffset>
            </wp:positionV>
            <wp:extent cx="1371600" cy="221808"/>
            <wp:effectExtent l="0" t="0" r="0" b="6985"/>
            <wp:wrapThrough wrapText="bothSides">
              <wp:wrapPolygon edited="0">
                <wp:start x="0" y="0"/>
                <wp:lineTo x="0" y="20424"/>
                <wp:lineTo x="21300" y="20424"/>
                <wp:lineTo x="21300" y="0"/>
                <wp:lineTo x="0" y="0"/>
              </wp:wrapPolygon>
            </wp:wrapThrough>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417" t="33456" r="54317" b="62253"/>
                    <a:stretch/>
                  </pic:blipFill>
                  <pic:spPr bwMode="auto">
                    <a:xfrm>
                      <a:off x="0" y="0"/>
                      <a:ext cx="1371600" cy="221808"/>
                    </a:xfrm>
                    <a:prstGeom prst="rect">
                      <a:avLst/>
                    </a:prstGeom>
                    <a:ln>
                      <a:noFill/>
                    </a:ln>
                    <a:extLst>
                      <a:ext uri="{53640926-AAD7-44D8-BBD7-CCE9431645EC}">
                        <a14:shadowObscured xmlns:a14="http://schemas.microsoft.com/office/drawing/2010/main"/>
                      </a:ext>
                    </a:extLst>
                  </pic:spPr>
                </pic:pic>
              </a:graphicData>
            </a:graphic>
          </wp:anchor>
        </w:drawing>
      </w:r>
      <w:r w:rsidR="00F7092B">
        <w:t>Der Ordner/die Datei ist dadurch blau hinterlegt.</w:t>
      </w:r>
      <w:r w:rsidR="00F7092B" w:rsidRPr="00A22914">
        <w:rPr>
          <w:noProof/>
        </w:rPr>
        <w:t xml:space="preserve"> </w:t>
      </w:r>
      <w:r>
        <w:rPr>
          <w:noProof/>
        </w:rPr>
        <w:t xml:space="preserve">Das zeigt an, dass er/sie „markiert“ ist, also das Sie jetzt damit etwas </w:t>
      </w:r>
      <w:r w:rsidR="00AF0513">
        <w:rPr>
          <w:noProof/>
        </w:rPr>
        <w:t xml:space="preserve">konkret </w:t>
      </w:r>
      <w:r>
        <w:rPr>
          <w:noProof/>
        </w:rPr>
        <w:t>weitermachen können</w:t>
      </w:r>
      <w:r w:rsidR="00AF0513">
        <w:rPr>
          <w:noProof/>
        </w:rPr>
        <w:t xml:space="preserve"> (löschen, verschieben, kopieren).</w:t>
      </w:r>
    </w:p>
    <w:p w:rsidR="00F7092B" w:rsidRDefault="00F7092B" w:rsidP="00F7092B"/>
    <w:p w:rsidR="00A878DD" w:rsidRDefault="00AF0513" w:rsidP="00F7092B">
      <w:r>
        <w:t xml:space="preserve">Manchmal müssen </w:t>
      </w:r>
      <w:r w:rsidR="00A878DD">
        <w:t xml:space="preserve">oder sollen die gleichen Aktionen </w:t>
      </w:r>
      <w:r w:rsidR="007D0D21">
        <w:t xml:space="preserve">aber </w:t>
      </w:r>
      <w:r w:rsidR="00A878DD">
        <w:t xml:space="preserve">für </w:t>
      </w:r>
      <w:r w:rsidR="00F7092B">
        <w:t xml:space="preserve">mehrere Ordner </w:t>
      </w:r>
      <w:r w:rsidR="0073265E">
        <w:t xml:space="preserve">bzw. </w:t>
      </w:r>
      <w:r w:rsidR="00F7092B">
        <w:t xml:space="preserve">Dateien gleichzeitig </w:t>
      </w:r>
      <w:r w:rsidR="00A878DD">
        <w:t>durchgeführt werden. In diesem Fall können Sie natürlich auch mehrere Dateien</w:t>
      </w:r>
      <w:r w:rsidR="007119B5">
        <w:t>/Ordner</w:t>
      </w:r>
      <w:r w:rsidR="00A878DD">
        <w:t xml:space="preserve"> gleichzeitig markieren! Das geht so:</w:t>
      </w:r>
    </w:p>
    <w:p w:rsidR="00F7092B" w:rsidRDefault="00F7092B" w:rsidP="00F7092B"/>
    <w:p w:rsidR="00F7092B" w:rsidRDefault="00F7092B" w:rsidP="00F7092B">
      <w:pPr>
        <w:pStyle w:val="Listenabsatz"/>
        <w:numPr>
          <w:ilvl w:val="0"/>
          <w:numId w:val="21"/>
        </w:numPr>
        <w:spacing w:before="0" w:after="120" w:line="264" w:lineRule="auto"/>
      </w:pPr>
      <w:r>
        <w:t xml:space="preserve">Klicken Sie mit der </w:t>
      </w:r>
      <w:r w:rsidRPr="00E47972">
        <w:rPr>
          <w:i/>
        </w:rPr>
        <w:t>linken Maustaste</w:t>
      </w:r>
      <w:r>
        <w:t xml:space="preserve"> auf eine Datei</w:t>
      </w:r>
      <w:r w:rsidR="00DA1543">
        <w:t>/einen Ordner</w:t>
      </w:r>
      <w:r>
        <w:t>, die</w:t>
      </w:r>
      <w:r w:rsidR="00DA1543">
        <w:t xml:space="preserve">/den </w:t>
      </w:r>
      <w:r>
        <w:t xml:space="preserve">Sie </w:t>
      </w:r>
      <w:r w:rsidR="00DA1543">
        <w:t xml:space="preserve">markieren </w:t>
      </w:r>
      <w:r>
        <w:t>wollen.</w:t>
      </w:r>
    </w:p>
    <w:p w:rsidR="00C327A9" w:rsidRDefault="00C327A9" w:rsidP="00C327A9">
      <w:pPr>
        <w:pStyle w:val="Listenabsatz"/>
        <w:spacing w:before="0" w:after="120" w:line="264" w:lineRule="auto"/>
      </w:pPr>
      <w:r>
        <w:rPr>
          <w:noProof/>
        </w:rPr>
        <w:drawing>
          <wp:anchor distT="0" distB="0" distL="114300" distR="114300" simplePos="0" relativeHeight="251766784" behindDoc="0" locked="0" layoutInCell="1" allowOverlap="1" wp14:anchorId="1631F7AD">
            <wp:simplePos x="0" y="0"/>
            <wp:positionH relativeFrom="column">
              <wp:posOffset>5347970</wp:posOffset>
            </wp:positionH>
            <wp:positionV relativeFrom="paragraph">
              <wp:posOffset>13335</wp:posOffset>
            </wp:positionV>
            <wp:extent cx="531495" cy="342900"/>
            <wp:effectExtent l="0" t="0" r="1905" b="0"/>
            <wp:wrapNone/>
            <wp:docPr id="249" name="il_fi" descr="http://klickdichschlau.at/contentfiles/edv/hardware/Tastatur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_fi" descr="http://klickdichschlau.at/contentfiles/edv/hardware/Tastatur_de.png"/>
                    <pic:cNvPicPr>
                      <a:picLocks noChangeAspect="1"/>
                    </pic:cNvPicPr>
                  </pic:nvPicPr>
                  <pic:blipFill rotWithShape="1">
                    <a:blip r:embed="rId46" cstate="print">
                      <a:extLst>
                        <a:ext uri="{28A0092B-C50C-407E-A947-70E740481C1C}">
                          <a14:useLocalDpi xmlns:a14="http://schemas.microsoft.com/office/drawing/2010/main" val="0"/>
                        </a:ext>
                      </a:extLst>
                    </a:blip>
                    <a:srcRect l="3762" t="70536" r="89979" b="19863"/>
                    <a:stretch/>
                  </pic:blipFill>
                  <pic:spPr bwMode="auto">
                    <a:xfrm>
                      <a:off x="0" y="0"/>
                      <a:ext cx="531495" cy="342900"/>
                    </a:xfrm>
                    <a:prstGeom prst="rect">
                      <a:avLst/>
                    </a:prstGeom>
                    <a:noFill/>
                    <a:ln>
                      <a:noFill/>
                    </a:ln>
                    <a:extLst>
                      <a:ext uri="{53640926-AAD7-44D8-BBD7-CCE9431645EC}">
                        <a14:shadowObscured xmlns:a14="http://schemas.microsoft.com/office/drawing/2010/main"/>
                      </a:ext>
                    </a:extLst>
                  </pic:spPr>
                </pic:pic>
              </a:graphicData>
            </a:graphic>
          </wp:anchor>
        </w:drawing>
      </w:r>
    </w:p>
    <w:p w:rsidR="0014687A" w:rsidRPr="004B2BA0" w:rsidRDefault="001305F4" w:rsidP="000C643F">
      <w:pPr>
        <w:pStyle w:val="Listenabsatz"/>
        <w:numPr>
          <w:ilvl w:val="0"/>
          <w:numId w:val="21"/>
        </w:numPr>
        <w:contextualSpacing w:val="0"/>
      </w:pPr>
      <w:r>
        <w:rPr>
          <w:noProof/>
        </w:rPr>
        <w:drawing>
          <wp:anchor distT="0" distB="0" distL="114300" distR="114300" simplePos="0" relativeHeight="251767808" behindDoc="0" locked="0" layoutInCell="1" allowOverlap="1" wp14:anchorId="46D459ED">
            <wp:simplePos x="0" y="0"/>
            <wp:positionH relativeFrom="column">
              <wp:posOffset>1918970</wp:posOffset>
            </wp:positionH>
            <wp:positionV relativeFrom="paragraph">
              <wp:posOffset>1183005</wp:posOffset>
            </wp:positionV>
            <wp:extent cx="531495" cy="342900"/>
            <wp:effectExtent l="0" t="0" r="1905" b="0"/>
            <wp:wrapNone/>
            <wp:docPr id="250" name="il_fi" descr="http://klickdichschlau.at/contentfiles/edv/hardware/Tastatur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_fi" descr="http://klickdichschlau.at/contentfiles/edv/hardware/Tastatur_de.png"/>
                    <pic:cNvPicPr>
                      <a:picLocks noChangeAspect="1"/>
                    </pic:cNvPicPr>
                  </pic:nvPicPr>
                  <pic:blipFill rotWithShape="1">
                    <a:blip r:embed="rId46" cstate="print">
                      <a:extLst>
                        <a:ext uri="{28A0092B-C50C-407E-A947-70E740481C1C}">
                          <a14:useLocalDpi xmlns:a14="http://schemas.microsoft.com/office/drawing/2010/main" val="0"/>
                        </a:ext>
                      </a:extLst>
                    </a:blip>
                    <a:srcRect l="3762" t="70536" r="89979" b="19863"/>
                    <a:stretch/>
                  </pic:blipFill>
                  <pic:spPr bwMode="auto">
                    <a:xfrm>
                      <a:off x="0" y="0"/>
                      <a:ext cx="531495" cy="342900"/>
                    </a:xfrm>
                    <a:prstGeom prst="rect">
                      <a:avLst/>
                    </a:prstGeom>
                    <a:noFill/>
                    <a:ln>
                      <a:noFill/>
                    </a:ln>
                    <a:extLst>
                      <a:ext uri="{53640926-AAD7-44D8-BBD7-CCE9431645EC}">
                        <a14:shadowObscured xmlns:a14="http://schemas.microsoft.com/office/drawing/2010/main"/>
                      </a:ext>
                    </a:extLst>
                  </pic:spPr>
                </pic:pic>
              </a:graphicData>
            </a:graphic>
          </wp:anchor>
        </w:drawing>
      </w:r>
      <w:r w:rsidR="00C327A9">
        <w:rPr>
          <w:noProof/>
        </w:rPr>
        <w:drawing>
          <wp:anchor distT="0" distB="0" distL="114300" distR="114300" simplePos="0" relativeHeight="251765760" behindDoc="0" locked="0" layoutInCell="1" allowOverlap="1" wp14:anchorId="46D459ED">
            <wp:simplePos x="0" y="0"/>
            <wp:positionH relativeFrom="column">
              <wp:posOffset>5119370</wp:posOffset>
            </wp:positionH>
            <wp:positionV relativeFrom="paragraph">
              <wp:posOffset>480060</wp:posOffset>
            </wp:positionV>
            <wp:extent cx="531495" cy="342900"/>
            <wp:effectExtent l="0" t="0" r="1905" b="0"/>
            <wp:wrapNone/>
            <wp:docPr id="252" name="il_fi" descr="http://klickdichschlau.at/contentfiles/edv/hardware/Tastatur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_fi" descr="http://klickdichschlau.at/contentfiles/edv/hardware/Tastatur_de.png"/>
                    <pic:cNvPicPr>
                      <a:picLocks noChangeAspect="1"/>
                    </pic:cNvPicPr>
                  </pic:nvPicPr>
                  <pic:blipFill rotWithShape="1">
                    <a:blip r:embed="rId46" cstate="print">
                      <a:extLst>
                        <a:ext uri="{28A0092B-C50C-407E-A947-70E740481C1C}">
                          <a14:useLocalDpi xmlns:a14="http://schemas.microsoft.com/office/drawing/2010/main" val="0"/>
                        </a:ext>
                      </a:extLst>
                    </a:blip>
                    <a:srcRect l="3762" t="70536" r="89979" b="19863"/>
                    <a:stretch/>
                  </pic:blipFill>
                  <pic:spPr bwMode="auto">
                    <a:xfrm>
                      <a:off x="0" y="0"/>
                      <a:ext cx="531495" cy="342900"/>
                    </a:xfrm>
                    <a:prstGeom prst="rect">
                      <a:avLst/>
                    </a:prstGeom>
                    <a:noFill/>
                    <a:ln>
                      <a:noFill/>
                    </a:ln>
                    <a:extLst>
                      <a:ext uri="{53640926-AAD7-44D8-BBD7-CCE9431645EC}">
                        <a14:shadowObscured xmlns:a14="http://schemas.microsoft.com/office/drawing/2010/main"/>
                      </a:ext>
                    </a:extLst>
                  </pic:spPr>
                </pic:pic>
              </a:graphicData>
            </a:graphic>
          </wp:anchor>
        </w:drawing>
      </w:r>
      <w:r w:rsidR="00F7092B" w:rsidRPr="004B2BA0">
        <w:t>Drücken und halten Sie auf der Tastatur (mit der linken Hand) die Taste</w:t>
      </w:r>
      <w:r w:rsidR="004B2BA0">
        <w:t xml:space="preserve"> </w:t>
      </w:r>
      <w:r w:rsidR="00F7092B" w:rsidRPr="004B2BA0">
        <w:t xml:space="preserve"> </w:t>
      </w:r>
      <w:r w:rsidR="00C327A9">
        <w:br/>
      </w:r>
      <w:r w:rsidR="00F7092B" w:rsidRPr="004B2BA0">
        <w:t>und klicken Sie gleichzeitig mit der Maus (rechte Hand) auf</w:t>
      </w:r>
      <w:r w:rsidR="004B2BA0">
        <w:t xml:space="preserve"> die nächste</w:t>
      </w:r>
      <w:r w:rsidR="00F7092B" w:rsidRPr="004B2BA0">
        <w:t xml:space="preserve"> </w:t>
      </w:r>
      <w:r w:rsidR="004B2BA0">
        <w:t>Datei</w:t>
      </w:r>
      <w:r w:rsidR="00F7092B" w:rsidRPr="004B2BA0">
        <w:t>.</w:t>
      </w:r>
      <w:r w:rsidR="00C327A9">
        <w:br/>
      </w:r>
      <w:r w:rsidR="00C327A9">
        <w:rPr>
          <w:b/>
        </w:rPr>
        <w:br/>
      </w:r>
      <w:r w:rsidR="0014687A" w:rsidRPr="00C327A9">
        <w:rPr>
          <w:b/>
        </w:rPr>
        <w:t>Aber Achtung:</w:t>
      </w:r>
      <w:r w:rsidR="0014687A">
        <w:t xml:space="preserve"> Halten Sie die Maus ruhig! Wenn Sie bei gedrückter </w:t>
      </w:r>
      <w:r w:rsidR="00C327A9">
        <w:tab/>
      </w:r>
      <w:r w:rsidR="0014687A">
        <w:t>-Taste die Maus klicken und ziehen, werden die Dateien</w:t>
      </w:r>
      <w:r w:rsidR="004237C8">
        <w:t>/Ordner</w:t>
      </w:r>
      <w:r w:rsidR="0014687A">
        <w:t xml:space="preserve"> kopiert und</w:t>
      </w:r>
      <w:r w:rsidR="00C327A9">
        <w:t xml:space="preserve"> </w:t>
      </w:r>
      <w:r w:rsidR="0014687A">
        <w:t xml:space="preserve">eingefügt! Sie haben dann also zwei Exemplare </w:t>
      </w:r>
      <w:r w:rsidR="00C51781">
        <w:t>davon</w:t>
      </w:r>
      <w:r w:rsidR="0014687A">
        <w:t>.</w:t>
      </w:r>
    </w:p>
    <w:p w:rsidR="00770250" w:rsidRDefault="00770250" w:rsidP="00791486">
      <w:pPr>
        <w:pStyle w:val="Listenabsatz"/>
        <w:numPr>
          <w:ilvl w:val="0"/>
          <w:numId w:val="21"/>
        </w:numPr>
        <w:ind w:left="709"/>
        <w:contextualSpacing w:val="0"/>
      </w:pPr>
      <w:r>
        <w:rPr>
          <w:noProof/>
        </w:rPr>
        <w:drawing>
          <wp:anchor distT="0" distB="0" distL="114300" distR="114300" simplePos="0" relativeHeight="251768832" behindDoc="0" locked="0" layoutInCell="1" allowOverlap="1" wp14:anchorId="46D459ED">
            <wp:simplePos x="0" y="0"/>
            <wp:positionH relativeFrom="column">
              <wp:posOffset>3119120</wp:posOffset>
            </wp:positionH>
            <wp:positionV relativeFrom="paragraph">
              <wp:posOffset>424180</wp:posOffset>
            </wp:positionV>
            <wp:extent cx="531495" cy="342900"/>
            <wp:effectExtent l="0" t="0" r="1905" b="0"/>
            <wp:wrapNone/>
            <wp:docPr id="251" name="il_fi" descr="http://klickdichschlau.at/contentfiles/edv/hardware/Tastatur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_fi" descr="http://klickdichschlau.at/contentfiles/edv/hardware/Tastatur_de.png"/>
                    <pic:cNvPicPr>
                      <a:picLocks noChangeAspect="1"/>
                    </pic:cNvPicPr>
                  </pic:nvPicPr>
                  <pic:blipFill rotWithShape="1">
                    <a:blip r:embed="rId46" cstate="print">
                      <a:extLst>
                        <a:ext uri="{28A0092B-C50C-407E-A947-70E740481C1C}">
                          <a14:useLocalDpi xmlns:a14="http://schemas.microsoft.com/office/drawing/2010/main" val="0"/>
                        </a:ext>
                      </a:extLst>
                    </a:blip>
                    <a:srcRect l="3762" t="70536" r="89979" b="19863"/>
                    <a:stretch/>
                  </pic:blipFill>
                  <pic:spPr bwMode="auto">
                    <a:xfrm>
                      <a:off x="0" y="0"/>
                      <a:ext cx="531495" cy="342900"/>
                    </a:xfrm>
                    <a:prstGeom prst="rect">
                      <a:avLst/>
                    </a:prstGeom>
                    <a:noFill/>
                    <a:ln>
                      <a:noFill/>
                    </a:ln>
                    <a:extLst>
                      <a:ext uri="{53640926-AAD7-44D8-BBD7-CCE9431645EC}">
                        <a14:shadowObscured xmlns:a14="http://schemas.microsoft.com/office/drawing/2010/main"/>
                      </a:ext>
                    </a:extLst>
                  </pic:spPr>
                </pic:pic>
              </a:graphicData>
            </a:graphic>
          </wp:anchor>
        </w:drawing>
      </w:r>
      <w:r w:rsidR="00F7092B">
        <w:t xml:space="preserve">Lassen Sie die Taste </w:t>
      </w:r>
      <w:r w:rsidR="001305F4">
        <w:t xml:space="preserve">            </w:t>
      </w:r>
      <w:r w:rsidR="00F7092B">
        <w:t xml:space="preserve"> erst aus, wenn alle gewünschten </w:t>
      </w:r>
      <w:r w:rsidR="000F23DD">
        <w:t>Dateien</w:t>
      </w:r>
      <w:r w:rsidR="001305F4">
        <w:t xml:space="preserve"> bzw. Ordner</w:t>
      </w:r>
      <w:r w:rsidR="000F23DD">
        <w:t xml:space="preserve"> </w:t>
      </w:r>
      <w:r w:rsidR="00F7092B">
        <w:t>markiert sind!</w:t>
      </w:r>
    </w:p>
    <w:p w:rsidR="00F7092B" w:rsidRDefault="00F7092B" w:rsidP="00770250">
      <w:pPr>
        <w:pStyle w:val="Listenabsatz"/>
        <w:ind w:left="709"/>
        <w:contextualSpacing w:val="0"/>
      </w:pPr>
      <w:r w:rsidRPr="006C00FF">
        <w:rPr>
          <w:b/>
        </w:rPr>
        <w:t>ACHTUNG:</w:t>
      </w:r>
      <w:r>
        <w:t xml:space="preserve"> wenn Sie ohne gedrückter</w:t>
      </w:r>
      <w:r w:rsidR="00770250">
        <w:t xml:space="preserve">          </w:t>
      </w:r>
      <w:r>
        <w:t xml:space="preserve">  </w:t>
      </w:r>
      <w:r w:rsidR="00770250">
        <w:t xml:space="preserve">  </w:t>
      </w:r>
      <w:r>
        <w:t>Taste woanders hin klicken, wird die Markierung wieder aufgehoben und es ist nichts mehr markiert!</w:t>
      </w:r>
    </w:p>
    <w:p w:rsidR="00F7092B" w:rsidRDefault="006B66A2" w:rsidP="00F7092B">
      <w:r>
        <w:rPr>
          <w:noProof/>
        </w:rPr>
        <w:drawing>
          <wp:anchor distT="0" distB="0" distL="114300" distR="114300" simplePos="0" relativeHeight="251781120" behindDoc="0" locked="0" layoutInCell="1" allowOverlap="1" wp14:anchorId="614B926E">
            <wp:simplePos x="0" y="0"/>
            <wp:positionH relativeFrom="column">
              <wp:posOffset>4665676</wp:posOffset>
            </wp:positionH>
            <wp:positionV relativeFrom="paragraph">
              <wp:posOffset>33020</wp:posOffset>
            </wp:positionV>
            <wp:extent cx="1209675" cy="1447800"/>
            <wp:effectExtent l="19050" t="19050" r="28575" b="19050"/>
            <wp:wrapNone/>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09675" cy="1447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7092B" w:rsidRDefault="00F7092B" w:rsidP="00F7092B">
      <w:r>
        <w:t xml:space="preserve">Alle markierten Ordner/Dateien sind nun blau hinterlegt. </w:t>
      </w:r>
    </w:p>
    <w:p w:rsidR="004B2BA0" w:rsidRDefault="00F7092B" w:rsidP="004268CB">
      <w:r>
        <w:t xml:space="preserve">Sie </w:t>
      </w:r>
      <w:r w:rsidR="00803909">
        <w:t xml:space="preserve">können </w:t>
      </w:r>
      <w:r>
        <w:t>diese Ordner/Dateien gemeinsam löschen, ver</w:t>
      </w:r>
      <w:r w:rsidR="00803909">
        <w:t>schieben</w:t>
      </w:r>
      <w:r w:rsidR="006B66A2">
        <w:br/>
      </w:r>
      <w:r>
        <w:t xml:space="preserve">oder kopieren und müssen dies nicht für jeden Ordner oder jede </w:t>
      </w:r>
      <w:r w:rsidR="00803909">
        <w:br/>
      </w:r>
      <w:bookmarkStart w:id="3" w:name="_GoBack"/>
      <w:bookmarkEnd w:id="3"/>
      <w:r>
        <w:t>Datei einzeln machen!</w:t>
      </w:r>
    </w:p>
    <w:sectPr w:rsidR="004B2BA0" w:rsidSect="000C3ADB">
      <w:headerReference w:type="default" r:id="rId48"/>
      <w:footerReference w:type="default" r:id="rId49"/>
      <w:headerReference w:type="first" r:id="rId50"/>
      <w:footerReference w:type="first" r:id="rId51"/>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81B" w:rsidRDefault="0011581B" w:rsidP="00F759F3">
      <w:r>
        <w:separator/>
      </w:r>
    </w:p>
  </w:endnote>
  <w:endnote w:type="continuationSeparator" w:id="0">
    <w:p w:rsidR="0011581B" w:rsidRDefault="0011581B"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619125" cy="661585"/>
              <wp:effectExtent l="0" t="0" r="9525" b="24765"/>
              <wp:wrapNone/>
              <wp:docPr id="241" name="Gruppieren 241"/>
              <wp:cNvGraphicFramePr/>
              <a:graphic xmlns:a="http://schemas.openxmlformats.org/drawingml/2006/main">
                <a:graphicData uri="http://schemas.microsoft.com/office/word/2010/wordprocessingGroup">
                  <wpg:wgp>
                    <wpg:cNvGrpSpPr/>
                    <wpg:grpSpPr>
                      <a:xfrm>
                        <a:off x="0" y="0"/>
                        <a:ext cx="619125" cy="661585"/>
                        <a:chOff x="0" y="0"/>
                        <a:chExt cx="619125" cy="661585"/>
                      </a:xfrm>
                    </wpg:grpSpPr>
                    <wps:wsp>
                      <wps:cNvPr id="227" name="Textfeld 2"/>
                      <wps:cNvSpPr txBox="1">
                        <a:spLocks noChangeArrowheads="1"/>
                      </wps:cNvSpPr>
                      <wps:spPr bwMode="auto">
                        <a:xfrm>
                          <a:off x="66675" y="180825"/>
                          <a:ext cx="552450" cy="307975"/>
                        </a:xfrm>
                        <a:prstGeom prst="rect">
                          <a:avLst/>
                        </a:prstGeom>
                        <a:noFill/>
                        <a:ln w="9525">
                          <a:noFill/>
                          <a:miter lim="800000"/>
                          <a:headEnd/>
                          <a:tailEnd/>
                        </a:ln>
                      </wps:spPr>
                      <wps:txbx>
                        <w:txbxContent>
                          <w:p w:rsidR="005B71B6" w:rsidRPr="00F759F3" w:rsidRDefault="005B71B6" w:rsidP="00F759F3">
                            <w:pPr>
                              <w:spacing w:before="0" w:line="240" w:lineRule="auto"/>
                              <w:jc w:val="center"/>
                              <w:rPr>
                                <w:sz w:val="18"/>
                                <w:szCs w:val="18"/>
                              </w:rPr>
                            </w:pPr>
                            <w:r w:rsidRPr="00F759F3">
                              <w:rPr>
                                <w:sz w:val="18"/>
                                <w:szCs w:val="18"/>
                              </w:rPr>
                              <w:t>Seite</w:t>
                            </w:r>
                          </w:p>
                          <w:p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6722274" id="Gruppieren 241" o:spid="_x0000_s1053" style="position:absolute;margin-left:421.1pt;margin-top:-20.5pt;width:48.75pt;height:52.1pt;z-index:251656704;mso-width-relative:margin" coordsize="6191,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">
              <v:shapetype id="_x0000_t202" coordsize="21600,21600" o:spt="202" path="m,l,21600r21600,l21600,xe">
                <v:stroke joinstyle="miter"/>
                <v:path gradientshapeok="t" o:connecttype="rect"/>
              </v:shapetype>
              <v:shape id="Textfeld 2" o:spid="_x0000_s1054" type="#_x0000_t202" style="position:absolute;left:666;top:1808;width:552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5B71B6" w:rsidRPr="00F759F3" w:rsidRDefault="005B71B6" w:rsidP="00F759F3">
                      <w:pPr>
                        <w:spacing w:before="0" w:line="240" w:lineRule="auto"/>
                        <w:jc w:val="center"/>
                        <w:rPr>
                          <w:sz w:val="18"/>
                          <w:szCs w:val="18"/>
                        </w:rPr>
                      </w:pPr>
                      <w:r w:rsidRPr="00F759F3">
                        <w:rPr>
                          <w:sz w:val="18"/>
                          <w:szCs w:val="18"/>
                        </w:rPr>
                        <w:t>Seite</w:t>
                      </w:r>
                    </w:p>
                    <w:p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55"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25916F6E">
              <wp:simplePos x="0" y="0"/>
              <wp:positionH relativeFrom="margin">
                <wp:posOffset>-5080</wp:posOffset>
              </wp:positionH>
              <wp:positionV relativeFrom="paragraph">
                <wp:posOffset>-8890</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rsidR="005B71B6" w:rsidRPr="00F759F3" w:rsidRDefault="005B71B6" w:rsidP="000C3ADB">
                            <w:pPr>
                              <w:spacing w:before="0" w:line="240" w:lineRule="auto"/>
                              <w:jc w:val="center"/>
                              <w:rPr>
                                <w:sz w:val="18"/>
                                <w:szCs w:val="18"/>
                              </w:rPr>
                            </w:pPr>
                            <w:r w:rsidRPr="00F759F3">
                              <w:rPr>
                                <w:sz w:val="18"/>
                                <w:szCs w:val="18"/>
                              </w:rPr>
                              <w:t>Seite</w:t>
                            </w:r>
                          </w:p>
                          <w:p w:rsidR="005B71B6" w:rsidRPr="00F759F3" w:rsidRDefault="005B71B6" w:rsidP="000C3ADB">
                            <w:pPr>
                              <w:spacing w:before="0" w:line="240" w:lineRule="auto"/>
                              <w:jc w:val="center"/>
                              <w:rPr>
                                <w:sz w:val="18"/>
                                <w:szCs w:val="18"/>
                              </w:rPr>
                            </w:pPr>
                            <w:r w:rsidRPr="00144933">
                              <w:rPr>
                                <w:sz w:val="18"/>
                                <w:szCs w:val="18"/>
                              </w:rPr>
                              <w:fldChar w:fldCharType="begin"/>
                            </w:r>
                            <w:r w:rsidRPr="00144933">
                              <w:rPr>
                                <w:sz w:val="18"/>
                                <w:szCs w:val="18"/>
                              </w:rPr>
                              <w:instrText>PAGE  \* Arabic  \* MERGEFORMAT</w:instrText>
                            </w:r>
                            <w:r w:rsidRPr="00144933">
                              <w:rPr>
                                <w:sz w:val="18"/>
                                <w:szCs w:val="18"/>
                              </w:rPr>
                              <w:fldChar w:fldCharType="separate"/>
                            </w:r>
                            <w:r w:rsidRPr="00144933">
                              <w:rPr>
                                <w:noProof/>
                                <w:sz w:val="18"/>
                                <w:szCs w:val="18"/>
                              </w:rPr>
                              <w:t>1</w:t>
                            </w:r>
                            <w:r w:rsidRPr="00144933">
                              <w:rPr>
                                <w:sz w:val="18"/>
                                <w:szCs w:val="18"/>
                              </w:rPr>
                              <w:fldChar w:fldCharType="end"/>
                            </w:r>
                            <w:r w:rsidRPr="00144933">
                              <w:rPr>
                                <w:sz w:val="18"/>
                                <w:szCs w:val="18"/>
                              </w:rPr>
                              <w:t xml:space="preserve"> </w:t>
                            </w:r>
                            <w:r w:rsidRPr="00F759F3">
                              <w:rPr>
                                <w:sz w:val="18"/>
                                <w:szCs w:val="18"/>
                              </w:rPr>
                              <w:t xml:space="preserve">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5032" y="353243"/>
                          <a:ext cx="5313728" cy="343640"/>
                          <a:chOff x="15063" y="10190"/>
                          <a:chExt cx="5313961" cy="344691"/>
                        </a:xfrm>
                      </wpg:grpSpPr>
                      <wps:wsp>
                        <wps:cNvPr id="235" name="Textfeld 2"/>
                        <wps:cNvSpPr txBox="1">
                          <a:spLocks noChangeArrowheads="1"/>
                        </wps:cNvSpPr>
                        <wps:spPr bwMode="auto">
                          <a:xfrm>
                            <a:off x="769892" y="10190"/>
                            <a:ext cx="4559132" cy="344691"/>
                          </a:xfrm>
                          <a:prstGeom prst="rect">
                            <a:avLst/>
                          </a:prstGeom>
                          <a:noFill/>
                          <a:ln w="9525">
                            <a:noFill/>
                            <a:miter lim="800000"/>
                            <a:headEnd/>
                            <a:tailEnd/>
                          </a:ln>
                        </wps:spPr>
                        <wps:txbx>
                          <w:txbxContent>
                            <w:p w:rsidR="005B71B6" w:rsidRPr="006852D5" w:rsidRDefault="00144933" w:rsidP="008F317E">
                              <w:pPr>
                                <w:spacing w:before="0" w:line="240" w:lineRule="auto"/>
                                <w:rPr>
                                  <w:sz w:val="16"/>
                                  <w:szCs w:val="16"/>
                                </w:rPr>
                              </w:pPr>
                              <w:r>
                                <w:rPr>
                                  <w:sz w:val="16"/>
                                  <w:szCs w:val="16"/>
                                </w:rPr>
                                <w:t>Dipl.-Ing.</w:t>
                              </w:r>
                              <w:r w:rsidRPr="00144933">
                                <w:rPr>
                                  <w:sz w:val="16"/>
                                  <w:szCs w:val="16"/>
                                  <w:vertAlign w:val="superscript"/>
                                </w:rPr>
                                <w:t>in</w:t>
                              </w:r>
                              <w:r>
                                <w:rPr>
                                  <w:sz w:val="16"/>
                                  <w:szCs w:val="16"/>
                                </w:rPr>
                                <w:t xml:space="preserve"> (FH) Eva Brenner, </w:t>
                              </w:r>
                              <w:proofErr w:type="spellStart"/>
                              <w:r>
                                <w:rPr>
                                  <w:sz w:val="16"/>
                                  <w:szCs w:val="16"/>
                                </w:rPr>
                                <w:t>MSc</w:t>
                              </w:r>
                              <w:proofErr w:type="spellEnd"/>
                              <w:r>
                                <w:rPr>
                                  <w:sz w:val="16"/>
                                  <w:szCs w:val="16"/>
                                </w:rPr>
                                <w:t>/akzente</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50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56" style="position:absolute;margin-left:-.4pt;margin-top:-.7pt;width:463.95pt;height:52.15pt;z-index:251657728;mso-position-horizontal-relative:margin;mso-width-relative:margin;mso-height-relative:margin" coordorigin=",345" coordsize="5892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">
              <v:shapetype id="_x0000_t202" coordsize="21600,21600" o:spt="202" path="m,l,21600r21600,l21600,xe">
                <v:stroke joinstyle="miter"/>
                <v:path gradientshapeok="t" o:connecttype="rect"/>
              </v:shapetype>
              <v:shape id="Textfeld 2" o:spid="_x0000_s1057"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5B71B6" w:rsidRPr="00F759F3" w:rsidRDefault="005B71B6" w:rsidP="000C3ADB">
                      <w:pPr>
                        <w:spacing w:before="0" w:line="240" w:lineRule="auto"/>
                        <w:jc w:val="center"/>
                        <w:rPr>
                          <w:sz w:val="18"/>
                          <w:szCs w:val="18"/>
                        </w:rPr>
                      </w:pPr>
                      <w:r w:rsidRPr="00F759F3">
                        <w:rPr>
                          <w:sz w:val="18"/>
                          <w:szCs w:val="18"/>
                        </w:rPr>
                        <w:t>Seite</w:t>
                      </w:r>
                    </w:p>
                    <w:p w:rsidR="005B71B6" w:rsidRPr="00F759F3" w:rsidRDefault="005B71B6" w:rsidP="000C3ADB">
                      <w:pPr>
                        <w:spacing w:before="0" w:line="240" w:lineRule="auto"/>
                        <w:jc w:val="center"/>
                        <w:rPr>
                          <w:sz w:val="18"/>
                          <w:szCs w:val="18"/>
                        </w:rPr>
                      </w:pPr>
                      <w:r w:rsidRPr="00144933">
                        <w:rPr>
                          <w:sz w:val="18"/>
                          <w:szCs w:val="18"/>
                        </w:rPr>
                        <w:fldChar w:fldCharType="begin"/>
                      </w:r>
                      <w:r w:rsidRPr="00144933">
                        <w:rPr>
                          <w:sz w:val="18"/>
                          <w:szCs w:val="18"/>
                        </w:rPr>
                        <w:instrText>PAGE  \* Arabic  \* MERGEFORMAT</w:instrText>
                      </w:r>
                      <w:r w:rsidRPr="00144933">
                        <w:rPr>
                          <w:sz w:val="18"/>
                          <w:szCs w:val="18"/>
                        </w:rPr>
                        <w:fldChar w:fldCharType="separate"/>
                      </w:r>
                      <w:r w:rsidRPr="00144933">
                        <w:rPr>
                          <w:noProof/>
                          <w:sz w:val="18"/>
                          <w:szCs w:val="18"/>
                        </w:rPr>
                        <w:t>1</w:t>
                      </w:r>
                      <w:r w:rsidRPr="00144933">
                        <w:rPr>
                          <w:sz w:val="18"/>
                          <w:szCs w:val="18"/>
                        </w:rPr>
                        <w:fldChar w:fldCharType="end"/>
                      </w:r>
                      <w:r w:rsidRPr="00144933">
                        <w:rPr>
                          <w:sz w:val="18"/>
                          <w:szCs w:val="18"/>
                        </w:rPr>
                        <w:t xml:space="preserve"> </w:t>
                      </w:r>
                      <w:r w:rsidRPr="00F759F3">
                        <w:rPr>
                          <w:sz w:val="18"/>
                          <w:szCs w:val="18"/>
                        </w:rPr>
                        <w:t xml:space="preserve">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58" style="position:absolute;left:50;top:3532;width:53137;height:3436" coordorigin="150,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59" type="#_x0000_t202" style="position:absolute;left:7698;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rsidR="005B71B6" w:rsidRPr="006852D5" w:rsidRDefault="00144933" w:rsidP="008F317E">
                        <w:pPr>
                          <w:spacing w:before="0" w:line="240" w:lineRule="auto"/>
                          <w:rPr>
                            <w:sz w:val="16"/>
                            <w:szCs w:val="16"/>
                          </w:rPr>
                        </w:pPr>
                        <w:r>
                          <w:rPr>
                            <w:sz w:val="16"/>
                            <w:szCs w:val="16"/>
                          </w:rPr>
                          <w:t>Dipl.-Ing.</w:t>
                        </w:r>
                        <w:r w:rsidRPr="00144933">
                          <w:rPr>
                            <w:sz w:val="16"/>
                            <w:szCs w:val="16"/>
                            <w:vertAlign w:val="superscript"/>
                          </w:rPr>
                          <w:t>in</w:t>
                        </w:r>
                        <w:r>
                          <w:rPr>
                            <w:sz w:val="16"/>
                            <w:szCs w:val="16"/>
                          </w:rPr>
                          <w:t xml:space="preserve"> (FH) Eva Brenner, </w:t>
                        </w:r>
                        <w:proofErr w:type="spellStart"/>
                        <w:r>
                          <w:rPr>
                            <w:sz w:val="16"/>
                            <w:szCs w:val="16"/>
                          </w:rPr>
                          <w:t>MSc</w:t>
                        </w:r>
                        <w:proofErr w:type="spellEnd"/>
                        <w:r>
                          <w:rPr>
                            <w:sz w:val="16"/>
                            <w:szCs w:val="16"/>
                          </w:rPr>
                          <w:t>/akzente</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60" type="#_x0000_t75" style="position:absolute;left:150;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61"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62"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81B" w:rsidRDefault="0011581B" w:rsidP="00F759F3">
      <w:r>
        <w:separator/>
      </w:r>
    </w:p>
  </w:footnote>
  <w:footnote w:type="continuationSeparator" w:id="0">
    <w:p w:rsidR="0011581B" w:rsidRDefault="0011581B"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1B6" w:rsidRDefault="005B71B6" w:rsidP="00577103">
    <w:pPr>
      <w:pStyle w:val="KeinLeerraum"/>
      <w:tabs>
        <w:tab w:val="left" w:pos="9356"/>
      </w:tabs>
    </w:pPr>
  </w:p>
  <w:p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rsidR="005B71B6" w:rsidRDefault="005B71B6" w:rsidP="000C3ADB">
    <w:pPr>
      <w:pStyle w:val="KeinLeerraum"/>
      <w:tabs>
        <w:tab w:val="left" w:pos="9356"/>
      </w:tabs>
      <w:jc w:val="right"/>
    </w:pPr>
  </w:p>
  <w:p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1C52CDC"/>
    <w:multiLevelType w:val="hybridMultilevel"/>
    <w:tmpl w:val="827442B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5A8A2DB2"/>
    <w:multiLevelType w:val="hybridMultilevel"/>
    <w:tmpl w:val="B0F6825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EC13A32"/>
    <w:multiLevelType w:val="hybridMultilevel"/>
    <w:tmpl w:val="90D4945C"/>
    <w:lvl w:ilvl="0" w:tplc="9794AD0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9"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0"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2"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1"/>
  </w:num>
  <w:num w:numId="4">
    <w:abstractNumId w:val="19"/>
  </w:num>
  <w:num w:numId="5">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0"/>
  </w:num>
  <w:num w:numId="8">
    <w:abstractNumId w:val="12"/>
  </w:num>
  <w:num w:numId="9">
    <w:abstractNumId w:val="20"/>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17"/>
  </w:num>
  <w:num w:numId="23">
    <w:abstractNumId w:val="15"/>
  </w:num>
  <w:num w:numId="24">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F40"/>
    <w:rsid w:val="00000E64"/>
    <w:rsid w:val="0000107D"/>
    <w:rsid w:val="000020BB"/>
    <w:rsid w:val="00005F40"/>
    <w:rsid w:val="00006921"/>
    <w:rsid w:val="000069A9"/>
    <w:rsid w:val="00011628"/>
    <w:rsid w:val="00011ABD"/>
    <w:rsid w:val="0001332E"/>
    <w:rsid w:val="00014C1A"/>
    <w:rsid w:val="000163DA"/>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3F6B"/>
    <w:rsid w:val="00067E33"/>
    <w:rsid w:val="000715F1"/>
    <w:rsid w:val="00071670"/>
    <w:rsid w:val="00071683"/>
    <w:rsid w:val="00071B5E"/>
    <w:rsid w:val="000800ED"/>
    <w:rsid w:val="00080B84"/>
    <w:rsid w:val="00083701"/>
    <w:rsid w:val="00085F30"/>
    <w:rsid w:val="00086586"/>
    <w:rsid w:val="00087E62"/>
    <w:rsid w:val="00090D94"/>
    <w:rsid w:val="000915A1"/>
    <w:rsid w:val="00091AD7"/>
    <w:rsid w:val="0009293C"/>
    <w:rsid w:val="00092A4F"/>
    <w:rsid w:val="0009304D"/>
    <w:rsid w:val="0009385A"/>
    <w:rsid w:val="0009408C"/>
    <w:rsid w:val="00095F95"/>
    <w:rsid w:val="0009660A"/>
    <w:rsid w:val="0009775B"/>
    <w:rsid w:val="000A009C"/>
    <w:rsid w:val="000A0377"/>
    <w:rsid w:val="000A1DB1"/>
    <w:rsid w:val="000A5A57"/>
    <w:rsid w:val="000A62A4"/>
    <w:rsid w:val="000B337A"/>
    <w:rsid w:val="000B5224"/>
    <w:rsid w:val="000B6417"/>
    <w:rsid w:val="000C22B8"/>
    <w:rsid w:val="000C373A"/>
    <w:rsid w:val="000C3ADB"/>
    <w:rsid w:val="000C564F"/>
    <w:rsid w:val="000D0DD4"/>
    <w:rsid w:val="000D0FAF"/>
    <w:rsid w:val="000D3763"/>
    <w:rsid w:val="000D669A"/>
    <w:rsid w:val="000E0F42"/>
    <w:rsid w:val="000E4FF2"/>
    <w:rsid w:val="000E5DF6"/>
    <w:rsid w:val="000F23DD"/>
    <w:rsid w:val="000F39B1"/>
    <w:rsid w:val="000F3D47"/>
    <w:rsid w:val="000F4977"/>
    <w:rsid w:val="000F4D25"/>
    <w:rsid w:val="000F558F"/>
    <w:rsid w:val="000F6B53"/>
    <w:rsid w:val="000F789D"/>
    <w:rsid w:val="000F7FA4"/>
    <w:rsid w:val="001006F7"/>
    <w:rsid w:val="00101854"/>
    <w:rsid w:val="00102BBF"/>
    <w:rsid w:val="0010527C"/>
    <w:rsid w:val="00105494"/>
    <w:rsid w:val="00105523"/>
    <w:rsid w:val="00107C8A"/>
    <w:rsid w:val="00107DA1"/>
    <w:rsid w:val="00111541"/>
    <w:rsid w:val="0011455F"/>
    <w:rsid w:val="0011581B"/>
    <w:rsid w:val="0011619F"/>
    <w:rsid w:val="00116A10"/>
    <w:rsid w:val="0012219C"/>
    <w:rsid w:val="001233DB"/>
    <w:rsid w:val="00126A42"/>
    <w:rsid w:val="0013037B"/>
    <w:rsid w:val="001305F4"/>
    <w:rsid w:val="00135ED7"/>
    <w:rsid w:val="00137633"/>
    <w:rsid w:val="00144933"/>
    <w:rsid w:val="00145AD6"/>
    <w:rsid w:val="0014687A"/>
    <w:rsid w:val="00154DF6"/>
    <w:rsid w:val="00155203"/>
    <w:rsid w:val="001568B5"/>
    <w:rsid w:val="00157061"/>
    <w:rsid w:val="001606CA"/>
    <w:rsid w:val="00161355"/>
    <w:rsid w:val="00163FC6"/>
    <w:rsid w:val="00164144"/>
    <w:rsid w:val="0016493E"/>
    <w:rsid w:val="001649C7"/>
    <w:rsid w:val="0016663C"/>
    <w:rsid w:val="00166D4A"/>
    <w:rsid w:val="00170C0D"/>
    <w:rsid w:val="00175C9D"/>
    <w:rsid w:val="0018102F"/>
    <w:rsid w:val="00181EF6"/>
    <w:rsid w:val="001849DA"/>
    <w:rsid w:val="001850E9"/>
    <w:rsid w:val="0018597E"/>
    <w:rsid w:val="0018604E"/>
    <w:rsid w:val="001944C1"/>
    <w:rsid w:val="00195059"/>
    <w:rsid w:val="001A3236"/>
    <w:rsid w:val="001A656A"/>
    <w:rsid w:val="001A666E"/>
    <w:rsid w:val="001A6D97"/>
    <w:rsid w:val="001A73F3"/>
    <w:rsid w:val="001A7432"/>
    <w:rsid w:val="001B1945"/>
    <w:rsid w:val="001B3736"/>
    <w:rsid w:val="001B4B1E"/>
    <w:rsid w:val="001B5050"/>
    <w:rsid w:val="001B538B"/>
    <w:rsid w:val="001B60EE"/>
    <w:rsid w:val="001B798A"/>
    <w:rsid w:val="001C0E27"/>
    <w:rsid w:val="001C2F13"/>
    <w:rsid w:val="001C438C"/>
    <w:rsid w:val="001C4704"/>
    <w:rsid w:val="001C643D"/>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188C"/>
    <w:rsid w:val="002128AA"/>
    <w:rsid w:val="00212B35"/>
    <w:rsid w:val="00216E0E"/>
    <w:rsid w:val="002170F9"/>
    <w:rsid w:val="00221221"/>
    <w:rsid w:val="002249F7"/>
    <w:rsid w:val="0022525B"/>
    <w:rsid w:val="0022624F"/>
    <w:rsid w:val="00226C0F"/>
    <w:rsid w:val="00227375"/>
    <w:rsid w:val="00231C45"/>
    <w:rsid w:val="00233B9C"/>
    <w:rsid w:val="002354F5"/>
    <w:rsid w:val="00242F0E"/>
    <w:rsid w:val="002439B1"/>
    <w:rsid w:val="00243FCB"/>
    <w:rsid w:val="00244A2F"/>
    <w:rsid w:val="00250F67"/>
    <w:rsid w:val="002528E5"/>
    <w:rsid w:val="00253D22"/>
    <w:rsid w:val="00255461"/>
    <w:rsid w:val="00257B2A"/>
    <w:rsid w:val="00257FB8"/>
    <w:rsid w:val="0026091C"/>
    <w:rsid w:val="00260F00"/>
    <w:rsid w:val="00263363"/>
    <w:rsid w:val="00264E7E"/>
    <w:rsid w:val="00265BB1"/>
    <w:rsid w:val="00265F68"/>
    <w:rsid w:val="00266D5F"/>
    <w:rsid w:val="00267383"/>
    <w:rsid w:val="00270EE7"/>
    <w:rsid w:val="00271961"/>
    <w:rsid w:val="00271C25"/>
    <w:rsid w:val="0027576D"/>
    <w:rsid w:val="002818FF"/>
    <w:rsid w:val="00281A66"/>
    <w:rsid w:val="00284FAA"/>
    <w:rsid w:val="00285250"/>
    <w:rsid w:val="002865B8"/>
    <w:rsid w:val="00286BDD"/>
    <w:rsid w:val="00290D8A"/>
    <w:rsid w:val="0029331F"/>
    <w:rsid w:val="002937D7"/>
    <w:rsid w:val="00293E26"/>
    <w:rsid w:val="002947EB"/>
    <w:rsid w:val="002949DE"/>
    <w:rsid w:val="002A0779"/>
    <w:rsid w:val="002A189D"/>
    <w:rsid w:val="002A3782"/>
    <w:rsid w:val="002A46BA"/>
    <w:rsid w:val="002A4BA9"/>
    <w:rsid w:val="002A60F0"/>
    <w:rsid w:val="002A6938"/>
    <w:rsid w:val="002A7FCC"/>
    <w:rsid w:val="002B365A"/>
    <w:rsid w:val="002B3956"/>
    <w:rsid w:val="002B39E5"/>
    <w:rsid w:val="002B6D24"/>
    <w:rsid w:val="002C1225"/>
    <w:rsid w:val="002C1AF2"/>
    <w:rsid w:val="002C355E"/>
    <w:rsid w:val="002C3985"/>
    <w:rsid w:val="002C4DC5"/>
    <w:rsid w:val="002C6549"/>
    <w:rsid w:val="002C6EBC"/>
    <w:rsid w:val="002C7C9C"/>
    <w:rsid w:val="002D38CE"/>
    <w:rsid w:val="002D5444"/>
    <w:rsid w:val="002E2147"/>
    <w:rsid w:val="002E24DF"/>
    <w:rsid w:val="002E2D1E"/>
    <w:rsid w:val="002E36AD"/>
    <w:rsid w:val="002E5F4E"/>
    <w:rsid w:val="002E78D7"/>
    <w:rsid w:val="002E7B36"/>
    <w:rsid w:val="002F216D"/>
    <w:rsid w:val="002F2C46"/>
    <w:rsid w:val="002F7D81"/>
    <w:rsid w:val="0030376A"/>
    <w:rsid w:val="00306E21"/>
    <w:rsid w:val="00310B9C"/>
    <w:rsid w:val="00311CC0"/>
    <w:rsid w:val="003139AB"/>
    <w:rsid w:val="003153D1"/>
    <w:rsid w:val="00322C8C"/>
    <w:rsid w:val="0032353F"/>
    <w:rsid w:val="00323F83"/>
    <w:rsid w:val="003265B1"/>
    <w:rsid w:val="003310C0"/>
    <w:rsid w:val="003312EF"/>
    <w:rsid w:val="0033304B"/>
    <w:rsid w:val="00335075"/>
    <w:rsid w:val="00336505"/>
    <w:rsid w:val="0033694C"/>
    <w:rsid w:val="00342408"/>
    <w:rsid w:val="00342678"/>
    <w:rsid w:val="0034273A"/>
    <w:rsid w:val="003455F0"/>
    <w:rsid w:val="00346E98"/>
    <w:rsid w:val="0035228C"/>
    <w:rsid w:val="00353BB7"/>
    <w:rsid w:val="00356995"/>
    <w:rsid w:val="00361EBB"/>
    <w:rsid w:val="003624E8"/>
    <w:rsid w:val="00363566"/>
    <w:rsid w:val="003667AB"/>
    <w:rsid w:val="00371CDD"/>
    <w:rsid w:val="00372D77"/>
    <w:rsid w:val="00375825"/>
    <w:rsid w:val="00376151"/>
    <w:rsid w:val="00381610"/>
    <w:rsid w:val="00383641"/>
    <w:rsid w:val="00387CB7"/>
    <w:rsid w:val="00391BDA"/>
    <w:rsid w:val="00391FCF"/>
    <w:rsid w:val="00393059"/>
    <w:rsid w:val="00393B0D"/>
    <w:rsid w:val="00396980"/>
    <w:rsid w:val="003A43BD"/>
    <w:rsid w:val="003A63FC"/>
    <w:rsid w:val="003A6912"/>
    <w:rsid w:val="003A7051"/>
    <w:rsid w:val="003A7E6A"/>
    <w:rsid w:val="003B0F69"/>
    <w:rsid w:val="003B45AF"/>
    <w:rsid w:val="003C0A96"/>
    <w:rsid w:val="003C1616"/>
    <w:rsid w:val="003C27DA"/>
    <w:rsid w:val="003D0DE0"/>
    <w:rsid w:val="003D2E73"/>
    <w:rsid w:val="003D3E22"/>
    <w:rsid w:val="003D53D1"/>
    <w:rsid w:val="003D5CBD"/>
    <w:rsid w:val="003D6C95"/>
    <w:rsid w:val="003D7CE6"/>
    <w:rsid w:val="003E077F"/>
    <w:rsid w:val="003E3BEF"/>
    <w:rsid w:val="003E67C9"/>
    <w:rsid w:val="003E75C4"/>
    <w:rsid w:val="003F098D"/>
    <w:rsid w:val="003F1E57"/>
    <w:rsid w:val="003F2472"/>
    <w:rsid w:val="003F2DDD"/>
    <w:rsid w:val="003F4BD8"/>
    <w:rsid w:val="003F52EB"/>
    <w:rsid w:val="003F549A"/>
    <w:rsid w:val="003F7712"/>
    <w:rsid w:val="00402186"/>
    <w:rsid w:val="00403D0E"/>
    <w:rsid w:val="00411A49"/>
    <w:rsid w:val="004152B6"/>
    <w:rsid w:val="00415397"/>
    <w:rsid w:val="00416836"/>
    <w:rsid w:val="004179EF"/>
    <w:rsid w:val="004237C8"/>
    <w:rsid w:val="004268CB"/>
    <w:rsid w:val="00430301"/>
    <w:rsid w:val="004306F2"/>
    <w:rsid w:val="00430FDD"/>
    <w:rsid w:val="004313A8"/>
    <w:rsid w:val="00431E73"/>
    <w:rsid w:val="00440096"/>
    <w:rsid w:val="00444CB5"/>
    <w:rsid w:val="00447B3C"/>
    <w:rsid w:val="0045778A"/>
    <w:rsid w:val="00460971"/>
    <w:rsid w:val="00460DF6"/>
    <w:rsid w:val="00462561"/>
    <w:rsid w:val="0046306A"/>
    <w:rsid w:val="004647E7"/>
    <w:rsid w:val="00464E40"/>
    <w:rsid w:val="00465055"/>
    <w:rsid w:val="00470117"/>
    <w:rsid w:val="0047124E"/>
    <w:rsid w:val="004714F8"/>
    <w:rsid w:val="00472300"/>
    <w:rsid w:val="00472AC4"/>
    <w:rsid w:val="00475741"/>
    <w:rsid w:val="00482956"/>
    <w:rsid w:val="004876A6"/>
    <w:rsid w:val="00487C8B"/>
    <w:rsid w:val="004902C7"/>
    <w:rsid w:val="004928FC"/>
    <w:rsid w:val="00492FEC"/>
    <w:rsid w:val="00496CE6"/>
    <w:rsid w:val="0049793C"/>
    <w:rsid w:val="004A1352"/>
    <w:rsid w:val="004A163D"/>
    <w:rsid w:val="004A31E2"/>
    <w:rsid w:val="004A3418"/>
    <w:rsid w:val="004A37A5"/>
    <w:rsid w:val="004A4564"/>
    <w:rsid w:val="004A587A"/>
    <w:rsid w:val="004A5CF8"/>
    <w:rsid w:val="004B09C6"/>
    <w:rsid w:val="004B2BA0"/>
    <w:rsid w:val="004B3150"/>
    <w:rsid w:val="004B7410"/>
    <w:rsid w:val="004B77F8"/>
    <w:rsid w:val="004C0515"/>
    <w:rsid w:val="004C0FA6"/>
    <w:rsid w:val="004C4805"/>
    <w:rsid w:val="004C5BDA"/>
    <w:rsid w:val="004C5DF6"/>
    <w:rsid w:val="004C5F7E"/>
    <w:rsid w:val="004C7EF2"/>
    <w:rsid w:val="004D27E4"/>
    <w:rsid w:val="004D4B3D"/>
    <w:rsid w:val="004E0560"/>
    <w:rsid w:val="004E24F6"/>
    <w:rsid w:val="004E3643"/>
    <w:rsid w:val="004E5070"/>
    <w:rsid w:val="004E5A9D"/>
    <w:rsid w:val="004E5F66"/>
    <w:rsid w:val="004E62BB"/>
    <w:rsid w:val="004E7398"/>
    <w:rsid w:val="004E7EBD"/>
    <w:rsid w:val="004F0BDD"/>
    <w:rsid w:val="004F0E6E"/>
    <w:rsid w:val="004F17F6"/>
    <w:rsid w:val="004F26BE"/>
    <w:rsid w:val="004F5A54"/>
    <w:rsid w:val="00501DFC"/>
    <w:rsid w:val="00504491"/>
    <w:rsid w:val="005050B1"/>
    <w:rsid w:val="005072CC"/>
    <w:rsid w:val="005127CA"/>
    <w:rsid w:val="00514861"/>
    <w:rsid w:val="00514950"/>
    <w:rsid w:val="00516AA8"/>
    <w:rsid w:val="00517270"/>
    <w:rsid w:val="005212E7"/>
    <w:rsid w:val="005215E8"/>
    <w:rsid w:val="00521C66"/>
    <w:rsid w:val="005254C0"/>
    <w:rsid w:val="0052650A"/>
    <w:rsid w:val="00527135"/>
    <w:rsid w:val="00530F9F"/>
    <w:rsid w:val="00532B6B"/>
    <w:rsid w:val="00535133"/>
    <w:rsid w:val="00541381"/>
    <w:rsid w:val="0054164C"/>
    <w:rsid w:val="005419BC"/>
    <w:rsid w:val="00546F8D"/>
    <w:rsid w:val="005507C4"/>
    <w:rsid w:val="005509B8"/>
    <w:rsid w:val="005511B7"/>
    <w:rsid w:val="00552026"/>
    <w:rsid w:val="0055435C"/>
    <w:rsid w:val="0055507A"/>
    <w:rsid w:val="00555722"/>
    <w:rsid w:val="00556979"/>
    <w:rsid w:val="00557FB4"/>
    <w:rsid w:val="005623CD"/>
    <w:rsid w:val="00562EC9"/>
    <w:rsid w:val="00563A46"/>
    <w:rsid w:val="0056424F"/>
    <w:rsid w:val="0056629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875CB"/>
    <w:rsid w:val="00590EF1"/>
    <w:rsid w:val="00591628"/>
    <w:rsid w:val="00595F93"/>
    <w:rsid w:val="005A1D5E"/>
    <w:rsid w:val="005A1F49"/>
    <w:rsid w:val="005A211B"/>
    <w:rsid w:val="005A2A72"/>
    <w:rsid w:val="005A2B9B"/>
    <w:rsid w:val="005A7944"/>
    <w:rsid w:val="005B0B73"/>
    <w:rsid w:val="005B1B29"/>
    <w:rsid w:val="005B219D"/>
    <w:rsid w:val="005B2C33"/>
    <w:rsid w:val="005B6526"/>
    <w:rsid w:val="005B6F1A"/>
    <w:rsid w:val="005B71B6"/>
    <w:rsid w:val="005B7AF7"/>
    <w:rsid w:val="005C0DBB"/>
    <w:rsid w:val="005C611A"/>
    <w:rsid w:val="005C7417"/>
    <w:rsid w:val="005D2A4F"/>
    <w:rsid w:val="005D48D7"/>
    <w:rsid w:val="005D5B8D"/>
    <w:rsid w:val="005D71C2"/>
    <w:rsid w:val="005E06CD"/>
    <w:rsid w:val="005E0CE0"/>
    <w:rsid w:val="005E0F55"/>
    <w:rsid w:val="005E1DA7"/>
    <w:rsid w:val="005E39DF"/>
    <w:rsid w:val="005E4182"/>
    <w:rsid w:val="005E4E1B"/>
    <w:rsid w:val="005E6395"/>
    <w:rsid w:val="005E6425"/>
    <w:rsid w:val="005E7372"/>
    <w:rsid w:val="005F05ED"/>
    <w:rsid w:val="005F127D"/>
    <w:rsid w:val="005F47D0"/>
    <w:rsid w:val="00600F40"/>
    <w:rsid w:val="00601DAB"/>
    <w:rsid w:val="006038EF"/>
    <w:rsid w:val="00612156"/>
    <w:rsid w:val="006127C4"/>
    <w:rsid w:val="00613694"/>
    <w:rsid w:val="00613810"/>
    <w:rsid w:val="00616548"/>
    <w:rsid w:val="0062196F"/>
    <w:rsid w:val="00621D2F"/>
    <w:rsid w:val="00621E20"/>
    <w:rsid w:val="00624158"/>
    <w:rsid w:val="0062534A"/>
    <w:rsid w:val="006268C0"/>
    <w:rsid w:val="006272FE"/>
    <w:rsid w:val="00627CE0"/>
    <w:rsid w:val="006311B1"/>
    <w:rsid w:val="0063498C"/>
    <w:rsid w:val="00634AE2"/>
    <w:rsid w:val="00636B73"/>
    <w:rsid w:val="006374B5"/>
    <w:rsid w:val="006437DE"/>
    <w:rsid w:val="00643C3C"/>
    <w:rsid w:val="00644EA4"/>
    <w:rsid w:val="00646918"/>
    <w:rsid w:val="0064744B"/>
    <w:rsid w:val="00652668"/>
    <w:rsid w:val="00654C32"/>
    <w:rsid w:val="006560D7"/>
    <w:rsid w:val="00656567"/>
    <w:rsid w:val="00656A19"/>
    <w:rsid w:val="00660C26"/>
    <w:rsid w:val="0066142D"/>
    <w:rsid w:val="006624BC"/>
    <w:rsid w:val="00662B6A"/>
    <w:rsid w:val="00662E3E"/>
    <w:rsid w:val="0066429A"/>
    <w:rsid w:val="00664F33"/>
    <w:rsid w:val="00665F20"/>
    <w:rsid w:val="006660B4"/>
    <w:rsid w:val="00672D7C"/>
    <w:rsid w:val="006807C6"/>
    <w:rsid w:val="006822ED"/>
    <w:rsid w:val="00682BCE"/>
    <w:rsid w:val="006852D5"/>
    <w:rsid w:val="006900FD"/>
    <w:rsid w:val="00691E03"/>
    <w:rsid w:val="0069418F"/>
    <w:rsid w:val="00694343"/>
    <w:rsid w:val="0069511C"/>
    <w:rsid w:val="006A1FE5"/>
    <w:rsid w:val="006A29D9"/>
    <w:rsid w:val="006A2A6E"/>
    <w:rsid w:val="006A39EF"/>
    <w:rsid w:val="006A63E9"/>
    <w:rsid w:val="006A7A0A"/>
    <w:rsid w:val="006A7D0B"/>
    <w:rsid w:val="006B19A8"/>
    <w:rsid w:val="006B66A2"/>
    <w:rsid w:val="006B67C7"/>
    <w:rsid w:val="006C00FF"/>
    <w:rsid w:val="006C05DD"/>
    <w:rsid w:val="006C0AB9"/>
    <w:rsid w:val="006C176D"/>
    <w:rsid w:val="006C1C3B"/>
    <w:rsid w:val="006C32B4"/>
    <w:rsid w:val="006C5F60"/>
    <w:rsid w:val="006C643D"/>
    <w:rsid w:val="006D2C8E"/>
    <w:rsid w:val="006D3F91"/>
    <w:rsid w:val="006E0707"/>
    <w:rsid w:val="006E07AB"/>
    <w:rsid w:val="006E2992"/>
    <w:rsid w:val="006E3701"/>
    <w:rsid w:val="006E7491"/>
    <w:rsid w:val="006F0D26"/>
    <w:rsid w:val="006F1364"/>
    <w:rsid w:val="006F226F"/>
    <w:rsid w:val="006F2F19"/>
    <w:rsid w:val="006F478F"/>
    <w:rsid w:val="006F5C4E"/>
    <w:rsid w:val="006F67C2"/>
    <w:rsid w:val="006F75A2"/>
    <w:rsid w:val="006F7C41"/>
    <w:rsid w:val="007043D9"/>
    <w:rsid w:val="0070483B"/>
    <w:rsid w:val="00706245"/>
    <w:rsid w:val="00710CB3"/>
    <w:rsid w:val="00710D53"/>
    <w:rsid w:val="00711785"/>
    <w:rsid w:val="007119B5"/>
    <w:rsid w:val="007120F6"/>
    <w:rsid w:val="00712605"/>
    <w:rsid w:val="00716577"/>
    <w:rsid w:val="0071679E"/>
    <w:rsid w:val="00716A53"/>
    <w:rsid w:val="00721DB9"/>
    <w:rsid w:val="007233FC"/>
    <w:rsid w:val="00725678"/>
    <w:rsid w:val="00726C61"/>
    <w:rsid w:val="007270E4"/>
    <w:rsid w:val="0072721E"/>
    <w:rsid w:val="00727C95"/>
    <w:rsid w:val="00727D97"/>
    <w:rsid w:val="00727D9F"/>
    <w:rsid w:val="0073265E"/>
    <w:rsid w:val="00733E12"/>
    <w:rsid w:val="00735BB1"/>
    <w:rsid w:val="00736C84"/>
    <w:rsid w:val="00737AAD"/>
    <w:rsid w:val="00737F11"/>
    <w:rsid w:val="0074058A"/>
    <w:rsid w:val="00740F82"/>
    <w:rsid w:val="0074170C"/>
    <w:rsid w:val="0074202F"/>
    <w:rsid w:val="007423A3"/>
    <w:rsid w:val="00746697"/>
    <w:rsid w:val="007517D5"/>
    <w:rsid w:val="00754C69"/>
    <w:rsid w:val="007554F1"/>
    <w:rsid w:val="00755D8E"/>
    <w:rsid w:val="007614F9"/>
    <w:rsid w:val="00764299"/>
    <w:rsid w:val="00764889"/>
    <w:rsid w:val="0076583C"/>
    <w:rsid w:val="00770250"/>
    <w:rsid w:val="00770905"/>
    <w:rsid w:val="007722D5"/>
    <w:rsid w:val="0077573F"/>
    <w:rsid w:val="007762A4"/>
    <w:rsid w:val="007801F6"/>
    <w:rsid w:val="00780710"/>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544D"/>
    <w:rsid w:val="007B6041"/>
    <w:rsid w:val="007B7133"/>
    <w:rsid w:val="007C1E39"/>
    <w:rsid w:val="007C1FBA"/>
    <w:rsid w:val="007C34FE"/>
    <w:rsid w:val="007C36A6"/>
    <w:rsid w:val="007C4591"/>
    <w:rsid w:val="007D0D21"/>
    <w:rsid w:val="007D2F95"/>
    <w:rsid w:val="007D4360"/>
    <w:rsid w:val="007D4D4C"/>
    <w:rsid w:val="007D543F"/>
    <w:rsid w:val="007D57CE"/>
    <w:rsid w:val="007E2E03"/>
    <w:rsid w:val="007E600D"/>
    <w:rsid w:val="007E7AEA"/>
    <w:rsid w:val="007E7D25"/>
    <w:rsid w:val="007F034F"/>
    <w:rsid w:val="007F29D8"/>
    <w:rsid w:val="007F3605"/>
    <w:rsid w:val="00802031"/>
    <w:rsid w:val="00803909"/>
    <w:rsid w:val="00805A0C"/>
    <w:rsid w:val="0080747F"/>
    <w:rsid w:val="00807AD8"/>
    <w:rsid w:val="00813771"/>
    <w:rsid w:val="00814776"/>
    <w:rsid w:val="008147F6"/>
    <w:rsid w:val="00814ACD"/>
    <w:rsid w:val="008167CA"/>
    <w:rsid w:val="00821AB1"/>
    <w:rsid w:val="0082275C"/>
    <w:rsid w:val="00825531"/>
    <w:rsid w:val="0082679B"/>
    <w:rsid w:val="008319A6"/>
    <w:rsid w:val="00836097"/>
    <w:rsid w:val="00837301"/>
    <w:rsid w:val="00837593"/>
    <w:rsid w:val="008378E2"/>
    <w:rsid w:val="008401C4"/>
    <w:rsid w:val="00841D63"/>
    <w:rsid w:val="00842601"/>
    <w:rsid w:val="00842ABF"/>
    <w:rsid w:val="00842C97"/>
    <w:rsid w:val="00843978"/>
    <w:rsid w:val="0084468A"/>
    <w:rsid w:val="00846CB6"/>
    <w:rsid w:val="00850408"/>
    <w:rsid w:val="00850520"/>
    <w:rsid w:val="00852151"/>
    <w:rsid w:val="008560C2"/>
    <w:rsid w:val="00856702"/>
    <w:rsid w:val="00856C67"/>
    <w:rsid w:val="00860026"/>
    <w:rsid w:val="00860027"/>
    <w:rsid w:val="00861758"/>
    <w:rsid w:val="0086283D"/>
    <w:rsid w:val="008634F0"/>
    <w:rsid w:val="00863E79"/>
    <w:rsid w:val="00865539"/>
    <w:rsid w:val="00867D4C"/>
    <w:rsid w:val="00877436"/>
    <w:rsid w:val="00877AF5"/>
    <w:rsid w:val="00882143"/>
    <w:rsid w:val="00882533"/>
    <w:rsid w:val="00884237"/>
    <w:rsid w:val="00885047"/>
    <w:rsid w:val="0088632F"/>
    <w:rsid w:val="0088736F"/>
    <w:rsid w:val="00891217"/>
    <w:rsid w:val="00893185"/>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2D5C"/>
    <w:rsid w:val="008C373F"/>
    <w:rsid w:val="008C42E1"/>
    <w:rsid w:val="008D0AD8"/>
    <w:rsid w:val="008D2ACF"/>
    <w:rsid w:val="008D32C0"/>
    <w:rsid w:val="008D51EF"/>
    <w:rsid w:val="008D6389"/>
    <w:rsid w:val="008E0C41"/>
    <w:rsid w:val="008E2B1B"/>
    <w:rsid w:val="008E41E7"/>
    <w:rsid w:val="008E4B7B"/>
    <w:rsid w:val="008E5DC4"/>
    <w:rsid w:val="008F017B"/>
    <w:rsid w:val="008F317E"/>
    <w:rsid w:val="008F3B62"/>
    <w:rsid w:val="008F4E5C"/>
    <w:rsid w:val="008F7820"/>
    <w:rsid w:val="00901180"/>
    <w:rsid w:val="0090362E"/>
    <w:rsid w:val="00903A02"/>
    <w:rsid w:val="009044F9"/>
    <w:rsid w:val="00905B7F"/>
    <w:rsid w:val="0090630E"/>
    <w:rsid w:val="00906C06"/>
    <w:rsid w:val="00907FFE"/>
    <w:rsid w:val="0091069C"/>
    <w:rsid w:val="009113FA"/>
    <w:rsid w:val="00912757"/>
    <w:rsid w:val="00914D28"/>
    <w:rsid w:val="009152C7"/>
    <w:rsid w:val="009178CE"/>
    <w:rsid w:val="00931904"/>
    <w:rsid w:val="00931D1D"/>
    <w:rsid w:val="009347AB"/>
    <w:rsid w:val="00937A0A"/>
    <w:rsid w:val="009438BC"/>
    <w:rsid w:val="009465F6"/>
    <w:rsid w:val="00951EA0"/>
    <w:rsid w:val="00955B1E"/>
    <w:rsid w:val="0096059C"/>
    <w:rsid w:val="00961335"/>
    <w:rsid w:val="00962B28"/>
    <w:rsid w:val="00964B5A"/>
    <w:rsid w:val="009667A5"/>
    <w:rsid w:val="0097097D"/>
    <w:rsid w:val="00971381"/>
    <w:rsid w:val="0097208E"/>
    <w:rsid w:val="009769B9"/>
    <w:rsid w:val="00977297"/>
    <w:rsid w:val="00977963"/>
    <w:rsid w:val="009801C2"/>
    <w:rsid w:val="0098045D"/>
    <w:rsid w:val="00980970"/>
    <w:rsid w:val="00980D10"/>
    <w:rsid w:val="00982309"/>
    <w:rsid w:val="00982A0D"/>
    <w:rsid w:val="0098424A"/>
    <w:rsid w:val="00984FCB"/>
    <w:rsid w:val="00985B35"/>
    <w:rsid w:val="00985D4E"/>
    <w:rsid w:val="009910A5"/>
    <w:rsid w:val="00991FAF"/>
    <w:rsid w:val="009924C4"/>
    <w:rsid w:val="00992B31"/>
    <w:rsid w:val="00992B96"/>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1718"/>
    <w:rsid w:val="009D4A34"/>
    <w:rsid w:val="009D63C2"/>
    <w:rsid w:val="009D7C42"/>
    <w:rsid w:val="009E3BD1"/>
    <w:rsid w:val="009E565C"/>
    <w:rsid w:val="009E5DB7"/>
    <w:rsid w:val="009F35E2"/>
    <w:rsid w:val="009F4240"/>
    <w:rsid w:val="009F7E3F"/>
    <w:rsid w:val="00A001B2"/>
    <w:rsid w:val="00A006C3"/>
    <w:rsid w:val="00A01CC0"/>
    <w:rsid w:val="00A0234C"/>
    <w:rsid w:val="00A035B7"/>
    <w:rsid w:val="00A05140"/>
    <w:rsid w:val="00A0634E"/>
    <w:rsid w:val="00A113D6"/>
    <w:rsid w:val="00A12990"/>
    <w:rsid w:val="00A1489B"/>
    <w:rsid w:val="00A174C8"/>
    <w:rsid w:val="00A17DA7"/>
    <w:rsid w:val="00A201C5"/>
    <w:rsid w:val="00A20BFD"/>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67554"/>
    <w:rsid w:val="00A707B2"/>
    <w:rsid w:val="00A70B6C"/>
    <w:rsid w:val="00A70E53"/>
    <w:rsid w:val="00A7159B"/>
    <w:rsid w:val="00A73483"/>
    <w:rsid w:val="00A7423E"/>
    <w:rsid w:val="00A80D74"/>
    <w:rsid w:val="00A8128D"/>
    <w:rsid w:val="00A81592"/>
    <w:rsid w:val="00A850DC"/>
    <w:rsid w:val="00A857D1"/>
    <w:rsid w:val="00A8597C"/>
    <w:rsid w:val="00A878DD"/>
    <w:rsid w:val="00A92C87"/>
    <w:rsid w:val="00A932F4"/>
    <w:rsid w:val="00A94299"/>
    <w:rsid w:val="00A94662"/>
    <w:rsid w:val="00A94ECC"/>
    <w:rsid w:val="00A96065"/>
    <w:rsid w:val="00AA27CD"/>
    <w:rsid w:val="00AA485C"/>
    <w:rsid w:val="00AB0F90"/>
    <w:rsid w:val="00AB3588"/>
    <w:rsid w:val="00AB4E70"/>
    <w:rsid w:val="00AC21C5"/>
    <w:rsid w:val="00AC33AF"/>
    <w:rsid w:val="00AD0B4D"/>
    <w:rsid w:val="00AD161C"/>
    <w:rsid w:val="00AD18C6"/>
    <w:rsid w:val="00AD27A3"/>
    <w:rsid w:val="00AD5B90"/>
    <w:rsid w:val="00AD5DA4"/>
    <w:rsid w:val="00AD7248"/>
    <w:rsid w:val="00AE03AD"/>
    <w:rsid w:val="00AE1ADD"/>
    <w:rsid w:val="00AE3411"/>
    <w:rsid w:val="00AF022B"/>
    <w:rsid w:val="00AF0513"/>
    <w:rsid w:val="00AF32CC"/>
    <w:rsid w:val="00AF62D9"/>
    <w:rsid w:val="00B0061B"/>
    <w:rsid w:val="00B045F8"/>
    <w:rsid w:val="00B07AEA"/>
    <w:rsid w:val="00B10F92"/>
    <w:rsid w:val="00B125F4"/>
    <w:rsid w:val="00B14F01"/>
    <w:rsid w:val="00B15679"/>
    <w:rsid w:val="00B1623B"/>
    <w:rsid w:val="00B21103"/>
    <w:rsid w:val="00B30CF4"/>
    <w:rsid w:val="00B31040"/>
    <w:rsid w:val="00B311D2"/>
    <w:rsid w:val="00B35CAC"/>
    <w:rsid w:val="00B35E5D"/>
    <w:rsid w:val="00B36A9B"/>
    <w:rsid w:val="00B37002"/>
    <w:rsid w:val="00B401A5"/>
    <w:rsid w:val="00B424E8"/>
    <w:rsid w:val="00B42DB4"/>
    <w:rsid w:val="00B430E2"/>
    <w:rsid w:val="00B46FE4"/>
    <w:rsid w:val="00B5096E"/>
    <w:rsid w:val="00B53FC1"/>
    <w:rsid w:val="00B561F6"/>
    <w:rsid w:val="00B56B22"/>
    <w:rsid w:val="00B575F8"/>
    <w:rsid w:val="00B601F9"/>
    <w:rsid w:val="00B63D24"/>
    <w:rsid w:val="00B65002"/>
    <w:rsid w:val="00B66744"/>
    <w:rsid w:val="00B7429A"/>
    <w:rsid w:val="00B75A53"/>
    <w:rsid w:val="00B77457"/>
    <w:rsid w:val="00B77CE7"/>
    <w:rsid w:val="00B816CE"/>
    <w:rsid w:val="00B8170B"/>
    <w:rsid w:val="00B872D8"/>
    <w:rsid w:val="00B90497"/>
    <w:rsid w:val="00B91964"/>
    <w:rsid w:val="00B93C25"/>
    <w:rsid w:val="00B941E7"/>
    <w:rsid w:val="00B9444F"/>
    <w:rsid w:val="00B954A3"/>
    <w:rsid w:val="00B95B1C"/>
    <w:rsid w:val="00BA1F3C"/>
    <w:rsid w:val="00BA2E96"/>
    <w:rsid w:val="00BA3DE7"/>
    <w:rsid w:val="00BA3FF1"/>
    <w:rsid w:val="00BA4DB7"/>
    <w:rsid w:val="00BA5E50"/>
    <w:rsid w:val="00BA6C26"/>
    <w:rsid w:val="00BA73F0"/>
    <w:rsid w:val="00BB25FB"/>
    <w:rsid w:val="00BB2677"/>
    <w:rsid w:val="00BB6449"/>
    <w:rsid w:val="00BB7205"/>
    <w:rsid w:val="00BC0813"/>
    <w:rsid w:val="00BC27A5"/>
    <w:rsid w:val="00BC47F1"/>
    <w:rsid w:val="00BC5B42"/>
    <w:rsid w:val="00BC6A48"/>
    <w:rsid w:val="00BD4F7F"/>
    <w:rsid w:val="00BD5EAB"/>
    <w:rsid w:val="00BE05B8"/>
    <w:rsid w:val="00BE4813"/>
    <w:rsid w:val="00BE5268"/>
    <w:rsid w:val="00BE557C"/>
    <w:rsid w:val="00BE5FDD"/>
    <w:rsid w:val="00BE739A"/>
    <w:rsid w:val="00BF085F"/>
    <w:rsid w:val="00BF0A0B"/>
    <w:rsid w:val="00BF1C22"/>
    <w:rsid w:val="00BF48BE"/>
    <w:rsid w:val="00BF6FF4"/>
    <w:rsid w:val="00BF7CDB"/>
    <w:rsid w:val="00C03424"/>
    <w:rsid w:val="00C03955"/>
    <w:rsid w:val="00C052A3"/>
    <w:rsid w:val="00C05D42"/>
    <w:rsid w:val="00C05D6F"/>
    <w:rsid w:val="00C06D7E"/>
    <w:rsid w:val="00C10A38"/>
    <w:rsid w:val="00C11682"/>
    <w:rsid w:val="00C16FA2"/>
    <w:rsid w:val="00C234FD"/>
    <w:rsid w:val="00C23CA4"/>
    <w:rsid w:val="00C25F10"/>
    <w:rsid w:val="00C26AF4"/>
    <w:rsid w:val="00C2739D"/>
    <w:rsid w:val="00C31809"/>
    <w:rsid w:val="00C31834"/>
    <w:rsid w:val="00C327A9"/>
    <w:rsid w:val="00C33182"/>
    <w:rsid w:val="00C34B1F"/>
    <w:rsid w:val="00C362D9"/>
    <w:rsid w:val="00C36651"/>
    <w:rsid w:val="00C40BF2"/>
    <w:rsid w:val="00C41016"/>
    <w:rsid w:val="00C41EDA"/>
    <w:rsid w:val="00C42287"/>
    <w:rsid w:val="00C50673"/>
    <w:rsid w:val="00C51781"/>
    <w:rsid w:val="00C51A38"/>
    <w:rsid w:val="00C53C8E"/>
    <w:rsid w:val="00C54FC8"/>
    <w:rsid w:val="00C557F5"/>
    <w:rsid w:val="00C5593F"/>
    <w:rsid w:val="00C56BAE"/>
    <w:rsid w:val="00C60D3D"/>
    <w:rsid w:val="00C61DCA"/>
    <w:rsid w:val="00C622A0"/>
    <w:rsid w:val="00C64E70"/>
    <w:rsid w:val="00C66969"/>
    <w:rsid w:val="00C71CBF"/>
    <w:rsid w:val="00C745A0"/>
    <w:rsid w:val="00C75662"/>
    <w:rsid w:val="00C76D7B"/>
    <w:rsid w:val="00C77CA0"/>
    <w:rsid w:val="00C83951"/>
    <w:rsid w:val="00C83E4F"/>
    <w:rsid w:val="00C85DF9"/>
    <w:rsid w:val="00C90A81"/>
    <w:rsid w:val="00C91BDB"/>
    <w:rsid w:val="00C9346B"/>
    <w:rsid w:val="00C937BD"/>
    <w:rsid w:val="00C94A92"/>
    <w:rsid w:val="00CA117B"/>
    <w:rsid w:val="00CA2D2B"/>
    <w:rsid w:val="00CA3E6E"/>
    <w:rsid w:val="00CA531D"/>
    <w:rsid w:val="00CA6F0A"/>
    <w:rsid w:val="00CA796E"/>
    <w:rsid w:val="00CB067E"/>
    <w:rsid w:val="00CB233F"/>
    <w:rsid w:val="00CB2C8F"/>
    <w:rsid w:val="00CB66BC"/>
    <w:rsid w:val="00CB7C7F"/>
    <w:rsid w:val="00CC1ED9"/>
    <w:rsid w:val="00CC4CC6"/>
    <w:rsid w:val="00CC62C9"/>
    <w:rsid w:val="00CC6361"/>
    <w:rsid w:val="00CD08FD"/>
    <w:rsid w:val="00CD0FD6"/>
    <w:rsid w:val="00CD3AD2"/>
    <w:rsid w:val="00CD76C1"/>
    <w:rsid w:val="00CE0BA3"/>
    <w:rsid w:val="00CE113A"/>
    <w:rsid w:val="00CE11B2"/>
    <w:rsid w:val="00CE6D17"/>
    <w:rsid w:val="00CE7100"/>
    <w:rsid w:val="00CF136D"/>
    <w:rsid w:val="00CF1B94"/>
    <w:rsid w:val="00CF2DD1"/>
    <w:rsid w:val="00CF3443"/>
    <w:rsid w:val="00CF6152"/>
    <w:rsid w:val="00CF6C38"/>
    <w:rsid w:val="00CF7A10"/>
    <w:rsid w:val="00D03CDC"/>
    <w:rsid w:val="00D06A99"/>
    <w:rsid w:val="00D06E28"/>
    <w:rsid w:val="00D0773C"/>
    <w:rsid w:val="00D1104D"/>
    <w:rsid w:val="00D11915"/>
    <w:rsid w:val="00D120AF"/>
    <w:rsid w:val="00D12D45"/>
    <w:rsid w:val="00D12DEA"/>
    <w:rsid w:val="00D14CBD"/>
    <w:rsid w:val="00D15B38"/>
    <w:rsid w:val="00D2036B"/>
    <w:rsid w:val="00D251F5"/>
    <w:rsid w:val="00D259F2"/>
    <w:rsid w:val="00D30A44"/>
    <w:rsid w:val="00D34F0A"/>
    <w:rsid w:val="00D476D3"/>
    <w:rsid w:val="00D515E0"/>
    <w:rsid w:val="00D53AEE"/>
    <w:rsid w:val="00D55982"/>
    <w:rsid w:val="00D610D3"/>
    <w:rsid w:val="00D62AC3"/>
    <w:rsid w:val="00D62CB5"/>
    <w:rsid w:val="00D633CC"/>
    <w:rsid w:val="00D64C33"/>
    <w:rsid w:val="00D66E4D"/>
    <w:rsid w:val="00D7216F"/>
    <w:rsid w:val="00D73214"/>
    <w:rsid w:val="00D73B28"/>
    <w:rsid w:val="00D73CE0"/>
    <w:rsid w:val="00D73E9F"/>
    <w:rsid w:val="00D74AC1"/>
    <w:rsid w:val="00D7689B"/>
    <w:rsid w:val="00D77947"/>
    <w:rsid w:val="00D803B5"/>
    <w:rsid w:val="00D83BD5"/>
    <w:rsid w:val="00D851E1"/>
    <w:rsid w:val="00D85CC6"/>
    <w:rsid w:val="00D86367"/>
    <w:rsid w:val="00D92470"/>
    <w:rsid w:val="00D97C99"/>
    <w:rsid w:val="00DA10BE"/>
    <w:rsid w:val="00DA1543"/>
    <w:rsid w:val="00DA337D"/>
    <w:rsid w:val="00DA3CA7"/>
    <w:rsid w:val="00DA4073"/>
    <w:rsid w:val="00DA6269"/>
    <w:rsid w:val="00DB06FE"/>
    <w:rsid w:val="00DB0A66"/>
    <w:rsid w:val="00DB1FFF"/>
    <w:rsid w:val="00DB37FD"/>
    <w:rsid w:val="00DB48DB"/>
    <w:rsid w:val="00DB55D5"/>
    <w:rsid w:val="00DC1538"/>
    <w:rsid w:val="00DC18C9"/>
    <w:rsid w:val="00DC22A2"/>
    <w:rsid w:val="00DC6290"/>
    <w:rsid w:val="00DD286A"/>
    <w:rsid w:val="00DD3D08"/>
    <w:rsid w:val="00DD435B"/>
    <w:rsid w:val="00DD64F3"/>
    <w:rsid w:val="00DD6E35"/>
    <w:rsid w:val="00DD6F9F"/>
    <w:rsid w:val="00DD7DF6"/>
    <w:rsid w:val="00DE000D"/>
    <w:rsid w:val="00DE2448"/>
    <w:rsid w:val="00DE2749"/>
    <w:rsid w:val="00DE43F9"/>
    <w:rsid w:val="00DE4A65"/>
    <w:rsid w:val="00DE5A8A"/>
    <w:rsid w:val="00DF0E56"/>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949"/>
    <w:rsid w:val="00E34DF7"/>
    <w:rsid w:val="00E361C6"/>
    <w:rsid w:val="00E374E0"/>
    <w:rsid w:val="00E41088"/>
    <w:rsid w:val="00E42D1D"/>
    <w:rsid w:val="00E4384B"/>
    <w:rsid w:val="00E45A6E"/>
    <w:rsid w:val="00E45A89"/>
    <w:rsid w:val="00E4771F"/>
    <w:rsid w:val="00E47972"/>
    <w:rsid w:val="00E5390B"/>
    <w:rsid w:val="00E53BEA"/>
    <w:rsid w:val="00E54352"/>
    <w:rsid w:val="00E544F9"/>
    <w:rsid w:val="00E57E69"/>
    <w:rsid w:val="00E60AAE"/>
    <w:rsid w:val="00E66EBA"/>
    <w:rsid w:val="00E67983"/>
    <w:rsid w:val="00E706F4"/>
    <w:rsid w:val="00E73E09"/>
    <w:rsid w:val="00E756D7"/>
    <w:rsid w:val="00E801AE"/>
    <w:rsid w:val="00E80DCC"/>
    <w:rsid w:val="00E824BB"/>
    <w:rsid w:val="00E84F03"/>
    <w:rsid w:val="00E86C47"/>
    <w:rsid w:val="00E87AD6"/>
    <w:rsid w:val="00E91395"/>
    <w:rsid w:val="00E9289D"/>
    <w:rsid w:val="00E940FA"/>
    <w:rsid w:val="00E96068"/>
    <w:rsid w:val="00E97797"/>
    <w:rsid w:val="00EA3EE1"/>
    <w:rsid w:val="00EA4CAC"/>
    <w:rsid w:val="00EA615A"/>
    <w:rsid w:val="00EB1645"/>
    <w:rsid w:val="00EB3620"/>
    <w:rsid w:val="00EB3A45"/>
    <w:rsid w:val="00EB5917"/>
    <w:rsid w:val="00EB78D9"/>
    <w:rsid w:val="00EC0E61"/>
    <w:rsid w:val="00EC143C"/>
    <w:rsid w:val="00EC1D8F"/>
    <w:rsid w:val="00EC2B94"/>
    <w:rsid w:val="00EC2D6B"/>
    <w:rsid w:val="00EC6E47"/>
    <w:rsid w:val="00ED2E42"/>
    <w:rsid w:val="00ED4D08"/>
    <w:rsid w:val="00ED54C7"/>
    <w:rsid w:val="00EE20FA"/>
    <w:rsid w:val="00EE2891"/>
    <w:rsid w:val="00EE3177"/>
    <w:rsid w:val="00EE4A40"/>
    <w:rsid w:val="00EE5CCF"/>
    <w:rsid w:val="00EE6A1B"/>
    <w:rsid w:val="00EE6BA2"/>
    <w:rsid w:val="00EE704C"/>
    <w:rsid w:val="00EE7D8B"/>
    <w:rsid w:val="00EF07EA"/>
    <w:rsid w:val="00EF0A5C"/>
    <w:rsid w:val="00EF1F39"/>
    <w:rsid w:val="00EF2D21"/>
    <w:rsid w:val="00EF3236"/>
    <w:rsid w:val="00EF6F0D"/>
    <w:rsid w:val="00EF737B"/>
    <w:rsid w:val="00F03FC2"/>
    <w:rsid w:val="00F10ACD"/>
    <w:rsid w:val="00F11151"/>
    <w:rsid w:val="00F11D7F"/>
    <w:rsid w:val="00F136D5"/>
    <w:rsid w:val="00F15271"/>
    <w:rsid w:val="00F15454"/>
    <w:rsid w:val="00F16CF8"/>
    <w:rsid w:val="00F16FF4"/>
    <w:rsid w:val="00F20CC2"/>
    <w:rsid w:val="00F21F2A"/>
    <w:rsid w:val="00F2274A"/>
    <w:rsid w:val="00F25FAD"/>
    <w:rsid w:val="00F27810"/>
    <w:rsid w:val="00F30546"/>
    <w:rsid w:val="00F3100D"/>
    <w:rsid w:val="00F31629"/>
    <w:rsid w:val="00F333FE"/>
    <w:rsid w:val="00F335C9"/>
    <w:rsid w:val="00F337AF"/>
    <w:rsid w:val="00F33B37"/>
    <w:rsid w:val="00F34516"/>
    <w:rsid w:val="00F35202"/>
    <w:rsid w:val="00F35BE9"/>
    <w:rsid w:val="00F37EB3"/>
    <w:rsid w:val="00F502D0"/>
    <w:rsid w:val="00F517A3"/>
    <w:rsid w:val="00F57922"/>
    <w:rsid w:val="00F60240"/>
    <w:rsid w:val="00F606E5"/>
    <w:rsid w:val="00F614CB"/>
    <w:rsid w:val="00F6225C"/>
    <w:rsid w:val="00F63AA8"/>
    <w:rsid w:val="00F7092B"/>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3E11"/>
    <w:rsid w:val="00F953A4"/>
    <w:rsid w:val="00F95985"/>
    <w:rsid w:val="00F95A45"/>
    <w:rsid w:val="00F97706"/>
    <w:rsid w:val="00F97BBD"/>
    <w:rsid w:val="00FA0837"/>
    <w:rsid w:val="00FA380B"/>
    <w:rsid w:val="00FA3BA8"/>
    <w:rsid w:val="00FA437B"/>
    <w:rsid w:val="00FA55E4"/>
    <w:rsid w:val="00FA6336"/>
    <w:rsid w:val="00FA6541"/>
    <w:rsid w:val="00FB195F"/>
    <w:rsid w:val="00FB589B"/>
    <w:rsid w:val="00FB766A"/>
    <w:rsid w:val="00FC0035"/>
    <w:rsid w:val="00FC1E21"/>
    <w:rsid w:val="00FC3BF7"/>
    <w:rsid w:val="00FC51B2"/>
    <w:rsid w:val="00FC5BAE"/>
    <w:rsid w:val="00FC7165"/>
    <w:rsid w:val="00FC74E2"/>
    <w:rsid w:val="00FD10C7"/>
    <w:rsid w:val="00FD13B4"/>
    <w:rsid w:val="00FD6CA0"/>
    <w:rsid w:val="00FE0CD8"/>
    <w:rsid w:val="00FE447B"/>
    <w:rsid w:val="00FE5411"/>
    <w:rsid w:val="00FF0668"/>
    <w:rsid w:val="00FF342F"/>
    <w:rsid w:val="00FF5532"/>
    <w:rsid w:val="00FF664C"/>
    <w:rsid w:val="00FF741F"/>
    <w:rsid w:val="00FF7E16"/>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4DCAF3"/>
  <w15:docId w15:val="{8AF66C5E-26E4-4370-804D-ABAFF2B4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B35CAC"/>
    <w:pPr>
      <w:spacing w:before="480" w:after="48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B35CA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 w:type="paragraph" w:customStyle="1" w:styleId="Flietext">
    <w:name w:val="Fließtext"/>
    <w:basedOn w:val="Standard"/>
    <w:rsid w:val="006C0AB9"/>
    <w:pPr>
      <w:spacing w:before="0" w:after="120" w:line="264" w:lineRule="auto"/>
      <w:jc w:val="both"/>
    </w:pPr>
    <w:rPr>
      <w:rFonts w:eastAsiaTheme="minorEastAsia"/>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44.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2.jpg"/></Relationships>
</file>

<file path=word/_rels/settings.xml.rels><?xml version="1.0" encoding="UTF-8" standalone="yes"?>
<Relationships xmlns="http://schemas.openxmlformats.org/package/2006/relationships"><Relationship Id="rId1" Type="http://schemas.openxmlformats.org/officeDocument/2006/relationships/attachedTemplate" Target="file:///V:\1_Auftr&#228;ge\A_aktuell\LFE_2019-2021\Vorlagen\Vorlagen%20f&#252;r%20Materialentwicklung\_Vorlage%20Infoblatt%2003.0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B24CA-C558-424E-A92D-7C9B4BF6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_Vorlage Infoblatt 03.08.dotx</Template>
  <TotalTime>0</TotalTime>
  <Pages>17</Pages>
  <Words>1904</Words>
  <Characters>12002</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Skriptum: Dateiverwaltung in Windows</vt:lpstr>
    </vt:vector>
  </TitlesOfParts>
  <Company>Hewlett-Packard Company</Company>
  <LinksUpToDate>false</LinksUpToDate>
  <CharactersWithSpaces>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Skriptum: Dateiverwaltung in Windows</dc:title>
  <dc:creator>Dipl.-Ing.in (FH) Eva Brenner MSc/akzente</dc:creator>
  <cp:lastModifiedBy>Eva Brenner - akzente</cp:lastModifiedBy>
  <cp:revision>275</cp:revision>
  <cp:lastPrinted>2019-08-20T13:21:00Z</cp:lastPrinted>
  <dcterms:created xsi:type="dcterms:W3CDTF">2021-12-02T10:43:00Z</dcterms:created>
  <dcterms:modified xsi:type="dcterms:W3CDTF">2021-12-14T07:09:00Z</dcterms:modified>
</cp:coreProperties>
</file>