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FF2" w:rsidRPr="0012219C" w:rsidRDefault="00CE5949" w:rsidP="00CE5949">
      <w:pPr>
        <w:pStyle w:val="berschrift1"/>
      </w:pPr>
      <w:r>
        <w:t>Infoblatt: Zeichenformatierungen in Word</w:t>
      </w:r>
    </w:p>
    <w:p w:rsidR="00CE5949" w:rsidRDefault="00CE5949">
      <w:pPr>
        <w:spacing w:before="0" w:after="200"/>
      </w:pPr>
    </w:p>
    <w:p w:rsidR="00CE5949" w:rsidRPr="00CE5949" w:rsidRDefault="00CE5949" w:rsidP="00CE5949">
      <w:r w:rsidRPr="00CE5949">
        <w:t xml:space="preserve">Das Aussehen eines Textes kann unterschiedlich gestaltet werden – das nennt man </w:t>
      </w:r>
      <w:r w:rsidRPr="00CE5949">
        <w:rPr>
          <w:b/>
        </w:rPr>
        <w:t>formatieren</w:t>
      </w:r>
      <w:r w:rsidRPr="00CE5949">
        <w:t xml:space="preserve">. </w:t>
      </w:r>
    </w:p>
    <w:p w:rsidR="00B13FC9" w:rsidRDefault="00CE5949" w:rsidP="00CE5949">
      <w:r w:rsidRPr="00CE5949">
        <w:t xml:space="preserve">Zeichenformatierungen können für </w:t>
      </w:r>
    </w:p>
    <w:p w:rsidR="00B13FC9" w:rsidRDefault="00CE5949" w:rsidP="00B13FC9">
      <w:pPr>
        <w:pStyle w:val="Listenabsatz"/>
        <w:numPr>
          <w:ilvl w:val="0"/>
          <w:numId w:val="22"/>
        </w:numPr>
      </w:pPr>
      <w:r w:rsidRPr="00CE5949">
        <w:t>einen Buchstaben</w:t>
      </w:r>
      <w:r w:rsidR="00B13FC9">
        <w:t xml:space="preserve"> oder ein Zeichen</w:t>
      </w:r>
      <w:r w:rsidRPr="00CE5949">
        <w:t xml:space="preserve">, </w:t>
      </w:r>
    </w:p>
    <w:p w:rsidR="00B13FC9" w:rsidRDefault="00CE5949" w:rsidP="00B13FC9">
      <w:pPr>
        <w:pStyle w:val="Listenabsatz"/>
        <w:numPr>
          <w:ilvl w:val="0"/>
          <w:numId w:val="22"/>
        </w:numPr>
      </w:pPr>
      <w:r w:rsidRPr="00CE5949">
        <w:t xml:space="preserve">ein einzelnes Wort, </w:t>
      </w:r>
    </w:p>
    <w:p w:rsidR="00B13FC9" w:rsidRDefault="00CE5949" w:rsidP="00B13FC9">
      <w:pPr>
        <w:pStyle w:val="Listenabsatz"/>
        <w:numPr>
          <w:ilvl w:val="0"/>
          <w:numId w:val="22"/>
        </w:numPr>
      </w:pPr>
      <w:r w:rsidRPr="00CE5949">
        <w:t xml:space="preserve">mehrere Wörter </w:t>
      </w:r>
    </w:p>
    <w:p w:rsidR="00B13FC9" w:rsidRDefault="00CE5949" w:rsidP="00B13FC9">
      <w:pPr>
        <w:pStyle w:val="Listenabsatz"/>
        <w:numPr>
          <w:ilvl w:val="0"/>
          <w:numId w:val="22"/>
        </w:numPr>
      </w:pPr>
      <w:r w:rsidRPr="00CE5949">
        <w:t xml:space="preserve">oder einen </w:t>
      </w:r>
      <w:r w:rsidR="00B13FC9">
        <w:t xml:space="preserve">ganzen </w:t>
      </w:r>
      <w:r w:rsidRPr="00CE5949">
        <w:t xml:space="preserve">Satz </w:t>
      </w:r>
    </w:p>
    <w:p w:rsidR="00CE5949" w:rsidRPr="00CE5949" w:rsidRDefault="00CE5949" w:rsidP="00B13FC9">
      <w:r w:rsidRPr="00CE5949">
        <w:t>vorgenommen werden. Allerdings gilt:</w:t>
      </w:r>
    </w:p>
    <w:p w:rsidR="00CE5949" w:rsidRDefault="00CE5949" w:rsidP="00CE5949">
      <w:pPr>
        <w:pStyle w:val="Flietext"/>
        <w:spacing w:line="276" w:lineRule="auto"/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7702"/>
      </w:tblGrid>
      <w:tr w:rsidR="00B13FC9" w:rsidTr="00B13FC9">
        <w:trPr>
          <w:trHeight w:val="850"/>
          <w:jc w:val="center"/>
        </w:trPr>
        <w:tc>
          <w:tcPr>
            <w:tcW w:w="7702" w:type="dxa"/>
            <w:tcBorders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B13FC9" w:rsidRPr="005302AC" w:rsidRDefault="00B13FC9" w:rsidP="00B13FC9">
            <w:pPr>
              <w:spacing w:before="0"/>
              <w:jc w:val="center"/>
              <w:rPr>
                <w:b/>
              </w:rPr>
            </w:pPr>
            <w:r w:rsidRPr="005302AC">
              <w:rPr>
                <w:b/>
                <w:sz w:val="28"/>
              </w:rPr>
              <w:t>Erst markieren, dann formatieren!</w:t>
            </w:r>
          </w:p>
        </w:tc>
      </w:tr>
    </w:tbl>
    <w:p w:rsidR="00CE5949" w:rsidRPr="00CE5949" w:rsidRDefault="00CE5949" w:rsidP="00CE5949"/>
    <w:p w:rsidR="00B13FC9" w:rsidRDefault="00B13FC9" w:rsidP="00CE5949">
      <w:r>
        <w:t>Mit „markieren“ nehmen Sie den Text sozusagen „in die Hand“. Das ist das Signal, dass damit etwas weiter gemacht werden soll</w:t>
      </w:r>
      <w:r w:rsidR="00CE5949" w:rsidRPr="00CE5949">
        <w:t xml:space="preserve">. </w:t>
      </w:r>
    </w:p>
    <w:p w:rsidR="00B13FC9" w:rsidRDefault="00B13FC9" w:rsidP="00CE5949"/>
    <w:p w:rsidR="00B13FC9" w:rsidRPr="00CE5949" w:rsidRDefault="00B13FC9" w:rsidP="00B13FC9">
      <w:r>
        <w:rPr>
          <w:noProof/>
        </w:rPr>
        <w:drawing>
          <wp:anchor distT="0" distB="0" distL="114300" distR="114300" simplePos="0" relativeHeight="251676672" behindDoc="0" locked="0" layoutInCell="1" allowOverlap="1" wp14:anchorId="746FB4A0">
            <wp:simplePos x="0" y="0"/>
            <wp:positionH relativeFrom="column">
              <wp:posOffset>4289914</wp:posOffset>
            </wp:positionH>
            <wp:positionV relativeFrom="paragraph">
              <wp:posOffset>309245</wp:posOffset>
            </wp:positionV>
            <wp:extent cx="885825" cy="295275"/>
            <wp:effectExtent l="19050" t="19050" r="28575" b="285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Wenn nur </w:t>
      </w:r>
      <w:r w:rsidRPr="00B13FC9">
        <w:rPr>
          <w:b/>
        </w:rPr>
        <w:t>ein Wort</w:t>
      </w:r>
      <w:r>
        <w:t xml:space="preserve"> anders gestaltet werden soll, </w:t>
      </w:r>
      <w:proofErr w:type="gramStart"/>
      <w:r w:rsidRPr="00CE5949">
        <w:t>reicht</w:t>
      </w:r>
      <w:r>
        <w:t xml:space="preserve"> </w:t>
      </w:r>
      <w:r w:rsidRPr="00CE5949">
        <w:t>es</w:t>
      </w:r>
      <w:proofErr w:type="gramEnd"/>
      <w:r>
        <w:t xml:space="preserve"> </w:t>
      </w:r>
      <w:r w:rsidR="001D69DD">
        <w:t xml:space="preserve">aber </w:t>
      </w:r>
      <w:r>
        <w:t>aus</w:t>
      </w:r>
      <w:r w:rsidRPr="00CE5949">
        <w:t xml:space="preserve">, wenn sich der Cursor </w:t>
      </w:r>
      <w:r>
        <w:t xml:space="preserve">(die aktuelle Position) </w:t>
      </w:r>
      <w:r w:rsidRPr="00CE5949">
        <w:t>dort befindet</w:t>
      </w:r>
      <w:r>
        <w:t xml:space="preserve">, </w:t>
      </w:r>
      <w:r w:rsidRPr="00CE5949">
        <w:t xml:space="preserve">also im Wort </w:t>
      </w:r>
      <w:r>
        <w:t>steht:</w:t>
      </w:r>
    </w:p>
    <w:p w:rsidR="00B13FC9" w:rsidRDefault="00B13FC9" w:rsidP="00B13FC9">
      <w:pPr>
        <w:jc w:val="both"/>
      </w:pPr>
    </w:p>
    <w:p w:rsidR="00B13FC9" w:rsidRDefault="00A658C8" w:rsidP="00B13FC9">
      <w:r>
        <w:rPr>
          <w:noProof/>
        </w:rPr>
        <w:drawing>
          <wp:anchor distT="0" distB="0" distL="114300" distR="114300" simplePos="0" relativeHeight="251677696" behindDoc="0" locked="0" layoutInCell="1" allowOverlap="1" wp14:anchorId="67735C85">
            <wp:simplePos x="0" y="0"/>
            <wp:positionH relativeFrom="column">
              <wp:posOffset>3573047</wp:posOffset>
            </wp:positionH>
            <wp:positionV relativeFrom="paragraph">
              <wp:posOffset>445135</wp:posOffset>
            </wp:positionV>
            <wp:extent cx="2487930" cy="34925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FC9">
        <w:t xml:space="preserve">Wollen Sie hingegen nur einen Buchstaben aus einem Wort oder mehrere Wörter gleich formatieren, müssen Sie diesen Buchstaben oder diese Wörter markieren. Damit </w:t>
      </w:r>
      <w:r w:rsidR="001B429E">
        <w:t xml:space="preserve">ist </w:t>
      </w:r>
      <w:r w:rsidR="00B13FC9">
        <w:t>d</w:t>
      </w:r>
      <w:r>
        <w:t xml:space="preserve">er </w:t>
      </w:r>
      <w:r w:rsidR="00B13FC9">
        <w:t>Buchstabe/</w:t>
      </w:r>
      <w:r w:rsidR="001B429E">
        <w:t xml:space="preserve">sind </w:t>
      </w:r>
      <w:r>
        <w:t xml:space="preserve">die </w:t>
      </w:r>
      <w:r w:rsidR="00B13FC9">
        <w:t>W</w:t>
      </w:r>
      <w:r>
        <w:t>örter grau hinterlegt:</w:t>
      </w:r>
    </w:p>
    <w:p w:rsidR="00A658C8" w:rsidRDefault="00A658C8" w:rsidP="00A658C8">
      <w:r w:rsidRPr="00A658C8">
        <w:rPr>
          <w:rFonts w:ascii="Arial Narrow" w:hAnsi="Arial Narrow"/>
          <w:b/>
          <w:noProof/>
        </w:rPr>
        <w:drawing>
          <wp:anchor distT="0" distB="0" distL="114300" distR="114300" simplePos="0" relativeHeight="251673600" behindDoc="0" locked="0" layoutInCell="1" allowOverlap="1" wp14:anchorId="023F7CA4" wp14:editId="589D5740">
            <wp:simplePos x="0" y="0"/>
            <wp:positionH relativeFrom="column">
              <wp:posOffset>-635</wp:posOffset>
            </wp:positionH>
            <wp:positionV relativeFrom="paragraph">
              <wp:posOffset>241446</wp:posOffset>
            </wp:positionV>
            <wp:extent cx="681355" cy="681355"/>
            <wp:effectExtent l="0" t="0" r="4445" b="4445"/>
            <wp:wrapNone/>
            <wp:docPr id="4" name="Grafik 4" descr="C:\Users\admin\AppData\Local\Microsoft\Windows\INetCache\Content.Word\t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tip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FC9" w:rsidRDefault="00A658C8" w:rsidP="00A658C8">
      <w:pPr>
        <w:ind w:left="1134"/>
      </w:pPr>
      <w:r w:rsidRPr="00A658C8">
        <w:rPr>
          <w:b/>
        </w:rPr>
        <w:t>Achtung:</w:t>
      </w:r>
      <w:r>
        <w:t xml:space="preserve"> Wenn Sie mit der Maus wo anders hin klicken, wird die Markierung wieder aufgehoben!</w:t>
      </w:r>
    </w:p>
    <w:p w:rsidR="00A658C8" w:rsidRDefault="00A658C8" w:rsidP="00A658C8"/>
    <w:p w:rsidR="00A658C8" w:rsidRDefault="00A658C8" w:rsidP="00A658C8">
      <w:r>
        <w:t>Solange der gewünschte Text markier</w:t>
      </w:r>
      <w:bookmarkStart w:id="0" w:name="_GoBack"/>
      <w:bookmarkEnd w:id="0"/>
      <w:r>
        <w:t>t ist, können Sie diesen anders formatieren.</w:t>
      </w:r>
    </w:p>
    <w:p w:rsidR="00B13FC9" w:rsidRDefault="00B13FC9" w:rsidP="00B13FC9"/>
    <w:p w:rsidR="00CE5949" w:rsidRPr="00CE5949" w:rsidRDefault="00CE5949" w:rsidP="00CE5949">
      <w:r w:rsidRPr="00CE5949">
        <w:t xml:space="preserve">Die Zeichenformatierungen sind in der Menüleiste in der Registerkarte </w:t>
      </w:r>
      <w:r w:rsidRPr="00A658C8">
        <w:rPr>
          <w:i/>
        </w:rPr>
        <w:t>Start</w:t>
      </w:r>
      <w:r w:rsidRPr="00CE5949">
        <w:t xml:space="preserve"> zu finden</w:t>
      </w:r>
      <w:r w:rsidR="007A386D">
        <w:t xml:space="preserve"> (siehe nächste Seite)</w:t>
      </w:r>
      <w:r w:rsidRPr="00CE5949">
        <w:t xml:space="preserve">. Klicken Sie einfach auf das gewünschte Symbol! </w:t>
      </w:r>
    </w:p>
    <w:p w:rsidR="00DC4B66" w:rsidRDefault="00DC4B66" w:rsidP="00CE5949">
      <w:pPr>
        <w:sectPr w:rsidR="00DC4B66" w:rsidSect="000C3AD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843" w:right="1418" w:bottom="1418" w:left="1418" w:header="567" w:footer="567" w:gutter="0"/>
          <w:cols w:space="708"/>
          <w:titlePg/>
          <w:docGrid w:linePitch="360"/>
        </w:sectPr>
      </w:pPr>
    </w:p>
    <w:p w:rsidR="00CE5949" w:rsidRDefault="00DC4B66" w:rsidP="00DC4B66">
      <w:pPr>
        <w:pStyle w:val="berschrift2"/>
      </w:pPr>
      <w:r>
        <w:lastRenderedPageBreak/>
        <w:t>Die Zeichenformatierungen</w:t>
      </w:r>
    </w:p>
    <w:p w:rsidR="00DC4B66" w:rsidRDefault="00DC4B66" w:rsidP="00CE5949"/>
    <w:p w:rsidR="00DC4B66" w:rsidRPr="00CE5949" w:rsidRDefault="00836B88" w:rsidP="00BD606D">
      <w:pPr>
        <w:tabs>
          <w:tab w:val="left" w:pos="6804"/>
        </w:tabs>
      </w:pPr>
      <w:r w:rsidRPr="00CE5949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DC1CCA" wp14:editId="69496C43">
                <wp:simplePos x="0" y="0"/>
                <wp:positionH relativeFrom="column">
                  <wp:posOffset>635733</wp:posOffset>
                </wp:positionH>
                <wp:positionV relativeFrom="paragraph">
                  <wp:posOffset>106045</wp:posOffset>
                </wp:positionV>
                <wp:extent cx="7333433" cy="3846324"/>
                <wp:effectExtent l="0" t="0" r="20320" b="20955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433" cy="3846324"/>
                          <a:chOff x="-824198" y="-762893"/>
                          <a:chExt cx="7334072" cy="3847294"/>
                        </a:xfrm>
                      </wpg:grpSpPr>
                      <wpg:grpSp>
                        <wpg:cNvPr id="6" name="Gruppieren 6"/>
                        <wpg:cNvGrpSpPr/>
                        <wpg:grpSpPr>
                          <a:xfrm>
                            <a:off x="-824198" y="-762893"/>
                            <a:ext cx="7334072" cy="3847294"/>
                            <a:chOff x="-824222" y="-829651"/>
                            <a:chExt cx="7334289" cy="3847706"/>
                          </a:xfrm>
                        </wpg:grpSpPr>
                        <pic:pic xmlns:pic="http://schemas.openxmlformats.org/drawingml/2006/picture">
                          <pic:nvPicPr>
                            <pic:cNvPr id="9" name="Grafik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" t="-55" r="85744" b="86317"/>
                            <a:stretch/>
                          </pic:blipFill>
                          <pic:spPr bwMode="auto">
                            <a:xfrm>
                              <a:off x="0" y="409575"/>
                              <a:ext cx="3857625" cy="1224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" name="Gruppieren 10"/>
                          <wpg:cNvGrpSpPr/>
                          <wpg:grpSpPr>
                            <a:xfrm>
                              <a:off x="-824222" y="-829651"/>
                              <a:ext cx="7334289" cy="3847706"/>
                              <a:chOff x="-1319522" y="-877277"/>
                              <a:chExt cx="7334289" cy="3847706"/>
                            </a:xfrm>
                          </wpg:grpSpPr>
                          <wpg:grpSp>
                            <wpg:cNvPr id="11" name="Gruppieren 11"/>
                            <wpg:cNvGrpSpPr/>
                            <wpg:grpSpPr>
                              <a:xfrm>
                                <a:off x="-967789" y="-877277"/>
                                <a:ext cx="5557386" cy="1747795"/>
                                <a:chOff x="-977314" y="-877277"/>
                                <a:chExt cx="5557386" cy="1747795"/>
                              </a:xfrm>
                            </wpg:grpSpPr>
                            <wps:wsp>
                              <wps:cNvPr id="12" name="Gerade Verbindung mit Pfeil 12"/>
                              <wps:cNvCnPr/>
                              <wps:spPr>
                                <a:xfrm>
                                  <a:off x="251183" y="-30807"/>
                                  <a:ext cx="879768" cy="89289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3" name="Gerade Verbindung mit Pfeil 13"/>
                              <wps:cNvCnPr/>
                              <wps:spPr>
                                <a:xfrm>
                                  <a:off x="1851085" y="219807"/>
                                  <a:ext cx="0" cy="6507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4" name="Gerade Verbindung mit Pfeil 14"/>
                              <wps:cNvCnPr/>
                              <wps:spPr>
                                <a:xfrm flipH="1">
                                  <a:off x="2495291" y="-329863"/>
                                  <a:ext cx="295158" cy="12002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6" name="Abgerundetes Rechteck 16"/>
                              <wps:cNvSpPr/>
                              <wps:spPr>
                                <a:xfrm>
                                  <a:off x="922770" y="-446367"/>
                                  <a:ext cx="1258515" cy="66610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E5949" w:rsidRPr="00D92E29" w:rsidRDefault="00F5733B" w:rsidP="00CE5949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Die </w:t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br/>
                                    </w:r>
                                    <w:r w:rsidRPr="00F5733B">
                                      <w:rPr>
                                        <w:color w:val="993366"/>
                                        <w:sz w:val="28"/>
                                        <w:szCs w:val="28"/>
                                      </w:rPr>
                                      <w:t>Schriftgröße</w:t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br/>
                                      <w:t>auswählen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Abgerundetes Rechteck 17"/>
                              <wps:cNvSpPr/>
                              <wps:spPr>
                                <a:xfrm>
                                  <a:off x="-977314" y="-620090"/>
                                  <a:ext cx="1228614" cy="58929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E5949" w:rsidRPr="00D92E29" w:rsidRDefault="00F5733B" w:rsidP="00CE5949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Eine andere </w:t>
                                    </w:r>
                                    <w:r w:rsidR="00CE5949" w:rsidRPr="00F5733B">
                                      <w:rPr>
                                        <w:rFonts w:ascii="Courier New" w:hAnsi="Courier New" w:cs="Courier New"/>
                                        <w:b/>
                                        <w:color w:val="993366"/>
                                        <w:sz w:val="22"/>
                                        <w:szCs w:val="22"/>
                                      </w:rPr>
                                      <w:t>Schriftart</w:t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br/>
                                      <w:t>einstellen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Abgerundetes Rechteck 18"/>
                              <wps:cNvSpPr/>
                              <wps:spPr>
                                <a:xfrm>
                                  <a:off x="2562508" y="-877277"/>
                                  <a:ext cx="2017564" cy="5474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E5949" w:rsidRPr="00D92E29" w:rsidRDefault="00F5733B" w:rsidP="00CE5949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Die </w:t>
                                    </w:r>
                                    <w:r w:rsidR="00CE5949" w:rsidRPr="00D92E29"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>Schriftgr</w:t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>öße schrittweise</w:t>
                                    </w:r>
                                    <w:r w:rsidR="00CE5949" w:rsidRPr="00D92E29"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CE5949" w:rsidRPr="00F5733B">
                                      <w:rPr>
                                        <w:color w:val="993366"/>
                                        <w:szCs w:val="22"/>
                                      </w:rPr>
                                      <w:t>vergrößern</w:t>
                                    </w:r>
                                    <w:r w:rsidRPr="00F5733B">
                                      <w:rPr>
                                        <w:color w:val="993366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oder </w:t>
                                    </w:r>
                                    <w:proofErr w:type="gramStart"/>
                                    <w:r w:rsidR="00CE5949" w:rsidRPr="00836B88">
                                      <w:rPr>
                                        <w:color w:val="993366"/>
                                        <w:sz w:val="18"/>
                                        <w:szCs w:val="22"/>
                                      </w:rPr>
                                      <w:t>verkleinern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9" name="Gruppieren 19"/>
                            <wpg:cNvGrpSpPr/>
                            <wpg:grpSpPr>
                              <a:xfrm>
                                <a:off x="-1319522" y="1277335"/>
                                <a:ext cx="7334289" cy="1693094"/>
                                <a:chOff x="-1319522" y="20035"/>
                                <a:chExt cx="7334289" cy="1693094"/>
                              </a:xfrm>
                            </wpg:grpSpPr>
                            <wps:wsp>
                              <wps:cNvPr id="20" name="Gerade Verbindung mit Pfeil 20"/>
                              <wps:cNvCnPr>
                                <a:stCxn id="30" idx="1"/>
                              </wps:cNvCnPr>
                              <wps:spPr>
                                <a:xfrm flipH="1" flipV="1">
                                  <a:off x="2799960" y="71963"/>
                                  <a:ext cx="1584079" cy="2777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24" name="Gerade Verbindung mit Pfeil 24"/>
                              <wps:cNvCnPr/>
                              <wps:spPr>
                                <a:xfrm flipV="1">
                                  <a:off x="-220361" y="20035"/>
                                  <a:ext cx="1325074" cy="4987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25" name="Abgerundetes Rechteck 24"/>
                              <wps:cNvSpPr/>
                              <wps:spPr>
                                <a:xfrm>
                                  <a:off x="-1319522" y="395705"/>
                                  <a:ext cx="1099107" cy="638119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E5949" w:rsidRPr="00D92E29" w:rsidRDefault="00836B88" w:rsidP="00CE5949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Text </w:t>
                                    </w:r>
                                    <w:r w:rsidRPr="00836B88">
                                      <w:rPr>
                                        <w:b/>
                                        <w:color w:val="993366"/>
                                        <w:sz w:val="22"/>
                                        <w:szCs w:val="22"/>
                                      </w:rPr>
                                      <w:t>f</w:t>
                                    </w:r>
                                    <w:r w:rsidR="00CE5949" w:rsidRPr="00836B88">
                                      <w:rPr>
                                        <w:b/>
                                        <w:color w:val="993366"/>
                                        <w:sz w:val="22"/>
                                        <w:szCs w:val="22"/>
                                      </w:rPr>
                                      <w:t>ett</w:t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="00BD606D"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>schreiben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erade Verbindung mit Pfeil 26"/>
                              <wps:cNvCnPr/>
                              <wps:spPr>
                                <a:xfrm flipV="1">
                                  <a:off x="518284" y="20366"/>
                                  <a:ext cx="795039" cy="110515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27" name="Abgerundetes Rechteck 26"/>
                              <wps:cNvSpPr/>
                              <wps:spPr>
                                <a:xfrm>
                                  <a:off x="-220350" y="1125694"/>
                                  <a:ext cx="958480" cy="58743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E5949" w:rsidRPr="00D92E29" w:rsidRDefault="00836B88" w:rsidP="00CE5949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Text </w:t>
                                    </w:r>
                                    <w:r w:rsidRPr="00836B88">
                                      <w:rPr>
                                        <w:i/>
                                        <w:color w:val="993366"/>
                                        <w:sz w:val="22"/>
                                        <w:szCs w:val="22"/>
                                      </w:rPr>
                                      <w:t>k</w:t>
                                    </w:r>
                                    <w:r w:rsidR="00CE5949" w:rsidRPr="00836B88">
                                      <w:rPr>
                                        <w:i/>
                                        <w:color w:val="993366"/>
                                        <w:sz w:val="22"/>
                                        <w:szCs w:val="22"/>
                                      </w:rPr>
                                      <w:t>ursiv</w:t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 schreiben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erade Verbindung mit Pfeil 28"/>
                              <wps:cNvCnPr>
                                <a:stCxn id="4294967295" idx="0"/>
                              </wps:cNvCnPr>
                              <wps:spPr>
                                <a:xfrm flipH="1" flipV="1">
                                  <a:off x="1531326" y="20804"/>
                                  <a:ext cx="15882" cy="52457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29" name="Abgerundetes Rechteck 28"/>
                              <wps:cNvSpPr/>
                              <wps:spPr>
                                <a:xfrm>
                                  <a:off x="1013509" y="545335"/>
                                  <a:ext cx="1067400" cy="70846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E5949" w:rsidRPr="00D92E29" w:rsidRDefault="00836B88" w:rsidP="00CE5949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Text </w:t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br/>
                                    </w:r>
                                    <w:r w:rsidRPr="00836B88">
                                      <w:rPr>
                                        <w:color w:val="993366"/>
                                        <w:sz w:val="22"/>
                                        <w:szCs w:val="22"/>
                                        <w:u w:val="single"/>
                                      </w:rPr>
                                      <w:t>u</w:t>
                                    </w:r>
                                    <w:r w:rsidR="00CE5949" w:rsidRPr="00836B88">
                                      <w:rPr>
                                        <w:color w:val="993366"/>
                                        <w:sz w:val="22"/>
                                        <w:szCs w:val="22"/>
                                        <w:u w:val="single"/>
                                      </w:rPr>
                                      <w:t>nterstr</w:t>
                                    </w:r>
                                    <w:r w:rsidRPr="00836B88">
                                      <w:rPr>
                                        <w:color w:val="993366"/>
                                        <w:sz w:val="22"/>
                                        <w:szCs w:val="22"/>
                                        <w:u w:val="single"/>
                                      </w:rPr>
                                      <w:t>e</w:t>
                                    </w:r>
                                    <w:r w:rsidR="00CE5949" w:rsidRPr="00836B88">
                                      <w:rPr>
                                        <w:color w:val="993366"/>
                                        <w:sz w:val="22"/>
                                        <w:szCs w:val="22"/>
                                        <w:u w:val="single"/>
                                      </w:rPr>
                                      <w:t>ichen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Abgerundetes Rechteck 30"/>
                              <wps:cNvSpPr/>
                              <wps:spPr>
                                <a:xfrm>
                                  <a:off x="4384461" y="72038"/>
                                  <a:ext cx="1630306" cy="5554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E5949" w:rsidRPr="00D92E29" w:rsidRDefault="00CE5949" w:rsidP="00CE5949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</w:pPr>
                                    <w:r w:rsidRPr="00D92E29"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>Text</w:t>
                                    </w:r>
                                    <w:r w:rsidR="00836B88"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 farbig </w:t>
                                    </w:r>
                                    <w:r w:rsidRPr="00836B88">
                                      <w:rPr>
                                        <w:color w:val="993366"/>
                                        <w:sz w:val="22"/>
                                        <w:szCs w:val="22"/>
                                        <w:highlight w:val="yellow"/>
                                      </w:rPr>
                                      <w:t>hervorheb</w:t>
                                    </w:r>
                                    <w:r w:rsidR="00836B88" w:rsidRPr="00836B88">
                                      <w:rPr>
                                        <w:color w:val="993366"/>
                                        <w:sz w:val="22"/>
                                        <w:szCs w:val="22"/>
                                        <w:highlight w:val="yellow"/>
                                      </w:rPr>
                                      <w:t>en</w:t>
                                    </w:r>
                                    <w:r w:rsidR="00836B88"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 (wie mit einem Leuchtstift)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1" name="Gruppieren 31"/>
                            <wpg:cNvGrpSpPr/>
                            <wpg:grpSpPr>
                              <a:xfrm>
                                <a:off x="3104917" y="-212442"/>
                                <a:ext cx="2663512" cy="1375068"/>
                                <a:chOff x="256942" y="-488667"/>
                                <a:chExt cx="2663512" cy="1375068"/>
                              </a:xfrm>
                            </wpg:grpSpPr>
                            <wps:wsp>
                              <wps:cNvPr id="224" name="Gerade Verbindung mit Pfeil 224"/>
                              <wps:cNvCnPr>
                                <a:stCxn id="226" idx="1"/>
                              </wps:cNvCnPr>
                              <wps:spPr>
                                <a:xfrm flipH="1">
                                  <a:off x="343482" y="-227169"/>
                                  <a:ext cx="1028691" cy="8129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226" name="Abgerundetes Rechteck 226"/>
                              <wps:cNvSpPr/>
                              <wps:spPr>
                                <a:xfrm>
                                  <a:off x="1372571" y="-488667"/>
                                  <a:ext cx="1547883" cy="523051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E5949" w:rsidRPr="00D92E29" w:rsidRDefault="00CE5949" w:rsidP="00CE5949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</w:pPr>
                                    <w:r w:rsidRPr="00D92E29"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Alle Formatierungen </w:t>
                                    </w:r>
                                    <w:r w:rsidR="00836B88"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des Textes </w:t>
                                    </w:r>
                                    <w:r w:rsidRPr="00D92E29"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>löschen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erade Verbindung mit Pfeil 228"/>
                              <wps:cNvCnPr/>
                              <wps:spPr>
                                <a:xfrm flipH="1">
                                  <a:off x="256942" y="713879"/>
                                  <a:ext cx="761994" cy="17252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229" name="Abgerundetes Rechteck 242"/>
                              <wps:cNvSpPr/>
                              <wps:spPr>
                                <a:xfrm>
                                  <a:off x="1019307" y="400650"/>
                                  <a:ext cx="1448188" cy="40935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9933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E5949" w:rsidRPr="00D92E29" w:rsidRDefault="00836B88" w:rsidP="00CE5949">
                                    <w:pPr>
                                      <w:spacing w:before="0" w:line="240" w:lineRule="auto"/>
                                      <w:jc w:val="center"/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 xml:space="preserve">Die </w:t>
                                    </w:r>
                                    <w:r w:rsidR="00CE5949" w:rsidRPr="00836B88">
                                      <w:rPr>
                                        <w:b/>
                                        <w:color w:val="F79646" w:themeColor="accent6"/>
                                        <w:sz w:val="22"/>
                                        <w:szCs w:val="22"/>
                                      </w:rPr>
                                      <w:t>Schriftfarbe</w:t>
                                    </w:r>
                                    <w:r w:rsidRPr="00836B88">
                                      <w:rPr>
                                        <w:color w:val="F79646" w:themeColor="accent6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F79646" w:themeColor="accent6"/>
                                        <w:sz w:val="22"/>
                                        <w:szCs w:val="22"/>
                                      </w:rPr>
                                      <w:br/>
                                    </w:r>
                                    <w:r>
                                      <w:rPr>
                                        <w:color w:val="993366"/>
                                        <w:sz w:val="22"/>
                                        <w:szCs w:val="22"/>
                                      </w:rPr>
                                      <w:t>ändern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30" name="Abgerundetes Rechteck 243"/>
                        <wps:cNvSpPr/>
                        <wps:spPr>
                          <a:xfrm>
                            <a:off x="2918406" y="2485177"/>
                            <a:ext cx="1080464" cy="53902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949" w:rsidRPr="00D92E29" w:rsidRDefault="00CE5949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 w:rsidRPr="00D92E29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>Text tiefgestellt</w:t>
                              </w:r>
                              <w:r w:rsidR="00836B88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>, z. B. H</w:t>
                              </w:r>
                              <w:r w:rsidR="00836B88" w:rsidRPr="00836B88">
                                <w:rPr>
                                  <w:color w:val="993366"/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  <w:r w:rsidR="00836B88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Abgerundetes Rechteck 244"/>
                        <wps:cNvSpPr/>
                        <wps:spPr>
                          <a:xfrm>
                            <a:off x="4504198" y="2297546"/>
                            <a:ext cx="1306413" cy="54609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E5949" w:rsidRPr="00D92E29" w:rsidRDefault="00CE5949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 w:rsidRPr="00D92E29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>Text hochgestellt</w:t>
                              </w:r>
                              <w:r w:rsidR="00836B88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, </w:t>
                              </w:r>
                              <w:r w:rsidR="00836B88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br/>
                                <w:t>z. B. m²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erade Verbindung mit Pfeil 237"/>
                        <wps:cNvCnPr/>
                        <wps:spPr>
                          <a:xfrm flipH="1" flipV="1">
                            <a:off x="2504276" y="1390111"/>
                            <a:ext cx="791183" cy="1094892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240" name="Gerade Verbindung mit Pfeil 240"/>
                        <wps:cNvCnPr>
                          <a:stCxn id="231" idx="1"/>
                        </wps:cNvCnPr>
                        <wps:spPr>
                          <a:xfrm flipH="1" flipV="1">
                            <a:off x="2685794" y="1392147"/>
                            <a:ext cx="1818032" cy="1178265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rgbClr val="9933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C1CCA" id="Gruppieren 1" o:spid="_x0000_s1026" style="position:absolute;margin-left:50.05pt;margin-top:8.35pt;width:577.45pt;height:302.85pt;z-index:251675648;mso-width-relative:margin;mso-height-relative:margin" coordorigin="-8241,-7628" coordsize="73340,38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">
                <v:group id="Gruppieren 6" o:spid="_x0000_s1027" style="position:absolute;left:-8241;top:-7628;width:73339;height:38472" coordorigin="-8242,-8296" coordsize="73342,3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9" o:spid="_x0000_s1028" type="#_x0000_t75" style="position:absolute;top:4095;width:38576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">
                    <v:imagedata r:id="rId16" o:title="" croptop="-36f" cropbottom="56569f" cropleft="23f" cropright="56193f"/>
                  </v:shape>
                  <v:group id="Gruppieren 10" o:spid="_x0000_s1029" style="position:absolute;left:-8242;top:-8296;width:73342;height:38476" coordorigin="-13195,-8772" coordsize="73342,3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uppieren 11" o:spid="_x0000_s1030" style="position:absolute;left:-9677;top:-8772;width:55572;height:17477" coordorigin="-9773,-8772" coordsize="55573,1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12" o:spid="_x0000_s1031" type="#_x0000_t32" style="position:absolute;left:2511;top:-308;width:8798;height:89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" strokecolor="#936" strokeweight="2pt"/>
                      <v:shape id="Gerade Verbindung mit Pfeil 13" o:spid="_x0000_s1032" type="#_x0000_t32" style="position:absolute;left:18510;top:2198;width:0;height:65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" strokecolor="#936" strokeweight="2pt"/>
                      <v:shape id="Gerade Verbindung mit Pfeil 14" o:spid="_x0000_s1033" type="#_x0000_t32" style="position:absolute;left:24952;top:-3298;width:2952;height:120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" strokecolor="#936" strokeweight="2pt"/>
                      <v:roundrect id="Abgerundetes Rechteck 16" o:spid="_x0000_s1034" style="position:absolute;left:9227;top:-4463;width:12585;height:66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" filled="f" strokecolor="#936" strokeweight="2pt">
                        <v:textbox inset="0,0,0,0">
                          <w:txbxContent>
                            <w:p w:rsidR="00CE5949" w:rsidRPr="00D92E29" w:rsidRDefault="00F5733B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Die </w:t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br/>
                              </w:r>
                              <w:r w:rsidRPr="00F5733B">
                                <w:rPr>
                                  <w:color w:val="993366"/>
                                  <w:sz w:val="28"/>
                                  <w:szCs w:val="28"/>
                                </w:rPr>
                                <w:t>Schriftgröße</w:t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br/>
                                <w:t>auswählen</w:t>
                              </w:r>
                            </w:p>
                          </w:txbxContent>
                        </v:textbox>
                      </v:roundrect>
                      <v:roundrect id="Abgerundetes Rechteck 17" o:spid="_x0000_s1035" style="position:absolute;left:-9773;top:-6200;width:12286;height:58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" filled="f" strokecolor="#936" strokeweight="2pt">
                        <v:textbox inset="0,0,0,0">
                          <w:txbxContent>
                            <w:p w:rsidR="00CE5949" w:rsidRPr="00D92E29" w:rsidRDefault="00F5733B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Eine andere </w:t>
                              </w:r>
                              <w:r w:rsidR="00CE5949" w:rsidRPr="00F5733B">
                                <w:rPr>
                                  <w:rFonts w:ascii="Courier New" w:hAnsi="Courier New" w:cs="Courier New"/>
                                  <w:b/>
                                  <w:color w:val="993366"/>
                                  <w:sz w:val="22"/>
                                  <w:szCs w:val="22"/>
                                </w:rPr>
                                <w:t>Schriftart</w:t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br/>
                                <w:t>einstellen</w:t>
                              </w:r>
                            </w:p>
                          </w:txbxContent>
                        </v:textbox>
                      </v:roundrect>
                      <v:roundrect id="Abgerundetes Rechteck 18" o:spid="_x0000_s1036" style="position:absolute;left:25625;top:-8772;width:20175;height:54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" filled="f" strokecolor="#936" strokeweight="2pt">
                        <v:textbox inset="0,0,0,0">
                          <w:txbxContent>
                            <w:p w:rsidR="00CE5949" w:rsidRPr="00D92E29" w:rsidRDefault="00F5733B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Die </w:t>
                              </w:r>
                              <w:r w:rsidR="00CE5949" w:rsidRPr="00D92E29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>Schriftgr</w:t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>öße schrittweise</w:t>
                              </w:r>
                              <w:r w:rsidR="00CE5949" w:rsidRPr="00D92E29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CE5949" w:rsidRPr="00F5733B">
                                <w:rPr>
                                  <w:color w:val="993366"/>
                                  <w:szCs w:val="22"/>
                                </w:rPr>
                                <w:t>vergrößern</w:t>
                              </w:r>
                              <w:r w:rsidRPr="00F5733B">
                                <w:rPr>
                                  <w:color w:val="993366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oder </w:t>
                              </w:r>
                              <w:proofErr w:type="gramStart"/>
                              <w:r w:rsidR="00CE5949" w:rsidRPr="00836B88">
                                <w:rPr>
                                  <w:color w:val="993366"/>
                                  <w:sz w:val="18"/>
                                  <w:szCs w:val="22"/>
                                </w:rPr>
                                <w:t>verkleinern</w:t>
                              </w:r>
                              <w:proofErr w:type="gramEnd"/>
                            </w:p>
                          </w:txbxContent>
                        </v:textbox>
                      </v:roundrect>
                    </v:group>
                    <v:group id="_x0000_s1037" style="position:absolute;left:-13195;top:12773;width:73342;height:16931" coordorigin="-13195,200" coordsize="73342,1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shape id="Gerade Verbindung mit Pfeil 20" o:spid="_x0000_s1038" type="#_x0000_t32" style="position:absolute;left:27999;top:719;width:15841;height:277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" strokecolor="#936" strokeweight="2pt"/>
                      <v:shape id="Gerade Verbindung mit Pfeil 24" o:spid="_x0000_s1039" type="#_x0000_t32" style="position:absolute;left:-2203;top:200;width:13250;height:49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" strokecolor="#936" strokeweight="2pt"/>
                      <v:roundrect id="Abgerundetes Rechteck 24" o:spid="_x0000_s1040" style="position:absolute;left:-13195;top:3957;width:10991;height:6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" filled="f" strokecolor="#936" strokeweight="2pt">
                        <v:textbox inset="0,0,0,0">
                          <w:txbxContent>
                            <w:p w:rsidR="00CE5949" w:rsidRPr="00D92E29" w:rsidRDefault="00836B88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Text </w:t>
                              </w:r>
                              <w:r w:rsidRPr="00836B88">
                                <w:rPr>
                                  <w:b/>
                                  <w:color w:val="993366"/>
                                  <w:sz w:val="22"/>
                                  <w:szCs w:val="22"/>
                                </w:rPr>
                                <w:t>f</w:t>
                              </w:r>
                              <w:r w:rsidR="00CE5949" w:rsidRPr="00836B88">
                                <w:rPr>
                                  <w:b/>
                                  <w:color w:val="993366"/>
                                  <w:sz w:val="22"/>
                                  <w:szCs w:val="22"/>
                                </w:rPr>
                                <w:t>ett</w:t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BD606D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>schreiben</w:t>
                              </w:r>
                            </w:p>
                          </w:txbxContent>
                        </v:textbox>
                      </v:roundrect>
                      <v:shape id="Gerade Verbindung mit Pfeil 26" o:spid="_x0000_s1041" type="#_x0000_t32" style="position:absolute;left:5182;top:203;width:7951;height:110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" strokecolor="#936" strokeweight="2pt"/>
                      <v:roundrect id="Abgerundetes Rechteck 26" o:spid="_x0000_s1042" style="position:absolute;left:-2203;top:11256;width:9584;height:58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" filled="f" strokecolor="#936" strokeweight="2pt">
                        <v:textbox inset="0,0,0,0">
                          <w:txbxContent>
                            <w:p w:rsidR="00CE5949" w:rsidRPr="00D92E29" w:rsidRDefault="00836B88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Text </w:t>
                              </w:r>
                              <w:r w:rsidRPr="00836B88">
                                <w:rPr>
                                  <w:i/>
                                  <w:color w:val="993366"/>
                                  <w:sz w:val="22"/>
                                  <w:szCs w:val="22"/>
                                </w:rPr>
                                <w:t>k</w:t>
                              </w:r>
                              <w:r w:rsidR="00CE5949" w:rsidRPr="00836B88">
                                <w:rPr>
                                  <w:i/>
                                  <w:color w:val="993366"/>
                                  <w:sz w:val="22"/>
                                  <w:szCs w:val="22"/>
                                </w:rPr>
                                <w:t>ursiv</w:t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 schreiben</w:t>
                              </w:r>
                            </w:p>
                          </w:txbxContent>
                        </v:textbox>
                      </v:roundrect>
                      <v:shape id="Gerade Verbindung mit Pfeil 28" o:spid="_x0000_s1043" type="#_x0000_t32" style="position:absolute;left:15313;top:208;width:159;height:5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" strokecolor="#936" strokeweight="2pt"/>
                      <v:roundrect id="Abgerundetes Rechteck 28" o:spid="_x0000_s1044" style="position:absolute;left:10135;top:5453;width:10674;height:70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" filled="f" strokecolor="#936" strokeweight="2pt">
                        <v:textbox inset="0,0,0,0">
                          <w:txbxContent>
                            <w:p w:rsidR="00CE5949" w:rsidRPr="00D92E29" w:rsidRDefault="00836B88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Text </w:t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br/>
                              </w:r>
                              <w:r w:rsidRPr="00836B88">
                                <w:rPr>
                                  <w:color w:val="993366"/>
                                  <w:sz w:val="22"/>
                                  <w:szCs w:val="22"/>
                                  <w:u w:val="single"/>
                                </w:rPr>
                                <w:t>u</w:t>
                              </w:r>
                              <w:r w:rsidR="00CE5949" w:rsidRPr="00836B88">
                                <w:rPr>
                                  <w:color w:val="993366"/>
                                  <w:sz w:val="22"/>
                                  <w:szCs w:val="22"/>
                                  <w:u w:val="single"/>
                                </w:rPr>
                                <w:t>nterstr</w:t>
                              </w:r>
                              <w:r w:rsidRPr="00836B88">
                                <w:rPr>
                                  <w:color w:val="993366"/>
                                  <w:sz w:val="22"/>
                                  <w:szCs w:val="22"/>
                                  <w:u w:val="single"/>
                                </w:rPr>
                                <w:t>e</w:t>
                              </w:r>
                              <w:r w:rsidR="00CE5949" w:rsidRPr="00836B88">
                                <w:rPr>
                                  <w:color w:val="993366"/>
                                  <w:sz w:val="22"/>
                                  <w:szCs w:val="22"/>
                                  <w:u w:val="single"/>
                                </w:rPr>
                                <w:t>ichen</w:t>
                              </w:r>
                            </w:p>
                          </w:txbxContent>
                        </v:textbox>
                      </v:roundrect>
                      <v:roundrect id="Abgerundetes Rechteck 30" o:spid="_x0000_s1045" style="position:absolute;left:43844;top:720;width:16303;height:55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" fillcolor="white [3212]" strokecolor="#936" strokeweight="2pt">
                        <v:textbox inset="0,0,0,0">
                          <w:txbxContent>
                            <w:p w:rsidR="00CE5949" w:rsidRPr="00D92E29" w:rsidRDefault="00CE5949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 w:rsidRPr="00D92E29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>Text</w:t>
                              </w:r>
                              <w:r w:rsidR="00836B88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 farbig </w:t>
                              </w:r>
                              <w:r w:rsidRPr="00836B88">
                                <w:rPr>
                                  <w:color w:val="993366"/>
                                  <w:sz w:val="22"/>
                                  <w:szCs w:val="22"/>
                                  <w:highlight w:val="yellow"/>
                                </w:rPr>
                                <w:t>hervorheb</w:t>
                              </w:r>
                              <w:r w:rsidR="00836B88" w:rsidRPr="00836B88">
                                <w:rPr>
                                  <w:color w:val="993366"/>
                                  <w:sz w:val="22"/>
                                  <w:szCs w:val="22"/>
                                  <w:highlight w:val="yellow"/>
                                </w:rPr>
                                <w:t>en</w:t>
                              </w:r>
                              <w:r w:rsidR="00836B88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 (wie mit einem Leuchtstift)</w:t>
                              </w:r>
                            </w:p>
                          </w:txbxContent>
                        </v:textbox>
                      </v:roundrect>
                    </v:group>
                    <v:group id="Gruppieren 31" o:spid="_x0000_s1046" style="position:absolute;left:31049;top:-2124;width:26635;height:13750" coordorigin="2569,-4886" coordsize="26635,1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<v:shape id="Gerade Verbindung mit Pfeil 224" o:spid="_x0000_s1047" type="#_x0000_t32" style="position:absolute;left:3434;top:-2271;width:10287;height:81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" strokecolor="#936" strokeweight="2pt"/>
                      <v:roundrect id="Abgerundetes Rechteck 226" o:spid="_x0000_s1048" style="position:absolute;left:13725;top:-4886;width:15479;height:52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" filled="f" strokecolor="#936" strokeweight="2pt">
                        <v:textbox inset="0,0,0,0">
                          <w:txbxContent>
                            <w:p w:rsidR="00CE5949" w:rsidRPr="00D92E29" w:rsidRDefault="00CE5949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 w:rsidRPr="00D92E29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Alle Formatierungen </w:t>
                              </w:r>
                              <w:r w:rsidR="00836B88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des Textes </w:t>
                              </w:r>
                              <w:r w:rsidRPr="00D92E29"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>löschen</w:t>
                              </w:r>
                            </w:p>
                          </w:txbxContent>
                        </v:textbox>
                      </v:roundrect>
                      <v:shape id="Gerade Verbindung mit Pfeil 228" o:spid="_x0000_s1049" type="#_x0000_t32" style="position:absolute;left:2569;top:7138;width:7620;height:17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" strokecolor="#936" strokeweight="2pt"/>
                      <v:roundrect id="Abgerundetes Rechteck 242" o:spid="_x0000_s1050" style="position:absolute;left:10193;top:4006;width:14481;height:4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" filled="f" strokecolor="#936" strokeweight="2pt">
                        <v:textbox inset="0,0,0,0">
                          <w:txbxContent>
                            <w:p w:rsidR="00CE5949" w:rsidRPr="00D92E29" w:rsidRDefault="00836B88" w:rsidP="00CE5949">
                              <w:pPr>
                                <w:spacing w:before="0" w:line="240" w:lineRule="auto"/>
                                <w:jc w:val="center"/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 xml:space="preserve">Die </w:t>
                              </w:r>
                              <w:r w:rsidR="00CE5949" w:rsidRPr="00836B88">
                                <w:rPr>
                                  <w:b/>
                                  <w:color w:val="F79646" w:themeColor="accent6"/>
                                  <w:sz w:val="22"/>
                                  <w:szCs w:val="22"/>
                                </w:rPr>
                                <w:t>Schriftfarbe</w:t>
                              </w:r>
                              <w:r w:rsidRPr="00836B88">
                                <w:rPr>
                                  <w:color w:val="F79646" w:themeColor="accent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79646" w:themeColor="accent6"/>
                                  <w:sz w:val="22"/>
                                  <w:szCs w:val="22"/>
                                </w:rPr>
                                <w:br/>
                              </w:r>
                              <w:r>
                                <w:rPr>
                                  <w:color w:val="993366"/>
                                  <w:sz w:val="22"/>
                                  <w:szCs w:val="22"/>
                                </w:rPr>
                                <w:t>ändern</w:t>
                              </w:r>
                            </w:p>
                          </w:txbxContent>
                        </v:textbox>
                      </v:roundrect>
                    </v:group>
                  </v:group>
                </v:group>
                <v:roundrect id="Abgerundetes Rechteck 243" o:spid="_x0000_s1051" style="position:absolute;left:29184;top:24851;width:10804;height:53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" filled="f" strokecolor="#936" strokeweight="2pt">
                  <v:textbox inset="0,0,0,0">
                    <w:txbxContent>
                      <w:p w:rsidR="00CE5949" w:rsidRPr="00D92E29" w:rsidRDefault="00CE5949" w:rsidP="00CE5949">
                        <w:pPr>
                          <w:spacing w:before="0" w:line="240" w:lineRule="auto"/>
                          <w:jc w:val="center"/>
                          <w:rPr>
                            <w:color w:val="993366"/>
                            <w:sz w:val="22"/>
                            <w:szCs w:val="22"/>
                          </w:rPr>
                        </w:pPr>
                        <w:r w:rsidRPr="00D92E29">
                          <w:rPr>
                            <w:color w:val="993366"/>
                            <w:sz w:val="22"/>
                            <w:szCs w:val="22"/>
                          </w:rPr>
                          <w:t>Text tiefgestellt</w:t>
                        </w:r>
                        <w:r w:rsidR="00836B88">
                          <w:rPr>
                            <w:color w:val="993366"/>
                            <w:sz w:val="22"/>
                            <w:szCs w:val="22"/>
                          </w:rPr>
                          <w:t>, z. B. H</w:t>
                        </w:r>
                        <w:r w:rsidR="00836B88" w:rsidRPr="00836B88">
                          <w:rPr>
                            <w:color w:val="993366"/>
                            <w:sz w:val="22"/>
                            <w:szCs w:val="22"/>
                            <w:vertAlign w:val="subscript"/>
                          </w:rPr>
                          <w:t>2</w:t>
                        </w:r>
                        <w:r w:rsidR="00836B88">
                          <w:rPr>
                            <w:color w:val="993366"/>
                            <w:sz w:val="22"/>
                            <w:szCs w:val="22"/>
                          </w:rPr>
                          <w:t>O</w:t>
                        </w:r>
                      </w:p>
                    </w:txbxContent>
                  </v:textbox>
                </v:roundrect>
                <v:roundrect id="Abgerundetes Rechteck 244" o:spid="_x0000_s1052" style="position:absolute;left:45041;top:22975;width:13065;height:5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" filled="f" strokecolor="#936" strokeweight="2pt">
                  <v:textbox inset="0,0,0,0">
                    <w:txbxContent>
                      <w:p w:rsidR="00CE5949" w:rsidRPr="00D92E29" w:rsidRDefault="00CE5949" w:rsidP="00CE5949">
                        <w:pPr>
                          <w:spacing w:before="0" w:line="240" w:lineRule="auto"/>
                          <w:jc w:val="center"/>
                          <w:rPr>
                            <w:color w:val="993366"/>
                            <w:sz w:val="22"/>
                            <w:szCs w:val="22"/>
                          </w:rPr>
                        </w:pPr>
                        <w:r w:rsidRPr="00D92E29">
                          <w:rPr>
                            <w:color w:val="993366"/>
                            <w:sz w:val="22"/>
                            <w:szCs w:val="22"/>
                          </w:rPr>
                          <w:t>Text hochgestellt</w:t>
                        </w:r>
                        <w:r w:rsidR="00836B88">
                          <w:rPr>
                            <w:color w:val="993366"/>
                            <w:sz w:val="22"/>
                            <w:szCs w:val="22"/>
                          </w:rPr>
                          <w:t xml:space="preserve">, </w:t>
                        </w:r>
                        <w:r w:rsidR="00836B88">
                          <w:rPr>
                            <w:color w:val="993366"/>
                            <w:sz w:val="22"/>
                            <w:szCs w:val="22"/>
                          </w:rPr>
                          <w:br/>
                          <w:t>z. B. m²</w:t>
                        </w:r>
                      </w:p>
                    </w:txbxContent>
                  </v:textbox>
                </v:roundrect>
                <v:shape id="Gerade Verbindung mit Pfeil 237" o:spid="_x0000_s1053" type="#_x0000_t32" style="position:absolute;left:25042;top:13901;width:7912;height:109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" strokecolor="#936" strokeweight="2pt"/>
                <v:shape id="Gerade Verbindung mit Pfeil 240" o:spid="_x0000_s1054" type="#_x0000_t32" style="position:absolute;left:26857;top:13921;width:18181;height:117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" strokecolor="#936" strokeweight="2pt"/>
              </v:group>
            </w:pict>
          </mc:Fallback>
        </mc:AlternateContent>
      </w:r>
    </w:p>
    <w:p w:rsidR="00CE5949" w:rsidRPr="00CE5949" w:rsidRDefault="00CE5949" w:rsidP="00CE5949"/>
    <w:p w:rsidR="00CE5949" w:rsidRPr="00CE5949" w:rsidRDefault="00CE5949" w:rsidP="00CE5949"/>
    <w:p w:rsidR="00CE5949" w:rsidRPr="00CE5949" w:rsidRDefault="00CE5949" w:rsidP="00CE5949"/>
    <w:p w:rsidR="00CE5949" w:rsidRPr="00CE5949" w:rsidRDefault="00CE5949" w:rsidP="00CE5949"/>
    <w:p w:rsidR="00CE5949" w:rsidRPr="00CE5949" w:rsidRDefault="00CE5949" w:rsidP="00CE5949"/>
    <w:p w:rsidR="00CE5949" w:rsidRPr="00CE5949" w:rsidRDefault="00CE5949" w:rsidP="00CE5949"/>
    <w:p w:rsidR="00CE5949" w:rsidRPr="00CE5949" w:rsidRDefault="00CE5949" w:rsidP="00CE5949"/>
    <w:p w:rsidR="00CE5949" w:rsidRPr="00CE5949" w:rsidRDefault="00CE5949" w:rsidP="00CE5949"/>
    <w:p w:rsidR="00CE5949" w:rsidRPr="00CE5949" w:rsidRDefault="00CE5949" w:rsidP="00CE5949"/>
    <w:p w:rsidR="00CE5949" w:rsidRPr="007B0745" w:rsidRDefault="00CE5949" w:rsidP="007B0745">
      <w:pPr>
        <w:rPr>
          <w:rFonts w:eastAsia="Arial"/>
        </w:rPr>
      </w:pPr>
    </w:p>
    <w:sectPr w:rsidR="00CE5949" w:rsidRPr="007B0745" w:rsidSect="00DC4B66">
      <w:headerReference w:type="first" r:id="rId17"/>
      <w:footerReference w:type="first" r:id="rId18"/>
      <w:pgSz w:w="16838" w:h="11906" w:orient="landscape" w:code="9"/>
      <w:pgMar w:top="1418" w:right="1843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949" w:rsidRDefault="00CE5949" w:rsidP="00F759F3">
      <w:r>
        <w:separator/>
      </w:r>
    </w:p>
  </w:endnote>
  <w:endnote w:type="continuationSeparator" w:id="0">
    <w:p w:rsidR="00CE5949" w:rsidRDefault="00CE5949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55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56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57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5916F6E">
              <wp:simplePos x="0" y="0"/>
              <wp:positionH relativeFrom="margin">
                <wp:posOffset>-5080</wp:posOffset>
              </wp:positionH>
              <wp:positionV relativeFrom="paragraph">
                <wp:posOffset>-8890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144933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5032" y="353243"/>
                          <a:ext cx="5313728" cy="343640"/>
                          <a:chOff x="150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8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71B6" w:rsidRPr="006852D5" w:rsidRDefault="00144933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Dipl.-Ing.</w:t>
                              </w:r>
                              <w:r w:rsidRPr="00144933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in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(FH) Eva Brenner,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MSc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>/akzente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58" style="position:absolute;margin-left:-.4pt;margin-top:-.7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59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4493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14493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144933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14493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60" style="position:absolute;left:50;top:3532;width:53137;height:3436" coordorigin="150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61" type="#_x0000_t202" style="position:absolute;left:7698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:rsidR="005B71B6" w:rsidRPr="006852D5" w:rsidRDefault="00144933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Dipl.-Ing.</w:t>
                        </w:r>
                        <w:r w:rsidRPr="00144933">
                          <w:rPr>
                            <w:sz w:val="16"/>
                            <w:szCs w:val="16"/>
                            <w:vertAlign w:val="superscript"/>
                          </w:rPr>
                          <w:t>in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(FH) Eva Brenner,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MSc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>/akzente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62" type="#_x0000_t75" style="position:absolute;left:150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63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64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:rsidR="005B71B6" w:rsidRDefault="005B71B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33B" w:rsidRDefault="00F5733B" w:rsidP="00F5733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2F7076A7" wp14:editId="0884A350">
              <wp:simplePos x="0" y="0"/>
              <wp:positionH relativeFrom="column">
                <wp:posOffset>8091170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19" name="Gruppieren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733B" w:rsidRPr="00F759F3" w:rsidRDefault="00F5733B" w:rsidP="00F5733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F5733B" w:rsidRPr="00F759F3" w:rsidRDefault="00F5733B" w:rsidP="00F5733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4" name="Gerader Verbinder 24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F7076A7" id="Gruppieren 19" o:spid="_x0000_s1065" style="position:absolute;margin-left:637.1pt;margin-top:-20.5pt;width:42.65pt;height:52.1pt;z-index:251660800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66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<v:textbox inset="0,0,0,0">
                  <w:txbxContent>
                    <w:p w:rsidR="00F5733B" w:rsidRPr="00F759F3" w:rsidRDefault="00F5733B" w:rsidP="00F5733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F5733B" w:rsidRPr="00F759F3" w:rsidRDefault="00F5733B" w:rsidP="00F5733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4" o:spid="_x0000_s1067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" strokecolor="#a5a5a5 [2092]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949" w:rsidRDefault="00CE5949" w:rsidP="00F759F3">
      <w:r>
        <w:separator/>
      </w:r>
    </w:p>
  </w:footnote>
  <w:footnote w:type="continuationSeparator" w:id="0">
    <w:p w:rsidR="00CE5949" w:rsidRDefault="00CE5949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B71B6" w:rsidP="00577103">
    <w:pPr>
      <w:pStyle w:val="KeinLeerraum"/>
      <w:tabs>
        <w:tab w:val="left" w:pos="9356"/>
      </w:tabs>
    </w:pPr>
  </w:p>
  <w:p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RDefault="005B71B6" w:rsidP="000C3ADB">
    <w:pPr>
      <w:pStyle w:val="KeinLeerraum"/>
      <w:tabs>
        <w:tab w:val="left" w:pos="9356"/>
      </w:tabs>
      <w:jc w:val="right"/>
    </w:pPr>
  </w:p>
  <w:p w:rsidR="005B71B6" w:rsidRPr="000C3ADB" w:rsidRDefault="005B71B6" w:rsidP="000C3AD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33B" w:rsidRDefault="00F5733B" w:rsidP="00F5733B">
    <w:pPr>
      <w:pStyle w:val="KeinLeerraum"/>
      <w:tabs>
        <w:tab w:val="left" w:pos="9356"/>
      </w:tabs>
    </w:pPr>
  </w:p>
  <w:p w:rsidR="00F5733B" w:rsidRDefault="00F5733B" w:rsidP="00F5733B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0349E289" wp14:editId="44844822">
          <wp:extent cx="987425" cy="219710"/>
          <wp:effectExtent l="0" t="0" r="3175" b="8890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5733B" w:rsidRDefault="00F5733B" w:rsidP="00F5733B">
    <w:pPr>
      <w:pStyle w:val="KeinLeerraum"/>
      <w:tabs>
        <w:tab w:val="left" w:pos="9356"/>
      </w:tabs>
      <w:jc w:val="right"/>
    </w:pPr>
  </w:p>
  <w:p w:rsidR="00F5733B" w:rsidRDefault="00F5733B" w:rsidP="00F5733B">
    <w:pPr>
      <w:pStyle w:val="KeinLeerraum"/>
      <w:tabs>
        <w:tab w:val="left" w:pos="9356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E0D6F"/>
    <w:multiLevelType w:val="hybridMultilevel"/>
    <w:tmpl w:val="9E82789A"/>
    <w:lvl w:ilvl="0" w:tplc="383E0DE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42A80"/>
    <w:multiLevelType w:val="hybridMultilevel"/>
    <w:tmpl w:val="23421166"/>
    <w:lvl w:ilvl="0" w:tplc="B104707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1"/>
  </w:num>
  <w:num w:numId="4">
    <w:abstractNumId w:val="18"/>
  </w:num>
  <w:num w:numId="5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0"/>
  </w:num>
  <w:num w:numId="8">
    <w:abstractNumId w:val="12"/>
  </w:num>
  <w:num w:numId="9">
    <w:abstractNumId w:val="19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5"/>
  </w:num>
  <w:num w:numId="22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949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72054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49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429E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D69DD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4A7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2EDA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44C7D"/>
    <w:rsid w:val="007517D5"/>
    <w:rsid w:val="007554F1"/>
    <w:rsid w:val="00755D8E"/>
    <w:rsid w:val="007614F9"/>
    <w:rsid w:val="00764299"/>
    <w:rsid w:val="00764889"/>
    <w:rsid w:val="0076583C"/>
    <w:rsid w:val="00773F0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86D"/>
    <w:rsid w:val="007A3F28"/>
    <w:rsid w:val="007A42AE"/>
    <w:rsid w:val="007A6D30"/>
    <w:rsid w:val="007A7D41"/>
    <w:rsid w:val="007A7FBA"/>
    <w:rsid w:val="007B035C"/>
    <w:rsid w:val="007B0745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6B88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032C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5C0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58C8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3FC9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2689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D606D"/>
    <w:rsid w:val="00BD7E3D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5949"/>
    <w:rsid w:val="00CE6D17"/>
    <w:rsid w:val="00CE7100"/>
    <w:rsid w:val="00CF136D"/>
    <w:rsid w:val="00CF1B94"/>
    <w:rsid w:val="00CF2DD1"/>
    <w:rsid w:val="00CF6152"/>
    <w:rsid w:val="00CF7A10"/>
    <w:rsid w:val="00D0318A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4B66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33B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8747E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BF8569"/>
  <w15:docId w15:val="{9EF5C501-B493-4C62-80FA-DA4849DD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  <w:style w:type="paragraph" w:customStyle="1" w:styleId="Flietext">
    <w:name w:val="Fließtext"/>
    <w:basedOn w:val="Standard"/>
    <w:rsid w:val="00CE5949"/>
    <w:pPr>
      <w:spacing w:before="0" w:after="120" w:line="264" w:lineRule="auto"/>
      <w:jc w:val="both"/>
    </w:pPr>
    <w:rPr>
      <w:rFonts w:eastAsiaTheme="minorEastAsia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1_Auftr&#228;ge\A_aktuell\LFE_2019-2021\Vorlagen\Vorlagen%20f&#252;r%20Materialentwicklung\_Vorlage%20Infoblatt%2003.0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789B4-6B5F-4B71-8381-101BE0B11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_Vorlage Infoblatt 03.08.dotx</Template>
  <TotalTime>0</TotalTime>
  <Pages>2</Pages>
  <Words>165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Infoblatt: Zeichenformatierungen</dc:title>
  <dc:creator>Dipl.-Ing.in (FH) Eva Brenner MSc/akzente</dc:creator>
  <cp:lastModifiedBy>Eva Brenner - akzente</cp:lastModifiedBy>
  <cp:revision>20</cp:revision>
  <cp:lastPrinted>2019-08-20T13:21:00Z</cp:lastPrinted>
  <dcterms:created xsi:type="dcterms:W3CDTF">2021-08-18T09:20:00Z</dcterms:created>
  <dcterms:modified xsi:type="dcterms:W3CDTF">2021-08-18T14:02:00Z</dcterms:modified>
</cp:coreProperties>
</file>