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9DE" w:rsidRDefault="002429DE" w:rsidP="002429DE">
      <w:pPr>
        <w:pStyle w:val="berschrift1"/>
      </w:pPr>
      <w:r>
        <w:t>Arbeitsblatt: Video „Explorer – Grundlagen“</w:t>
      </w:r>
    </w:p>
    <w:p w:rsidR="004F7399" w:rsidRPr="00646C81" w:rsidRDefault="004F7399" w:rsidP="004F7399">
      <w:pPr>
        <w:pBdr>
          <w:bottom w:val="single" w:sz="4" w:space="1" w:color="BFBFBF" w:themeColor="background1" w:themeShade="BF"/>
        </w:pBdr>
      </w:pPr>
    </w:p>
    <w:p w:rsidR="004F7399" w:rsidRPr="00C74AB9" w:rsidRDefault="004F7399" w:rsidP="004F739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6"/>
        <w:gridCol w:w="7404"/>
      </w:tblGrid>
      <w:tr w:rsidR="004F7399" w:rsidRPr="00C74AB9" w:rsidTr="003962A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F7399" w:rsidRPr="00C74AB9" w:rsidRDefault="004F7399" w:rsidP="003962AC">
            <w:pPr>
              <w:spacing w:line="276" w:lineRule="auto"/>
            </w:pPr>
            <w:r w:rsidRPr="00C74AB9">
              <w:rPr>
                <w:noProof/>
                <w:lang w:val="de-AT" w:eastAsia="de-AT"/>
              </w:rPr>
              <w:drawing>
                <wp:inline distT="0" distB="0" distL="0" distR="0" wp14:anchorId="3167573D" wp14:editId="648A9686">
                  <wp:extent cx="876300" cy="581025"/>
                  <wp:effectExtent l="0" t="0" r="0" b="9525"/>
                  <wp:docPr id="1" name="Grafik 1" descr="V:\Projekte\P_aktuell\LFE_2019-2021\AP1\Pakete\Texte gestalten mit Word\ergänzendes Material\target-1955257_1920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Projekte\P_aktuell\LFE_2019-2021\AP1\Pakete\Texte gestalten mit Word\ergänzendes Material\target-1955257_1920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  <w:tcBorders>
              <w:top w:val="nil"/>
              <w:left w:val="nil"/>
              <w:bottom w:val="nil"/>
              <w:right w:val="nil"/>
            </w:tcBorders>
          </w:tcPr>
          <w:p w:rsidR="004F7399" w:rsidRPr="00C74AB9" w:rsidRDefault="004F7399" w:rsidP="003962AC">
            <w:pPr>
              <w:spacing w:line="276" w:lineRule="auto"/>
              <w:ind w:left="175"/>
              <w:rPr>
                <w:b/>
              </w:rPr>
            </w:pPr>
            <w:r w:rsidRPr="00C74AB9">
              <w:rPr>
                <w:b/>
              </w:rPr>
              <w:t>Lernziel</w:t>
            </w:r>
            <w:r>
              <w:rPr>
                <w:b/>
              </w:rPr>
              <w:t>e</w:t>
            </w:r>
            <w:r w:rsidRPr="00C74AB9">
              <w:rPr>
                <w:b/>
              </w:rPr>
              <w:t>:</w:t>
            </w:r>
          </w:p>
          <w:p w:rsidR="004F7399" w:rsidRPr="00C74AB9" w:rsidRDefault="002429DE" w:rsidP="003962AC">
            <w:pPr>
              <w:pStyle w:val="Listenabsatz"/>
              <w:numPr>
                <w:ilvl w:val="0"/>
                <w:numId w:val="21"/>
              </w:numPr>
              <w:spacing w:line="276" w:lineRule="auto"/>
              <w:ind w:left="459" w:hanging="284"/>
              <w:contextualSpacing w:val="0"/>
            </w:pPr>
            <w:r>
              <w:t>Einen Überblick über den Umgang mit dem Explorer am Computer bekommen.</w:t>
            </w:r>
          </w:p>
        </w:tc>
      </w:tr>
    </w:tbl>
    <w:p w:rsidR="00521FC9" w:rsidRPr="00C74AB9" w:rsidRDefault="00521FC9" w:rsidP="004F7399">
      <w:pPr>
        <w:pBdr>
          <w:bottom w:val="single" w:sz="4" w:space="1" w:color="BFBFBF" w:themeColor="background1" w:themeShade="BF"/>
        </w:pBdr>
      </w:pPr>
    </w:p>
    <w:p w:rsidR="00D3463B" w:rsidRDefault="00D3463B" w:rsidP="00D3463B">
      <w:pPr>
        <w:pStyle w:val="berschrift2"/>
      </w:pPr>
      <w:r>
        <w:t>Anleitung</w:t>
      </w:r>
    </w:p>
    <w:p w:rsidR="003E6057" w:rsidRDefault="003E6057" w:rsidP="003E6057">
      <w:r>
        <w:t xml:space="preserve">Scannen Sie den </w:t>
      </w:r>
      <w:r w:rsidR="00043925">
        <w:t>hinten stehenden</w:t>
      </w:r>
      <w:r>
        <w:t xml:space="preserve"> QR-Code mit Ihrem Tablet und einem QR-Code-Reader ab und starten Sie das Video.</w:t>
      </w:r>
    </w:p>
    <w:p w:rsidR="006A091B" w:rsidRDefault="006A091B" w:rsidP="006A091B"/>
    <w:p w:rsidR="00497F55" w:rsidRDefault="003E6057" w:rsidP="006A091B">
      <w:r>
        <w:t>Sehen Sie sich das Video an. Schreiben Sie es sich auf, wenn Sie Fragen haben oder etwas unklar ist! Fragen Sie dann Ihren/Ihre Trainer*in danach.</w:t>
      </w:r>
    </w:p>
    <w:p w:rsidR="006A091B" w:rsidRDefault="006A091B" w:rsidP="006A091B"/>
    <w:p w:rsidR="006A091B" w:rsidRDefault="006A091B" w:rsidP="006A091B">
      <w:r>
        <w:t>Beachten Sie auch die Tipps auf der Rückseite!</w:t>
      </w:r>
    </w:p>
    <w:p w:rsidR="006A091B" w:rsidRDefault="006A091B" w:rsidP="006A091B"/>
    <w:p w:rsidR="004F7399" w:rsidRDefault="00521FC9" w:rsidP="004F7399">
      <w:r>
        <w:rPr>
          <w:noProof/>
        </w:rPr>
        <w:drawing>
          <wp:anchor distT="0" distB="0" distL="114300" distR="114300" simplePos="0" relativeHeight="251673600" behindDoc="0" locked="0" layoutInCell="1" allowOverlap="1" wp14:anchorId="33BD8AF1" wp14:editId="5FA9A060">
            <wp:simplePos x="0" y="0"/>
            <wp:positionH relativeFrom="column">
              <wp:posOffset>2099945</wp:posOffset>
            </wp:positionH>
            <wp:positionV relativeFrom="paragraph">
              <wp:posOffset>97790</wp:posOffset>
            </wp:positionV>
            <wp:extent cx="1699148" cy="396000"/>
            <wp:effectExtent l="0" t="0" r="0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48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FC9" w:rsidRDefault="00521FC9" w:rsidP="00521FC9">
      <w:pPr>
        <w:pBdr>
          <w:bottom w:val="single" w:sz="4" w:space="1" w:color="BFBFBF" w:themeColor="background1" w:themeShade="BF"/>
        </w:pBdr>
      </w:pPr>
    </w:p>
    <w:p w:rsidR="003C0A79" w:rsidRDefault="003C0A79" w:rsidP="004F7399"/>
    <w:p w:rsidR="0055039D" w:rsidRDefault="006873FB" w:rsidP="003C0A79">
      <w:pPr>
        <w:jc w:val="center"/>
      </w:pPr>
      <w:r>
        <w:rPr>
          <w:noProof/>
        </w:rPr>
        <w:drawing>
          <wp:inline distT="0" distB="0" distL="0" distR="0">
            <wp:extent cx="1718733" cy="1718733"/>
            <wp:effectExtent l="0" t="0" r="0" b="0"/>
            <wp:docPr id="11" name="Grafik 11" descr="Vorschau Ihres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preview-image" descr="Vorschau Ihres QR Co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91" cy="1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FB" w:rsidRDefault="006873FB" w:rsidP="003C0A79">
      <w:pPr>
        <w:jc w:val="center"/>
      </w:pPr>
      <w:hyperlink r:id="rId11" w:history="1">
        <w:r w:rsidRPr="00765548">
          <w:rPr>
            <w:rStyle w:val="Hyperlink"/>
          </w:rPr>
          <w:t>https://youtu.be/qixx0P82nKo</w:t>
        </w:r>
      </w:hyperlink>
      <w:r>
        <w:t xml:space="preserve"> </w:t>
      </w:r>
    </w:p>
    <w:p w:rsidR="001D794A" w:rsidRDefault="001D794A" w:rsidP="003C0A79">
      <w:pPr>
        <w:jc w:val="center"/>
      </w:pPr>
    </w:p>
    <w:p w:rsidR="006A091B" w:rsidRDefault="006A091B">
      <w:pPr>
        <w:spacing w:before="0" w:after="200"/>
      </w:pPr>
      <w:r>
        <w:br w:type="page"/>
      </w:r>
    </w:p>
    <w:p w:rsidR="006A091B" w:rsidRDefault="006A091B" w:rsidP="006A091B">
      <w:pPr>
        <w:pStyle w:val="berschrift2"/>
      </w:pPr>
      <w:r>
        <w:lastRenderedPageBreak/>
        <w:t>Ein paar Tipps für den Umgang mit YouTube-Videos</w:t>
      </w:r>
    </w:p>
    <w:p w:rsidR="006A091B" w:rsidRDefault="00105966" w:rsidP="006A091B">
      <w:r>
        <w:rPr>
          <w:noProof/>
        </w:rPr>
        <w:drawing>
          <wp:anchor distT="0" distB="0" distL="114300" distR="114300" simplePos="0" relativeHeight="251677696" behindDoc="0" locked="0" layoutInCell="1" allowOverlap="1" wp14:anchorId="05D00629" wp14:editId="1889155C">
            <wp:simplePos x="0" y="0"/>
            <wp:positionH relativeFrom="column">
              <wp:posOffset>3890645</wp:posOffset>
            </wp:positionH>
            <wp:positionV relativeFrom="paragraph">
              <wp:posOffset>120650</wp:posOffset>
            </wp:positionV>
            <wp:extent cx="314325" cy="342900"/>
            <wp:effectExtent l="0" t="0" r="952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E052251" wp14:editId="06026A9A">
            <wp:simplePos x="0" y="0"/>
            <wp:positionH relativeFrom="column">
              <wp:posOffset>1852295</wp:posOffset>
            </wp:positionH>
            <wp:positionV relativeFrom="paragraph">
              <wp:posOffset>111125</wp:posOffset>
            </wp:positionV>
            <wp:extent cx="285750" cy="333375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91B">
        <w:t xml:space="preserve">Sie können das Video </w:t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5C03C03" wp14:editId="5ACAFD0E">
            <wp:simplePos x="0" y="0"/>
            <wp:positionH relativeFrom="column">
              <wp:posOffset>2823845</wp:posOffset>
            </wp:positionH>
            <wp:positionV relativeFrom="paragraph">
              <wp:posOffset>242570</wp:posOffset>
            </wp:positionV>
            <wp:extent cx="285750" cy="23812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jederzeit </w:t>
      </w:r>
      <w:r w:rsidRPr="00C432D5">
        <w:rPr>
          <w:b/>
        </w:rPr>
        <w:t>pausieren</w:t>
      </w:r>
      <w:r>
        <w:t xml:space="preserve">          und wieder </w:t>
      </w:r>
      <w:r w:rsidRPr="00C432D5">
        <w:rPr>
          <w:b/>
        </w:rPr>
        <w:t>neu starten</w:t>
      </w:r>
      <w:r>
        <w:t xml:space="preserve">          ,</w:t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 xml:space="preserve">mit der roten Leiste </w:t>
      </w:r>
      <w:r w:rsidRPr="00C432D5">
        <w:rPr>
          <w:b/>
        </w:rPr>
        <w:t>zurückspulen</w:t>
      </w:r>
      <w:r>
        <w:t xml:space="preserve">        , </w:t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 xml:space="preserve">oder wieder ganz </w:t>
      </w:r>
      <w:r w:rsidRPr="00C432D5">
        <w:rPr>
          <w:b/>
        </w:rPr>
        <w:t>von vorne ansehen</w:t>
      </w:r>
      <w:r>
        <w:t xml:space="preserve"> (den roten Schieberegler an den Anfang stellen).</w:t>
      </w:r>
    </w:p>
    <w:p w:rsidR="006A091B" w:rsidRDefault="006A091B" w:rsidP="006A091B"/>
    <w:p w:rsidR="006A091B" w:rsidRDefault="006A091B" w:rsidP="006A091B">
      <w:r>
        <w:t xml:space="preserve">Sie können das Video auch </w:t>
      </w:r>
      <w:r w:rsidRPr="00C432D5">
        <w:rPr>
          <w:b/>
        </w:rPr>
        <w:t>langsamer abspielen</w:t>
      </w:r>
      <w:r>
        <w:t xml:space="preserve">. </w:t>
      </w:r>
    </w:p>
    <w:p w:rsidR="006A091B" w:rsidRDefault="006A091B" w:rsidP="006A091B">
      <w:r>
        <w:t xml:space="preserve">Am Tablet oder Smartphone: </w:t>
      </w:r>
    </w:p>
    <w:p w:rsidR="006A091B" w:rsidRDefault="00105966" w:rsidP="006A091B">
      <w:pPr>
        <w:pStyle w:val="Listenabsatz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30F55DC">
            <wp:simplePos x="0" y="0"/>
            <wp:positionH relativeFrom="column">
              <wp:posOffset>3804920</wp:posOffset>
            </wp:positionH>
            <wp:positionV relativeFrom="paragraph">
              <wp:posOffset>78740</wp:posOffset>
            </wp:positionV>
            <wp:extent cx="179705" cy="24765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2" t="2502" r="418" b="94142"/>
                    <a:stretch/>
                  </pic:blipFill>
                  <pic:spPr bwMode="auto">
                    <a:xfrm>
                      <a:off x="0" y="0"/>
                      <a:ext cx="17970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091B">
        <w:t xml:space="preserve">Tippen Sie auf das Drei-Punkt-Menü rechts oben </w:t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>Tippen Sie auf „Wiedergabegeschwindigkeit“</w:t>
      </w:r>
    </w:p>
    <w:p w:rsidR="00105966" w:rsidRDefault="00105966" w:rsidP="00105966">
      <w:pPr>
        <w:ind w:left="709"/>
      </w:pPr>
      <w:r>
        <w:rPr>
          <w:noProof/>
        </w:rPr>
        <w:drawing>
          <wp:inline distT="0" distB="0" distL="0" distR="0" wp14:anchorId="4991FE99" wp14:editId="00E11764">
            <wp:extent cx="3211195" cy="676127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38" b="102"/>
                    <a:stretch/>
                  </pic:blipFill>
                  <pic:spPr bwMode="auto">
                    <a:xfrm>
                      <a:off x="0" y="0"/>
                      <a:ext cx="3223711" cy="6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>Tippen Sie z. B. auf „0,75-fach“ oder „0,5-fach“.</w:t>
      </w:r>
    </w:p>
    <w:p w:rsidR="00105966" w:rsidRDefault="00105966" w:rsidP="00105966">
      <w:pPr>
        <w:pStyle w:val="Listenabsatz"/>
      </w:pPr>
      <w:r>
        <w:rPr>
          <w:noProof/>
        </w:rPr>
        <w:drawing>
          <wp:inline distT="0" distB="0" distL="0" distR="0" wp14:anchorId="56D0297E" wp14:editId="0AD4B525">
            <wp:extent cx="3374390" cy="800100"/>
            <wp:effectExtent l="19050" t="19050" r="16510" b="190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4" b="18847"/>
                    <a:stretch/>
                  </pic:blipFill>
                  <pic:spPr bwMode="auto">
                    <a:xfrm>
                      <a:off x="0" y="0"/>
                      <a:ext cx="3375000" cy="8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91B" w:rsidRDefault="006A091B" w:rsidP="006A091B"/>
    <w:p w:rsidR="006A091B" w:rsidRDefault="006A091B" w:rsidP="006A091B">
      <w:r>
        <w:rPr>
          <w:noProof/>
        </w:rPr>
        <w:drawing>
          <wp:anchor distT="0" distB="0" distL="114300" distR="114300" simplePos="0" relativeHeight="251678720" behindDoc="0" locked="0" layoutInCell="1" allowOverlap="1" wp14:anchorId="30E41CD2" wp14:editId="3A3275BD">
            <wp:simplePos x="0" y="0"/>
            <wp:positionH relativeFrom="column">
              <wp:posOffset>3023870</wp:posOffset>
            </wp:positionH>
            <wp:positionV relativeFrom="paragraph">
              <wp:posOffset>237490</wp:posOffset>
            </wp:positionV>
            <wp:extent cx="314325" cy="285750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Am Computer: </w:t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 xml:space="preserve">Klicken Sie auf das Zahnrad-Symbol </w:t>
      </w: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>Klicken Sie auf „Wiedergabegeschwindigkeit“</w:t>
      </w:r>
    </w:p>
    <w:p w:rsidR="006A091B" w:rsidRDefault="006A091B" w:rsidP="006A091B">
      <w:pPr>
        <w:pStyle w:val="Listenabsatz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85AE43E" wp14:editId="11F2F66B">
            <wp:simplePos x="0" y="0"/>
            <wp:positionH relativeFrom="column">
              <wp:posOffset>509270</wp:posOffset>
            </wp:positionH>
            <wp:positionV relativeFrom="paragraph">
              <wp:posOffset>78105</wp:posOffset>
            </wp:positionV>
            <wp:extent cx="2790825" cy="390525"/>
            <wp:effectExtent l="0" t="0" r="9525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8" t="67860" r="30540" b="27413"/>
                    <a:stretch/>
                  </pic:blipFill>
                  <pic:spPr bwMode="auto">
                    <a:xfrm>
                      <a:off x="0" y="0"/>
                      <a:ext cx="279082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091B" w:rsidRDefault="00105966" w:rsidP="006A091B">
      <w:pPr>
        <w:pStyle w:val="Listenabsatz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AED8B98">
            <wp:simplePos x="0" y="0"/>
            <wp:positionH relativeFrom="column">
              <wp:posOffset>3890645</wp:posOffset>
            </wp:positionH>
            <wp:positionV relativeFrom="paragraph">
              <wp:posOffset>130175</wp:posOffset>
            </wp:positionV>
            <wp:extent cx="1866900" cy="135255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43296" r="30540" b="34903"/>
                    <a:stretch/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091B" w:rsidRDefault="006A091B" w:rsidP="006A091B">
      <w:pPr>
        <w:pStyle w:val="Listenabsatz"/>
      </w:pPr>
    </w:p>
    <w:p w:rsidR="006A091B" w:rsidRDefault="006A091B" w:rsidP="006A091B">
      <w:pPr>
        <w:pStyle w:val="Listenabsatz"/>
        <w:numPr>
          <w:ilvl w:val="0"/>
          <w:numId w:val="21"/>
        </w:numPr>
      </w:pPr>
      <w:r>
        <w:t>Klicken Sie z. B. auf „0,75-fach“ oder „0,5-fach“.</w:t>
      </w:r>
    </w:p>
    <w:p w:rsidR="006A091B" w:rsidRDefault="006A091B" w:rsidP="006A091B"/>
    <w:p w:rsidR="00443950" w:rsidRDefault="00443950" w:rsidP="00443950">
      <w:pPr>
        <w:jc w:val="center"/>
      </w:pPr>
    </w:p>
    <w:p w:rsidR="00443950" w:rsidRDefault="00443950" w:rsidP="006A091B"/>
    <w:p w:rsidR="00C432D5" w:rsidRDefault="00C432D5" w:rsidP="006A091B"/>
    <w:p w:rsidR="006A091B" w:rsidRDefault="006A091B" w:rsidP="006A091B">
      <w:r>
        <w:t xml:space="preserve">Wenn Sie das Video am Tablet oder Smartphone ansehen, halten Sie es im </w:t>
      </w:r>
      <w:r w:rsidRPr="004B6C26">
        <w:rPr>
          <w:b/>
        </w:rPr>
        <w:t>Querformat</w:t>
      </w:r>
      <w:r>
        <w:t xml:space="preserve">. Damit wird das Video </w:t>
      </w:r>
      <w:r w:rsidRPr="00C432D5">
        <w:rPr>
          <w:b/>
        </w:rPr>
        <w:t>am ganzen Bildschirm angezeigt</w:t>
      </w:r>
      <w:r>
        <w:t>!</w:t>
      </w:r>
    </w:p>
    <w:p w:rsidR="00694A1A" w:rsidRDefault="00694A1A" w:rsidP="001D794A">
      <w:bookmarkStart w:id="0" w:name="_GoBack"/>
      <w:bookmarkEnd w:id="0"/>
    </w:p>
    <w:sectPr w:rsidR="00694A1A" w:rsidSect="00F961AB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DD4" w:rsidRDefault="000F5DD4" w:rsidP="00F759F3">
      <w:r>
        <w:separator/>
      </w:r>
    </w:p>
  </w:endnote>
  <w:endnote w:type="continuationSeparator" w:id="0">
    <w:p w:rsidR="000F5DD4" w:rsidRDefault="000F5DD4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-5080</wp:posOffset>
              </wp:positionH>
              <wp:positionV relativeFrom="paragraph">
                <wp:posOffset>-8890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5032" y="353243"/>
                          <a:ext cx="5313728" cy="343640"/>
                          <a:chOff x="150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8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1B6" w:rsidRPr="006852D5" w:rsidRDefault="00144933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4pt;margin-top:-.7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50;top:3532;width:53137;height:3436" coordorigin="150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7698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5B71B6" w:rsidRPr="006852D5" w:rsidRDefault="00144933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150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DD4" w:rsidRDefault="000F5DD4" w:rsidP="00F759F3">
      <w:r>
        <w:separator/>
      </w:r>
    </w:p>
  </w:footnote>
  <w:footnote w:type="continuationSeparator" w:id="0">
    <w:p w:rsidR="000F5DD4" w:rsidRDefault="000F5DD4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E33A3"/>
    <w:multiLevelType w:val="hybridMultilevel"/>
    <w:tmpl w:val="D9C4E7D0"/>
    <w:lvl w:ilvl="0" w:tplc="E7FEC2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DD4"/>
    <w:rsid w:val="00000E64"/>
    <w:rsid w:val="000020BB"/>
    <w:rsid w:val="00005293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3925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72639"/>
    <w:rsid w:val="000800ED"/>
    <w:rsid w:val="00080B84"/>
    <w:rsid w:val="00083701"/>
    <w:rsid w:val="00085D00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5DD4"/>
    <w:rsid w:val="000F6B53"/>
    <w:rsid w:val="000F789D"/>
    <w:rsid w:val="000F7FA4"/>
    <w:rsid w:val="00102BBF"/>
    <w:rsid w:val="0010527C"/>
    <w:rsid w:val="00105523"/>
    <w:rsid w:val="00105966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49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D794A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9DE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D5192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7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057"/>
    <w:rsid w:val="003E67C9"/>
    <w:rsid w:val="003F087B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10DE"/>
    <w:rsid w:val="00443950"/>
    <w:rsid w:val="0044620E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97F55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6C26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4F7286"/>
    <w:rsid w:val="004F7399"/>
    <w:rsid w:val="00501DFC"/>
    <w:rsid w:val="00504491"/>
    <w:rsid w:val="005050B1"/>
    <w:rsid w:val="00507AE2"/>
    <w:rsid w:val="005127CA"/>
    <w:rsid w:val="00514861"/>
    <w:rsid w:val="00514950"/>
    <w:rsid w:val="00516AA8"/>
    <w:rsid w:val="00517270"/>
    <w:rsid w:val="005212E7"/>
    <w:rsid w:val="005215E8"/>
    <w:rsid w:val="00521FC9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46F81"/>
    <w:rsid w:val="0055039D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0C1B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873FB"/>
    <w:rsid w:val="006900FD"/>
    <w:rsid w:val="00691E03"/>
    <w:rsid w:val="0069418F"/>
    <w:rsid w:val="00694343"/>
    <w:rsid w:val="00694A1A"/>
    <w:rsid w:val="0069511C"/>
    <w:rsid w:val="006A091B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384E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E6C32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53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4081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432D5"/>
    <w:rsid w:val="00C51A38"/>
    <w:rsid w:val="00C53C8E"/>
    <w:rsid w:val="00C557F5"/>
    <w:rsid w:val="00C5593F"/>
    <w:rsid w:val="00C56399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26CCA"/>
    <w:rsid w:val="00D3463B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961AB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1CAD76C"/>
  <w15:docId w15:val="{46CA6F71-4B49-41D7-9BE1-C739A899C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ixx0P82nK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50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&#220;bungs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F0A0-BF26-4D17-816D-901250C1E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Übungsblatt 03.08.dotx</Template>
  <TotalTime>0</TotalTime>
  <Pages>2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Arbeitsblatt: Video Explorer - Grundlagen</vt:lpstr>
    </vt:vector>
  </TitlesOfParts>
  <Company>Hewlett-Packard Company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Arbeitsblatt: Video Explorer - Grundlagen</dc:title>
  <dc:creator>Dipl.-Ing.in (FH) Eva Brenner MSc/akzente</dc:creator>
  <cp:lastModifiedBy>Eva Brenner - akzente</cp:lastModifiedBy>
  <cp:revision>25</cp:revision>
  <cp:lastPrinted>2019-08-20T13:21:00Z</cp:lastPrinted>
  <dcterms:created xsi:type="dcterms:W3CDTF">2021-12-01T08:37:00Z</dcterms:created>
  <dcterms:modified xsi:type="dcterms:W3CDTF">2021-12-16T15:14:00Z</dcterms:modified>
</cp:coreProperties>
</file>