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FF2" w:rsidRDefault="008420D0" w:rsidP="0012219C">
      <w:pPr>
        <w:pStyle w:val="berschrift1"/>
      </w:pPr>
      <w:bookmarkStart w:id="0" w:name="_GoBack"/>
      <w:bookmarkEnd w:id="0"/>
      <w:r>
        <w:t xml:space="preserve">Anleitung für </w:t>
      </w:r>
      <w:r w:rsidR="006202BB">
        <w:t>den/</w:t>
      </w:r>
      <w:r>
        <w:t>die Trainer</w:t>
      </w:r>
      <w:r w:rsidR="006202BB">
        <w:t>*</w:t>
      </w:r>
      <w:r>
        <w:t>in: Einstieg ins Thema Dateiverwaltung</w:t>
      </w:r>
    </w:p>
    <w:p w:rsidR="004F7399" w:rsidRPr="00646C81" w:rsidRDefault="004F7399" w:rsidP="004F7399">
      <w:pPr>
        <w:pBdr>
          <w:bottom w:val="single" w:sz="4" w:space="1" w:color="BFBFBF" w:themeColor="background1" w:themeShade="BF"/>
        </w:pBdr>
      </w:pPr>
    </w:p>
    <w:p w:rsidR="004F7399" w:rsidRPr="00C74AB9" w:rsidRDefault="004F7399" w:rsidP="004F7399"/>
    <w:tbl>
      <w:tblPr>
        <w:tblStyle w:val="Tabellenraster"/>
        <w:tblW w:w="0" w:type="auto"/>
        <w:tblLook w:val="04A0" w:firstRow="1" w:lastRow="0" w:firstColumn="1" w:lastColumn="0" w:noHBand="0" w:noVBand="1"/>
      </w:tblPr>
      <w:tblGrid>
        <w:gridCol w:w="1666"/>
        <w:gridCol w:w="7404"/>
      </w:tblGrid>
      <w:tr w:rsidR="004F7399" w:rsidRPr="00C74AB9" w:rsidTr="003962AC">
        <w:tc>
          <w:tcPr>
            <w:tcW w:w="1668" w:type="dxa"/>
            <w:tcBorders>
              <w:top w:val="nil"/>
              <w:left w:val="nil"/>
              <w:bottom w:val="nil"/>
              <w:right w:val="nil"/>
            </w:tcBorders>
          </w:tcPr>
          <w:p w:rsidR="004F7399" w:rsidRPr="00C74AB9" w:rsidRDefault="004F7399" w:rsidP="003962AC">
            <w:pPr>
              <w:spacing w:line="276" w:lineRule="auto"/>
            </w:pPr>
            <w:r w:rsidRPr="00C74AB9">
              <w:rPr>
                <w:noProof/>
                <w:lang w:val="de-AT" w:eastAsia="de-AT"/>
              </w:rPr>
              <w:drawing>
                <wp:inline distT="0" distB="0" distL="0" distR="0" wp14:anchorId="3167573D" wp14:editId="648A9686">
                  <wp:extent cx="876300" cy="581025"/>
                  <wp:effectExtent l="0" t="0" r="0" b="9525"/>
                  <wp:docPr id="1" name="Grafik 1" descr="V:\Projekte\P_aktuell\LFE_2019-2021\AP1\Pakete\Texte gestalten mit Word\ergänzendes Material\target-1955257_1920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rojekte\P_aktuell\LFE_2019-2021\AP1\Pakete\Texte gestalten mit Word\ergänzendes Material\target-1955257_1920 - Kopi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inline>
              </w:drawing>
            </w:r>
          </w:p>
        </w:tc>
        <w:tc>
          <w:tcPr>
            <w:tcW w:w="7544" w:type="dxa"/>
            <w:tcBorders>
              <w:top w:val="nil"/>
              <w:left w:val="nil"/>
              <w:bottom w:val="nil"/>
              <w:right w:val="nil"/>
            </w:tcBorders>
          </w:tcPr>
          <w:p w:rsidR="004F7399" w:rsidRPr="00C74AB9" w:rsidRDefault="004F7399" w:rsidP="003962AC">
            <w:pPr>
              <w:spacing w:line="276" w:lineRule="auto"/>
              <w:ind w:left="175"/>
              <w:rPr>
                <w:b/>
              </w:rPr>
            </w:pPr>
            <w:r w:rsidRPr="00C74AB9">
              <w:rPr>
                <w:b/>
              </w:rPr>
              <w:t>Lernziel</w:t>
            </w:r>
            <w:r>
              <w:rPr>
                <w:b/>
              </w:rPr>
              <w:t>e</w:t>
            </w:r>
            <w:r w:rsidRPr="00C74AB9">
              <w:rPr>
                <w:b/>
              </w:rPr>
              <w:t>:</w:t>
            </w:r>
          </w:p>
          <w:p w:rsidR="00994050" w:rsidRDefault="00B01047" w:rsidP="0033714E">
            <w:pPr>
              <w:pStyle w:val="Listenabsatz"/>
              <w:numPr>
                <w:ilvl w:val="0"/>
                <w:numId w:val="21"/>
              </w:numPr>
              <w:spacing w:line="276" w:lineRule="auto"/>
              <w:ind w:left="459" w:hanging="284"/>
              <w:contextualSpacing w:val="0"/>
            </w:pPr>
            <w:r>
              <w:t>Die Teilnehmer*innen</w:t>
            </w:r>
            <w:r w:rsidR="00994050">
              <w:t xml:space="preserve"> lernen anhand einer Analogie zum Alltag, was Ordner und Dateien sind.</w:t>
            </w:r>
          </w:p>
          <w:p w:rsidR="0033714E" w:rsidRPr="00C74AB9" w:rsidRDefault="00994050" w:rsidP="00994050">
            <w:pPr>
              <w:pStyle w:val="Listenabsatz"/>
              <w:numPr>
                <w:ilvl w:val="0"/>
                <w:numId w:val="21"/>
              </w:numPr>
              <w:spacing w:line="276" w:lineRule="auto"/>
              <w:ind w:left="459" w:hanging="284"/>
              <w:contextualSpacing w:val="0"/>
            </w:pPr>
            <w:r>
              <w:t>Die Teilnehmer*innen lernen, was der Unterschied zwischen Ordnern ist.</w:t>
            </w:r>
          </w:p>
        </w:tc>
      </w:tr>
    </w:tbl>
    <w:p w:rsidR="00521FC9" w:rsidRPr="00C74AB9" w:rsidRDefault="00521FC9" w:rsidP="004F7399">
      <w:pPr>
        <w:pBdr>
          <w:bottom w:val="single" w:sz="4" w:space="1" w:color="BFBFBF" w:themeColor="background1" w:themeShade="BF"/>
        </w:pBdr>
      </w:pPr>
    </w:p>
    <w:p w:rsidR="002A7F9C" w:rsidRDefault="002A7F9C" w:rsidP="00F06E75">
      <w:pPr>
        <w:spacing w:before="0" w:after="200"/>
      </w:pPr>
    </w:p>
    <w:p w:rsidR="00F06E75" w:rsidRDefault="00F06E75" w:rsidP="00F06E75">
      <w:pPr>
        <w:spacing w:before="0" w:after="200"/>
      </w:pPr>
      <w:r>
        <w:t>Dateien und Ordner sind in der digitalen Welt ein recht komplexer Begriff, der oftmals schwer zu erfassen ist. Daher soll die nachfolgende Übung eine Idee geben, wie der Einstieg in dieses Thema leichter gelingen kann und ein Bezug zum Alltag hergestellt werden kann. Natürlich kann dies auch anders umgesetzt und angeleitet werden.</w:t>
      </w:r>
    </w:p>
    <w:p w:rsidR="00FF09DF" w:rsidRDefault="00FF09DF" w:rsidP="00617E41">
      <w:pPr>
        <w:pStyle w:val="berschrift2"/>
      </w:pPr>
      <w:r>
        <w:t>Vorbereitung</w:t>
      </w:r>
      <w:r w:rsidR="00F06E75">
        <w:t xml:space="preserve"> vorab</w:t>
      </w:r>
    </w:p>
    <w:p w:rsidR="00F06E75" w:rsidRDefault="00FF09DF" w:rsidP="00FF09DF">
      <w:r>
        <w:t xml:space="preserve">Das ist mitzunehmen </w:t>
      </w:r>
      <w:r w:rsidR="004660A6">
        <w:t xml:space="preserve">bzw. vorab </w:t>
      </w:r>
      <w:r>
        <w:t>herzurichten:</w:t>
      </w:r>
    </w:p>
    <w:p w:rsidR="004660A6" w:rsidRDefault="004660A6" w:rsidP="00617E41">
      <w:pPr>
        <w:pStyle w:val="Listenabsatz"/>
        <w:numPr>
          <w:ilvl w:val="0"/>
          <w:numId w:val="21"/>
        </w:numPr>
        <w:spacing w:before="0" w:after="160" w:line="259" w:lineRule="auto"/>
        <w:ind w:left="284" w:hanging="284"/>
      </w:pPr>
      <w:r>
        <w:t>Eine Schachtel/Kiste mit unterschiedlichen</w:t>
      </w:r>
      <w:r w:rsidR="00D843D9">
        <w:t>, durcheinander gemischten</w:t>
      </w:r>
      <w:r>
        <w:t xml:space="preserve"> Unterlagen, z. B. Bilder (aus Zeitschriften ausgeschnitten oder von </w:t>
      </w:r>
      <w:proofErr w:type="spellStart"/>
      <w:r>
        <w:t>pixabay</w:t>
      </w:r>
      <w:proofErr w:type="spellEnd"/>
      <w:r>
        <w:t xml:space="preserve"> ausgedruckt), Rezepte, Smartphone- und sonstige Rechnungen, Smartphone-Verträge, Vertrag für die Mietwohnung, Briefe, Bewerbungsunterlagen … dafür gibt es viele Muster aus dem Internet</w:t>
      </w:r>
      <w:r w:rsidR="0017362F">
        <w:t>, ev. auch private und geschwärzte Rechnungen</w:t>
      </w:r>
      <w:r>
        <w:t>.</w:t>
      </w:r>
      <w:r w:rsidR="00BE5E2F">
        <w:t xml:space="preserve"> Optimal wären</w:t>
      </w:r>
      <w:r w:rsidR="00BF3D0C">
        <w:t xml:space="preserve"> für die Dokumente</w:t>
      </w:r>
      <w:r w:rsidR="00BE5E2F">
        <w:t xml:space="preserve"> drei bis 4 unterschiedliche Themenbereiche</w:t>
      </w:r>
      <w:r w:rsidR="007F10AD">
        <w:t xml:space="preserve"> und </w:t>
      </w:r>
      <w:r w:rsidR="00BE5E2F">
        <w:t>dazu jeweils mehrere Unterlagen.</w:t>
      </w:r>
    </w:p>
    <w:p w:rsidR="00A27BF4" w:rsidRDefault="00A516EC" w:rsidP="00617E41">
      <w:pPr>
        <w:pStyle w:val="Listenabsatz"/>
        <w:numPr>
          <w:ilvl w:val="0"/>
          <w:numId w:val="21"/>
        </w:numPr>
        <w:spacing w:before="0" w:after="160" w:line="259" w:lineRule="auto"/>
        <w:ind w:left="284" w:hanging="284"/>
      </w:pPr>
      <w:r>
        <w:t>Ein zweites Set dieser Unterlagen, ebenso durchgemischt, aber nirgendwo einsortiert</w:t>
      </w:r>
    </w:p>
    <w:p w:rsidR="004660A6" w:rsidRDefault="004660A6" w:rsidP="00617E41">
      <w:pPr>
        <w:pStyle w:val="Listenabsatz"/>
        <w:numPr>
          <w:ilvl w:val="0"/>
          <w:numId w:val="21"/>
        </w:numPr>
        <w:spacing w:before="0" w:after="160" w:line="259" w:lineRule="auto"/>
        <w:ind w:left="284" w:hanging="284"/>
      </w:pPr>
      <w:r>
        <w:t>Zwei leere Kartons, die gleich aussehen, aber anders als die erste Kiste</w:t>
      </w:r>
    </w:p>
    <w:p w:rsidR="004660A6" w:rsidRDefault="004660A6" w:rsidP="00617E41">
      <w:pPr>
        <w:pStyle w:val="Listenabsatz"/>
        <w:numPr>
          <w:ilvl w:val="0"/>
          <w:numId w:val="21"/>
        </w:numPr>
        <w:spacing w:before="0" w:after="160" w:line="259" w:lineRule="auto"/>
        <w:ind w:left="284" w:hanging="284"/>
      </w:pPr>
      <w:r>
        <w:t xml:space="preserve">Mehrere </w:t>
      </w:r>
      <w:r w:rsidR="00F06E75">
        <w:t xml:space="preserve">leere </w:t>
      </w:r>
      <w:r>
        <w:t>Ringmappen</w:t>
      </w:r>
      <w:r w:rsidR="00474B47">
        <w:t xml:space="preserve">; die Dokumente sollen in Folge nach Themen sortiert werden, die dann in die Mappen kommen. Daher </w:t>
      </w:r>
      <w:r w:rsidR="005D6F43">
        <w:t>mehrere Mappen für Themen vorbereiten</w:t>
      </w:r>
    </w:p>
    <w:p w:rsidR="00FF09DF" w:rsidRDefault="004660A6" w:rsidP="00617E41">
      <w:pPr>
        <w:pStyle w:val="Listenabsatz"/>
        <w:numPr>
          <w:ilvl w:val="0"/>
          <w:numId w:val="21"/>
        </w:numPr>
        <w:ind w:left="284" w:hanging="284"/>
      </w:pPr>
      <w:r>
        <w:t xml:space="preserve">Moderationskarten in unterschiedlichen Farben, </w:t>
      </w:r>
      <w:r w:rsidR="00614B7F">
        <w:t xml:space="preserve">von zwei Farben </w:t>
      </w:r>
      <w:r>
        <w:t>jeweils zwei Stück</w:t>
      </w:r>
      <w:r w:rsidR="009273C8">
        <w:t xml:space="preserve"> (1x für die Kartons, 1x für die Pinnwand); von den restlichen Farben gleich viele wie Ringmappen vorbereitet werden.</w:t>
      </w:r>
    </w:p>
    <w:p w:rsidR="00787692" w:rsidRDefault="00787692" w:rsidP="00617E41">
      <w:pPr>
        <w:pStyle w:val="Listenabsatz"/>
        <w:numPr>
          <w:ilvl w:val="0"/>
          <w:numId w:val="21"/>
        </w:numPr>
        <w:ind w:left="284" w:hanging="284"/>
      </w:pPr>
      <w:r>
        <w:t>Symbole für Ordner und Schachteln ausgedruckt (siehe Anhang 1)</w:t>
      </w:r>
    </w:p>
    <w:p w:rsidR="00122287" w:rsidRDefault="00122287" w:rsidP="00617E41">
      <w:pPr>
        <w:pStyle w:val="Listenabsatz"/>
        <w:numPr>
          <w:ilvl w:val="0"/>
          <w:numId w:val="21"/>
        </w:numPr>
        <w:ind w:left="284" w:hanging="284"/>
      </w:pPr>
      <w:r>
        <w:t>Eine leere Pinnwand</w:t>
      </w:r>
    </w:p>
    <w:p w:rsidR="00A67908" w:rsidRDefault="00A67908" w:rsidP="007E5A90">
      <w:pPr>
        <w:pStyle w:val="berschrift2"/>
      </w:pPr>
      <w:r>
        <w:lastRenderedPageBreak/>
        <w:t>Analogie zum Alltag herstellen</w:t>
      </w:r>
    </w:p>
    <w:p w:rsidR="00A67908" w:rsidRDefault="00046556">
      <w:pPr>
        <w:spacing w:before="0" w:after="200"/>
      </w:pPr>
      <w:r>
        <w:t xml:space="preserve">Der/die Trainer*in bringt die </w:t>
      </w:r>
      <w:r w:rsidR="001749EC">
        <w:t xml:space="preserve">befüllte </w:t>
      </w:r>
      <w:r>
        <w:t xml:space="preserve">Schachtel/Kiste mit den unsortierten Unterlagen in den Kurs mit. </w:t>
      </w:r>
    </w:p>
    <w:p w:rsidR="00413CEE" w:rsidRDefault="00CB4B6F">
      <w:pPr>
        <w:spacing w:before="0" w:after="200"/>
      </w:pPr>
      <w:r>
        <w:t>Im Kurs werden diese Dinge dann gemeinsam ausgepackt und betrachtet</w:t>
      </w:r>
      <w:r w:rsidR="00346215">
        <w:t xml:space="preserve"> (die beiden leeren Schachteln</w:t>
      </w:r>
      <w:r w:rsidR="00FF358C">
        <w:t>, das zweite Set Unterlagen</w:t>
      </w:r>
      <w:r w:rsidR="00346215">
        <w:t xml:space="preserve"> sowie die Ringmappen </w:t>
      </w:r>
      <w:r w:rsidR="009975A1">
        <w:t xml:space="preserve">werden </w:t>
      </w:r>
      <w:r w:rsidR="00346215">
        <w:t xml:space="preserve">erst später </w:t>
      </w:r>
      <w:r w:rsidR="009975A1">
        <w:t xml:space="preserve">benötigt </w:t>
      </w:r>
      <w:r w:rsidR="00346215">
        <w:t xml:space="preserve">und sollen einstweilen ein wenig </w:t>
      </w:r>
      <w:r w:rsidR="009975A1">
        <w:t>A</w:t>
      </w:r>
      <w:r w:rsidR="00346215">
        <w:t>bseits stehen)</w:t>
      </w:r>
      <w:r>
        <w:t xml:space="preserve">. </w:t>
      </w:r>
    </w:p>
    <w:p w:rsidR="00CB4B6F" w:rsidRDefault="00CB4B6F">
      <w:pPr>
        <w:spacing w:before="0" w:after="200"/>
      </w:pPr>
      <w:r>
        <w:t>Es wird</w:t>
      </w:r>
      <w:r w:rsidR="00EE7B6F">
        <w:t xml:space="preserve"> gemeinsam</w:t>
      </w:r>
      <w:r>
        <w:t xml:space="preserve"> überlegt, ob die Teilnehmer*innen </w:t>
      </w:r>
      <w:r w:rsidR="009975A1">
        <w:t>auch</w:t>
      </w:r>
      <w:r>
        <w:t xml:space="preserve"> solche oder ähnliche Unterlagen zu Hause haben. </w:t>
      </w:r>
    </w:p>
    <w:p w:rsidR="00CB4B6F" w:rsidRDefault="00CB4B6F">
      <w:pPr>
        <w:spacing w:before="0" w:after="200"/>
      </w:pPr>
      <w:r>
        <w:t>Jede</w:t>
      </w:r>
      <w:r w:rsidR="009975A1">
        <w:t>/r</w:t>
      </w:r>
      <w:r>
        <w:t xml:space="preserve"> Teilnehmer*in soll/kann für sich selbst </w:t>
      </w:r>
      <w:r w:rsidR="002F34AB">
        <w:t>überlegen</w:t>
      </w:r>
      <w:r>
        <w:t xml:space="preserve">, ob und wie sie selbst solche Unterlagen zu Hause </w:t>
      </w:r>
      <w:r w:rsidR="00413CEE">
        <w:t>abgelegt</w:t>
      </w:r>
      <w:r>
        <w:t xml:space="preserve"> hat. Es muss jedoch NICHT in der Gruppe besprochen werden, um beschämende Situationen für </w:t>
      </w:r>
      <w:r w:rsidR="002F34AB">
        <w:t xml:space="preserve">die teilnehmenden </w:t>
      </w:r>
      <w:r>
        <w:t>Personen zu vermeiden.</w:t>
      </w:r>
    </w:p>
    <w:p w:rsidR="00CB4B6F" w:rsidRDefault="00CB4B6F">
      <w:pPr>
        <w:spacing w:before="0" w:after="200"/>
      </w:pPr>
    </w:p>
    <w:p w:rsidR="00CB4B6F" w:rsidRDefault="00A07398">
      <w:pPr>
        <w:spacing w:before="0" w:after="200"/>
      </w:pPr>
      <w:r>
        <w:t xml:space="preserve">Nun wird zur Diskussion gestellt: was passiert, wenn ich aus diesen verschiedenen </w:t>
      </w:r>
      <w:r w:rsidR="00BB44EB">
        <w:t>Unterlagen</w:t>
      </w:r>
      <w:r>
        <w:t xml:space="preserve">, die unsortiert in der großen Kiste/Schachtel gelagert sind, etwas </w:t>
      </w:r>
      <w:r w:rsidR="002B0C63">
        <w:t>W</w:t>
      </w:r>
      <w:r>
        <w:t>ichtiges heraussuchen muss – beispielsweise meinen Vertrag für das Smartphone oder für die Mietwohnung?</w:t>
      </w:r>
      <w:r w:rsidR="00AC747D">
        <w:t xml:space="preserve"> </w:t>
      </w:r>
    </w:p>
    <w:p w:rsidR="00AC747D" w:rsidRDefault="00AC747D">
      <w:pPr>
        <w:spacing w:before="0" w:after="200"/>
      </w:pPr>
      <w:r>
        <w:t xml:space="preserve">Es wird wohl ein </w:t>
      </w:r>
      <w:r w:rsidR="00206988">
        <w:t xml:space="preserve">wenig </w:t>
      </w:r>
      <w:r>
        <w:t>dauern, bis ich diesen dann tatsächlich gefunden habe</w:t>
      </w:r>
      <w:r w:rsidR="00206988">
        <w:t>, und wenn die Kiste sehr stark voll ist, ist fraglich ob ich es überhaupt finde</w:t>
      </w:r>
      <w:r>
        <w:t>!</w:t>
      </w:r>
    </w:p>
    <w:p w:rsidR="00AC747D" w:rsidRDefault="00B1725D">
      <w:pPr>
        <w:spacing w:before="0" w:after="200"/>
      </w:pPr>
      <w:r>
        <w:t>Der/die Trainer*in soll die Gruppe durch gezielte Fragen und Anregungen darauf hinführen, dass</w:t>
      </w:r>
      <w:r w:rsidR="00683D10">
        <w:t xml:space="preserve"> die Möglichkeit</w:t>
      </w:r>
      <w:r>
        <w:t xml:space="preserve"> besteht</w:t>
      </w:r>
      <w:r w:rsidR="00683D10">
        <w:t>, die Unterlagen nach Thema getrennt zu sortieren und aufzubewahren. Das vereinfacht die spätere Suche sehr.</w:t>
      </w:r>
    </w:p>
    <w:p w:rsidR="00683D10" w:rsidRDefault="00683D10">
      <w:pPr>
        <w:spacing w:before="0" w:after="200"/>
      </w:pPr>
    </w:p>
    <w:p w:rsidR="00683D10" w:rsidRDefault="00683D10">
      <w:pPr>
        <w:spacing w:before="0" w:after="200"/>
      </w:pPr>
      <w:r>
        <w:t xml:space="preserve">Im nächsten Schritt </w:t>
      </w:r>
      <w:r w:rsidR="009F1ECB">
        <w:t>können</w:t>
      </w:r>
      <w:r>
        <w:t xml:space="preserve"> sich die Teilnehmer*innen </w:t>
      </w:r>
      <w:r w:rsidR="009F1ECB">
        <w:t xml:space="preserve">unter Anleitung des/der Trainer*in </w:t>
      </w:r>
      <w:r>
        <w:t xml:space="preserve">überlegen, wie sie die zur Verfügung gestellten Materialien aufteilen würden, und diese am Tisch </w:t>
      </w:r>
      <w:r w:rsidR="009F1ECB">
        <w:t xml:space="preserve">entsprechend </w:t>
      </w:r>
      <w:r>
        <w:t>zusammenlegen.</w:t>
      </w:r>
      <w:r w:rsidR="000F65D9">
        <w:t xml:space="preserve"> </w:t>
      </w:r>
      <w:r>
        <w:t>Es würde sich folgende erste Aufteilung anbieten:</w:t>
      </w:r>
    </w:p>
    <w:p w:rsidR="00683D10" w:rsidRDefault="00D13E5C" w:rsidP="00683D10">
      <w:pPr>
        <w:pStyle w:val="Listenabsatz"/>
        <w:numPr>
          <w:ilvl w:val="0"/>
          <w:numId w:val="21"/>
        </w:numPr>
        <w:spacing w:before="0" w:after="200"/>
      </w:pPr>
      <w:r>
        <w:t>Bilder</w:t>
      </w:r>
      <w:r w:rsidR="00683D10">
        <w:t xml:space="preserve"> </w:t>
      </w:r>
      <w:r w:rsidR="00683D10">
        <w:sym w:font="Wingdings" w:char="F0E0"/>
      </w:r>
      <w:r w:rsidR="00683D10">
        <w:t xml:space="preserve"> mit allen </w:t>
      </w:r>
      <w:r>
        <w:t>Fotos</w:t>
      </w:r>
    </w:p>
    <w:p w:rsidR="00683D10" w:rsidRDefault="00683D10" w:rsidP="00683D10">
      <w:pPr>
        <w:pStyle w:val="Listenabsatz"/>
        <w:numPr>
          <w:ilvl w:val="0"/>
          <w:numId w:val="21"/>
        </w:numPr>
        <w:spacing w:before="0" w:after="200"/>
      </w:pPr>
      <w:r>
        <w:t xml:space="preserve">Dokumente </w:t>
      </w:r>
      <w:r>
        <w:sym w:font="Wingdings" w:char="F0E0"/>
      </w:r>
      <w:r>
        <w:t xml:space="preserve"> mit allen Schriftstücken</w:t>
      </w:r>
    </w:p>
    <w:p w:rsidR="00683D10" w:rsidRDefault="00FA3F15">
      <w:pPr>
        <w:spacing w:before="0" w:after="200"/>
      </w:pPr>
      <w:r>
        <w:t>Diesen beiden Stapeln wird nun bereits ein Name gegeben</w:t>
      </w:r>
      <w:r w:rsidR="001F5C4D">
        <w:t>; gemeinsam können Überlegungen</w:t>
      </w:r>
      <w:r w:rsidR="000E6119">
        <w:t xml:space="preserve"> dazu</w:t>
      </w:r>
      <w:r w:rsidR="001F5C4D">
        <w:t xml:space="preserve"> angestellt werden. Im Optimalfall wird die Übung so angeleitet, dass die Stapel schlussendlich – wie in der digitalen Welt – „Bilder“ und „Dokumente“ heißen. </w:t>
      </w:r>
      <w:r>
        <w:t>Dieser Name wird fett auf eine Moderationskarte geschrieben und zu</w:t>
      </w:r>
      <w:r w:rsidR="002D5450">
        <w:t>/neben/</w:t>
      </w:r>
      <w:r w:rsidR="000E6119">
        <w:t xml:space="preserve"> </w:t>
      </w:r>
      <w:r w:rsidR="002D5450">
        <w:t>vor</w:t>
      </w:r>
      <w:r>
        <w:t xml:space="preserve"> den </w:t>
      </w:r>
      <w:r w:rsidR="00C2722B">
        <w:t xml:space="preserve">jeweiligen </w:t>
      </w:r>
      <w:r>
        <w:t>Stapel gelegt.</w:t>
      </w:r>
    </w:p>
    <w:p w:rsidR="009F1ECB" w:rsidRDefault="000F65D9">
      <w:pPr>
        <w:spacing w:before="0" w:after="200"/>
      </w:pPr>
      <w:r>
        <w:lastRenderedPageBreak/>
        <w:t>Nun kann der/die Trainer*in weiter anleiten: macht es Sinn</w:t>
      </w:r>
      <w:r w:rsidR="000E6119">
        <w:t>, die Schriftstücke</w:t>
      </w:r>
      <w:r>
        <w:t>, noch weiter zu unterteilen?</w:t>
      </w:r>
    </w:p>
    <w:p w:rsidR="00980DF8" w:rsidRDefault="000F65D9">
      <w:pPr>
        <w:spacing w:before="0" w:after="200"/>
      </w:pPr>
      <w:r>
        <w:t>Bei Fotos wahrscheinlich nicht – diese können jetzt in eine der mitgebrachten weiteren Kisten/Schachteln gelegt</w:t>
      </w:r>
      <w:r w:rsidR="002A6B0F">
        <w:t xml:space="preserve"> und somit verstaut</w:t>
      </w:r>
      <w:r>
        <w:t xml:space="preserve"> werden.</w:t>
      </w:r>
      <w:r w:rsidR="0006485B">
        <w:t xml:space="preserve"> </w:t>
      </w:r>
    </w:p>
    <w:p w:rsidR="000F65D9" w:rsidRDefault="00EF7A96">
      <w:pPr>
        <w:spacing w:before="0" w:after="200"/>
      </w:pPr>
      <w:r>
        <w:t>Diese Kiste erhält nun die Aufschrift „Bilder“ (bzw. die Moderationskarte wird auf die Schachtel geklebt).</w:t>
      </w:r>
    </w:p>
    <w:p w:rsidR="000F65D9" w:rsidRDefault="000F65D9">
      <w:pPr>
        <w:spacing w:before="0" w:after="200"/>
      </w:pPr>
      <w:r>
        <w:t xml:space="preserve">Bei den Dokumenten </w:t>
      </w:r>
      <w:r w:rsidR="00F00919">
        <w:t xml:space="preserve">macht eine weitere Unterteilung </w:t>
      </w:r>
      <w:r>
        <w:t>jedoch schon</w:t>
      </w:r>
      <w:r w:rsidR="00F00919">
        <w:t xml:space="preserve"> Sinn;</w:t>
      </w:r>
      <w:r>
        <w:t xml:space="preserve"> diese können weiter in einzelne Stapel unterteilt werden</w:t>
      </w:r>
      <w:r w:rsidR="00980DF8">
        <w:t>, z. B.</w:t>
      </w:r>
      <w:r>
        <w:t>:</w:t>
      </w:r>
    </w:p>
    <w:p w:rsidR="000F65D9" w:rsidRDefault="000F65D9" w:rsidP="000F65D9">
      <w:pPr>
        <w:pStyle w:val="Listenabsatz"/>
        <w:numPr>
          <w:ilvl w:val="0"/>
          <w:numId w:val="21"/>
        </w:numPr>
        <w:spacing w:before="0" w:after="200"/>
      </w:pPr>
      <w:r>
        <w:t>Dokumente für die Wohnung</w:t>
      </w:r>
      <w:r w:rsidR="007574C4">
        <w:t>,</w:t>
      </w:r>
    </w:p>
    <w:p w:rsidR="000F65D9" w:rsidRDefault="000F65D9" w:rsidP="000F65D9">
      <w:pPr>
        <w:pStyle w:val="Listenabsatz"/>
        <w:numPr>
          <w:ilvl w:val="0"/>
          <w:numId w:val="21"/>
        </w:numPr>
        <w:spacing w:before="0" w:after="200"/>
      </w:pPr>
      <w:r>
        <w:t>Dokumente rund um das Smartphone</w:t>
      </w:r>
      <w:r w:rsidR="007574C4">
        <w:t>,</w:t>
      </w:r>
    </w:p>
    <w:p w:rsidR="000F65D9" w:rsidRDefault="000F65D9" w:rsidP="000F65D9">
      <w:pPr>
        <w:pStyle w:val="Listenabsatz"/>
        <w:numPr>
          <w:ilvl w:val="0"/>
          <w:numId w:val="21"/>
        </w:numPr>
        <w:spacing w:before="0" w:after="200"/>
      </w:pPr>
      <w:r>
        <w:t>Sonstige Rechnungen (z. B. Auto-Reparatur)</w:t>
      </w:r>
      <w:r w:rsidR="007574C4">
        <w:t>,</w:t>
      </w:r>
    </w:p>
    <w:p w:rsidR="00062779" w:rsidRDefault="00062779" w:rsidP="000F65D9">
      <w:pPr>
        <w:pStyle w:val="Listenabsatz"/>
        <w:numPr>
          <w:ilvl w:val="0"/>
          <w:numId w:val="21"/>
        </w:numPr>
        <w:spacing w:before="0" w:after="200"/>
      </w:pPr>
      <w:r>
        <w:t>Arztbefunde</w:t>
      </w:r>
      <w:r w:rsidR="007574C4">
        <w:t>,</w:t>
      </w:r>
    </w:p>
    <w:p w:rsidR="00062779" w:rsidRDefault="00062779" w:rsidP="000F65D9">
      <w:pPr>
        <w:pStyle w:val="Listenabsatz"/>
        <w:numPr>
          <w:ilvl w:val="0"/>
          <w:numId w:val="21"/>
        </w:numPr>
        <w:spacing w:before="0" w:after="200"/>
      </w:pPr>
      <w:r>
        <w:t>etc. (je nach verwendetem Material)</w:t>
      </w:r>
      <w:r w:rsidR="007574C4">
        <w:t>.</w:t>
      </w:r>
    </w:p>
    <w:p w:rsidR="00EB7E3D" w:rsidRDefault="0006485B">
      <w:pPr>
        <w:spacing w:before="0" w:after="200"/>
      </w:pPr>
      <w:r>
        <w:t>Im nächsten Schritt wird jeder dieser Stapel in eine der leeren, mitgebrachten Ringmappen geheftet</w:t>
      </w:r>
      <w:r w:rsidR="00614A0C">
        <w:t xml:space="preserve"> und abgelegt</w:t>
      </w:r>
      <w:r>
        <w:t>.</w:t>
      </w:r>
      <w:r w:rsidR="00427C77">
        <w:t xml:space="preserve"> </w:t>
      </w:r>
      <w:r w:rsidR="00A26833">
        <w:br/>
      </w:r>
    </w:p>
    <w:p w:rsidR="000F2217" w:rsidRDefault="00E26A16">
      <w:pPr>
        <w:spacing w:before="0" w:after="200"/>
      </w:pPr>
      <w:r>
        <w:t xml:space="preserve">Die Ringmappen </w:t>
      </w:r>
      <w:r w:rsidR="00AD1445">
        <w:t>sollen nun</w:t>
      </w:r>
      <w:r>
        <w:t xml:space="preserve"> außen am Mappen</w:t>
      </w:r>
      <w:r w:rsidR="00ED3D0C">
        <w:t>-R</w:t>
      </w:r>
      <w:r>
        <w:t>ücken entsprechend beschriftet werden</w:t>
      </w:r>
      <w:r w:rsidR="001F5C4D">
        <w:t xml:space="preserve">. </w:t>
      </w:r>
      <w:r w:rsidR="000F2217">
        <w:t xml:space="preserve">Frage in die Runde: Warum sollte man das machen?? </w:t>
      </w:r>
      <w:r w:rsidR="000F2217">
        <w:sym w:font="Wingdings" w:char="F0E0"/>
      </w:r>
      <w:r w:rsidR="000F2217">
        <w:t xml:space="preserve"> Damit man weiß, was drinnen ist, und nicht eine Mappe nach der anderen herausziehen muss, um sie zu öffnen und den Inhalt zu prüfen, bis man die gewünschte Mappe hat, wenn man auf der Suche nach einem bestimmten Schriftstück ist!</w:t>
      </w:r>
    </w:p>
    <w:p w:rsidR="00E26A16" w:rsidRDefault="001F5C4D">
      <w:pPr>
        <w:spacing w:before="0" w:after="200"/>
      </w:pPr>
      <w:r>
        <w:t xml:space="preserve">Auch hier sollen/können die Teilnehmer*innen gemeinsam überlegen: wie sollten die Stapel </w:t>
      </w:r>
      <w:r w:rsidR="00A5767D">
        <w:t xml:space="preserve">und also die Ringmappen </w:t>
      </w:r>
      <w:r w:rsidR="005A1F9C">
        <w:t xml:space="preserve">am besten </w:t>
      </w:r>
      <w:r>
        <w:t xml:space="preserve">heißen, damit es aussagekräftig ist? </w:t>
      </w:r>
      <w:r>
        <w:sym w:font="Wingdings" w:char="F0E0"/>
      </w:r>
      <w:r>
        <w:t xml:space="preserve"> Diese Namen sind nun aber tatsächlich frei wählbar. </w:t>
      </w:r>
    </w:p>
    <w:p w:rsidR="00D31169" w:rsidRDefault="00AA1FA1">
      <w:pPr>
        <w:spacing w:before="0" w:after="200"/>
      </w:pPr>
      <w:r>
        <w:t>Schlussendlich hat nun j</w:t>
      </w:r>
      <w:r w:rsidR="00D31169">
        <w:t>ede Mappe einen eigenen Namen; alle gehören aber immer noch zum Stapel „Dokumente“! (Das soll noch einmal hervorgehoben werden).</w:t>
      </w:r>
    </w:p>
    <w:p w:rsidR="00D31169" w:rsidRDefault="00D31169">
      <w:pPr>
        <w:spacing w:before="0" w:after="200"/>
      </w:pPr>
    </w:p>
    <w:p w:rsidR="00D31169" w:rsidRDefault="00A60397">
      <w:pPr>
        <w:spacing w:before="0" w:after="200"/>
      </w:pPr>
      <w:r>
        <w:t xml:space="preserve">Nun </w:t>
      </w:r>
      <w:r w:rsidR="0006485B">
        <w:t>können diese Ringmappen</w:t>
      </w:r>
      <w:r w:rsidR="00E63101">
        <w:t xml:space="preserve"> alle</w:t>
      </w:r>
      <w:r w:rsidR="0006485B">
        <w:t xml:space="preserve"> in </w:t>
      </w:r>
      <w:r w:rsidR="00D31169">
        <w:t xml:space="preserve">die </w:t>
      </w:r>
      <w:r w:rsidR="0006485B" w:rsidRPr="00A53A7A">
        <w:t>zweite</w:t>
      </w:r>
      <w:r w:rsidR="0006485B">
        <w:t xml:space="preserve"> Schachtel gepackt werden</w:t>
      </w:r>
      <w:r w:rsidR="009B244D">
        <w:t>, und die Schachtel erhält die Aufschrift „Dokumente“ (oder die Moderationskarte wird aufgeklebt).</w:t>
      </w:r>
      <w:r w:rsidR="00331062">
        <w:t xml:space="preserve"> </w:t>
      </w:r>
    </w:p>
    <w:p w:rsidR="0006485B" w:rsidRDefault="0006485B">
      <w:pPr>
        <w:spacing w:before="0" w:after="200"/>
      </w:pPr>
      <w:r>
        <w:t xml:space="preserve">Der/die Trainer*in kann </w:t>
      </w:r>
      <w:r w:rsidR="004D6982">
        <w:t xml:space="preserve">jetzt </w:t>
      </w:r>
      <w:r>
        <w:t xml:space="preserve">darauf hinweisen, dass </w:t>
      </w:r>
      <w:r w:rsidR="0076672B">
        <w:t xml:space="preserve">die </w:t>
      </w:r>
      <w:r w:rsidR="00AD281E">
        <w:t xml:space="preserve">beiden </w:t>
      </w:r>
      <w:r w:rsidR="0076672B">
        <w:t>Schachtel</w:t>
      </w:r>
      <w:r w:rsidR="00AD281E">
        <w:t>n</w:t>
      </w:r>
      <w:r w:rsidR="0076672B">
        <w:t xml:space="preserve"> </w:t>
      </w:r>
      <w:r w:rsidR="00305F04">
        <w:t>selbst</w:t>
      </w:r>
      <w:r w:rsidR="00D30979">
        <w:t xml:space="preserve"> </w:t>
      </w:r>
      <w:r w:rsidR="0076672B">
        <w:t>beispielsweise eine Kommode, eine Schublade, ein Fach in einem Schrank oder in einem Regal symbolisier</w:t>
      </w:r>
      <w:r w:rsidR="00A61B69">
        <w:t>en</w:t>
      </w:r>
      <w:r w:rsidR="0076672B">
        <w:t xml:space="preserve"> – je nachdem, wie die Teilnehmer*innen das bei sich zu Hause haben (entsprechend an ihre Lebenswelt angepasst).</w:t>
      </w:r>
    </w:p>
    <w:p w:rsidR="00A53A7A" w:rsidRDefault="00A53A7A">
      <w:pPr>
        <w:spacing w:before="0" w:after="200"/>
      </w:pPr>
    </w:p>
    <w:p w:rsidR="0076672B" w:rsidRDefault="00CE4EF1">
      <w:pPr>
        <w:spacing w:before="0" w:after="200"/>
      </w:pPr>
      <w:r>
        <w:lastRenderedPageBreak/>
        <w:t>Zum Abschluss des ersten Teils wird gemeinsam mit dem/der Trainer*in reflektiert bzw. wiederholt:</w:t>
      </w:r>
    </w:p>
    <w:p w:rsidR="00CE4EF1" w:rsidRDefault="00CE4EF1" w:rsidP="00CE4EF1">
      <w:pPr>
        <w:pStyle w:val="Listenabsatz"/>
        <w:numPr>
          <w:ilvl w:val="0"/>
          <w:numId w:val="21"/>
        </w:numPr>
        <w:spacing w:before="0" w:after="200"/>
      </w:pPr>
      <w:r>
        <w:t>Jede/r hat zu Hause Dinge, die entweder sortiert oder unsortiert abgelegt sind.</w:t>
      </w:r>
    </w:p>
    <w:p w:rsidR="00CE4EF1" w:rsidRDefault="00CE4EF1" w:rsidP="00CE4EF1">
      <w:pPr>
        <w:pStyle w:val="Listenabsatz"/>
        <w:numPr>
          <w:ilvl w:val="0"/>
          <w:numId w:val="21"/>
        </w:numPr>
        <w:spacing w:before="0" w:after="200"/>
      </w:pPr>
      <w:r>
        <w:t xml:space="preserve">Dinge, die gleicher Art sind, sollten </w:t>
      </w:r>
      <w:r w:rsidR="00C70C17">
        <w:t>gemeinsam abgelegt werden</w:t>
      </w:r>
      <w:r w:rsidR="00F45D9C">
        <w:t>, und zwar nach Themen getrennt</w:t>
      </w:r>
      <w:r w:rsidR="008E4C21">
        <w:t>.</w:t>
      </w:r>
    </w:p>
    <w:p w:rsidR="00C70C17" w:rsidRDefault="00C70C17" w:rsidP="00CE4EF1">
      <w:pPr>
        <w:pStyle w:val="Listenabsatz"/>
        <w:numPr>
          <w:ilvl w:val="0"/>
          <w:numId w:val="21"/>
        </w:numPr>
        <w:spacing w:before="0" w:after="200"/>
      </w:pPr>
      <w:r>
        <w:t>Das kann entweder in einer Schublade, in einem Karton oder auch in einer Ringmappe, die man in ein Regal oder einen Kasten stellt, passieren.</w:t>
      </w:r>
    </w:p>
    <w:p w:rsidR="000E1E9E" w:rsidRDefault="00F86698" w:rsidP="000E1E9E">
      <w:pPr>
        <w:pStyle w:val="Listenabsatz"/>
        <w:numPr>
          <w:ilvl w:val="0"/>
          <w:numId w:val="21"/>
        </w:numPr>
      </w:pPr>
      <w:r>
        <w:t xml:space="preserve">Wenn ich jetzt nach einem dieser genannten Begriffe ganz speziell suche, z. B. die Handy-Rechnung von vor drei Monaten, finde ich </w:t>
      </w:r>
      <w:r w:rsidR="000E1E9E">
        <w:t>diese wahrscheinlich leichter.</w:t>
      </w:r>
      <w:r>
        <w:t xml:space="preserve"> </w:t>
      </w:r>
    </w:p>
    <w:p w:rsidR="002F6657" w:rsidRDefault="002F6657" w:rsidP="007E5A90">
      <w:pPr>
        <w:pStyle w:val="berschrift2"/>
      </w:pPr>
      <w:r>
        <w:t>Übertragung in die digitale Welt</w:t>
      </w:r>
    </w:p>
    <w:p w:rsidR="008A6C57" w:rsidRDefault="002F6657">
      <w:pPr>
        <w:spacing w:before="0" w:after="200"/>
      </w:pPr>
      <w:r>
        <w:t xml:space="preserve">Nun erfolgt </w:t>
      </w:r>
      <w:r w:rsidR="008A6C57">
        <w:t xml:space="preserve">die Überleitung in die digitale Welt </w:t>
      </w:r>
      <w:r>
        <w:t xml:space="preserve">durch eine </w:t>
      </w:r>
      <w:r w:rsidR="008A6C57">
        <w:t>Erklärung durch den/die Trainer*in:</w:t>
      </w:r>
    </w:p>
    <w:p w:rsidR="00B556FD" w:rsidRDefault="008A6C57" w:rsidP="003E764A">
      <w:pPr>
        <w:pBdr>
          <w:top w:val="single" w:sz="4" w:space="1" w:color="auto"/>
          <w:left w:val="single" w:sz="4" w:space="4" w:color="auto"/>
          <w:bottom w:val="single" w:sz="4" w:space="1" w:color="auto"/>
          <w:right w:val="single" w:sz="4" w:space="4" w:color="auto"/>
        </w:pBdr>
        <w:spacing w:before="0" w:after="200"/>
      </w:pPr>
      <w:r>
        <w:t>Die Schachtel, den Schrank, die Schublade oder das Fach, in das die Sachen hineingepackt werden, nennt man</w:t>
      </w:r>
      <w:r w:rsidR="00756BE6">
        <w:t xml:space="preserve"> in der digitalen Welt immer einen</w:t>
      </w:r>
      <w:r>
        <w:t xml:space="preserve"> </w:t>
      </w:r>
      <w:r w:rsidRPr="00135C05">
        <w:rPr>
          <w:i/>
        </w:rPr>
        <w:t>Ordner</w:t>
      </w:r>
      <w:r>
        <w:t xml:space="preserve">. Auch die Ringmappe selbst, die in der Schachtel liegt oder im Regal steht, ist in der digitalen Welt ein </w:t>
      </w:r>
      <w:r w:rsidRPr="00953245">
        <w:rPr>
          <w:i/>
        </w:rPr>
        <w:t>Ordner</w:t>
      </w:r>
      <w:r>
        <w:t xml:space="preserve">. </w:t>
      </w:r>
    </w:p>
    <w:p w:rsidR="00B556FD" w:rsidRDefault="00FA704D" w:rsidP="003E764A">
      <w:pPr>
        <w:pBdr>
          <w:top w:val="single" w:sz="4" w:space="1" w:color="auto"/>
          <w:left w:val="single" w:sz="4" w:space="4" w:color="auto"/>
          <w:bottom w:val="single" w:sz="4" w:space="1" w:color="auto"/>
          <w:right w:val="single" w:sz="4" w:space="4" w:color="auto"/>
        </w:pBdr>
        <w:spacing w:before="0" w:after="200"/>
        <w:rPr>
          <w:i/>
        </w:rPr>
      </w:pPr>
      <w:r w:rsidRPr="00FA704D">
        <w:rPr>
          <w:i/>
        </w:rPr>
        <w:t>Anmerkung: Dazu kann der/die Trainer*in die entsprechenden Symbole</w:t>
      </w:r>
      <w:r w:rsidR="00D10F4A">
        <w:rPr>
          <w:i/>
        </w:rPr>
        <w:t xml:space="preserve"> (siehe Anhang 1)</w:t>
      </w:r>
      <w:r w:rsidRPr="00FA704D">
        <w:rPr>
          <w:i/>
        </w:rPr>
        <w:t xml:space="preserve"> auf ein Flipchart oder auf die Pinnwand kleben, sozusagen als „Legende“!</w:t>
      </w:r>
      <w:r w:rsidR="0071445D">
        <w:rPr>
          <w:i/>
        </w:rPr>
        <w:t xml:space="preserve"> </w:t>
      </w:r>
    </w:p>
    <w:p w:rsidR="0071445D" w:rsidRPr="00FA704D" w:rsidRDefault="0071445D" w:rsidP="003E764A">
      <w:pPr>
        <w:pBdr>
          <w:top w:val="single" w:sz="4" w:space="1" w:color="auto"/>
          <w:left w:val="single" w:sz="4" w:space="4" w:color="auto"/>
          <w:bottom w:val="single" w:sz="4" w:space="1" w:color="auto"/>
          <w:right w:val="single" w:sz="4" w:space="4" w:color="auto"/>
        </w:pBdr>
        <w:spacing w:before="0" w:after="200"/>
        <w:rPr>
          <w:i/>
        </w:rPr>
      </w:pPr>
      <w:r>
        <w:rPr>
          <w:i/>
        </w:rPr>
        <w:t>Anhand des Bildes mit der Schublade und dein Einlege-Registern kann auch schon die Herkunft des Begriffes „Ordner“ (nämlich von den Hänge-Registern) erklärt werden!</w:t>
      </w:r>
    </w:p>
    <w:p w:rsidR="008A6C57" w:rsidRDefault="008A6C57" w:rsidP="003E764A">
      <w:pPr>
        <w:pBdr>
          <w:top w:val="single" w:sz="4" w:space="1" w:color="auto"/>
          <w:left w:val="single" w:sz="4" w:space="4" w:color="auto"/>
          <w:bottom w:val="single" w:sz="4" w:space="1" w:color="auto"/>
          <w:right w:val="single" w:sz="4" w:space="4" w:color="auto"/>
        </w:pBdr>
        <w:spacing w:before="0" w:after="200"/>
      </w:pPr>
      <w:r>
        <w:t xml:space="preserve">Wie im Regal, das mehrere Ringmappen </w:t>
      </w:r>
      <w:r w:rsidR="00953245">
        <w:t>enthält</w:t>
      </w:r>
      <w:r>
        <w:t xml:space="preserve">, können auch in einem </w:t>
      </w:r>
      <w:r w:rsidRPr="00953245">
        <w:rPr>
          <w:i/>
        </w:rPr>
        <w:t>Ordner</w:t>
      </w:r>
      <w:r>
        <w:t xml:space="preserve"> wiederum andere </w:t>
      </w:r>
      <w:r w:rsidRPr="00953245">
        <w:rPr>
          <w:i/>
        </w:rPr>
        <w:t>Ordner</w:t>
      </w:r>
      <w:r>
        <w:t xml:space="preserve"> enthalten sein.</w:t>
      </w:r>
      <w:r w:rsidR="00953245">
        <w:t xml:space="preserve"> </w:t>
      </w:r>
    </w:p>
    <w:p w:rsidR="00C66F3F" w:rsidRDefault="00C66F3F" w:rsidP="003E764A">
      <w:pPr>
        <w:pBdr>
          <w:top w:val="single" w:sz="4" w:space="1" w:color="auto"/>
          <w:left w:val="single" w:sz="4" w:space="4" w:color="auto"/>
          <w:bottom w:val="single" w:sz="4" w:space="1" w:color="auto"/>
          <w:right w:val="single" w:sz="4" w:space="4" w:color="auto"/>
        </w:pBdr>
        <w:spacing w:before="0" w:after="200"/>
      </w:pPr>
    </w:p>
    <w:p w:rsidR="008A6C57" w:rsidRDefault="008A6C57" w:rsidP="003E764A">
      <w:pPr>
        <w:pBdr>
          <w:top w:val="single" w:sz="4" w:space="1" w:color="auto"/>
          <w:left w:val="single" w:sz="4" w:space="4" w:color="auto"/>
          <w:bottom w:val="single" w:sz="4" w:space="1" w:color="auto"/>
          <w:right w:val="single" w:sz="4" w:space="4" w:color="auto"/>
        </w:pBdr>
        <w:spacing w:before="0" w:after="200"/>
      </w:pPr>
      <w:r>
        <w:t xml:space="preserve">Alles das, was dort hineingelegt oder abgeheftet wird, wird in der digitalen Welt </w:t>
      </w:r>
      <w:r w:rsidRPr="003104F7">
        <w:rPr>
          <w:i/>
        </w:rPr>
        <w:t>Datei</w:t>
      </w:r>
      <w:r>
        <w:t xml:space="preserve"> genannt.</w:t>
      </w:r>
      <w:r w:rsidR="00C66F3F">
        <w:t xml:space="preserve"> </w:t>
      </w:r>
    </w:p>
    <w:p w:rsidR="00CE4EF1" w:rsidRDefault="00A53A7A" w:rsidP="00A53A7A">
      <w:pPr>
        <w:pBdr>
          <w:top w:val="single" w:sz="4" w:space="1" w:color="auto"/>
          <w:left w:val="single" w:sz="4" w:space="4" w:color="auto"/>
          <w:bottom w:val="single" w:sz="4" w:space="1" w:color="auto"/>
          <w:right w:val="single" w:sz="4" w:space="4" w:color="auto"/>
        </w:pBdr>
      </w:pPr>
      <w:r>
        <w:t xml:space="preserve">Auch am digitalen Gerät hat man Fotos, Briefe, diverse Unterlagen </w:t>
      </w:r>
      <w:r w:rsidR="00C66F3F">
        <w:t xml:space="preserve">und vielleicht auch Musikstücke und Videos </w:t>
      </w:r>
      <w:r>
        <w:t>etc. gespeichert</w:t>
      </w:r>
      <w:r w:rsidR="00FF15BC">
        <w:t xml:space="preserve"> – so wie es zuvor in die Schachteln und Mappen geräumt wurde.</w:t>
      </w:r>
    </w:p>
    <w:p w:rsidR="00A53A7A" w:rsidRDefault="00A53A7A" w:rsidP="00A53A7A">
      <w:pPr>
        <w:pBdr>
          <w:top w:val="single" w:sz="4" w:space="1" w:color="auto"/>
          <w:left w:val="single" w:sz="4" w:space="4" w:color="auto"/>
          <w:bottom w:val="single" w:sz="4" w:space="1" w:color="auto"/>
          <w:right w:val="single" w:sz="4" w:space="4" w:color="auto"/>
        </w:pBdr>
      </w:pPr>
      <w:r>
        <w:t>Und auch die kann man in diese digitalen Schubladen/Fächer/Schränke … einsortieren!</w:t>
      </w:r>
    </w:p>
    <w:p w:rsidR="00A53A7A" w:rsidRDefault="00A53A7A" w:rsidP="004C5AE3"/>
    <w:p w:rsidR="00A33EEF" w:rsidRDefault="00A53A7A" w:rsidP="004C5AE3">
      <w:r>
        <w:lastRenderedPageBreak/>
        <w:t xml:space="preserve">Um das zu veranschaulichen, </w:t>
      </w:r>
      <w:r w:rsidR="000825FE">
        <w:t xml:space="preserve">wird </w:t>
      </w:r>
      <w:r w:rsidR="009D2479">
        <w:t>nun</w:t>
      </w:r>
      <w:r w:rsidR="00A33EEF">
        <w:t xml:space="preserve"> auf einer Pinnwand gearbeitet. Ganz oben wird ein Bild von Smartphone/Tablet/PC (siehe Anhang) gepinnt.</w:t>
      </w:r>
    </w:p>
    <w:p w:rsidR="001D5988" w:rsidRDefault="001D5988" w:rsidP="004C5AE3">
      <w:r>
        <w:t>Der/die Trainer*in erklärt dabei, dass es auf den digitalen Geräten eben auch solche „Kisten“ zur Sortierung von Unterlagen gibt bzw. geben kann – eben die Ordner.</w:t>
      </w:r>
    </w:p>
    <w:p w:rsidR="00A93802" w:rsidRDefault="00A93802" w:rsidP="00A93802">
      <w:r>
        <w:t xml:space="preserve">Daher wird auf einer Hälfte der Pinnwand ein Bild im A4-Format für einen Karton aufgehängt. </w:t>
      </w:r>
    </w:p>
    <w:p w:rsidR="000825FE" w:rsidRDefault="004660A6" w:rsidP="004C5AE3">
      <w:r>
        <w:t xml:space="preserve">Dieser Karton erhält wieder den Namen „Bilder“ (oder einen entsprechend anderen Namen, wenn der reale Karton/Schachtel zuvor einen anderen Namen bekommen hat). </w:t>
      </w:r>
      <w:r w:rsidR="00FF40CD">
        <w:t xml:space="preserve">Dieser Name soll wieder auf eine Moderationskarte (Achtung: gleiche Farbe wie zuvor verwenden) geschrieben </w:t>
      </w:r>
      <w:r w:rsidR="00CF7716">
        <w:t>und an die Pinnwand gepinnt werden.</w:t>
      </w:r>
      <w:r w:rsidR="00EF1D68">
        <w:t xml:space="preserve"> </w:t>
      </w:r>
    </w:p>
    <w:p w:rsidR="00B5163C" w:rsidRDefault="00B5163C" w:rsidP="004C5AE3"/>
    <w:p w:rsidR="00825533" w:rsidRDefault="00825533" w:rsidP="004C5AE3">
      <w:r>
        <w:t>Darunter sollen aus de</w:t>
      </w:r>
      <w:r w:rsidR="009106E0">
        <w:t>m</w:t>
      </w:r>
      <w:r>
        <w:t xml:space="preserve"> zweiten </w:t>
      </w:r>
      <w:r w:rsidR="009106E0">
        <w:t xml:space="preserve">Set der gedruckten Unterlagen alle Bilder angepinnt werden, und ein Bezug zur Kiste/Schachtel, die noch am Tisch steht, hergestellt werden. </w:t>
      </w:r>
    </w:p>
    <w:p w:rsidR="00825533" w:rsidRDefault="00825533" w:rsidP="004C5AE3"/>
    <w:p w:rsidR="00B5163C" w:rsidRDefault="00437C19" w:rsidP="004C5AE3">
      <w:r>
        <w:t xml:space="preserve">Auf der zweiten Hälfte der Pinnwand kommt </w:t>
      </w:r>
      <w:r w:rsidR="008946CA">
        <w:t xml:space="preserve">(ca. auf der gleichen Höhe wie das andere Karton-Bild) </w:t>
      </w:r>
      <w:r>
        <w:t xml:space="preserve">das zweite Bild eines Kartons, das </w:t>
      </w:r>
      <w:r w:rsidR="002050C9">
        <w:t>mit der Moderationskarte</w:t>
      </w:r>
      <w:r w:rsidR="002C33C0">
        <w:t xml:space="preserve"> (gleiche Farbe wie am Karton)</w:t>
      </w:r>
      <w:r w:rsidR="002050C9">
        <w:t xml:space="preserve"> </w:t>
      </w:r>
      <w:r>
        <w:t>den zweiten Namen („Dokumente“) erhält.</w:t>
      </w:r>
    </w:p>
    <w:p w:rsidR="00350C14" w:rsidRDefault="00350C14" w:rsidP="004C5AE3">
      <w:r>
        <w:t>Darunter sollen – in kleinen Gruppen – wieder die Unterlagen angepinnt werden, und zwar so gruppiert, wie sie zuvor in die Ringmappen einsortiert wurden.</w:t>
      </w:r>
    </w:p>
    <w:p w:rsidR="00DD1A0C" w:rsidRDefault="002645D9" w:rsidP="004C5AE3">
      <w:r>
        <w:t xml:space="preserve">Schlussendlich soll für jede Gruppe/Ringmappe ein ausgedrucktes Ordner-Symbol (siehe Anhang) dazu gepinnt werden; </w:t>
      </w:r>
      <w:r w:rsidR="00112945">
        <w:t>diese sollen zusätzlich mit Moderationskarten die zuvor festgelegten Namen der Ringmappen erhalten.</w:t>
      </w:r>
    </w:p>
    <w:p w:rsidR="00DD1A0C" w:rsidRDefault="00DD1A0C" w:rsidP="004C5AE3"/>
    <w:p w:rsidR="00BB2C43" w:rsidRDefault="00FA3BAD" w:rsidP="004C5AE3">
      <w:r>
        <w:t>I</w:t>
      </w:r>
      <w:r w:rsidR="00A84E36">
        <w:t>n</w:t>
      </w:r>
      <w:r>
        <w:t xml:space="preserve"> </w:t>
      </w:r>
      <w:r w:rsidR="00F26C7A" w:rsidRPr="00F26C7A">
        <w:rPr>
          <w:i/>
        </w:rPr>
        <w:t>Anhang 2</w:t>
      </w:r>
      <w:r w:rsidR="00F26C7A">
        <w:t xml:space="preserve"> </w:t>
      </w:r>
      <w:r>
        <w:t>wird symbolisch dargestellt, wie die Pinnwand am Ende aussehen könnte</w:t>
      </w:r>
      <w:r w:rsidR="005277B4">
        <w:t xml:space="preserve">, sowie die </w:t>
      </w:r>
      <w:r w:rsidR="002F04A2">
        <w:t>„</w:t>
      </w:r>
      <w:r w:rsidR="005277B4">
        <w:t>Legende</w:t>
      </w:r>
      <w:r w:rsidR="002F04A2">
        <w:t>“</w:t>
      </w:r>
      <w:r w:rsidR="005277B4">
        <w:t xml:space="preserve"> für Ordner und den Alltags-Analogien auf der Pinnwand.</w:t>
      </w:r>
    </w:p>
    <w:p w:rsidR="002E27A7" w:rsidRDefault="002E27A7" w:rsidP="004F7399"/>
    <w:p w:rsidR="008420D0" w:rsidRDefault="00796DBA" w:rsidP="004F7399">
      <w:r>
        <w:t xml:space="preserve">Zum Abschluss </w:t>
      </w:r>
      <w:r w:rsidR="00B53919">
        <w:t>wird ein letztes Mal gemeinsam überlegt: Wenn ich jetzt z. B. die Handy-Rechnung von vor drei Monaten ansehen möchte, öffne ich meine</w:t>
      </w:r>
      <w:r w:rsidR="00393584">
        <w:t>n</w:t>
      </w:r>
      <w:r w:rsidR="00B53919">
        <w:t xml:space="preserve"> „digitale</w:t>
      </w:r>
      <w:r w:rsidR="00DB1C89">
        <w:t xml:space="preserve"> Kiste</w:t>
      </w:r>
      <w:r w:rsidR="00B53919">
        <w:t>“</w:t>
      </w:r>
      <w:r w:rsidR="00DB1C89">
        <w:t xml:space="preserve"> oder mein „digitales Regal“</w:t>
      </w:r>
      <w:r w:rsidR="00B53919">
        <w:t xml:space="preserve"> mit den </w:t>
      </w:r>
      <w:r w:rsidR="00393584">
        <w:t>„</w:t>
      </w:r>
      <w:r w:rsidR="00B53919">
        <w:t>Dokumenten</w:t>
      </w:r>
      <w:r w:rsidR="00393584">
        <w:t xml:space="preserve">“. </w:t>
      </w:r>
      <w:r w:rsidR="00DB1C89">
        <w:t xml:space="preserve">Ich öffne die </w:t>
      </w:r>
      <w:r w:rsidR="00393584">
        <w:t>„</w:t>
      </w:r>
      <w:r w:rsidR="00DB1C89">
        <w:t>Ringmappe</w:t>
      </w:r>
      <w:r w:rsidR="00393584">
        <w:t>“ mit den „Rechnungen“ und hole mir die entsprechende Rechnung heraus!</w:t>
      </w:r>
    </w:p>
    <w:p w:rsidR="006F7A97" w:rsidRDefault="006F7A97" w:rsidP="004F7399"/>
    <w:p w:rsidR="0084120D" w:rsidRDefault="006C2525" w:rsidP="004F7399">
      <w:r>
        <w:t>Am Ende soll die Gruppe das Fazit ziehen können, dass auch am digitalen Gerät eine Strukturierung wie in der realen Welt möglich und sinnvoll ist.</w:t>
      </w:r>
    </w:p>
    <w:p w:rsidR="00483B9F" w:rsidRDefault="00AA1E7B" w:rsidP="004608AD">
      <w:pPr>
        <w:jc w:val="center"/>
        <w:sectPr w:rsidR="00483B9F" w:rsidSect="00F961AB">
          <w:headerReference w:type="default" r:id="rId9"/>
          <w:footerReference w:type="default" r:id="rId10"/>
          <w:headerReference w:type="first" r:id="rId11"/>
          <w:footerReference w:type="first" r:id="rId12"/>
          <w:pgSz w:w="11906" w:h="16838" w:code="9"/>
          <w:pgMar w:top="1843" w:right="1418" w:bottom="1418" w:left="1418" w:header="567" w:footer="567" w:gutter="0"/>
          <w:cols w:space="708"/>
          <w:titlePg/>
          <w:docGrid w:linePitch="360"/>
        </w:sectPr>
      </w:pPr>
      <w:r>
        <w:rPr>
          <w:noProof/>
        </w:rPr>
        <w:drawing>
          <wp:inline distT="0" distB="0" distL="0" distR="0" wp14:anchorId="1EAF4FDE">
            <wp:extent cx="1699148" cy="396000"/>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9148" cy="396000"/>
                    </a:xfrm>
                    <a:prstGeom prst="rect">
                      <a:avLst/>
                    </a:prstGeom>
                    <a:noFill/>
                    <a:ln>
                      <a:noFill/>
                    </a:ln>
                  </pic:spPr>
                </pic:pic>
              </a:graphicData>
            </a:graphic>
          </wp:inline>
        </w:drawing>
      </w:r>
    </w:p>
    <w:p w:rsidR="00C667F1" w:rsidRDefault="00C667F1" w:rsidP="00C667F1">
      <w:pPr>
        <w:pStyle w:val="berschrift2"/>
      </w:pPr>
      <w:r>
        <w:lastRenderedPageBreak/>
        <w:t>Anhang 1: Symbole zum Ausdrucken</w:t>
      </w:r>
    </w:p>
    <w:p w:rsidR="00F61020" w:rsidRDefault="00F61020" w:rsidP="00F61020">
      <w:pPr>
        <w:pStyle w:val="berschrift3"/>
      </w:pPr>
      <w:r>
        <w:t xml:space="preserve">Zur Darstellung auf einer Pinnwand oder Flipchart/als „Legende“ </w:t>
      </w:r>
    </w:p>
    <w:p w:rsidR="00F61020" w:rsidRDefault="00355F41" w:rsidP="00F61020">
      <w:r>
        <w:rPr>
          <w:noProof/>
        </w:rPr>
        <w:drawing>
          <wp:inline distT="0" distB="0" distL="0" distR="0" wp14:anchorId="69B3A009" wp14:editId="2B0F6D43">
            <wp:extent cx="3290123" cy="3924000"/>
            <wp:effectExtent l="0" t="0" r="5715" b="635"/>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427" t="44204" r="33570" b="34586"/>
                    <a:stretch/>
                  </pic:blipFill>
                  <pic:spPr bwMode="auto">
                    <a:xfrm>
                      <a:off x="0" y="0"/>
                      <a:ext cx="3318698" cy="3958080"/>
                    </a:xfrm>
                    <a:prstGeom prst="rect">
                      <a:avLst/>
                    </a:prstGeom>
                    <a:ln>
                      <a:noFill/>
                    </a:ln>
                    <a:extLst>
                      <a:ext uri="{53640926-AAD7-44D8-BBD7-CCE9431645EC}">
                        <a14:shadowObscured xmlns:a14="http://schemas.microsoft.com/office/drawing/2010/main"/>
                      </a:ext>
                    </a:extLst>
                  </pic:spPr>
                </pic:pic>
              </a:graphicData>
            </a:graphic>
          </wp:inline>
        </w:drawing>
      </w:r>
      <w:r w:rsidR="00852994">
        <w:rPr>
          <w:noProof/>
        </w:rPr>
        <w:drawing>
          <wp:inline distT="0" distB="0" distL="0" distR="0">
            <wp:extent cx="4636154" cy="3585600"/>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7311" cy="3594229"/>
                    </a:xfrm>
                    <a:prstGeom prst="rect">
                      <a:avLst/>
                    </a:prstGeom>
                    <a:noFill/>
                    <a:ln>
                      <a:noFill/>
                    </a:ln>
                  </pic:spPr>
                </pic:pic>
              </a:graphicData>
            </a:graphic>
          </wp:inline>
        </w:drawing>
      </w:r>
    </w:p>
    <w:p w:rsidR="00852994" w:rsidRDefault="001B69A9" w:rsidP="00F61020">
      <w:r>
        <w:rPr>
          <w:noProof/>
        </w:rPr>
        <w:lastRenderedPageBreak/>
        <w:drawing>
          <wp:inline distT="0" distB="0" distL="0" distR="0">
            <wp:extent cx="4629600" cy="4629600"/>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2811" cy="4632811"/>
                    </a:xfrm>
                    <a:prstGeom prst="rect">
                      <a:avLst/>
                    </a:prstGeom>
                    <a:noFill/>
                    <a:ln>
                      <a:noFill/>
                    </a:ln>
                  </pic:spPr>
                </pic:pic>
              </a:graphicData>
            </a:graphic>
          </wp:inline>
        </w:drawing>
      </w:r>
    </w:p>
    <w:p w:rsidR="000637C5" w:rsidRDefault="000637C5" w:rsidP="00F61020">
      <w:r>
        <w:rPr>
          <w:noProof/>
        </w:rPr>
        <w:drawing>
          <wp:inline distT="0" distB="0" distL="0" distR="0">
            <wp:extent cx="3138757" cy="3290180"/>
            <wp:effectExtent l="0" t="0" r="5080" b="5715"/>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344" cy="3294988"/>
                    </a:xfrm>
                    <a:prstGeom prst="rect">
                      <a:avLst/>
                    </a:prstGeom>
                    <a:noFill/>
                    <a:ln>
                      <a:noFill/>
                    </a:ln>
                  </pic:spPr>
                </pic:pic>
              </a:graphicData>
            </a:graphic>
          </wp:inline>
        </w:drawing>
      </w:r>
    </w:p>
    <w:p w:rsidR="001B69A9" w:rsidRDefault="001B69A9" w:rsidP="00F61020">
      <w:r>
        <w:rPr>
          <w:noProof/>
        </w:rPr>
        <w:lastRenderedPageBreak/>
        <w:drawing>
          <wp:inline distT="0" distB="0" distL="0" distR="0">
            <wp:extent cx="5753100" cy="7157085"/>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7157085"/>
                    </a:xfrm>
                    <a:prstGeom prst="rect">
                      <a:avLst/>
                    </a:prstGeom>
                    <a:noFill/>
                    <a:ln>
                      <a:noFill/>
                    </a:ln>
                  </pic:spPr>
                </pic:pic>
              </a:graphicData>
            </a:graphic>
          </wp:inline>
        </w:drawing>
      </w:r>
    </w:p>
    <w:p w:rsidR="001B69A9" w:rsidRDefault="001B69A9" w:rsidP="00F61020"/>
    <w:p w:rsidR="001B69A9" w:rsidRDefault="001B69A9" w:rsidP="00F61020">
      <w:r>
        <w:rPr>
          <w:noProof/>
        </w:rPr>
        <w:lastRenderedPageBreak/>
        <w:drawing>
          <wp:inline distT="0" distB="0" distL="0" distR="0">
            <wp:extent cx="4636800" cy="3725305"/>
            <wp:effectExtent l="0" t="0" r="0" b="889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0366" cy="3728170"/>
                    </a:xfrm>
                    <a:prstGeom prst="rect">
                      <a:avLst/>
                    </a:prstGeom>
                    <a:noFill/>
                    <a:ln>
                      <a:noFill/>
                    </a:ln>
                  </pic:spPr>
                </pic:pic>
              </a:graphicData>
            </a:graphic>
          </wp:inline>
        </w:drawing>
      </w:r>
    </w:p>
    <w:p w:rsidR="001B69A9" w:rsidRDefault="001B69A9" w:rsidP="00F61020"/>
    <w:p w:rsidR="001B69A9" w:rsidRDefault="001B69A9" w:rsidP="00F61020">
      <w:r>
        <w:rPr>
          <w:noProof/>
        </w:rPr>
        <w:drawing>
          <wp:inline distT="0" distB="0" distL="0" distR="0">
            <wp:extent cx="4271700" cy="3779465"/>
            <wp:effectExtent l="0" t="0" r="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7575" cy="3784663"/>
                    </a:xfrm>
                    <a:prstGeom prst="rect">
                      <a:avLst/>
                    </a:prstGeom>
                    <a:noFill/>
                    <a:ln>
                      <a:noFill/>
                    </a:ln>
                  </pic:spPr>
                </pic:pic>
              </a:graphicData>
            </a:graphic>
          </wp:inline>
        </w:drawing>
      </w:r>
    </w:p>
    <w:p w:rsidR="00F61020" w:rsidRDefault="00F61020" w:rsidP="00F61020"/>
    <w:p w:rsidR="001B69A9" w:rsidRDefault="001B69A9" w:rsidP="00F61020">
      <w:r>
        <w:rPr>
          <w:noProof/>
        </w:rPr>
        <w:lastRenderedPageBreak/>
        <w:drawing>
          <wp:inline distT="0" distB="0" distL="0" distR="0">
            <wp:extent cx="3948394" cy="5277600"/>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0499" cy="5280414"/>
                    </a:xfrm>
                    <a:prstGeom prst="rect">
                      <a:avLst/>
                    </a:prstGeom>
                    <a:noFill/>
                    <a:ln>
                      <a:noFill/>
                    </a:ln>
                  </pic:spPr>
                </pic:pic>
              </a:graphicData>
            </a:graphic>
          </wp:inline>
        </w:drawing>
      </w:r>
    </w:p>
    <w:p w:rsidR="00F61020" w:rsidRPr="00F61020" w:rsidRDefault="00F61020" w:rsidP="00F61020"/>
    <w:p w:rsidR="00F61020" w:rsidRDefault="00F61020">
      <w:pPr>
        <w:spacing w:before="0" w:after="200"/>
        <w:rPr>
          <w:rFonts w:eastAsia="Arial"/>
          <w:b/>
          <w:bCs/>
          <w:iCs/>
          <w:color w:val="993366"/>
          <w:szCs w:val="36"/>
        </w:rPr>
      </w:pPr>
      <w:r>
        <w:br w:type="page"/>
      </w:r>
    </w:p>
    <w:p w:rsidR="00302E79" w:rsidRPr="00302E79" w:rsidRDefault="00302E79" w:rsidP="00302E79">
      <w:pPr>
        <w:pStyle w:val="berschrift3"/>
      </w:pPr>
      <w:r>
        <w:lastRenderedPageBreak/>
        <w:t>Zur Darstellung am Flipchart</w:t>
      </w:r>
    </w:p>
    <w:p w:rsidR="00907BB2" w:rsidRDefault="001B0350" w:rsidP="004F7399">
      <w:r>
        <w:rPr>
          <w:noProof/>
        </w:rPr>
        <w:drawing>
          <wp:inline distT="0" distB="0" distL="0" distR="0" wp14:anchorId="39DC61D6" wp14:editId="56A21074">
            <wp:extent cx="2091777" cy="2494780"/>
            <wp:effectExtent l="0" t="0" r="381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427" t="44204" r="33570" b="34586"/>
                    <a:stretch/>
                  </pic:blipFill>
                  <pic:spPr bwMode="auto">
                    <a:xfrm>
                      <a:off x="0" y="0"/>
                      <a:ext cx="2101806" cy="25067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5E1772" wp14:editId="0EB63A12">
            <wp:extent cx="2091777" cy="2494780"/>
            <wp:effectExtent l="0" t="0" r="381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427" t="44204" r="33570" b="34586"/>
                    <a:stretch/>
                  </pic:blipFill>
                  <pic:spPr bwMode="auto">
                    <a:xfrm>
                      <a:off x="0" y="0"/>
                      <a:ext cx="2101806" cy="25067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DE8D37" wp14:editId="17DC7E87">
            <wp:extent cx="2091777" cy="2494780"/>
            <wp:effectExtent l="0" t="0" r="381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427" t="44204" r="33570" b="34586"/>
                    <a:stretch/>
                  </pic:blipFill>
                  <pic:spPr bwMode="auto">
                    <a:xfrm>
                      <a:off x="0" y="0"/>
                      <a:ext cx="2101806" cy="2506741"/>
                    </a:xfrm>
                    <a:prstGeom prst="rect">
                      <a:avLst/>
                    </a:prstGeom>
                    <a:ln>
                      <a:noFill/>
                    </a:ln>
                    <a:extLst>
                      <a:ext uri="{53640926-AAD7-44D8-BBD7-CCE9431645EC}">
                        <a14:shadowObscured xmlns:a14="http://schemas.microsoft.com/office/drawing/2010/main"/>
                      </a:ext>
                    </a:extLst>
                  </pic:spPr>
                </pic:pic>
              </a:graphicData>
            </a:graphic>
          </wp:inline>
        </w:drawing>
      </w:r>
      <w:r w:rsidR="008915BA">
        <w:rPr>
          <w:noProof/>
        </w:rPr>
        <w:drawing>
          <wp:inline distT="0" distB="0" distL="0" distR="0" wp14:anchorId="2D019B23" wp14:editId="31A967B4">
            <wp:extent cx="2091777" cy="2494780"/>
            <wp:effectExtent l="0" t="0" r="3810" b="127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427" t="44204" r="33570" b="34586"/>
                    <a:stretch/>
                  </pic:blipFill>
                  <pic:spPr bwMode="auto">
                    <a:xfrm>
                      <a:off x="0" y="0"/>
                      <a:ext cx="2101806" cy="2506741"/>
                    </a:xfrm>
                    <a:prstGeom prst="rect">
                      <a:avLst/>
                    </a:prstGeom>
                    <a:ln>
                      <a:noFill/>
                    </a:ln>
                    <a:extLst>
                      <a:ext uri="{53640926-AAD7-44D8-BBD7-CCE9431645EC}">
                        <a14:shadowObscured xmlns:a14="http://schemas.microsoft.com/office/drawing/2010/main"/>
                      </a:ext>
                    </a:extLst>
                  </pic:spPr>
                </pic:pic>
              </a:graphicData>
            </a:graphic>
          </wp:inline>
        </w:drawing>
      </w:r>
      <w:r w:rsidR="008915BA">
        <w:rPr>
          <w:noProof/>
        </w:rPr>
        <w:drawing>
          <wp:inline distT="0" distB="0" distL="0" distR="0" wp14:anchorId="2D019B23" wp14:editId="31A967B4">
            <wp:extent cx="2091777" cy="2494780"/>
            <wp:effectExtent l="0" t="0" r="3810" b="127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427" t="44204" r="33570" b="34586"/>
                    <a:stretch/>
                  </pic:blipFill>
                  <pic:spPr bwMode="auto">
                    <a:xfrm>
                      <a:off x="0" y="0"/>
                      <a:ext cx="2101806" cy="2506741"/>
                    </a:xfrm>
                    <a:prstGeom prst="rect">
                      <a:avLst/>
                    </a:prstGeom>
                    <a:ln>
                      <a:noFill/>
                    </a:ln>
                    <a:extLst>
                      <a:ext uri="{53640926-AAD7-44D8-BBD7-CCE9431645EC}">
                        <a14:shadowObscured xmlns:a14="http://schemas.microsoft.com/office/drawing/2010/main"/>
                      </a:ext>
                    </a:extLst>
                  </pic:spPr>
                </pic:pic>
              </a:graphicData>
            </a:graphic>
          </wp:inline>
        </w:drawing>
      </w:r>
      <w:r w:rsidR="008B6C99">
        <w:rPr>
          <w:noProof/>
        </w:rPr>
        <w:drawing>
          <wp:inline distT="0" distB="0" distL="0" distR="0" wp14:anchorId="582E9342" wp14:editId="0DD43F45">
            <wp:extent cx="2091777" cy="2494780"/>
            <wp:effectExtent l="0" t="0" r="3810" b="127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427" t="44204" r="33570" b="34586"/>
                    <a:stretch/>
                  </pic:blipFill>
                  <pic:spPr bwMode="auto">
                    <a:xfrm>
                      <a:off x="0" y="0"/>
                      <a:ext cx="2101806" cy="2506741"/>
                    </a:xfrm>
                    <a:prstGeom prst="rect">
                      <a:avLst/>
                    </a:prstGeom>
                    <a:ln>
                      <a:noFill/>
                    </a:ln>
                    <a:extLst>
                      <a:ext uri="{53640926-AAD7-44D8-BBD7-CCE9431645EC}">
                        <a14:shadowObscured xmlns:a14="http://schemas.microsoft.com/office/drawing/2010/main"/>
                      </a:ext>
                    </a:extLst>
                  </pic:spPr>
                </pic:pic>
              </a:graphicData>
            </a:graphic>
          </wp:inline>
        </w:drawing>
      </w:r>
    </w:p>
    <w:p w:rsidR="00907BB2" w:rsidRDefault="00907BB2" w:rsidP="004F7399">
      <w:pPr>
        <w:sectPr w:rsidR="00907BB2" w:rsidSect="00483B9F">
          <w:headerReference w:type="default" r:id="rId22"/>
          <w:footerReference w:type="default" r:id="rId23"/>
          <w:headerReference w:type="first" r:id="rId24"/>
          <w:pgSz w:w="11906" w:h="16838" w:code="9"/>
          <w:pgMar w:top="1843" w:right="1418" w:bottom="1418" w:left="1418" w:header="567" w:footer="567" w:gutter="0"/>
          <w:cols w:space="708"/>
          <w:docGrid w:linePitch="360"/>
        </w:sectPr>
      </w:pPr>
    </w:p>
    <w:p w:rsidR="00E91F44" w:rsidRDefault="00571CF8" w:rsidP="00571CF8">
      <w:pPr>
        <w:jc w:val="center"/>
      </w:pPr>
      <w:r>
        <w:rPr>
          <w:noProof/>
        </w:rPr>
        <w:lastRenderedPageBreak/>
        <w:drawing>
          <wp:inline distT="0" distB="0" distL="0" distR="0">
            <wp:extent cx="6415405" cy="575310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5405" cy="5753100"/>
                    </a:xfrm>
                    <a:prstGeom prst="rect">
                      <a:avLst/>
                    </a:prstGeom>
                    <a:noFill/>
                    <a:ln>
                      <a:noFill/>
                    </a:ln>
                  </pic:spPr>
                </pic:pic>
              </a:graphicData>
            </a:graphic>
          </wp:inline>
        </w:drawing>
      </w:r>
      <w:r w:rsidR="00E91F44">
        <w:br w:type="page"/>
      </w:r>
    </w:p>
    <w:p w:rsidR="00EF1D68" w:rsidRDefault="00571CF8">
      <w:pPr>
        <w:spacing w:before="0" w:after="200"/>
      </w:pPr>
      <w:r>
        <w:rPr>
          <w:noProof/>
        </w:rPr>
        <w:lastRenderedPageBreak/>
        <w:drawing>
          <wp:anchor distT="0" distB="0" distL="114300" distR="114300" simplePos="0" relativeHeight="251676672" behindDoc="0" locked="0" layoutInCell="1" allowOverlap="1" wp14:anchorId="73823DA4" wp14:editId="6683A028">
            <wp:simplePos x="0" y="0"/>
            <wp:positionH relativeFrom="column">
              <wp:posOffset>-144000</wp:posOffset>
            </wp:positionH>
            <wp:positionV relativeFrom="paragraph">
              <wp:posOffset>-164210</wp:posOffset>
            </wp:positionV>
            <wp:extent cx="8126616" cy="6285121"/>
            <wp:effectExtent l="0" t="0" r="8255"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26616" cy="6285121"/>
                    </a:xfrm>
                    <a:prstGeom prst="rect">
                      <a:avLst/>
                    </a:prstGeom>
                    <a:noFill/>
                    <a:ln>
                      <a:noFill/>
                    </a:ln>
                  </pic:spPr>
                </pic:pic>
              </a:graphicData>
            </a:graphic>
          </wp:anchor>
        </w:drawing>
      </w:r>
    </w:p>
    <w:p w:rsidR="00EF1D68" w:rsidRDefault="00EF1D68">
      <w:pPr>
        <w:spacing w:before="0" w:after="200"/>
      </w:pPr>
    </w:p>
    <w:p w:rsidR="00EF1D68" w:rsidRDefault="00EF1D68">
      <w:pPr>
        <w:spacing w:before="0" w:after="200"/>
      </w:pPr>
      <w:r>
        <w:br w:type="page"/>
      </w:r>
    </w:p>
    <w:p w:rsidR="00C667F1" w:rsidRDefault="00C667F1" w:rsidP="00907BB2">
      <w:pPr>
        <w:jc w:val="center"/>
      </w:pPr>
      <w:r>
        <w:rPr>
          <w:noProof/>
        </w:rPr>
        <w:lastRenderedPageBreak/>
        <w:drawing>
          <wp:anchor distT="0" distB="0" distL="114300" distR="114300" simplePos="0" relativeHeight="251674624" behindDoc="0" locked="0" layoutInCell="1" allowOverlap="1" wp14:anchorId="0CF99A8A" wp14:editId="5EAA5900">
            <wp:simplePos x="0" y="0"/>
            <wp:positionH relativeFrom="column">
              <wp:posOffset>-50400</wp:posOffset>
            </wp:positionH>
            <wp:positionV relativeFrom="paragraph">
              <wp:posOffset>-111315</wp:posOffset>
            </wp:positionV>
            <wp:extent cx="8266260" cy="6393121"/>
            <wp:effectExtent l="0" t="0" r="1905" b="825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6260" cy="6393121"/>
                    </a:xfrm>
                    <a:prstGeom prst="rect">
                      <a:avLst/>
                    </a:prstGeom>
                    <a:noFill/>
                    <a:ln>
                      <a:noFill/>
                    </a:ln>
                  </pic:spPr>
                </pic:pic>
              </a:graphicData>
            </a:graphic>
          </wp:anchor>
        </w:drawing>
      </w:r>
    </w:p>
    <w:p w:rsidR="00C667F1" w:rsidRDefault="00C667F1" w:rsidP="00907BB2">
      <w:pPr>
        <w:jc w:val="center"/>
      </w:pPr>
    </w:p>
    <w:p w:rsidR="00C667F1" w:rsidRDefault="00C667F1">
      <w:pPr>
        <w:spacing w:before="0" w:after="200"/>
      </w:pPr>
      <w:r>
        <w:br w:type="page"/>
      </w:r>
    </w:p>
    <w:bookmarkStart w:id="1" w:name="_Ref89354521"/>
    <w:p w:rsidR="00907BB2" w:rsidRDefault="001802A6" w:rsidP="00C667F1">
      <w:pPr>
        <w:pStyle w:val="berschrift2"/>
      </w:pPr>
      <w:r>
        <w:rPr>
          <w:noProof/>
        </w:rPr>
        <w:lastRenderedPageBreak/>
        <mc:AlternateContent>
          <mc:Choice Requires="wpg">
            <w:drawing>
              <wp:anchor distT="0" distB="0" distL="114300" distR="114300" simplePos="0" relativeHeight="251714560" behindDoc="0" locked="0" layoutInCell="1" allowOverlap="1">
                <wp:simplePos x="0" y="0"/>
                <wp:positionH relativeFrom="column">
                  <wp:posOffset>132895</wp:posOffset>
                </wp:positionH>
                <wp:positionV relativeFrom="paragraph">
                  <wp:posOffset>345170</wp:posOffset>
                </wp:positionV>
                <wp:extent cx="7998650" cy="5392420"/>
                <wp:effectExtent l="0" t="0" r="21590" b="17780"/>
                <wp:wrapNone/>
                <wp:docPr id="279" name="Gruppieren 279"/>
                <wp:cNvGraphicFramePr/>
                <a:graphic xmlns:a="http://schemas.openxmlformats.org/drawingml/2006/main">
                  <a:graphicData uri="http://schemas.microsoft.com/office/word/2010/wordprocessingGroup">
                    <wpg:wgp>
                      <wpg:cNvGrpSpPr/>
                      <wpg:grpSpPr>
                        <a:xfrm>
                          <a:off x="0" y="0"/>
                          <a:ext cx="7998650" cy="5392420"/>
                          <a:chOff x="0" y="0"/>
                          <a:chExt cx="7998650" cy="5392420"/>
                        </a:xfrm>
                      </wpg:grpSpPr>
                      <wps:wsp>
                        <wps:cNvPr id="245" name="Rechteck: abgerundete Ecken 245"/>
                        <wps:cNvSpPr/>
                        <wps:spPr>
                          <a:xfrm>
                            <a:off x="0" y="0"/>
                            <a:ext cx="7869555" cy="5392420"/>
                          </a:xfrm>
                          <a:prstGeom prst="roundRect">
                            <a:avLst>
                              <a:gd name="adj" fmla="val 1266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Grafik 24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24800" y="136800"/>
                            <a:ext cx="1374775" cy="1232535"/>
                          </a:xfrm>
                          <a:prstGeom prst="rect">
                            <a:avLst/>
                          </a:prstGeom>
                          <a:noFill/>
                          <a:ln>
                            <a:noFill/>
                          </a:ln>
                        </pic:spPr>
                      </pic:pic>
                      <pic:pic xmlns:pic="http://schemas.openxmlformats.org/drawingml/2006/picture">
                        <pic:nvPicPr>
                          <pic:cNvPr id="247" name="Grafik 24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00000" y="1166400"/>
                            <a:ext cx="1799590" cy="1391920"/>
                          </a:xfrm>
                          <a:prstGeom prst="rect">
                            <a:avLst/>
                          </a:prstGeom>
                          <a:noFill/>
                          <a:ln>
                            <a:noFill/>
                          </a:ln>
                        </pic:spPr>
                      </pic:pic>
                      <pic:pic xmlns:pic="http://schemas.openxmlformats.org/drawingml/2006/picture">
                        <pic:nvPicPr>
                          <pic:cNvPr id="248" name="Grafik 24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68800" y="1116000"/>
                            <a:ext cx="1799590" cy="1391920"/>
                          </a:xfrm>
                          <a:prstGeom prst="rect">
                            <a:avLst/>
                          </a:prstGeom>
                          <a:noFill/>
                          <a:ln>
                            <a:noFill/>
                          </a:ln>
                        </pic:spPr>
                      </pic:pic>
                      <wps:wsp>
                        <wps:cNvPr id="249" name="Rechteck: abgerundete Ecken 249"/>
                        <wps:cNvSpPr/>
                        <wps:spPr>
                          <a:xfrm>
                            <a:off x="5954400" y="1936800"/>
                            <a:ext cx="1188000" cy="372080"/>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334A" w:rsidRPr="00C64689" w:rsidRDefault="0058334A" w:rsidP="0058334A">
                              <w:pPr>
                                <w:spacing w:before="0" w:line="240" w:lineRule="auto"/>
                                <w:jc w:val="center"/>
                                <w:rPr>
                                  <w:b/>
                                  <w:color w:val="000000" w:themeColor="text1"/>
                                </w:rPr>
                              </w:pPr>
                              <w:r w:rsidRPr="00C64689">
                                <w:rPr>
                                  <w:b/>
                                  <w:color w:val="000000" w:themeColor="text1"/>
                                </w:rPr>
                                <w:t>Dokumente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hteck: abgerundete Ecken 251"/>
                        <wps:cNvSpPr/>
                        <wps:spPr>
                          <a:xfrm>
                            <a:off x="1936800" y="2008800"/>
                            <a:ext cx="1188000" cy="372080"/>
                          </a:xfrm>
                          <a:prstGeom prst="roundRect">
                            <a:avLst/>
                          </a:prstGeom>
                          <a:solidFill>
                            <a:srgbClr val="FFFF66"/>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334A" w:rsidRPr="0058334A" w:rsidRDefault="0058334A" w:rsidP="0058334A">
                              <w:pPr>
                                <w:spacing w:before="0" w:line="240" w:lineRule="auto"/>
                                <w:jc w:val="center"/>
                                <w:rPr>
                                  <w:b/>
                                  <w:color w:val="000000" w:themeColor="text1"/>
                                </w:rPr>
                              </w:pPr>
                              <w:r w:rsidRPr="0058334A">
                                <w:rPr>
                                  <w:b/>
                                  <w:color w:val="000000" w:themeColor="text1"/>
                                </w:rPr>
                                <w:t>Bilder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Grafik 25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88000" y="2376000"/>
                            <a:ext cx="915035" cy="1022350"/>
                          </a:xfrm>
                          <a:prstGeom prst="rect">
                            <a:avLst/>
                          </a:prstGeom>
                        </pic:spPr>
                      </pic:pic>
                      <pic:pic xmlns:pic="http://schemas.openxmlformats.org/drawingml/2006/picture">
                        <pic:nvPicPr>
                          <pic:cNvPr id="254" name="Grafik 2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303200" y="2894400"/>
                            <a:ext cx="915035" cy="1022350"/>
                          </a:xfrm>
                          <a:prstGeom prst="rect">
                            <a:avLst/>
                          </a:prstGeom>
                        </pic:spPr>
                      </pic:pic>
                      <pic:pic xmlns:pic="http://schemas.openxmlformats.org/drawingml/2006/picture">
                        <pic:nvPicPr>
                          <pic:cNvPr id="255" name="Grafik 25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419200" y="2512800"/>
                            <a:ext cx="915035" cy="1022350"/>
                          </a:xfrm>
                          <a:prstGeom prst="rect">
                            <a:avLst/>
                          </a:prstGeom>
                        </pic:spPr>
                      </pic:pic>
                      <pic:pic xmlns:pic="http://schemas.openxmlformats.org/drawingml/2006/picture">
                        <pic:nvPicPr>
                          <pic:cNvPr id="257" name="Grafik 257"/>
                          <pic:cNvPicPr>
                            <a:picLocks noChangeAspect="1"/>
                          </pic:cNvPicPr>
                        </pic:nvPicPr>
                        <pic:blipFill rotWithShape="1">
                          <a:blip r:embed="rId14" cstate="print">
                            <a:extLst>
                              <a:ext uri="{28A0092B-C50C-407E-A947-70E740481C1C}">
                                <a14:useLocalDpi xmlns:a14="http://schemas.microsoft.com/office/drawing/2010/main" val="0"/>
                              </a:ext>
                            </a:extLst>
                          </a:blip>
                          <a:srcRect l="56427" t="44204" r="33570" b="34586"/>
                          <a:stretch/>
                        </pic:blipFill>
                        <pic:spPr bwMode="auto">
                          <a:xfrm>
                            <a:off x="4536000" y="2095200"/>
                            <a:ext cx="669290" cy="7988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6" name="Grafik 25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104000" y="2822400"/>
                            <a:ext cx="575945" cy="672465"/>
                          </a:xfrm>
                          <a:prstGeom prst="rect">
                            <a:avLst/>
                          </a:prstGeom>
                        </pic:spPr>
                      </pic:pic>
                      <pic:pic xmlns:pic="http://schemas.openxmlformats.org/drawingml/2006/picture">
                        <pic:nvPicPr>
                          <pic:cNvPr id="259" name="Grafik 259"/>
                          <pic:cNvPicPr>
                            <a:picLocks noChangeAspect="1"/>
                          </pic:cNvPicPr>
                        </pic:nvPicPr>
                        <pic:blipFill rotWithShape="1">
                          <a:blip r:embed="rId14" cstate="print">
                            <a:extLst>
                              <a:ext uri="{28A0092B-C50C-407E-A947-70E740481C1C}">
                                <a14:useLocalDpi xmlns:a14="http://schemas.microsoft.com/office/drawing/2010/main" val="0"/>
                              </a:ext>
                            </a:extLst>
                          </a:blip>
                          <a:srcRect l="56427" t="44204" r="33570" b="34586"/>
                          <a:stretch/>
                        </pic:blipFill>
                        <pic:spPr bwMode="auto">
                          <a:xfrm>
                            <a:off x="5716800" y="2455200"/>
                            <a:ext cx="669925" cy="7988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6" name="Grafik 266"/>
                          <pic:cNvPicPr>
                            <a:picLocks noChangeAspect="1"/>
                          </pic:cNvPicPr>
                        </pic:nvPicPr>
                        <pic:blipFill rotWithShape="1">
                          <a:blip r:embed="rId14" cstate="print">
                            <a:extLst>
                              <a:ext uri="{28A0092B-C50C-407E-A947-70E740481C1C}">
                                <a14:useLocalDpi xmlns:a14="http://schemas.microsoft.com/office/drawing/2010/main" val="0"/>
                              </a:ext>
                            </a:extLst>
                          </a:blip>
                          <a:srcRect l="56427" t="44204" r="33570" b="34586"/>
                          <a:stretch/>
                        </pic:blipFill>
                        <pic:spPr bwMode="auto">
                          <a:xfrm>
                            <a:off x="7027200" y="2505600"/>
                            <a:ext cx="669925" cy="7988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7" name="Grafik 26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630400" y="3240000"/>
                            <a:ext cx="575945" cy="672465"/>
                          </a:xfrm>
                          <a:prstGeom prst="rect">
                            <a:avLst/>
                          </a:prstGeom>
                        </pic:spPr>
                      </pic:pic>
                      <pic:pic xmlns:pic="http://schemas.openxmlformats.org/drawingml/2006/picture">
                        <pic:nvPicPr>
                          <pic:cNvPr id="268" name="Grafik 26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236000" y="3189600"/>
                            <a:ext cx="575945" cy="672465"/>
                          </a:xfrm>
                          <a:prstGeom prst="rect">
                            <a:avLst/>
                          </a:prstGeom>
                        </pic:spPr>
                      </pic:pic>
                      <pic:pic xmlns:pic="http://schemas.openxmlformats.org/drawingml/2006/picture">
                        <pic:nvPicPr>
                          <pic:cNvPr id="274" name="Grafik 27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746400" y="3254400"/>
                            <a:ext cx="575945" cy="672465"/>
                          </a:xfrm>
                          <a:prstGeom prst="rect">
                            <a:avLst/>
                          </a:prstGeom>
                        </pic:spPr>
                      </pic:pic>
                      <pic:pic xmlns:pic="http://schemas.openxmlformats.org/drawingml/2006/picture">
                        <pic:nvPicPr>
                          <pic:cNvPr id="275" name="Grafik 27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716000" y="2952000"/>
                            <a:ext cx="575945" cy="672465"/>
                          </a:xfrm>
                          <a:prstGeom prst="rect">
                            <a:avLst/>
                          </a:prstGeom>
                        </pic:spPr>
                      </pic:pic>
                      <wps:wsp>
                        <wps:cNvPr id="276" name="Rechteck: abgerundete Ecken 276"/>
                        <wps:cNvSpPr/>
                        <wps:spPr>
                          <a:xfrm>
                            <a:off x="3967200" y="3621600"/>
                            <a:ext cx="1187450" cy="371475"/>
                          </a:xfrm>
                          <a:prstGeom prst="round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76CD" w:rsidRPr="00C64689" w:rsidRDefault="00BF76CD" w:rsidP="00BF76CD">
                              <w:pPr>
                                <w:spacing w:before="0" w:line="240" w:lineRule="auto"/>
                                <w:jc w:val="center"/>
                                <w:rPr>
                                  <w:b/>
                                  <w:color w:val="000000" w:themeColor="text1"/>
                                </w:rPr>
                              </w:pPr>
                              <w:r>
                                <w:rPr>
                                  <w:b/>
                                  <w:color w:val="000000" w:themeColor="text1"/>
                                </w:rPr>
                                <w:t>Rechnungen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hteck: abgerundete Ecken 277"/>
                        <wps:cNvSpPr/>
                        <wps:spPr>
                          <a:xfrm>
                            <a:off x="5457600" y="3981600"/>
                            <a:ext cx="1187450" cy="371475"/>
                          </a:xfrm>
                          <a:prstGeom prst="round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76CD" w:rsidRPr="00C64689" w:rsidRDefault="00BF76CD" w:rsidP="00BF76CD">
                              <w:pPr>
                                <w:spacing w:before="0" w:line="240" w:lineRule="auto"/>
                                <w:jc w:val="center"/>
                                <w:rPr>
                                  <w:b/>
                                  <w:color w:val="000000" w:themeColor="text1"/>
                                </w:rPr>
                              </w:pPr>
                              <w:r>
                                <w:rPr>
                                  <w:b/>
                                  <w:color w:val="000000" w:themeColor="text1"/>
                                </w:rPr>
                                <w:t>Smartphone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hteck: abgerundete Ecken 278"/>
                        <wps:cNvSpPr/>
                        <wps:spPr>
                          <a:xfrm>
                            <a:off x="6811200" y="3960000"/>
                            <a:ext cx="1187450" cy="371475"/>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76CD" w:rsidRPr="00C64689" w:rsidRDefault="00BF76CD" w:rsidP="00BF76CD">
                              <w:pPr>
                                <w:spacing w:before="0" w:line="240" w:lineRule="auto"/>
                                <w:jc w:val="center"/>
                                <w:rPr>
                                  <w:b/>
                                  <w:color w:val="000000" w:themeColor="text1"/>
                                </w:rPr>
                              </w:pPr>
                              <w:r>
                                <w:rPr>
                                  <w:b/>
                                  <w:color w:val="000000" w:themeColor="text1"/>
                                </w:rPr>
                                <w:t>Rezepte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79" o:spid="_x0000_s1026" style="position:absolute;margin-left:10.45pt;margin-top:27.2pt;width:629.8pt;height:424.6pt;z-index:251714560" coordsize="79986,5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">
                <v:roundrect id="Rechteck: abgerundete Ecken 245" o:spid="_x0000_s1027" style="position:absolute;width:78695;height:53924;visibility:visible;mso-wrap-style:square;v-text-anchor:middle" arcsize="82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" fillcolor="#dbe5f1 [660]" strokecolor="#243f60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6" o:spid="_x0000_s1028" type="#_x0000_t75" style="position:absolute;left:31248;top:1368;width:13747;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">
                  <v:imagedata r:id="rId30" o:title=""/>
                </v:shape>
                <v:shape id="Grafik 247" o:spid="_x0000_s1029" type="#_x0000_t75" style="position:absolute;left:9000;top:11664;width:17995;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">
                  <v:imagedata r:id="rId31" o:title=""/>
                </v:shape>
                <v:shape id="Grafik 248" o:spid="_x0000_s1030" type="#_x0000_t75" style="position:absolute;left:50688;top:11160;width:17995;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">
                  <v:imagedata r:id="rId31" o:title=""/>
                </v:shape>
                <v:roundrect id="Rechteck: abgerundete Ecken 249" o:spid="_x0000_s1031" style="position:absolute;left:59544;top:19368;width:11880;height:3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" fillcolor="#fabf8f [1945]" strokecolor="#fabf8f [1945]" strokeweight="2pt">
                  <v:textbox>
                    <w:txbxContent>
                      <w:p w:rsidR="0058334A" w:rsidRPr="00C64689" w:rsidRDefault="0058334A" w:rsidP="0058334A">
                        <w:pPr>
                          <w:spacing w:before="0" w:line="240" w:lineRule="auto"/>
                          <w:jc w:val="center"/>
                          <w:rPr>
                            <w:b/>
                            <w:color w:val="000000" w:themeColor="text1"/>
                          </w:rPr>
                        </w:pPr>
                        <w:r w:rsidRPr="00C64689">
                          <w:rPr>
                            <w:b/>
                            <w:color w:val="000000" w:themeColor="text1"/>
                          </w:rPr>
                          <w:t>Dokumente</w:t>
                        </w:r>
                      </w:p>
                    </w:txbxContent>
                  </v:textbox>
                </v:roundrect>
                <v:roundrect id="Rechteck: abgerundete Ecken 251" o:spid="_x0000_s1032" style="position:absolute;left:19368;top:20088;width:11880;height:3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" fillcolor="#ff6" strokecolor="#ff6" strokeweight="2pt">
                  <v:textbox>
                    <w:txbxContent>
                      <w:p w:rsidR="0058334A" w:rsidRPr="0058334A" w:rsidRDefault="0058334A" w:rsidP="0058334A">
                        <w:pPr>
                          <w:spacing w:before="0" w:line="240" w:lineRule="auto"/>
                          <w:jc w:val="center"/>
                          <w:rPr>
                            <w:b/>
                            <w:color w:val="000000" w:themeColor="text1"/>
                          </w:rPr>
                        </w:pPr>
                        <w:r w:rsidRPr="0058334A">
                          <w:rPr>
                            <w:b/>
                            <w:color w:val="000000" w:themeColor="text1"/>
                          </w:rPr>
                          <w:t>Bilder</w:t>
                        </w:r>
                      </w:p>
                    </w:txbxContent>
                  </v:textbox>
                </v:roundrect>
                <v:shape id="Grafik 253" o:spid="_x0000_s1033" type="#_x0000_t75" style="position:absolute;left:2880;top:23760;width:9150;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">
                  <v:imagedata r:id="rId32" o:title=""/>
                </v:shape>
                <v:shape id="Grafik 254" o:spid="_x0000_s1034" type="#_x0000_t75" style="position:absolute;left:13032;top:28944;width:9150;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">
                  <v:imagedata r:id="rId32" o:title=""/>
                </v:shape>
                <v:shape id="Grafik 255" o:spid="_x0000_s1035" type="#_x0000_t75" style="position:absolute;left:24192;top:25128;width:9150;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">
                  <v:imagedata r:id="rId32" o:title=""/>
                </v:shape>
                <v:shape id="Grafik 257" o:spid="_x0000_s1036" type="#_x0000_t75" style="position:absolute;left:45360;top:20952;width:6692;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">
                  <v:imagedata r:id="rId33" o:title="" croptop="28970f" cropbottom="22666f" cropleft="36980f" cropright="22000f"/>
                </v:shape>
                <v:shape id="Grafik 256" o:spid="_x0000_s1037" type="#_x0000_t75" style="position:absolute;left:41040;top:28224;width:5759;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">
                  <v:imagedata r:id="rId34" o:title=""/>
                </v:shape>
                <v:shape id="Grafik 259" o:spid="_x0000_s1038" type="#_x0000_t75" style="position:absolute;left:57168;top:24552;width:6699;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">
                  <v:imagedata r:id="rId33" o:title="" croptop="28970f" cropbottom="22666f" cropleft="36980f" cropright="22000f"/>
                </v:shape>
                <v:shape id="Grafik 266" o:spid="_x0000_s1039" type="#_x0000_t75" style="position:absolute;left:70272;top:25056;width:6699;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">
                  <v:imagedata r:id="rId33" o:title="" croptop="28970f" cropbottom="22666f" cropleft="36980f" cropright="22000f"/>
                </v:shape>
                <v:shape id="Grafik 267" o:spid="_x0000_s1040" type="#_x0000_t75" style="position:absolute;left:56304;top:32400;width:5759;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">
                  <v:imagedata r:id="rId34" o:title=""/>
                </v:shape>
                <v:shape id="Grafik 268" o:spid="_x0000_s1041" type="#_x0000_t75" style="position:absolute;left:72360;top:31896;width:5759;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">
                  <v:imagedata r:id="rId34" o:title=""/>
                </v:shape>
                <v:shape id="Grafik 274" o:spid="_x0000_s1042" type="#_x0000_t75" style="position:absolute;left:67464;top:32544;width:5759;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">
                  <v:imagedata r:id="rId34" o:title=""/>
                </v:shape>
                <v:shape id="Grafik 275" o:spid="_x0000_s1043" type="#_x0000_t75" style="position:absolute;left:47160;top:29520;width:5759;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">
                  <v:imagedata r:id="rId34" o:title=""/>
                </v:shape>
                <v:roundrect id="Rechteck: abgerundete Ecken 276" o:spid="_x0000_s1044" style="position:absolute;left:39672;top:36216;width:11874;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" fillcolor="#c2d69b [1942]" strokecolor="#c2d69b [1942]" strokeweight="2pt">
                  <v:textbox>
                    <w:txbxContent>
                      <w:p w:rsidR="00BF76CD" w:rsidRPr="00C64689" w:rsidRDefault="00BF76CD" w:rsidP="00BF76CD">
                        <w:pPr>
                          <w:spacing w:before="0" w:line="240" w:lineRule="auto"/>
                          <w:jc w:val="center"/>
                          <w:rPr>
                            <w:b/>
                            <w:color w:val="000000" w:themeColor="text1"/>
                          </w:rPr>
                        </w:pPr>
                        <w:r>
                          <w:rPr>
                            <w:b/>
                            <w:color w:val="000000" w:themeColor="text1"/>
                          </w:rPr>
                          <w:t>Rechnungen</w:t>
                        </w:r>
                      </w:p>
                    </w:txbxContent>
                  </v:textbox>
                </v:roundrect>
                <v:roundrect id="Rechteck: abgerundete Ecken 277" o:spid="_x0000_s1045" style="position:absolute;left:54576;top:39816;width:11874;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" fillcolor="#8db3e2 [1311]" strokecolor="#8db3e2 [1311]" strokeweight="2pt">
                  <v:textbox>
                    <w:txbxContent>
                      <w:p w:rsidR="00BF76CD" w:rsidRPr="00C64689" w:rsidRDefault="00BF76CD" w:rsidP="00BF76CD">
                        <w:pPr>
                          <w:spacing w:before="0" w:line="240" w:lineRule="auto"/>
                          <w:jc w:val="center"/>
                          <w:rPr>
                            <w:b/>
                            <w:color w:val="000000" w:themeColor="text1"/>
                          </w:rPr>
                        </w:pPr>
                        <w:r>
                          <w:rPr>
                            <w:b/>
                            <w:color w:val="000000" w:themeColor="text1"/>
                          </w:rPr>
                          <w:t>Smartphone</w:t>
                        </w:r>
                      </w:p>
                    </w:txbxContent>
                  </v:textbox>
                </v:roundrect>
                <v:roundrect id="Rechteck: abgerundete Ecken 278" o:spid="_x0000_s1046" style="position:absolute;left:68112;top:39600;width:11874;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" fillcolor="#fde9d9 [665]" strokecolor="#fde9d9 [665]" strokeweight="2pt">
                  <v:textbox>
                    <w:txbxContent>
                      <w:p w:rsidR="00BF76CD" w:rsidRPr="00C64689" w:rsidRDefault="00BF76CD" w:rsidP="00BF76CD">
                        <w:pPr>
                          <w:spacing w:before="0" w:line="240" w:lineRule="auto"/>
                          <w:jc w:val="center"/>
                          <w:rPr>
                            <w:b/>
                            <w:color w:val="000000" w:themeColor="text1"/>
                          </w:rPr>
                        </w:pPr>
                        <w:r>
                          <w:rPr>
                            <w:b/>
                            <w:color w:val="000000" w:themeColor="text1"/>
                          </w:rPr>
                          <w:t>Rezepte</w:t>
                        </w:r>
                      </w:p>
                    </w:txbxContent>
                  </v:textbox>
                </v:roundrect>
              </v:group>
            </w:pict>
          </mc:Fallback>
        </mc:AlternateContent>
      </w:r>
      <w:r w:rsidR="00C667F1">
        <w:t>Anhang 2: Mögliches Aussehen der Pinnwand am Ende der Übung</w:t>
      </w:r>
      <w:bookmarkEnd w:id="1"/>
    </w:p>
    <w:p w:rsidR="00C667F1" w:rsidRPr="00C667F1" w:rsidRDefault="00C667F1" w:rsidP="00C667F1"/>
    <w:p w:rsidR="00C667F1" w:rsidRDefault="00C667F1" w:rsidP="00C667F1"/>
    <w:p w:rsidR="00C667F1" w:rsidRDefault="00C667F1" w:rsidP="00C667F1"/>
    <w:p w:rsidR="000637C5" w:rsidRDefault="000637C5" w:rsidP="00C667F1">
      <w:pPr>
        <w:sectPr w:rsidR="000637C5" w:rsidSect="00907BB2">
          <w:headerReference w:type="default" r:id="rId35"/>
          <w:footerReference w:type="default" r:id="rId36"/>
          <w:headerReference w:type="first" r:id="rId37"/>
          <w:pgSz w:w="16838" w:h="11906" w:orient="landscape" w:code="9"/>
          <w:pgMar w:top="1418" w:right="1418" w:bottom="1418" w:left="1843" w:header="567" w:footer="567" w:gutter="0"/>
          <w:cols w:space="708"/>
          <w:docGrid w:linePitch="360"/>
        </w:sectPr>
      </w:pPr>
    </w:p>
    <w:p w:rsidR="000637C5" w:rsidRDefault="001202E1" w:rsidP="000637C5">
      <w:pPr>
        <w:pStyle w:val="berschrift3"/>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-17928</wp:posOffset>
                </wp:positionH>
                <wp:positionV relativeFrom="paragraph">
                  <wp:posOffset>584067</wp:posOffset>
                </wp:positionV>
                <wp:extent cx="5762847" cy="8164195"/>
                <wp:effectExtent l="0" t="0" r="28575" b="27305"/>
                <wp:wrapNone/>
                <wp:docPr id="289" name="Rechteck: abgerundete Ecken 289"/>
                <wp:cNvGraphicFramePr/>
                <a:graphic xmlns:a="http://schemas.openxmlformats.org/drawingml/2006/main">
                  <a:graphicData uri="http://schemas.microsoft.com/office/word/2010/wordprocessingShape">
                    <wps:wsp>
                      <wps:cNvSpPr/>
                      <wps:spPr>
                        <a:xfrm>
                          <a:off x="0" y="0"/>
                          <a:ext cx="5762847" cy="8164195"/>
                        </a:xfrm>
                        <a:prstGeom prst="roundRect">
                          <a:avLst>
                            <a:gd name="adj" fmla="val 7143"/>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73057" id="Rechteck: abgerundete Ecken 289" o:spid="_x0000_s1026" style="position:absolute;margin-left:-1.4pt;margin-top:46pt;width:453.75pt;height:64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" fillcolor="#f2f2f2 [3052]" strokecolor="#243f60 [1604]" strokeweight="2pt"/>
            </w:pict>
          </mc:Fallback>
        </mc:AlternateContent>
      </w:r>
      <w:r w:rsidR="000637C5">
        <w:t>Anhang 2a: Mögliches Aussehen des Flipcharts („Legende“)</w:t>
      </w:r>
    </w:p>
    <w:p w:rsidR="000637C5" w:rsidRDefault="000637C5" w:rsidP="00C667F1"/>
    <w:p w:rsidR="000637C5" w:rsidRPr="00C667F1" w:rsidRDefault="001202E1" w:rsidP="00C667F1">
      <w:r>
        <w:rPr>
          <w:noProof/>
        </w:rPr>
        <w:drawing>
          <wp:anchor distT="0" distB="0" distL="114300" distR="114300" simplePos="0" relativeHeight="251724800" behindDoc="0" locked="0" layoutInCell="1" allowOverlap="1" wp14:anchorId="7B2B5B6E">
            <wp:simplePos x="0" y="0"/>
            <wp:positionH relativeFrom="column">
              <wp:posOffset>671195</wp:posOffset>
            </wp:positionH>
            <wp:positionV relativeFrom="paragraph">
              <wp:posOffset>4524375</wp:posOffset>
            </wp:positionV>
            <wp:extent cx="1902460" cy="1528445"/>
            <wp:effectExtent l="0" t="0" r="2540" b="0"/>
            <wp:wrapNone/>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2460"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2C030C7E">
            <wp:simplePos x="0" y="0"/>
            <wp:positionH relativeFrom="column">
              <wp:posOffset>671180</wp:posOffset>
            </wp:positionH>
            <wp:positionV relativeFrom="paragraph">
              <wp:posOffset>2007117</wp:posOffset>
            </wp:positionV>
            <wp:extent cx="1926912" cy="2397155"/>
            <wp:effectExtent l="0" t="0" r="0" b="3175"/>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6912" cy="2397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43DFDA79">
            <wp:simplePos x="0" y="0"/>
            <wp:positionH relativeFrom="column">
              <wp:posOffset>3504004</wp:posOffset>
            </wp:positionH>
            <wp:positionV relativeFrom="paragraph">
              <wp:posOffset>4278881</wp:posOffset>
            </wp:positionV>
            <wp:extent cx="1690970" cy="1772548"/>
            <wp:effectExtent l="0" t="0" r="5080" b="0"/>
            <wp:wrapNone/>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0970" cy="17725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2ECB3D57">
            <wp:simplePos x="0" y="0"/>
            <wp:positionH relativeFrom="column">
              <wp:posOffset>3215256</wp:posOffset>
            </wp:positionH>
            <wp:positionV relativeFrom="paragraph">
              <wp:posOffset>1883617</wp:posOffset>
            </wp:positionV>
            <wp:extent cx="1886400" cy="1886400"/>
            <wp:effectExtent l="0" t="0" r="0" b="0"/>
            <wp:wrapNone/>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400" cy="188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5C805562">
            <wp:simplePos x="0" y="0"/>
            <wp:positionH relativeFrom="column">
              <wp:posOffset>173148</wp:posOffset>
            </wp:positionH>
            <wp:positionV relativeFrom="paragraph">
              <wp:posOffset>6232141</wp:posOffset>
            </wp:positionV>
            <wp:extent cx="1369919" cy="1212061"/>
            <wp:effectExtent l="0" t="0" r="1905" b="7620"/>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9919" cy="12120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1BAC7507">
            <wp:simplePos x="0" y="0"/>
            <wp:positionH relativeFrom="column">
              <wp:posOffset>2098822</wp:posOffset>
            </wp:positionH>
            <wp:positionV relativeFrom="paragraph">
              <wp:posOffset>6230293</wp:posOffset>
            </wp:positionV>
            <wp:extent cx="1041991" cy="1392771"/>
            <wp:effectExtent l="0" t="0" r="6350" b="0"/>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1991" cy="13927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01738544">
            <wp:simplePos x="0" y="0"/>
            <wp:positionH relativeFrom="column">
              <wp:posOffset>3796517</wp:posOffset>
            </wp:positionH>
            <wp:positionV relativeFrom="paragraph">
              <wp:posOffset>6543748</wp:posOffset>
            </wp:positionV>
            <wp:extent cx="1395928" cy="1079610"/>
            <wp:effectExtent l="0" t="0" r="0" b="6350"/>
            <wp:wrapNone/>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5928" cy="1079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0704" behindDoc="0" locked="0" layoutInCell="1" allowOverlap="1">
                <wp:simplePos x="0" y="0"/>
                <wp:positionH relativeFrom="column">
                  <wp:posOffset>1967761</wp:posOffset>
                </wp:positionH>
                <wp:positionV relativeFrom="paragraph">
                  <wp:posOffset>773208</wp:posOffset>
                </wp:positionV>
                <wp:extent cx="2858135" cy="1404620"/>
                <wp:effectExtent l="0" t="0" r="0" b="0"/>
                <wp:wrapSquare wrapText="bothSides"/>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404620"/>
                        </a:xfrm>
                        <a:prstGeom prst="rect">
                          <a:avLst/>
                        </a:prstGeom>
                        <a:noFill/>
                        <a:ln w="9525">
                          <a:noFill/>
                          <a:miter lim="800000"/>
                          <a:headEnd/>
                          <a:tailEnd/>
                        </a:ln>
                      </wps:spPr>
                      <wps:txbx>
                        <w:txbxContent>
                          <w:p w:rsidR="001202E1" w:rsidRPr="001202E1" w:rsidRDefault="001202E1" w:rsidP="001202E1">
                            <w:pPr>
                              <w:jc w:val="center"/>
                              <w:rPr>
                                <w:b/>
                                <w:sz w:val="52"/>
                              </w:rPr>
                            </w:pPr>
                            <w:r>
                              <w:rPr>
                                <w:b/>
                                <w:sz w:val="52"/>
                              </w:rPr>
                              <w:t>e</w:t>
                            </w:r>
                            <w:r w:rsidRPr="001202E1">
                              <w:rPr>
                                <w:b/>
                                <w:sz w:val="52"/>
                              </w:rPr>
                              <w:t>ntspricht</w:t>
                            </w:r>
                            <w:r>
                              <w:rPr>
                                <w:b/>
                                <w:sz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47" type="#_x0000_t202" style="position:absolute;margin-left:154.95pt;margin-top:60.9pt;width:225.0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" filled="f" stroked="f">
                <v:textbox style="mso-fit-shape-to-text:t">
                  <w:txbxContent>
                    <w:p w:rsidR="001202E1" w:rsidRPr="001202E1" w:rsidRDefault="001202E1" w:rsidP="001202E1">
                      <w:pPr>
                        <w:jc w:val="center"/>
                        <w:rPr>
                          <w:b/>
                          <w:sz w:val="52"/>
                        </w:rPr>
                      </w:pPr>
                      <w:r>
                        <w:rPr>
                          <w:b/>
                          <w:sz w:val="52"/>
                        </w:rPr>
                        <w:t>e</w:t>
                      </w:r>
                      <w:r w:rsidRPr="001202E1">
                        <w:rPr>
                          <w:b/>
                          <w:sz w:val="52"/>
                        </w:rPr>
                        <w:t>ntspricht</w:t>
                      </w:r>
                      <w:r>
                        <w:rPr>
                          <w:b/>
                          <w:sz w:val="52"/>
                        </w:rPr>
                        <w:t>:</w:t>
                      </w:r>
                    </w:p>
                  </w:txbxContent>
                </v:textbox>
                <w10:wrap type="square"/>
              </v:shape>
            </w:pict>
          </mc:Fallback>
        </mc:AlternateContent>
      </w:r>
      <w:r>
        <w:rPr>
          <w:noProof/>
        </w:rPr>
        <w:drawing>
          <wp:anchor distT="0" distB="0" distL="114300" distR="114300" simplePos="0" relativeHeight="251716608" behindDoc="0" locked="0" layoutInCell="1" allowOverlap="1" wp14:anchorId="4374150B">
            <wp:simplePos x="0" y="0"/>
            <wp:positionH relativeFrom="column">
              <wp:posOffset>968552</wp:posOffset>
            </wp:positionH>
            <wp:positionV relativeFrom="paragraph">
              <wp:posOffset>31987</wp:posOffset>
            </wp:positionV>
            <wp:extent cx="1432800" cy="1708845"/>
            <wp:effectExtent l="0" t="0" r="0" b="5715"/>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6427" t="44204" r="33570" b="34586"/>
                    <a:stretch/>
                  </pic:blipFill>
                  <pic:spPr bwMode="auto">
                    <a:xfrm>
                      <a:off x="0" y="0"/>
                      <a:ext cx="1432800" cy="170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637C5" w:rsidRPr="00C667F1" w:rsidSect="000637C5">
      <w:pgSz w:w="11906" w:h="16838" w:code="9"/>
      <w:pgMar w:top="1843"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0D0" w:rsidRDefault="008420D0" w:rsidP="00F759F3">
      <w:r>
        <w:separator/>
      </w:r>
    </w:p>
  </w:endnote>
  <w:endnote w:type="continuationSeparator" w:id="0">
    <w:p w:rsidR="008420D0" w:rsidRDefault="008420D0"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rsidR="005B71B6" w:rsidRPr="00F759F3" w:rsidRDefault="005B71B6" w:rsidP="00F759F3">
                            <w:pPr>
                              <w:spacing w:before="0" w:line="240" w:lineRule="auto"/>
                              <w:jc w:val="center"/>
                              <w:rPr>
                                <w:sz w:val="18"/>
                                <w:szCs w:val="18"/>
                              </w:rPr>
                            </w:pPr>
                            <w:r w:rsidRPr="00F759F3">
                              <w:rPr>
                                <w:sz w:val="18"/>
                                <w:szCs w:val="18"/>
                              </w:rPr>
                              <w:t>Seite</w:t>
                            </w:r>
                          </w:p>
                          <w:p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48"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">
              <v:shapetype id="_x0000_t202" coordsize="21600,21600" o:spt="202" path="m,l,21600r21600,l21600,xe">
                <v:stroke joinstyle="miter"/>
                <v:path gradientshapeok="t" o:connecttype="rect"/>
              </v:shapetype>
              <v:shape id="_x0000_s1049"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5B71B6" w:rsidRPr="00F759F3" w:rsidRDefault="005B71B6" w:rsidP="00F759F3">
                      <w:pPr>
                        <w:spacing w:before="0" w:line="240" w:lineRule="auto"/>
                        <w:jc w:val="center"/>
                        <w:rPr>
                          <w:sz w:val="18"/>
                          <w:szCs w:val="18"/>
                        </w:rPr>
                      </w:pPr>
                      <w:r w:rsidRPr="00F759F3">
                        <w:rPr>
                          <w:sz w:val="18"/>
                          <w:szCs w:val="18"/>
                        </w:rPr>
                        <w:t>Seite</w:t>
                      </w:r>
                    </w:p>
                    <w:p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50"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25916F6E">
              <wp:simplePos x="0" y="0"/>
              <wp:positionH relativeFrom="margin">
                <wp:posOffset>-5080</wp:posOffset>
              </wp:positionH>
              <wp:positionV relativeFrom="paragraph">
                <wp:posOffset>-8890</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rsidR="005B71B6" w:rsidRPr="00F759F3" w:rsidRDefault="005B71B6" w:rsidP="000C3ADB">
                            <w:pPr>
                              <w:spacing w:before="0" w:line="240" w:lineRule="auto"/>
                              <w:jc w:val="center"/>
                              <w:rPr>
                                <w:sz w:val="18"/>
                                <w:szCs w:val="18"/>
                              </w:rPr>
                            </w:pPr>
                            <w:r w:rsidRPr="00F759F3">
                              <w:rPr>
                                <w:sz w:val="18"/>
                                <w:szCs w:val="18"/>
                              </w:rPr>
                              <w:t>Seite</w:t>
                            </w:r>
                          </w:p>
                          <w:p w:rsidR="005B71B6" w:rsidRPr="00F759F3" w:rsidRDefault="005B71B6" w:rsidP="000C3ADB">
                            <w:pPr>
                              <w:spacing w:before="0" w:line="240" w:lineRule="auto"/>
                              <w:jc w:val="center"/>
                              <w:rPr>
                                <w:sz w:val="18"/>
                                <w:szCs w:val="18"/>
                              </w:rPr>
                            </w:pPr>
                            <w:r w:rsidRPr="00144933">
                              <w:rPr>
                                <w:sz w:val="18"/>
                                <w:szCs w:val="18"/>
                              </w:rPr>
                              <w:fldChar w:fldCharType="begin"/>
                            </w:r>
                            <w:r w:rsidRPr="00144933">
                              <w:rPr>
                                <w:sz w:val="18"/>
                                <w:szCs w:val="18"/>
                              </w:rPr>
                              <w:instrText>PAGE  \* Arabic  \* MERGEFORMAT</w:instrText>
                            </w:r>
                            <w:r w:rsidRPr="00144933">
                              <w:rPr>
                                <w:sz w:val="18"/>
                                <w:szCs w:val="18"/>
                              </w:rPr>
                              <w:fldChar w:fldCharType="separate"/>
                            </w:r>
                            <w:r w:rsidRPr="00144933">
                              <w:rPr>
                                <w:noProof/>
                                <w:sz w:val="18"/>
                                <w:szCs w:val="18"/>
                              </w:rPr>
                              <w:t>1</w:t>
                            </w:r>
                            <w:r w:rsidRPr="00144933">
                              <w:rPr>
                                <w:sz w:val="18"/>
                                <w:szCs w:val="18"/>
                              </w:rPr>
                              <w:fldChar w:fldCharType="end"/>
                            </w:r>
                            <w:r w:rsidRPr="00144933">
                              <w:rPr>
                                <w:sz w:val="18"/>
                                <w:szCs w:val="18"/>
                              </w:rPr>
                              <w:t xml:space="preserve"> </w:t>
                            </w:r>
                            <w:r w:rsidRPr="00F759F3">
                              <w:rPr>
                                <w:sz w:val="18"/>
                                <w:szCs w:val="18"/>
                              </w:rPr>
                              <w:t xml:space="preserve">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5032" y="353243"/>
                          <a:ext cx="5313728" cy="343640"/>
                          <a:chOff x="15063" y="10190"/>
                          <a:chExt cx="5313961" cy="344691"/>
                        </a:xfrm>
                      </wpg:grpSpPr>
                      <wps:wsp>
                        <wps:cNvPr id="235" name="Textfeld 2"/>
                        <wps:cNvSpPr txBox="1">
                          <a:spLocks noChangeArrowheads="1"/>
                        </wps:cNvSpPr>
                        <wps:spPr bwMode="auto">
                          <a:xfrm>
                            <a:off x="769892" y="10190"/>
                            <a:ext cx="4559132" cy="344691"/>
                          </a:xfrm>
                          <a:prstGeom prst="rect">
                            <a:avLst/>
                          </a:prstGeom>
                          <a:noFill/>
                          <a:ln w="9525">
                            <a:noFill/>
                            <a:miter lim="800000"/>
                            <a:headEnd/>
                            <a:tailEnd/>
                          </a:ln>
                        </wps:spPr>
                        <wps:txbx>
                          <w:txbxContent>
                            <w:p w:rsidR="005B71B6" w:rsidRPr="006852D5" w:rsidRDefault="00144933" w:rsidP="008F317E">
                              <w:pPr>
                                <w:spacing w:before="0" w:line="240" w:lineRule="auto"/>
                                <w:rPr>
                                  <w:sz w:val="16"/>
                                  <w:szCs w:val="16"/>
                                </w:rPr>
                              </w:pPr>
                              <w:r>
                                <w:rPr>
                                  <w:sz w:val="16"/>
                                  <w:szCs w:val="16"/>
                                </w:rPr>
                                <w:t>Dipl.-Ing.</w:t>
                              </w:r>
                              <w:r w:rsidRPr="00144933">
                                <w:rPr>
                                  <w:sz w:val="16"/>
                                  <w:szCs w:val="16"/>
                                  <w:vertAlign w:val="superscript"/>
                                </w:rPr>
                                <w:t>in</w:t>
                              </w:r>
                              <w:r>
                                <w:rPr>
                                  <w:sz w:val="16"/>
                                  <w:szCs w:val="16"/>
                                </w:rPr>
                                <w:t xml:space="preserve"> (FH) Eva Brenner, </w:t>
                              </w:r>
                              <w:proofErr w:type="spellStart"/>
                              <w:r>
                                <w:rPr>
                                  <w:sz w:val="16"/>
                                  <w:szCs w:val="16"/>
                                </w:rPr>
                                <w:t>MSc</w:t>
                              </w:r>
                              <w:proofErr w:type="spellEnd"/>
                              <w:r>
                                <w:rPr>
                                  <w:sz w:val="16"/>
                                  <w:szCs w:val="16"/>
                                </w:rPr>
                                <w:t>/akzente</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50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51" style="position:absolute;margin-left:-.4pt;margin-top:-.7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">
              <v:shapetype id="_x0000_t202" coordsize="21600,21600" o:spt="202" path="m,l,21600r21600,l21600,xe">
                <v:stroke joinstyle="miter"/>
                <v:path gradientshapeok="t" o:connecttype="rect"/>
              </v:shapetype>
              <v:shape id="_x0000_s1052"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5B71B6" w:rsidRPr="00F759F3" w:rsidRDefault="005B71B6" w:rsidP="000C3ADB">
                      <w:pPr>
                        <w:spacing w:before="0" w:line="240" w:lineRule="auto"/>
                        <w:jc w:val="center"/>
                        <w:rPr>
                          <w:sz w:val="18"/>
                          <w:szCs w:val="18"/>
                        </w:rPr>
                      </w:pPr>
                      <w:r w:rsidRPr="00F759F3">
                        <w:rPr>
                          <w:sz w:val="18"/>
                          <w:szCs w:val="18"/>
                        </w:rPr>
                        <w:t>Seite</w:t>
                      </w:r>
                    </w:p>
                    <w:p w:rsidR="005B71B6" w:rsidRPr="00F759F3" w:rsidRDefault="005B71B6" w:rsidP="000C3ADB">
                      <w:pPr>
                        <w:spacing w:before="0" w:line="240" w:lineRule="auto"/>
                        <w:jc w:val="center"/>
                        <w:rPr>
                          <w:sz w:val="18"/>
                          <w:szCs w:val="18"/>
                        </w:rPr>
                      </w:pPr>
                      <w:r w:rsidRPr="00144933">
                        <w:rPr>
                          <w:sz w:val="18"/>
                          <w:szCs w:val="18"/>
                        </w:rPr>
                        <w:fldChar w:fldCharType="begin"/>
                      </w:r>
                      <w:r w:rsidRPr="00144933">
                        <w:rPr>
                          <w:sz w:val="18"/>
                          <w:szCs w:val="18"/>
                        </w:rPr>
                        <w:instrText>PAGE  \* Arabic  \* MERGEFORMAT</w:instrText>
                      </w:r>
                      <w:r w:rsidRPr="00144933">
                        <w:rPr>
                          <w:sz w:val="18"/>
                          <w:szCs w:val="18"/>
                        </w:rPr>
                        <w:fldChar w:fldCharType="separate"/>
                      </w:r>
                      <w:r w:rsidRPr="00144933">
                        <w:rPr>
                          <w:noProof/>
                          <w:sz w:val="18"/>
                          <w:szCs w:val="18"/>
                        </w:rPr>
                        <w:t>1</w:t>
                      </w:r>
                      <w:r w:rsidRPr="00144933">
                        <w:rPr>
                          <w:sz w:val="18"/>
                          <w:szCs w:val="18"/>
                        </w:rPr>
                        <w:fldChar w:fldCharType="end"/>
                      </w:r>
                      <w:r w:rsidRPr="00144933">
                        <w:rPr>
                          <w:sz w:val="18"/>
                          <w:szCs w:val="18"/>
                        </w:rPr>
                        <w:t xml:space="preserve"> </w:t>
                      </w:r>
                      <w:r w:rsidRPr="00F759F3">
                        <w:rPr>
                          <w:sz w:val="18"/>
                          <w:szCs w:val="18"/>
                        </w:rPr>
                        <w:t xml:space="preserve">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53" style="position:absolute;left:50;top:3532;width:53137;height:3436" coordorigin="150,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_x0000_s1054" type="#_x0000_t202" style="position:absolute;left:7698;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rsidR="005B71B6" w:rsidRPr="006852D5" w:rsidRDefault="00144933" w:rsidP="008F317E">
                        <w:pPr>
                          <w:spacing w:before="0" w:line="240" w:lineRule="auto"/>
                          <w:rPr>
                            <w:sz w:val="16"/>
                            <w:szCs w:val="16"/>
                          </w:rPr>
                        </w:pPr>
                        <w:r>
                          <w:rPr>
                            <w:sz w:val="16"/>
                            <w:szCs w:val="16"/>
                          </w:rPr>
                          <w:t>Dipl.-Ing.</w:t>
                        </w:r>
                        <w:r w:rsidRPr="00144933">
                          <w:rPr>
                            <w:sz w:val="16"/>
                            <w:szCs w:val="16"/>
                            <w:vertAlign w:val="superscript"/>
                          </w:rPr>
                          <w:t>in</w:t>
                        </w:r>
                        <w:r>
                          <w:rPr>
                            <w:sz w:val="16"/>
                            <w:szCs w:val="16"/>
                          </w:rPr>
                          <w:t xml:space="preserve"> (FH) Eva Brenner, </w:t>
                        </w:r>
                        <w:proofErr w:type="spellStart"/>
                        <w:r>
                          <w:rPr>
                            <w:sz w:val="16"/>
                            <w:szCs w:val="16"/>
                          </w:rPr>
                          <w:t>MSc</w:t>
                        </w:r>
                        <w:proofErr w:type="spellEnd"/>
                        <w:r>
                          <w:rPr>
                            <w:sz w:val="16"/>
                            <w:szCs w:val="16"/>
                          </w:rPr>
                          <w:t>/akzente</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55" type="#_x0000_t75" style="position:absolute;left:150;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56"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57"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rsidR="005B71B6" w:rsidRDefault="005B71B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B9F" w:rsidRPr="00483B9F" w:rsidRDefault="00483B9F" w:rsidP="00483B9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BB2" w:rsidRPr="00907BB2" w:rsidRDefault="00907BB2" w:rsidP="00907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0D0" w:rsidRDefault="008420D0" w:rsidP="00F759F3">
      <w:r>
        <w:separator/>
      </w:r>
    </w:p>
  </w:footnote>
  <w:footnote w:type="continuationSeparator" w:id="0">
    <w:p w:rsidR="008420D0" w:rsidRDefault="008420D0"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1B6" w:rsidRDefault="005B71B6" w:rsidP="00577103">
    <w:pPr>
      <w:pStyle w:val="KeinLeerraum"/>
      <w:tabs>
        <w:tab w:val="left" w:pos="9356"/>
      </w:tabs>
    </w:pPr>
  </w:p>
  <w:p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rsidR="005B71B6" w:rsidRDefault="005B71B6" w:rsidP="000C3ADB">
    <w:pPr>
      <w:pStyle w:val="KeinLeerraum"/>
      <w:tabs>
        <w:tab w:val="left" w:pos="9356"/>
      </w:tabs>
      <w:jc w:val="right"/>
    </w:pPr>
  </w:p>
  <w:p w:rsidR="005B71B6" w:rsidRPr="000C3ADB" w:rsidRDefault="005B71B6" w:rsidP="000C3AD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B9F" w:rsidRPr="00483B9F" w:rsidRDefault="00483B9F" w:rsidP="00483B9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B9F" w:rsidRDefault="00483B9F" w:rsidP="008A016E">
    <w:pPr>
      <w:pStyle w:val="KeinLeerraum"/>
      <w:tabs>
        <w:tab w:val="left" w:pos="9356"/>
      </w:tabs>
      <w:ind w:right="-2"/>
    </w:pPr>
    <w:r>
      <w:rPr>
        <w:noProof/>
      </w:rPr>
      <w:drawing>
        <wp:anchor distT="0" distB="0" distL="114300" distR="114300" simplePos="0" relativeHeight="251662848" behindDoc="1" locked="1" layoutInCell="1" allowOverlap="1" wp14:anchorId="7A81C419" wp14:editId="5F4CF6BB">
          <wp:simplePos x="0" y="0"/>
          <wp:positionH relativeFrom="page">
            <wp:posOffset>0</wp:posOffset>
          </wp:positionH>
          <wp:positionV relativeFrom="page">
            <wp:posOffset>0</wp:posOffset>
          </wp:positionV>
          <wp:extent cx="7562215" cy="10689590"/>
          <wp:effectExtent l="0" t="0" r="0" b="3810"/>
          <wp:wrapNone/>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rsidR="00483B9F" w:rsidRDefault="00483B9F" w:rsidP="000C3ADB">
    <w:pPr>
      <w:pStyle w:val="KeinLeerraum"/>
      <w:tabs>
        <w:tab w:val="left" w:pos="9356"/>
      </w:tabs>
      <w:jc w:val="right"/>
    </w:pPr>
  </w:p>
  <w:p w:rsidR="00483B9F" w:rsidRPr="000C3ADB" w:rsidRDefault="00483B9F" w:rsidP="000C3AD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BB2" w:rsidRDefault="00907BB2" w:rsidP="00577103">
    <w:pPr>
      <w:pStyle w:val="KeinLeerraum"/>
      <w:tabs>
        <w:tab w:val="left" w:pos="9356"/>
      </w:tabs>
    </w:pPr>
  </w:p>
  <w:p w:rsidR="00907BB2" w:rsidRDefault="00907BB2" w:rsidP="00C41016">
    <w:pPr>
      <w:pStyle w:val="KeinLeerraum"/>
      <w:tabs>
        <w:tab w:val="left" w:pos="9356"/>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BB2" w:rsidRDefault="00907BB2" w:rsidP="008A016E">
    <w:pPr>
      <w:pStyle w:val="KeinLeerraum"/>
      <w:tabs>
        <w:tab w:val="left" w:pos="9356"/>
      </w:tabs>
      <w:ind w:right="-2"/>
    </w:pPr>
    <w:r>
      <w:rPr>
        <w:noProof/>
      </w:rPr>
      <w:drawing>
        <wp:anchor distT="0" distB="0" distL="114300" distR="114300" simplePos="0" relativeHeight="251660800" behindDoc="1" locked="1" layoutInCell="1" allowOverlap="1" wp14:anchorId="08B54532" wp14:editId="2D2C5141">
          <wp:simplePos x="0" y="0"/>
          <wp:positionH relativeFrom="page">
            <wp:posOffset>0</wp:posOffset>
          </wp:positionH>
          <wp:positionV relativeFrom="page">
            <wp:posOffset>0</wp:posOffset>
          </wp:positionV>
          <wp:extent cx="7562215" cy="10689590"/>
          <wp:effectExtent l="0" t="0" r="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rsidR="00907BB2" w:rsidRDefault="00907BB2" w:rsidP="000C3ADB">
    <w:pPr>
      <w:pStyle w:val="KeinLeerraum"/>
      <w:tabs>
        <w:tab w:val="left" w:pos="9356"/>
      </w:tabs>
      <w:jc w:val="right"/>
    </w:pPr>
  </w:p>
  <w:p w:rsidR="00907BB2" w:rsidRPr="000C3ADB" w:rsidRDefault="00907BB2"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06826B28"/>
    <w:multiLevelType w:val="hybridMultilevel"/>
    <w:tmpl w:val="58C29CB6"/>
    <w:lvl w:ilvl="0" w:tplc="E7FEC2A6">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62E33A3"/>
    <w:multiLevelType w:val="hybridMultilevel"/>
    <w:tmpl w:val="D9C4E7D0"/>
    <w:lvl w:ilvl="0" w:tplc="E7FEC2A6">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0B80791"/>
    <w:multiLevelType w:val="hybridMultilevel"/>
    <w:tmpl w:val="A06012C4"/>
    <w:lvl w:ilvl="0" w:tplc="45DC5858">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9"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0"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2"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1"/>
  </w:num>
  <w:num w:numId="4">
    <w:abstractNumId w:val="19"/>
  </w:num>
  <w:num w:numId="5">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0"/>
  </w:num>
  <w:num w:numId="8">
    <w:abstractNumId w:val="13"/>
  </w:num>
  <w:num w:numId="9">
    <w:abstractNumId w:val="20"/>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7"/>
  </w:num>
  <w:num w:numId="23">
    <w:abstractNumId w:val="12"/>
  </w:num>
  <w:num w:numId="2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0D0"/>
    <w:rsid w:val="00000E64"/>
    <w:rsid w:val="000020BB"/>
    <w:rsid w:val="00005F40"/>
    <w:rsid w:val="000069A9"/>
    <w:rsid w:val="00011628"/>
    <w:rsid w:val="00014C1A"/>
    <w:rsid w:val="000163DA"/>
    <w:rsid w:val="00022F27"/>
    <w:rsid w:val="000235CC"/>
    <w:rsid w:val="00023910"/>
    <w:rsid w:val="00023E66"/>
    <w:rsid w:val="00026131"/>
    <w:rsid w:val="00030C70"/>
    <w:rsid w:val="000316FA"/>
    <w:rsid w:val="000326D1"/>
    <w:rsid w:val="00033B67"/>
    <w:rsid w:val="00037AFE"/>
    <w:rsid w:val="00044431"/>
    <w:rsid w:val="00044F7A"/>
    <w:rsid w:val="00046556"/>
    <w:rsid w:val="00052228"/>
    <w:rsid w:val="00055C28"/>
    <w:rsid w:val="00056788"/>
    <w:rsid w:val="00057BCB"/>
    <w:rsid w:val="00061FBF"/>
    <w:rsid w:val="00062779"/>
    <w:rsid w:val="000637C5"/>
    <w:rsid w:val="0006485B"/>
    <w:rsid w:val="00067618"/>
    <w:rsid w:val="00067E33"/>
    <w:rsid w:val="000715F1"/>
    <w:rsid w:val="00071683"/>
    <w:rsid w:val="00071B5E"/>
    <w:rsid w:val="00072886"/>
    <w:rsid w:val="000800ED"/>
    <w:rsid w:val="00080B84"/>
    <w:rsid w:val="0008193D"/>
    <w:rsid w:val="000825FE"/>
    <w:rsid w:val="00083701"/>
    <w:rsid w:val="00086586"/>
    <w:rsid w:val="00087E62"/>
    <w:rsid w:val="00090D94"/>
    <w:rsid w:val="000915A1"/>
    <w:rsid w:val="0009293C"/>
    <w:rsid w:val="00092A4F"/>
    <w:rsid w:val="0009304D"/>
    <w:rsid w:val="0009385A"/>
    <w:rsid w:val="0009408C"/>
    <w:rsid w:val="00095F95"/>
    <w:rsid w:val="0009660A"/>
    <w:rsid w:val="000A0377"/>
    <w:rsid w:val="000A0ED4"/>
    <w:rsid w:val="000A1DB1"/>
    <w:rsid w:val="000A470C"/>
    <w:rsid w:val="000A5A57"/>
    <w:rsid w:val="000A62A4"/>
    <w:rsid w:val="000B337A"/>
    <w:rsid w:val="000B5224"/>
    <w:rsid w:val="000B6417"/>
    <w:rsid w:val="000B6ED9"/>
    <w:rsid w:val="000C22B8"/>
    <w:rsid w:val="000C373A"/>
    <w:rsid w:val="000C3ADB"/>
    <w:rsid w:val="000D0DD4"/>
    <w:rsid w:val="000D0FAF"/>
    <w:rsid w:val="000D3763"/>
    <w:rsid w:val="000D669A"/>
    <w:rsid w:val="000E0F42"/>
    <w:rsid w:val="000E15DB"/>
    <w:rsid w:val="000E1E9E"/>
    <w:rsid w:val="000E4FF2"/>
    <w:rsid w:val="000E5DF6"/>
    <w:rsid w:val="000E6119"/>
    <w:rsid w:val="000E623B"/>
    <w:rsid w:val="000F2217"/>
    <w:rsid w:val="000F27F2"/>
    <w:rsid w:val="000F3D47"/>
    <w:rsid w:val="000F410B"/>
    <w:rsid w:val="000F4D25"/>
    <w:rsid w:val="000F558F"/>
    <w:rsid w:val="000F65D9"/>
    <w:rsid w:val="000F6B53"/>
    <w:rsid w:val="000F789D"/>
    <w:rsid w:val="000F7FA4"/>
    <w:rsid w:val="0010229F"/>
    <w:rsid w:val="00102BBF"/>
    <w:rsid w:val="0010527C"/>
    <w:rsid w:val="00105523"/>
    <w:rsid w:val="00107C8A"/>
    <w:rsid w:val="00107DA1"/>
    <w:rsid w:val="00111541"/>
    <w:rsid w:val="00112945"/>
    <w:rsid w:val="0011455F"/>
    <w:rsid w:val="0011619F"/>
    <w:rsid w:val="00116A10"/>
    <w:rsid w:val="001202E1"/>
    <w:rsid w:val="0012219C"/>
    <w:rsid w:val="00122287"/>
    <w:rsid w:val="001233DB"/>
    <w:rsid w:val="00126A42"/>
    <w:rsid w:val="0013037B"/>
    <w:rsid w:val="00130FB9"/>
    <w:rsid w:val="00131128"/>
    <w:rsid w:val="00135C05"/>
    <w:rsid w:val="00135ED7"/>
    <w:rsid w:val="00137633"/>
    <w:rsid w:val="00144933"/>
    <w:rsid w:val="00145AD6"/>
    <w:rsid w:val="00145B82"/>
    <w:rsid w:val="00154DF6"/>
    <w:rsid w:val="00155203"/>
    <w:rsid w:val="00157061"/>
    <w:rsid w:val="001606CA"/>
    <w:rsid w:val="001610D5"/>
    <w:rsid w:val="00161355"/>
    <w:rsid w:val="00164144"/>
    <w:rsid w:val="001649C7"/>
    <w:rsid w:val="0016663C"/>
    <w:rsid w:val="0017362F"/>
    <w:rsid w:val="0017486E"/>
    <w:rsid w:val="001749EC"/>
    <w:rsid w:val="00175C9D"/>
    <w:rsid w:val="00175D91"/>
    <w:rsid w:val="001802A6"/>
    <w:rsid w:val="00181EF6"/>
    <w:rsid w:val="001849DA"/>
    <w:rsid w:val="001850E9"/>
    <w:rsid w:val="0018604E"/>
    <w:rsid w:val="001876E0"/>
    <w:rsid w:val="00192912"/>
    <w:rsid w:val="001944C1"/>
    <w:rsid w:val="00195059"/>
    <w:rsid w:val="001A3236"/>
    <w:rsid w:val="001A5490"/>
    <w:rsid w:val="001A656A"/>
    <w:rsid w:val="001A6D97"/>
    <w:rsid w:val="001A73F3"/>
    <w:rsid w:val="001A7432"/>
    <w:rsid w:val="001B0350"/>
    <w:rsid w:val="001B1945"/>
    <w:rsid w:val="001B2CFB"/>
    <w:rsid w:val="001B3736"/>
    <w:rsid w:val="001B5050"/>
    <w:rsid w:val="001B69A9"/>
    <w:rsid w:val="001B798A"/>
    <w:rsid w:val="001C0E27"/>
    <w:rsid w:val="001C2F13"/>
    <w:rsid w:val="001C438C"/>
    <w:rsid w:val="001C4704"/>
    <w:rsid w:val="001C6593"/>
    <w:rsid w:val="001D01F1"/>
    <w:rsid w:val="001D0547"/>
    <w:rsid w:val="001D1C7B"/>
    <w:rsid w:val="001D1FDE"/>
    <w:rsid w:val="001D2579"/>
    <w:rsid w:val="001D5324"/>
    <w:rsid w:val="001D5988"/>
    <w:rsid w:val="001E28FB"/>
    <w:rsid w:val="001E399F"/>
    <w:rsid w:val="001E3AFB"/>
    <w:rsid w:val="001F40E8"/>
    <w:rsid w:val="001F446C"/>
    <w:rsid w:val="001F5C4D"/>
    <w:rsid w:val="001F61CE"/>
    <w:rsid w:val="001F622A"/>
    <w:rsid w:val="001F6876"/>
    <w:rsid w:val="001F6DDD"/>
    <w:rsid w:val="0020089E"/>
    <w:rsid w:val="00201701"/>
    <w:rsid w:val="00202799"/>
    <w:rsid w:val="00203094"/>
    <w:rsid w:val="002050C9"/>
    <w:rsid w:val="002053E2"/>
    <w:rsid w:val="00205CAC"/>
    <w:rsid w:val="00205DE5"/>
    <w:rsid w:val="00206988"/>
    <w:rsid w:val="002102D6"/>
    <w:rsid w:val="00211498"/>
    <w:rsid w:val="002128AA"/>
    <w:rsid w:val="002163E4"/>
    <w:rsid w:val="00216E0E"/>
    <w:rsid w:val="002170F9"/>
    <w:rsid w:val="00221221"/>
    <w:rsid w:val="00222846"/>
    <w:rsid w:val="002249F7"/>
    <w:rsid w:val="0022525B"/>
    <w:rsid w:val="0022624F"/>
    <w:rsid w:val="00227375"/>
    <w:rsid w:val="00231C45"/>
    <w:rsid w:val="00233B9C"/>
    <w:rsid w:val="00234B62"/>
    <w:rsid w:val="002354F5"/>
    <w:rsid w:val="00242F0E"/>
    <w:rsid w:val="002439B1"/>
    <w:rsid w:val="00243FCB"/>
    <w:rsid w:val="00244A2F"/>
    <w:rsid w:val="00246B2F"/>
    <w:rsid w:val="002528E5"/>
    <w:rsid w:val="00253D22"/>
    <w:rsid w:val="00254C4D"/>
    <w:rsid w:val="00255607"/>
    <w:rsid w:val="00256EAE"/>
    <w:rsid w:val="00257FB8"/>
    <w:rsid w:val="00260F00"/>
    <w:rsid w:val="00263363"/>
    <w:rsid w:val="002645D9"/>
    <w:rsid w:val="00264E7E"/>
    <w:rsid w:val="00265BB1"/>
    <w:rsid w:val="00265F68"/>
    <w:rsid w:val="00266D5F"/>
    <w:rsid w:val="00267383"/>
    <w:rsid w:val="00270EE7"/>
    <w:rsid w:val="00271961"/>
    <w:rsid w:val="00271C25"/>
    <w:rsid w:val="002818FF"/>
    <w:rsid w:val="00281A66"/>
    <w:rsid w:val="002849A3"/>
    <w:rsid w:val="00284FAA"/>
    <w:rsid w:val="00285250"/>
    <w:rsid w:val="002865B8"/>
    <w:rsid w:val="00286BDD"/>
    <w:rsid w:val="00290D8A"/>
    <w:rsid w:val="002937D7"/>
    <w:rsid w:val="00293E26"/>
    <w:rsid w:val="002947EB"/>
    <w:rsid w:val="002958F1"/>
    <w:rsid w:val="002A0779"/>
    <w:rsid w:val="002A189D"/>
    <w:rsid w:val="002A3782"/>
    <w:rsid w:val="002A60F0"/>
    <w:rsid w:val="002A6938"/>
    <w:rsid w:val="002A6B0F"/>
    <w:rsid w:val="002A7F9C"/>
    <w:rsid w:val="002A7FCC"/>
    <w:rsid w:val="002B0C63"/>
    <w:rsid w:val="002B365A"/>
    <w:rsid w:val="002B39E5"/>
    <w:rsid w:val="002B7544"/>
    <w:rsid w:val="002C1225"/>
    <w:rsid w:val="002C33C0"/>
    <w:rsid w:val="002C355E"/>
    <w:rsid w:val="002C3985"/>
    <w:rsid w:val="002C522F"/>
    <w:rsid w:val="002C6EBC"/>
    <w:rsid w:val="002C7C9C"/>
    <w:rsid w:val="002D38CE"/>
    <w:rsid w:val="002D5450"/>
    <w:rsid w:val="002E2147"/>
    <w:rsid w:val="002E27A7"/>
    <w:rsid w:val="002E2D1E"/>
    <w:rsid w:val="002E46C0"/>
    <w:rsid w:val="002E6DB1"/>
    <w:rsid w:val="002E78D7"/>
    <w:rsid w:val="002F04A2"/>
    <w:rsid w:val="002F216D"/>
    <w:rsid w:val="002F34AB"/>
    <w:rsid w:val="002F59B9"/>
    <w:rsid w:val="002F6657"/>
    <w:rsid w:val="002F753F"/>
    <w:rsid w:val="002F7D81"/>
    <w:rsid w:val="00302E79"/>
    <w:rsid w:val="0030376A"/>
    <w:rsid w:val="00305F04"/>
    <w:rsid w:val="00306E21"/>
    <w:rsid w:val="003104F7"/>
    <w:rsid w:val="00311CC0"/>
    <w:rsid w:val="003139AB"/>
    <w:rsid w:val="003153D1"/>
    <w:rsid w:val="00322C8C"/>
    <w:rsid w:val="0032353F"/>
    <w:rsid w:val="00323F83"/>
    <w:rsid w:val="00325E47"/>
    <w:rsid w:val="00331062"/>
    <w:rsid w:val="003310C0"/>
    <w:rsid w:val="003312EF"/>
    <w:rsid w:val="0033304B"/>
    <w:rsid w:val="00335075"/>
    <w:rsid w:val="00335922"/>
    <w:rsid w:val="0033694C"/>
    <w:rsid w:val="00336FAB"/>
    <w:rsid w:val="0033714E"/>
    <w:rsid w:val="00342408"/>
    <w:rsid w:val="00342678"/>
    <w:rsid w:val="0034273A"/>
    <w:rsid w:val="003455F0"/>
    <w:rsid w:val="00346215"/>
    <w:rsid w:val="00346E98"/>
    <w:rsid w:val="00350C14"/>
    <w:rsid w:val="00353743"/>
    <w:rsid w:val="0035486D"/>
    <w:rsid w:val="00355F41"/>
    <w:rsid w:val="00356995"/>
    <w:rsid w:val="00357620"/>
    <w:rsid w:val="00361EBB"/>
    <w:rsid w:val="00363566"/>
    <w:rsid w:val="00363C5F"/>
    <w:rsid w:val="003650C0"/>
    <w:rsid w:val="003667AB"/>
    <w:rsid w:val="00371CDD"/>
    <w:rsid w:val="00372858"/>
    <w:rsid w:val="00372D77"/>
    <w:rsid w:val="00375825"/>
    <w:rsid w:val="00376151"/>
    <w:rsid w:val="00381610"/>
    <w:rsid w:val="00383641"/>
    <w:rsid w:val="00387CB7"/>
    <w:rsid w:val="00391BDA"/>
    <w:rsid w:val="00391FCF"/>
    <w:rsid w:val="00393584"/>
    <w:rsid w:val="00393B0D"/>
    <w:rsid w:val="00396980"/>
    <w:rsid w:val="003A43BD"/>
    <w:rsid w:val="003A6912"/>
    <w:rsid w:val="003A7051"/>
    <w:rsid w:val="003A7E6A"/>
    <w:rsid w:val="003B0F69"/>
    <w:rsid w:val="003C018E"/>
    <w:rsid w:val="003C0A96"/>
    <w:rsid w:val="003C1616"/>
    <w:rsid w:val="003C27DA"/>
    <w:rsid w:val="003D0DE0"/>
    <w:rsid w:val="003D5075"/>
    <w:rsid w:val="003D53D1"/>
    <w:rsid w:val="003D5CBD"/>
    <w:rsid w:val="003D6C95"/>
    <w:rsid w:val="003D7CE6"/>
    <w:rsid w:val="003E077F"/>
    <w:rsid w:val="003E3BEF"/>
    <w:rsid w:val="003E5421"/>
    <w:rsid w:val="003E67C9"/>
    <w:rsid w:val="003E764A"/>
    <w:rsid w:val="003F098D"/>
    <w:rsid w:val="003F1E57"/>
    <w:rsid w:val="003F2472"/>
    <w:rsid w:val="003F4BD8"/>
    <w:rsid w:val="003F52EB"/>
    <w:rsid w:val="003F549A"/>
    <w:rsid w:val="004014E2"/>
    <w:rsid w:val="004017C6"/>
    <w:rsid w:val="004070A0"/>
    <w:rsid w:val="00411A49"/>
    <w:rsid w:val="00413CEE"/>
    <w:rsid w:val="0041468C"/>
    <w:rsid w:val="004152B6"/>
    <w:rsid w:val="00415397"/>
    <w:rsid w:val="00416836"/>
    <w:rsid w:val="004179EF"/>
    <w:rsid w:val="0042575B"/>
    <w:rsid w:val="00427C77"/>
    <w:rsid w:val="00430301"/>
    <w:rsid w:val="004306F2"/>
    <w:rsid w:val="00430FDD"/>
    <w:rsid w:val="004313A8"/>
    <w:rsid w:val="00437C19"/>
    <w:rsid w:val="00440096"/>
    <w:rsid w:val="00441F41"/>
    <w:rsid w:val="0044620E"/>
    <w:rsid w:val="00447B3C"/>
    <w:rsid w:val="0045778A"/>
    <w:rsid w:val="00460411"/>
    <w:rsid w:val="004608AD"/>
    <w:rsid w:val="00460971"/>
    <w:rsid w:val="00460DF6"/>
    <w:rsid w:val="00462AB9"/>
    <w:rsid w:val="004647E7"/>
    <w:rsid w:val="00464E40"/>
    <w:rsid w:val="00465055"/>
    <w:rsid w:val="004660A6"/>
    <w:rsid w:val="00470117"/>
    <w:rsid w:val="0047124E"/>
    <w:rsid w:val="004714F8"/>
    <w:rsid w:val="00472300"/>
    <w:rsid w:val="00472AC4"/>
    <w:rsid w:val="00472FD1"/>
    <w:rsid w:val="00474B47"/>
    <w:rsid w:val="00483B9F"/>
    <w:rsid w:val="004876A6"/>
    <w:rsid w:val="00487C8B"/>
    <w:rsid w:val="00492474"/>
    <w:rsid w:val="00492FEC"/>
    <w:rsid w:val="00496CE6"/>
    <w:rsid w:val="0049793C"/>
    <w:rsid w:val="004A1352"/>
    <w:rsid w:val="004A163D"/>
    <w:rsid w:val="004A31E2"/>
    <w:rsid w:val="004A3418"/>
    <w:rsid w:val="004A37A5"/>
    <w:rsid w:val="004A4564"/>
    <w:rsid w:val="004A587A"/>
    <w:rsid w:val="004A5CF8"/>
    <w:rsid w:val="004B3150"/>
    <w:rsid w:val="004B362E"/>
    <w:rsid w:val="004B77F8"/>
    <w:rsid w:val="004C2AB4"/>
    <w:rsid w:val="004C4048"/>
    <w:rsid w:val="004C5AE3"/>
    <w:rsid w:val="004C5F7E"/>
    <w:rsid w:val="004C7EF2"/>
    <w:rsid w:val="004D38AA"/>
    <w:rsid w:val="004D4B3D"/>
    <w:rsid w:val="004D6982"/>
    <w:rsid w:val="004E0560"/>
    <w:rsid w:val="004E3643"/>
    <w:rsid w:val="004E5070"/>
    <w:rsid w:val="004E5F66"/>
    <w:rsid w:val="004E62BB"/>
    <w:rsid w:val="004E7398"/>
    <w:rsid w:val="004E7EBD"/>
    <w:rsid w:val="004F0C1A"/>
    <w:rsid w:val="004F0E6E"/>
    <w:rsid w:val="004F5A54"/>
    <w:rsid w:val="004F7399"/>
    <w:rsid w:val="00501DFC"/>
    <w:rsid w:val="00504491"/>
    <w:rsid w:val="00504A4E"/>
    <w:rsid w:val="00504A63"/>
    <w:rsid w:val="005050B1"/>
    <w:rsid w:val="00511A8A"/>
    <w:rsid w:val="005127CA"/>
    <w:rsid w:val="00514861"/>
    <w:rsid w:val="00514950"/>
    <w:rsid w:val="00516AA8"/>
    <w:rsid w:val="00517270"/>
    <w:rsid w:val="005212E7"/>
    <w:rsid w:val="005215E8"/>
    <w:rsid w:val="00521FC9"/>
    <w:rsid w:val="005254C0"/>
    <w:rsid w:val="0052650A"/>
    <w:rsid w:val="00527135"/>
    <w:rsid w:val="005277B4"/>
    <w:rsid w:val="00530AF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CF8"/>
    <w:rsid w:val="00571DB1"/>
    <w:rsid w:val="00572A55"/>
    <w:rsid w:val="00573BE7"/>
    <w:rsid w:val="005752B6"/>
    <w:rsid w:val="005754A6"/>
    <w:rsid w:val="0057677E"/>
    <w:rsid w:val="005769BD"/>
    <w:rsid w:val="00577053"/>
    <w:rsid w:val="00577103"/>
    <w:rsid w:val="00577913"/>
    <w:rsid w:val="00581C7A"/>
    <w:rsid w:val="0058334A"/>
    <w:rsid w:val="00590EF1"/>
    <w:rsid w:val="00596441"/>
    <w:rsid w:val="005A1D5E"/>
    <w:rsid w:val="005A1F49"/>
    <w:rsid w:val="005A1F9C"/>
    <w:rsid w:val="005A211B"/>
    <w:rsid w:val="005A2A72"/>
    <w:rsid w:val="005A2B9B"/>
    <w:rsid w:val="005A7944"/>
    <w:rsid w:val="005B0B73"/>
    <w:rsid w:val="005B1B29"/>
    <w:rsid w:val="005B219D"/>
    <w:rsid w:val="005B6F1A"/>
    <w:rsid w:val="005B6F5B"/>
    <w:rsid w:val="005B71B6"/>
    <w:rsid w:val="005B7AF7"/>
    <w:rsid w:val="005C0DBB"/>
    <w:rsid w:val="005C611A"/>
    <w:rsid w:val="005C7417"/>
    <w:rsid w:val="005D2A4F"/>
    <w:rsid w:val="005D6F43"/>
    <w:rsid w:val="005D71C2"/>
    <w:rsid w:val="005D7B71"/>
    <w:rsid w:val="005E0CE0"/>
    <w:rsid w:val="005E39DF"/>
    <w:rsid w:val="005E4E1B"/>
    <w:rsid w:val="005E599A"/>
    <w:rsid w:val="005E6395"/>
    <w:rsid w:val="005E6425"/>
    <w:rsid w:val="005E7372"/>
    <w:rsid w:val="005F05ED"/>
    <w:rsid w:val="005F127D"/>
    <w:rsid w:val="005F2F28"/>
    <w:rsid w:val="005F47D0"/>
    <w:rsid w:val="00606ECB"/>
    <w:rsid w:val="00612156"/>
    <w:rsid w:val="006127C4"/>
    <w:rsid w:val="00613694"/>
    <w:rsid w:val="00613810"/>
    <w:rsid w:val="0061457B"/>
    <w:rsid w:val="00614A0C"/>
    <w:rsid w:val="00614B7F"/>
    <w:rsid w:val="00617E41"/>
    <w:rsid w:val="006202BB"/>
    <w:rsid w:val="00621D2F"/>
    <w:rsid w:val="00621E20"/>
    <w:rsid w:val="00624158"/>
    <w:rsid w:val="0062534A"/>
    <w:rsid w:val="006269E6"/>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30E5"/>
    <w:rsid w:val="00664F33"/>
    <w:rsid w:val="006660B4"/>
    <w:rsid w:val="00666284"/>
    <w:rsid w:val="00673D0E"/>
    <w:rsid w:val="0067487B"/>
    <w:rsid w:val="006807C6"/>
    <w:rsid w:val="006822ED"/>
    <w:rsid w:val="00682BCE"/>
    <w:rsid w:val="00683D10"/>
    <w:rsid w:val="006852D5"/>
    <w:rsid w:val="00686255"/>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B7D1E"/>
    <w:rsid w:val="006C1C3B"/>
    <w:rsid w:val="006C2525"/>
    <w:rsid w:val="006C32B4"/>
    <w:rsid w:val="006C4632"/>
    <w:rsid w:val="006C643D"/>
    <w:rsid w:val="006D2C8E"/>
    <w:rsid w:val="006D2D7C"/>
    <w:rsid w:val="006D3F91"/>
    <w:rsid w:val="006E0707"/>
    <w:rsid w:val="006E3701"/>
    <w:rsid w:val="006E7491"/>
    <w:rsid w:val="006E7899"/>
    <w:rsid w:val="006F0D26"/>
    <w:rsid w:val="006F226F"/>
    <w:rsid w:val="006F2F19"/>
    <w:rsid w:val="006F478F"/>
    <w:rsid w:val="006F75A2"/>
    <w:rsid w:val="006F7A97"/>
    <w:rsid w:val="006F7C41"/>
    <w:rsid w:val="007008B4"/>
    <w:rsid w:val="007043D9"/>
    <w:rsid w:val="0070483B"/>
    <w:rsid w:val="00704EB9"/>
    <w:rsid w:val="00706245"/>
    <w:rsid w:val="00710CB3"/>
    <w:rsid w:val="00710D53"/>
    <w:rsid w:val="00711785"/>
    <w:rsid w:val="007120F6"/>
    <w:rsid w:val="00712605"/>
    <w:rsid w:val="0071445D"/>
    <w:rsid w:val="00716577"/>
    <w:rsid w:val="0071679E"/>
    <w:rsid w:val="00716A53"/>
    <w:rsid w:val="00720F1A"/>
    <w:rsid w:val="00721DB9"/>
    <w:rsid w:val="007233FC"/>
    <w:rsid w:val="00725678"/>
    <w:rsid w:val="00726C61"/>
    <w:rsid w:val="007270E4"/>
    <w:rsid w:val="0072721E"/>
    <w:rsid w:val="00727C95"/>
    <w:rsid w:val="00727D9F"/>
    <w:rsid w:val="0073158F"/>
    <w:rsid w:val="00732483"/>
    <w:rsid w:val="00733E12"/>
    <w:rsid w:val="00735BB1"/>
    <w:rsid w:val="00736C84"/>
    <w:rsid w:val="007379AB"/>
    <w:rsid w:val="00737F11"/>
    <w:rsid w:val="0074058A"/>
    <w:rsid w:val="00740F82"/>
    <w:rsid w:val="0074202F"/>
    <w:rsid w:val="007423A3"/>
    <w:rsid w:val="00750254"/>
    <w:rsid w:val="007517D5"/>
    <w:rsid w:val="007554F1"/>
    <w:rsid w:val="00755D8E"/>
    <w:rsid w:val="00756BE6"/>
    <w:rsid w:val="007574C4"/>
    <w:rsid w:val="007614F9"/>
    <w:rsid w:val="00764299"/>
    <w:rsid w:val="00764889"/>
    <w:rsid w:val="0076583C"/>
    <w:rsid w:val="0076672B"/>
    <w:rsid w:val="007679E5"/>
    <w:rsid w:val="0077573F"/>
    <w:rsid w:val="007762A4"/>
    <w:rsid w:val="0078202B"/>
    <w:rsid w:val="00783566"/>
    <w:rsid w:val="00786435"/>
    <w:rsid w:val="00787519"/>
    <w:rsid w:val="00787692"/>
    <w:rsid w:val="00790BFC"/>
    <w:rsid w:val="007915F6"/>
    <w:rsid w:val="007957CE"/>
    <w:rsid w:val="00796DBA"/>
    <w:rsid w:val="00797D1D"/>
    <w:rsid w:val="00797D90"/>
    <w:rsid w:val="007A09EE"/>
    <w:rsid w:val="007A3F28"/>
    <w:rsid w:val="007A42AE"/>
    <w:rsid w:val="007A470F"/>
    <w:rsid w:val="007A4C1C"/>
    <w:rsid w:val="007A6D30"/>
    <w:rsid w:val="007A7D41"/>
    <w:rsid w:val="007A7FBA"/>
    <w:rsid w:val="007B035C"/>
    <w:rsid w:val="007B144F"/>
    <w:rsid w:val="007B6041"/>
    <w:rsid w:val="007B7133"/>
    <w:rsid w:val="007C1E39"/>
    <w:rsid w:val="007C34FE"/>
    <w:rsid w:val="007C4591"/>
    <w:rsid w:val="007D2F95"/>
    <w:rsid w:val="007D4360"/>
    <w:rsid w:val="007D4D4C"/>
    <w:rsid w:val="007D5FFD"/>
    <w:rsid w:val="007E21C8"/>
    <w:rsid w:val="007E5A90"/>
    <w:rsid w:val="007E64A0"/>
    <w:rsid w:val="007E7AEA"/>
    <w:rsid w:val="007E7D25"/>
    <w:rsid w:val="007F10AD"/>
    <w:rsid w:val="007F3605"/>
    <w:rsid w:val="00802031"/>
    <w:rsid w:val="00807190"/>
    <w:rsid w:val="0080747F"/>
    <w:rsid w:val="00807AD8"/>
    <w:rsid w:val="00813771"/>
    <w:rsid w:val="00814776"/>
    <w:rsid w:val="008147F6"/>
    <w:rsid w:val="00820EB9"/>
    <w:rsid w:val="00821AB1"/>
    <w:rsid w:val="0082275C"/>
    <w:rsid w:val="00825531"/>
    <w:rsid w:val="00825533"/>
    <w:rsid w:val="0082679B"/>
    <w:rsid w:val="008319A6"/>
    <w:rsid w:val="00836097"/>
    <w:rsid w:val="00837301"/>
    <w:rsid w:val="00837593"/>
    <w:rsid w:val="0084120D"/>
    <w:rsid w:val="00841D63"/>
    <w:rsid w:val="008420D0"/>
    <w:rsid w:val="00842601"/>
    <w:rsid w:val="00842ABF"/>
    <w:rsid w:val="00843978"/>
    <w:rsid w:val="0084468A"/>
    <w:rsid w:val="00846CB6"/>
    <w:rsid w:val="00850408"/>
    <w:rsid w:val="00850520"/>
    <w:rsid w:val="00852151"/>
    <w:rsid w:val="00852994"/>
    <w:rsid w:val="008560C2"/>
    <w:rsid w:val="00856702"/>
    <w:rsid w:val="00856C67"/>
    <w:rsid w:val="00860026"/>
    <w:rsid w:val="00860EA0"/>
    <w:rsid w:val="00861758"/>
    <w:rsid w:val="0086283D"/>
    <w:rsid w:val="008634F0"/>
    <w:rsid w:val="00863E79"/>
    <w:rsid w:val="00865539"/>
    <w:rsid w:val="00867D4C"/>
    <w:rsid w:val="00874EB3"/>
    <w:rsid w:val="00877436"/>
    <w:rsid w:val="00877AF5"/>
    <w:rsid w:val="00882143"/>
    <w:rsid w:val="00882533"/>
    <w:rsid w:val="00884237"/>
    <w:rsid w:val="0088632F"/>
    <w:rsid w:val="0088736F"/>
    <w:rsid w:val="008915BA"/>
    <w:rsid w:val="00894415"/>
    <w:rsid w:val="008946CA"/>
    <w:rsid w:val="00897237"/>
    <w:rsid w:val="008A016E"/>
    <w:rsid w:val="008A01CD"/>
    <w:rsid w:val="008A2A92"/>
    <w:rsid w:val="008A36ED"/>
    <w:rsid w:val="008A42EF"/>
    <w:rsid w:val="008A4356"/>
    <w:rsid w:val="008A5D3E"/>
    <w:rsid w:val="008A6C32"/>
    <w:rsid w:val="008A6C57"/>
    <w:rsid w:val="008A6F67"/>
    <w:rsid w:val="008A7D69"/>
    <w:rsid w:val="008B1B15"/>
    <w:rsid w:val="008B3CF2"/>
    <w:rsid w:val="008B5414"/>
    <w:rsid w:val="008B6B10"/>
    <w:rsid w:val="008B6C99"/>
    <w:rsid w:val="008B7754"/>
    <w:rsid w:val="008B7E1F"/>
    <w:rsid w:val="008C0744"/>
    <w:rsid w:val="008C42E1"/>
    <w:rsid w:val="008D0AD8"/>
    <w:rsid w:val="008D2ACF"/>
    <w:rsid w:val="008D32C0"/>
    <w:rsid w:val="008D51EF"/>
    <w:rsid w:val="008D6389"/>
    <w:rsid w:val="008E0C41"/>
    <w:rsid w:val="008E2B1B"/>
    <w:rsid w:val="008E41E7"/>
    <w:rsid w:val="008E4B7B"/>
    <w:rsid w:val="008E4C21"/>
    <w:rsid w:val="008E5DC4"/>
    <w:rsid w:val="008F017B"/>
    <w:rsid w:val="008F317E"/>
    <w:rsid w:val="008F749E"/>
    <w:rsid w:val="0090362E"/>
    <w:rsid w:val="00903A02"/>
    <w:rsid w:val="009044F9"/>
    <w:rsid w:val="00905B7F"/>
    <w:rsid w:val="0090630E"/>
    <w:rsid w:val="00906C06"/>
    <w:rsid w:val="00907BB2"/>
    <w:rsid w:val="00907FFE"/>
    <w:rsid w:val="0091069C"/>
    <w:rsid w:val="009106E0"/>
    <w:rsid w:val="009113FA"/>
    <w:rsid w:val="00912757"/>
    <w:rsid w:val="00914D28"/>
    <w:rsid w:val="009178CE"/>
    <w:rsid w:val="00925FCB"/>
    <w:rsid w:val="009273C8"/>
    <w:rsid w:val="00931904"/>
    <w:rsid w:val="00935CCE"/>
    <w:rsid w:val="00937A0A"/>
    <w:rsid w:val="009438BC"/>
    <w:rsid w:val="00951EA0"/>
    <w:rsid w:val="00953245"/>
    <w:rsid w:val="0096059C"/>
    <w:rsid w:val="00961335"/>
    <w:rsid w:val="00962B28"/>
    <w:rsid w:val="00964B5A"/>
    <w:rsid w:val="009667A5"/>
    <w:rsid w:val="0097097D"/>
    <w:rsid w:val="00971381"/>
    <w:rsid w:val="0097208E"/>
    <w:rsid w:val="00977297"/>
    <w:rsid w:val="009801C2"/>
    <w:rsid w:val="00980970"/>
    <w:rsid w:val="00980DF8"/>
    <w:rsid w:val="00982309"/>
    <w:rsid w:val="00982A0D"/>
    <w:rsid w:val="0098424A"/>
    <w:rsid w:val="00984FCB"/>
    <w:rsid w:val="00985C95"/>
    <w:rsid w:val="00985D4E"/>
    <w:rsid w:val="009910A5"/>
    <w:rsid w:val="00991FAF"/>
    <w:rsid w:val="009924C4"/>
    <w:rsid w:val="00994050"/>
    <w:rsid w:val="009975A1"/>
    <w:rsid w:val="009A10FA"/>
    <w:rsid w:val="009A12CD"/>
    <w:rsid w:val="009A1CB4"/>
    <w:rsid w:val="009A25F6"/>
    <w:rsid w:val="009A2CE0"/>
    <w:rsid w:val="009A6135"/>
    <w:rsid w:val="009B0D00"/>
    <w:rsid w:val="009B12A8"/>
    <w:rsid w:val="009B244D"/>
    <w:rsid w:val="009B40F1"/>
    <w:rsid w:val="009B44C9"/>
    <w:rsid w:val="009B4734"/>
    <w:rsid w:val="009B7CD1"/>
    <w:rsid w:val="009C2F57"/>
    <w:rsid w:val="009C42DD"/>
    <w:rsid w:val="009C4E36"/>
    <w:rsid w:val="009C559B"/>
    <w:rsid w:val="009C5C58"/>
    <w:rsid w:val="009C7B9F"/>
    <w:rsid w:val="009D2479"/>
    <w:rsid w:val="009D4A34"/>
    <w:rsid w:val="009D63C2"/>
    <w:rsid w:val="009D7C42"/>
    <w:rsid w:val="009E01AD"/>
    <w:rsid w:val="009E203C"/>
    <w:rsid w:val="009E28E0"/>
    <w:rsid w:val="009E3BD1"/>
    <w:rsid w:val="009E4645"/>
    <w:rsid w:val="009E565C"/>
    <w:rsid w:val="009F1ECB"/>
    <w:rsid w:val="009F4240"/>
    <w:rsid w:val="009F7E3F"/>
    <w:rsid w:val="00A001B2"/>
    <w:rsid w:val="00A006C3"/>
    <w:rsid w:val="00A01CC0"/>
    <w:rsid w:val="00A0234C"/>
    <w:rsid w:val="00A035B7"/>
    <w:rsid w:val="00A05140"/>
    <w:rsid w:val="00A0634E"/>
    <w:rsid w:val="00A07398"/>
    <w:rsid w:val="00A113D6"/>
    <w:rsid w:val="00A1489B"/>
    <w:rsid w:val="00A174C8"/>
    <w:rsid w:val="00A17DA7"/>
    <w:rsid w:val="00A201C5"/>
    <w:rsid w:val="00A20C97"/>
    <w:rsid w:val="00A21637"/>
    <w:rsid w:val="00A22943"/>
    <w:rsid w:val="00A26833"/>
    <w:rsid w:val="00A26BBF"/>
    <w:rsid w:val="00A27BF4"/>
    <w:rsid w:val="00A31434"/>
    <w:rsid w:val="00A33EEF"/>
    <w:rsid w:val="00A34226"/>
    <w:rsid w:val="00A4054B"/>
    <w:rsid w:val="00A413E0"/>
    <w:rsid w:val="00A4744A"/>
    <w:rsid w:val="00A50089"/>
    <w:rsid w:val="00A5107C"/>
    <w:rsid w:val="00A51340"/>
    <w:rsid w:val="00A5160C"/>
    <w:rsid w:val="00A516EC"/>
    <w:rsid w:val="00A53A7A"/>
    <w:rsid w:val="00A5518D"/>
    <w:rsid w:val="00A5767D"/>
    <w:rsid w:val="00A57FCA"/>
    <w:rsid w:val="00A60397"/>
    <w:rsid w:val="00A61442"/>
    <w:rsid w:val="00A61B69"/>
    <w:rsid w:val="00A61BED"/>
    <w:rsid w:val="00A63BC5"/>
    <w:rsid w:val="00A6638F"/>
    <w:rsid w:val="00A67256"/>
    <w:rsid w:val="00A67908"/>
    <w:rsid w:val="00A70721"/>
    <w:rsid w:val="00A707B2"/>
    <w:rsid w:val="00A70B6C"/>
    <w:rsid w:val="00A70E53"/>
    <w:rsid w:val="00A7159B"/>
    <w:rsid w:val="00A73483"/>
    <w:rsid w:val="00A7423E"/>
    <w:rsid w:val="00A80D53"/>
    <w:rsid w:val="00A80D74"/>
    <w:rsid w:val="00A8128D"/>
    <w:rsid w:val="00A840B3"/>
    <w:rsid w:val="00A84C19"/>
    <w:rsid w:val="00A84E36"/>
    <w:rsid w:val="00A850DC"/>
    <w:rsid w:val="00A857D1"/>
    <w:rsid w:val="00A8597C"/>
    <w:rsid w:val="00A92C87"/>
    <w:rsid w:val="00A932F4"/>
    <w:rsid w:val="00A93802"/>
    <w:rsid w:val="00A94662"/>
    <w:rsid w:val="00A94ECC"/>
    <w:rsid w:val="00A95CB8"/>
    <w:rsid w:val="00A96065"/>
    <w:rsid w:val="00AA1E7B"/>
    <w:rsid w:val="00AA1FA1"/>
    <w:rsid w:val="00AA27CD"/>
    <w:rsid w:val="00AA485C"/>
    <w:rsid w:val="00AA6999"/>
    <w:rsid w:val="00AB0F90"/>
    <w:rsid w:val="00AB4CCE"/>
    <w:rsid w:val="00AB4E70"/>
    <w:rsid w:val="00AC21C5"/>
    <w:rsid w:val="00AC33AF"/>
    <w:rsid w:val="00AC747D"/>
    <w:rsid w:val="00AD0B4D"/>
    <w:rsid w:val="00AD1445"/>
    <w:rsid w:val="00AD161C"/>
    <w:rsid w:val="00AD18C6"/>
    <w:rsid w:val="00AD27A3"/>
    <w:rsid w:val="00AD281E"/>
    <w:rsid w:val="00AD5B90"/>
    <w:rsid w:val="00AD5DA4"/>
    <w:rsid w:val="00AE03AD"/>
    <w:rsid w:val="00AE1032"/>
    <w:rsid w:val="00AE1ADD"/>
    <w:rsid w:val="00AF62D9"/>
    <w:rsid w:val="00AF631C"/>
    <w:rsid w:val="00B0061B"/>
    <w:rsid w:val="00B01047"/>
    <w:rsid w:val="00B017CC"/>
    <w:rsid w:val="00B045F8"/>
    <w:rsid w:val="00B049B3"/>
    <w:rsid w:val="00B125F4"/>
    <w:rsid w:val="00B14F01"/>
    <w:rsid w:val="00B15679"/>
    <w:rsid w:val="00B1623B"/>
    <w:rsid w:val="00B16F91"/>
    <w:rsid w:val="00B1725D"/>
    <w:rsid w:val="00B20114"/>
    <w:rsid w:val="00B21103"/>
    <w:rsid w:val="00B30CF4"/>
    <w:rsid w:val="00B311D2"/>
    <w:rsid w:val="00B337B9"/>
    <w:rsid w:val="00B33A84"/>
    <w:rsid w:val="00B35E5D"/>
    <w:rsid w:val="00B36A9B"/>
    <w:rsid w:val="00B401A5"/>
    <w:rsid w:val="00B424E8"/>
    <w:rsid w:val="00B430E2"/>
    <w:rsid w:val="00B441E5"/>
    <w:rsid w:val="00B46FE4"/>
    <w:rsid w:val="00B5096E"/>
    <w:rsid w:val="00B5163C"/>
    <w:rsid w:val="00B53919"/>
    <w:rsid w:val="00B53FC1"/>
    <w:rsid w:val="00B556FD"/>
    <w:rsid w:val="00B575F8"/>
    <w:rsid w:val="00B62EA8"/>
    <w:rsid w:val="00B63D24"/>
    <w:rsid w:val="00B65002"/>
    <w:rsid w:val="00B77457"/>
    <w:rsid w:val="00B77CE7"/>
    <w:rsid w:val="00B816CE"/>
    <w:rsid w:val="00B8170B"/>
    <w:rsid w:val="00B90497"/>
    <w:rsid w:val="00B91FE0"/>
    <w:rsid w:val="00B93C25"/>
    <w:rsid w:val="00B941E7"/>
    <w:rsid w:val="00B9444F"/>
    <w:rsid w:val="00B94487"/>
    <w:rsid w:val="00B954A3"/>
    <w:rsid w:val="00B95B1C"/>
    <w:rsid w:val="00BA1F3C"/>
    <w:rsid w:val="00BA3DE7"/>
    <w:rsid w:val="00BA3FF1"/>
    <w:rsid w:val="00BA4DB7"/>
    <w:rsid w:val="00BA5E50"/>
    <w:rsid w:val="00BA6C26"/>
    <w:rsid w:val="00BB1AAA"/>
    <w:rsid w:val="00BB25FB"/>
    <w:rsid w:val="00BB2677"/>
    <w:rsid w:val="00BB2C43"/>
    <w:rsid w:val="00BB44EB"/>
    <w:rsid w:val="00BB554B"/>
    <w:rsid w:val="00BB6449"/>
    <w:rsid w:val="00BC0813"/>
    <w:rsid w:val="00BC27A5"/>
    <w:rsid w:val="00BC47F1"/>
    <w:rsid w:val="00BC5B42"/>
    <w:rsid w:val="00BC6A48"/>
    <w:rsid w:val="00BD4F7F"/>
    <w:rsid w:val="00BE032F"/>
    <w:rsid w:val="00BE05B8"/>
    <w:rsid w:val="00BE4813"/>
    <w:rsid w:val="00BE5268"/>
    <w:rsid w:val="00BE557C"/>
    <w:rsid w:val="00BE5E2F"/>
    <w:rsid w:val="00BE5FDD"/>
    <w:rsid w:val="00BE739A"/>
    <w:rsid w:val="00BF085F"/>
    <w:rsid w:val="00BF0A0B"/>
    <w:rsid w:val="00BF1C22"/>
    <w:rsid w:val="00BF3D0C"/>
    <w:rsid w:val="00BF4161"/>
    <w:rsid w:val="00BF48BE"/>
    <w:rsid w:val="00BF6D6B"/>
    <w:rsid w:val="00BF6FF4"/>
    <w:rsid w:val="00BF76CD"/>
    <w:rsid w:val="00BF7CDB"/>
    <w:rsid w:val="00C03424"/>
    <w:rsid w:val="00C03955"/>
    <w:rsid w:val="00C04829"/>
    <w:rsid w:val="00C052A3"/>
    <w:rsid w:val="00C05D42"/>
    <w:rsid w:val="00C05D6F"/>
    <w:rsid w:val="00C10A38"/>
    <w:rsid w:val="00C11682"/>
    <w:rsid w:val="00C16FA2"/>
    <w:rsid w:val="00C234FD"/>
    <w:rsid w:val="00C23CA4"/>
    <w:rsid w:val="00C25B2E"/>
    <w:rsid w:val="00C26AF4"/>
    <w:rsid w:val="00C2722B"/>
    <w:rsid w:val="00C2739D"/>
    <w:rsid w:val="00C31809"/>
    <w:rsid w:val="00C33182"/>
    <w:rsid w:val="00C362D9"/>
    <w:rsid w:val="00C36651"/>
    <w:rsid w:val="00C40A4B"/>
    <w:rsid w:val="00C41016"/>
    <w:rsid w:val="00C41EDA"/>
    <w:rsid w:val="00C42287"/>
    <w:rsid w:val="00C461CC"/>
    <w:rsid w:val="00C51A38"/>
    <w:rsid w:val="00C53C8E"/>
    <w:rsid w:val="00C557F5"/>
    <w:rsid w:val="00C5593F"/>
    <w:rsid w:val="00C60D3D"/>
    <w:rsid w:val="00C61DCA"/>
    <w:rsid w:val="00C622A0"/>
    <w:rsid w:val="00C64689"/>
    <w:rsid w:val="00C667F1"/>
    <w:rsid w:val="00C66969"/>
    <w:rsid w:val="00C66F3F"/>
    <w:rsid w:val="00C70C17"/>
    <w:rsid w:val="00C745A0"/>
    <w:rsid w:val="00C75662"/>
    <w:rsid w:val="00C77CA0"/>
    <w:rsid w:val="00C83951"/>
    <w:rsid w:val="00C83E4F"/>
    <w:rsid w:val="00C85DF9"/>
    <w:rsid w:val="00C90A81"/>
    <w:rsid w:val="00C91BDB"/>
    <w:rsid w:val="00C9346B"/>
    <w:rsid w:val="00C937BD"/>
    <w:rsid w:val="00C94A92"/>
    <w:rsid w:val="00C9518F"/>
    <w:rsid w:val="00CA117B"/>
    <w:rsid w:val="00CA531D"/>
    <w:rsid w:val="00CA6F0A"/>
    <w:rsid w:val="00CB2C8F"/>
    <w:rsid w:val="00CB4B6F"/>
    <w:rsid w:val="00CB66BC"/>
    <w:rsid w:val="00CB7C7F"/>
    <w:rsid w:val="00CC1ED9"/>
    <w:rsid w:val="00CC62C9"/>
    <w:rsid w:val="00CD08FD"/>
    <w:rsid w:val="00CD0FD6"/>
    <w:rsid w:val="00CD3AD2"/>
    <w:rsid w:val="00CD76C1"/>
    <w:rsid w:val="00CE0BA3"/>
    <w:rsid w:val="00CE11B2"/>
    <w:rsid w:val="00CE4EF1"/>
    <w:rsid w:val="00CE6D17"/>
    <w:rsid w:val="00CE7100"/>
    <w:rsid w:val="00CE725D"/>
    <w:rsid w:val="00CF136D"/>
    <w:rsid w:val="00CF1B94"/>
    <w:rsid w:val="00CF2DD1"/>
    <w:rsid w:val="00CF3068"/>
    <w:rsid w:val="00CF6152"/>
    <w:rsid w:val="00CF7716"/>
    <w:rsid w:val="00CF7A10"/>
    <w:rsid w:val="00D01214"/>
    <w:rsid w:val="00D03CDC"/>
    <w:rsid w:val="00D044F1"/>
    <w:rsid w:val="00D06A99"/>
    <w:rsid w:val="00D06E28"/>
    <w:rsid w:val="00D103D3"/>
    <w:rsid w:val="00D10F4A"/>
    <w:rsid w:val="00D1104D"/>
    <w:rsid w:val="00D120AF"/>
    <w:rsid w:val="00D12D45"/>
    <w:rsid w:val="00D12DEA"/>
    <w:rsid w:val="00D13E5C"/>
    <w:rsid w:val="00D15B38"/>
    <w:rsid w:val="00D15B7D"/>
    <w:rsid w:val="00D259F2"/>
    <w:rsid w:val="00D26CCA"/>
    <w:rsid w:val="00D27AF1"/>
    <w:rsid w:val="00D30979"/>
    <w:rsid w:val="00D30AA3"/>
    <w:rsid w:val="00D31169"/>
    <w:rsid w:val="00D3463B"/>
    <w:rsid w:val="00D34651"/>
    <w:rsid w:val="00D34F0A"/>
    <w:rsid w:val="00D476D3"/>
    <w:rsid w:val="00D515E0"/>
    <w:rsid w:val="00D54E2C"/>
    <w:rsid w:val="00D55982"/>
    <w:rsid w:val="00D57736"/>
    <w:rsid w:val="00D62AC3"/>
    <w:rsid w:val="00D62CB5"/>
    <w:rsid w:val="00D633CC"/>
    <w:rsid w:val="00D64C33"/>
    <w:rsid w:val="00D663D6"/>
    <w:rsid w:val="00D66E4D"/>
    <w:rsid w:val="00D7216F"/>
    <w:rsid w:val="00D73214"/>
    <w:rsid w:val="00D74AC1"/>
    <w:rsid w:val="00D7689B"/>
    <w:rsid w:val="00D77947"/>
    <w:rsid w:val="00D803B5"/>
    <w:rsid w:val="00D83BD5"/>
    <w:rsid w:val="00D843D9"/>
    <w:rsid w:val="00D85CC6"/>
    <w:rsid w:val="00D860ED"/>
    <w:rsid w:val="00D86367"/>
    <w:rsid w:val="00D92470"/>
    <w:rsid w:val="00D95718"/>
    <w:rsid w:val="00D97C99"/>
    <w:rsid w:val="00DA10BE"/>
    <w:rsid w:val="00DA337D"/>
    <w:rsid w:val="00DA3CA7"/>
    <w:rsid w:val="00DA6269"/>
    <w:rsid w:val="00DB06FE"/>
    <w:rsid w:val="00DB0A66"/>
    <w:rsid w:val="00DB1C89"/>
    <w:rsid w:val="00DB1FFF"/>
    <w:rsid w:val="00DB3D0E"/>
    <w:rsid w:val="00DB48DB"/>
    <w:rsid w:val="00DB55D5"/>
    <w:rsid w:val="00DC1538"/>
    <w:rsid w:val="00DC18C9"/>
    <w:rsid w:val="00DC22A2"/>
    <w:rsid w:val="00DC6290"/>
    <w:rsid w:val="00DD1A0C"/>
    <w:rsid w:val="00DD1E5A"/>
    <w:rsid w:val="00DD26EB"/>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26263"/>
    <w:rsid w:val="00E26A16"/>
    <w:rsid w:val="00E31FBF"/>
    <w:rsid w:val="00E32C53"/>
    <w:rsid w:val="00E32EC3"/>
    <w:rsid w:val="00E34300"/>
    <w:rsid w:val="00E34AC0"/>
    <w:rsid w:val="00E34DF7"/>
    <w:rsid w:val="00E361C6"/>
    <w:rsid w:val="00E41088"/>
    <w:rsid w:val="00E4176E"/>
    <w:rsid w:val="00E42D1D"/>
    <w:rsid w:val="00E4384B"/>
    <w:rsid w:val="00E45A6E"/>
    <w:rsid w:val="00E4771F"/>
    <w:rsid w:val="00E5390B"/>
    <w:rsid w:val="00E53BEA"/>
    <w:rsid w:val="00E54352"/>
    <w:rsid w:val="00E57E69"/>
    <w:rsid w:val="00E60AAE"/>
    <w:rsid w:val="00E63101"/>
    <w:rsid w:val="00E63C6A"/>
    <w:rsid w:val="00E66EBA"/>
    <w:rsid w:val="00E67983"/>
    <w:rsid w:val="00E756D7"/>
    <w:rsid w:val="00E801AE"/>
    <w:rsid w:val="00E80DCC"/>
    <w:rsid w:val="00E824BB"/>
    <w:rsid w:val="00E84F03"/>
    <w:rsid w:val="00E86C47"/>
    <w:rsid w:val="00E87775"/>
    <w:rsid w:val="00E87AD6"/>
    <w:rsid w:val="00E91395"/>
    <w:rsid w:val="00E91F44"/>
    <w:rsid w:val="00E9289D"/>
    <w:rsid w:val="00E96068"/>
    <w:rsid w:val="00EA3EE1"/>
    <w:rsid w:val="00EA4CAC"/>
    <w:rsid w:val="00EA615A"/>
    <w:rsid w:val="00EB04AA"/>
    <w:rsid w:val="00EB1645"/>
    <w:rsid w:val="00EB3620"/>
    <w:rsid w:val="00EB3A45"/>
    <w:rsid w:val="00EB5917"/>
    <w:rsid w:val="00EB7E3D"/>
    <w:rsid w:val="00EC0E61"/>
    <w:rsid w:val="00EC143C"/>
    <w:rsid w:val="00EC1D8F"/>
    <w:rsid w:val="00EC2B94"/>
    <w:rsid w:val="00EC2D6B"/>
    <w:rsid w:val="00EC6E47"/>
    <w:rsid w:val="00ED1C00"/>
    <w:rsid w:val="00ED3D0C"/>
    <w:rsid w:val="00ED54C7"/>
    <w:rsid w:val="00ED5EC6"/>
    <w:rsid w:val="00ED7BA6"/>
    <w:rsid w:val="00EE20FA"/>
    <w:rsid w:val="00EE3177"/>
    <w:rsid w:val="00EE4A40"/>
    <w:rsid w:val="00EE6A1B"/>
    <w:rsid w:val="00EE704C"/>
    <w:rsid w:val="00EE7B6F"/>
    <w:rsid w:val="00EE7D8B"/>
    <w:rsid w:val="00EF07EA"/>
    <w:rsid w:val="00EF0A5C"/>
    <w:rsid w:val="00EF11D7"/>
    <w:rsid w:val="00EF1D68"/>
    <w:rsid w:val="00EF3236"/>
    <w:rsid w:val="00EF6F0D"/>
    <w:rsid w:val="00EF737B"/>
    <w:rsid w:val="00EF7A96"/>
    <w:rsid w:val="00F00919"/>
    <w:rsid w:val="00F03FC2"/>
    <w:rsid w:val="00F06E75"/>
    <w:rsid w:val="00F10ACD"/>
    <w:rsid w:val="00F10EB4"/>
    <w:rsid w:val="00F11151"/>
    <w:rsid w:val="00F11D7F"/>
    <w:rsid w:val="00F15454"/>
    <w:rsid w:val="00F16FC9"/>
    <w:rsid w:val="00F16FF4"/>
    <w:rsid w:val="00F20CC2"/>
    <w:rsid w:val="00F20CE1"/>
    <w:rsid w:val="00F21F2A"/>
    <w:rsid w:val="00F2274A"/>
    <w:rsid w:val="00F25FAD"/>
    <w:rsid w:val="00F26C7A"/>
    <w:rsid w:val="00F27810"/>
    <w:rsid w:val="00F30546"/>
    <w:rsid w:val="00F31629"/>
    <w:rsid w:val="00F333FE"/>
    <w:rsid w:val="00F335C9"/>
    <w:rsid w:val="00F337AF"/>
    <w:rsid w:val="00F33B37"/>
    <w:rsid w:val="00F35202"/>
    <w:rsid w:val="00F35BE9"/>
    <w:rsid w:val="00F37EB3"/>
    <w:rsid w:val="00F44FC9"/>
    <w:rsid w:val="00F45D9C"/>
    <w:rsid w:val="00F502D0"/>
    <w:rsid w:val="00F56701"/>
    <w:rsid w:val="00F57922"/>
    <w:rsid w:val="00F60240"/>
    <w:rsid w:val="00F606E5"/>
    <w:rsid w:val="00F61020"/>
    <w:rsid w:val="00F614CB"/>
    <w:rsid w:val="00F6225C"/>
    <w:rsid w:val="00F63AA8"/>
    <w:rsid w:val="00F64CB8"/>
    <w:rsid w:val="00F675B7"/>
    <w:rsid w:val="00F72F31"/>
    <w:rsid w:val="00F748F9"/>
    <w:rsid w:val="00F759F3"/>
    <w:rsid w:val="00F76EB4"/>
    <w:rsid w:val="00F770AE"/>
    <w:rsid w:val="00F77B9D"/>
    <w:rsid w:val="00F77CA3"/>
    <w:rsid w:val="00F807A2"/>
    <w:rsid w:val="00F8279C"/>
    <w:rsid w:val="00F83202"/>
    <w:rsid w:val="00F838E1"/>
    <w:rsid w:val="00F83B32"/>
    <w:rsid w:val="00F864AC"/>
    <w:rsid w:val="00F8657D"/>
    <w:rsid w:val="00F86698"/>
    <w:rsid w:val="00F86A33"/>
    <w:rsid w:val="00F922EE"/>
    <w:rsid w:val="00F953A4"/>
    <w:rsid w:val="00F95985"/>
    <w:rsid w:val="00F95A45"/>
    <w:rsid w:val="00F961AB"/>
    <w:rsid w:val="00FA0837"/>
    <w:rsid w:val="00FA380B"/>
    <w:rsid w:val="00FA3BA8"/>
    <w:rsid w:val="00FA3BAD"/>
    <w:rsid w:val="00FA3F15"/>
    <w:rsid w:val="00FA437B"/>
    <w:rsid w:val="00FA55E4"/>
    <w:rsid w:val="00FA6336"/>
    <w:rsid w:val="00FA6541"/>
    <w:rsid w:val="00FA6B57"/>
    <w:rsid w:val="00FA704D"/>
    <w:rsid w:val="00FB589B"/>
    <w:rsid w:val="00FB5B3F"/>
    <w:rsid w:val="00FB766A"/>
    <w:rsid w:val="00FC1E21"/>
    <w:rsid w:val="00FC2264"/>
    <w:rsid w:val="00FC3BF7"/>
    <w:rsid w:val="00FC51B2"/>
    <w:rsid w:val="00FC7165"/>
    <w:rsid w:val="00FC74E2"/>
    <w:rsid w:val="00FD10C7"/>
    <w:rsid w:val="00FD13B4"/>
    <w:rsid w:val="00FD6CA0"/>
    <w:rsid w:val="00FE0CD8"/>
    <w:rsid w:val="00FE3795"/>
    <w:rsid w:val="00FE419E"/>
    <w:rsid w:val="00FE447B"/>
    <w:rsid w:val="00FE5411"/>
    <w:rsid w:val="00FF0668"/>
    <w:rsid w:val="00FF09DF"/>
    <w:rsid w:val="00FF15BC"/>
    <w:rsid w:val="00FF342F"/>
    <w:rsid w:val="00FF358C"/>
    <w:rsid w:val="00FF40CD"/>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8FE758C-A441-483A-B796-5A10A08D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3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3.pn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22.png"/><Relationship Id="rId37" Type="http://schemas.openxmlformats.org/officeDocument/2006/relationships/header" Target="header6.xm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6.png"/><Relationship Id="rId30" Type="http://schemas.openxmlformats.org/officeDocument/2006/relationships/image" Target="media/image20.png"/><Relationship Id="rId35" Type="http://schemas.openxmlformats.org/officeDocument/2006/relationships/header" Target="header5.xml"/><Relationship Id="rId43" Type="http://schemas.openxmlformats.org/officeDocument/2006/relationships/image" Target="media/image29.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5.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V:\1_Auftr&#228;ge\A_aktuell\LFE_2019-2021\Vorlagen\Vorlagen%20f&#252;r%20Materialentwicklung\_Vorlage%20&#220;bungsblatt%2003.0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4717F-F0F0-4705-8436-5677275A3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_Vorlage Übungsblatt 03.08.dotx</Template>
  <TotalTime>0</TotalTime>
  <Pages>16</Pages>
  <Words>1359</Words>
  <Characters>8562</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Anleitung für den/die Trainer*in: Einstieg ins Thema Dateiverwaltung</dc:title>
  <dc:creator>Dipl.-Ing.in (FH) Eva Brenner MSc/akzente</dc:creator>
  <cp:lastModifiedBy>Eva Brenner - akzente</cp:lastModifiedBy>
  <cp:revision>332</cp:revision>
  <cp:lastPrinted>2019-08-20T13:21:00Z</cp:lastPrinted>
  <dcterms:created xsi:type="dcterms:W3CDTF">2021-11-29T10:59:00Z</dcterms:created>
  <dcterms:modified xsi:type="dcterms:W3CDTF">2021-12-16T15:24:00Z</dcterms:modified>
</cp:coreProperties>
</file>