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40571" w14:textId="7F04BEC2" w:rsidR="0061422B" w:rsidRPr="0012219C" w:rsidRDefault="0061422B" w:rsidP="0061422B">
      <w:pPr>
        <w:pStyle w:val="berschrift1"/>
      </w:pPr>
      <w:r>
        <w:t>Arbeitsblatt: Basisteil Wortarten</w:t>
      </w:r>
      <w:r w:rsidR="002F1A6D">
        <w:t xml:space="preserve"> - Lösung</w:t>
      </w:r>
    </w:p>
    <w:p w14:paraId="5B017626" w14:textId="77777777" w:rsidR="0061422B" w:rsidRPr="007A3F28" w:rsidRDefault="0061422B" w:rsidP="0061422B">
      <w:pPr>
        <w:pStyle w:val="berschrift2"/>
        <w:jc w:val="both"/>
      </w:pPr>
      <w:r>
        <w:t>Flektierbare Wortarten</w:t>
      </w:r>
    </w:p>
    <w:p w14:paraId="7916F9AF" w14:textId="77777777" w:rsidR="0061422B" w:rsidRDefault="0061422B" w:rsidP="0061422B">
      <w:pPr>
        <w:jc w:val="both"/>
      </w:pPr>
      <w:r>
        <w:t>Nachdem Sie sich das Video „Wortarten1“ angesehen haben, können Sie die folgenden Fragen beantworten. Sollten Sie sich noch nicht sicher sein, wie die Antworten lauten, dann sehen Sie sich das Video noch einmal in Ruhe an.</w:t>
      </w:r>
    </w:p>
    <w:p w14:paraId="0175A3B1" w14:textId="77777777" w:rsidR="0061422B" w:rsidRDefault="0061422B" w:rsidP="0061422B"/>
    <w:p w14:paraId="19156D2F" w14:textId="3E3A25BF" w:rsidR="0061422B" w:rsidRDefault="0061422B" w:rsidP="0061422B">
      <w:pPr>
        <w:rPr>
          <w:b/>
          <w:bCs/>
        </w:rPr>
      </w:pPr>
      <w:r w:rsidRPr="00BF2E09">
        <w:rPr>
          <w:b/>
          <w:bCs/>
        </w:rPr>
        <w:t>Ergänzen Sie die Lücken:</w:t>
      </w:r>
    </w:p>
    <w:p w14:paraId="57C6E3EE" w14:textId="77777777" w:rsidR="0061422B" w:rsidRDefault="0061422B" w:rsidP="0061422B">
      <w:pPr>
        <w:rPr>
          <w:b/>
          <w:bCs/>
        </w:rPr>
      </w:pPr>
    </w:p>
    <w:p w14:paraId="7322C3F5" w14:textId="6E9206C2" w:rsidR="0061422B" w:rsidRPr="00BF2E09" w:rsidRDefault="0061422B" w:rsidP="0061422B">
      <w:pPr>
        <w:jc w:val="both"/>
        <w:rPr>
          <w:szCs w:val="24"/>
        </w:rPr>
      </w:pPr>
      <w:r w:rsidRPr="00BF2E09">
        <w:rPr>
          <w:szCs w:val="24"/>
        </w:rPr>
        <w:t xml:space="preserve">Wörter werden nach verschiedenen Eigenschaften in verschiedene Kategorien eingeteilt. Diese Kategorien nennt man </w:t>
      </w:r>
      <w:r w:rsidRPr="0061422B">
        <w:rPr>
          <w:b/>
          <w:bCs/>
          <w:i/>
          <w:iCs/>
          <w:szCs w:val="24"/>
          <w:u w:val="single"/>
        </w:rPr>
        <w:t>Wortarten</w:t>
      </w:r>
      <w:r>
        <w:rPr>
          <w:szCs w:val="24"/>
        </w:rPr>
        <w:t>.</w:t>
      </w:r>
      <w:r w:rsidRPr="00BF2E09">
        <w:rPr>
          <w:szCs w:val="24"/>
        </w:rPr>
        <w:t xml:space="preserve"> Die verschiedenen Wortarten werden weiter unterteilt in </w:t>
      </w:r>
      <w:r w:rsidRPr="00BF2E09">
        <w:rPr>
          <w:b/>
          <w:szCs w:val="24"/>
        </w:rPr>
        <w:t>flektierbare</w:t>
      </w:r>
      <w:r w:rsidRPr="00BF2E09">
        <w:rPr>
          <w:szCs w:val="24"/>
        </w:rPr>
        <w:t xml:space="preserve"> und </w:t>
      </w:r>
      <w:r w:rsidRPr="00BF2E09">
        <w:rPr>
          <w:b/>
          <w:szCs w:val="24"/>
        </w:rPr>
        <w:t>nicht fle</w:t>
      </w:r>
      <w:r>
        <w:rPr>
          <w:b/>
          <w:szCs w:val="24"/>
        </w:rPr>
        <w:t>k</w:t>
      </w:r>
      <w:r w:rsidRPr="00BF2E09">
        <w:rPr>
          <w:b/>
          <w:szCs w:val="24"/>
        </w:rPr>
        <w:t>tierbare</w:t>
      </w:r>
      <w:r w:rsidRPr="00BF2E09">
        <w:rPr>
          <w:szCs w:val="24"/>
        </w:rPr>
        <w:t xml:space="preserve"> Wortarten. Flektierbar ist ein anderes Wort für </w:t>
      </w:r>
      <w:r w:rsidRPr="0061422B">
        <w:rPr>
          <w:b/>
          <w:bCs/>
          <w:i/>
          <w:iCs/>
          <w:szCs w:val="24"/>
          <w:u w:val="single"/>
        </w:rPr>
        <w:t>veränderbar</w:t>
      </w:r>
      <w:r>
        <w:rPr>
          <w:szCs w:val="24"/>
        </w:rPr>
        <w:t>.</w:t>
      </w:r>
    </w:p>
    <w:p w14:paraId="1FEEFD4B" w14:textId="77777777" w:rsidR="0061422B" w:rsidRDefault="0061422B" w:rsidP="0061422B"/>
    <w:p w14:paraId="2E77F17A" w14:textId="71C384FD" w:rsidR="0061422B" w:rsidRDefault="0061422B" w:rsidP="0061422B">
      <w:pPr>
        <w:rPr>
          <w:b/>
          <w:bCs/>
        </w:rPr>
      </w:pPr>
      <w:r w:rsidRPr="0061422B">
        <w:rPr>
          <w:b/>
          <w:bCs/>
        </w:rPr>
        <w:t>Ergänzen Sie folgende Grafik:</w:t>
      </w:r>
    </w:p>
    <w:p w14:paraId="12286244" w14:textId="24351132" w:rsidR="0061422B" w:rsidRPr="0061422B" w:rsidRDefault="0061422B" w:rsidP="0061422B">
      <w:pPr>
        <w:rPr>
          <w:b/>
          <w:bCs/>
        </w:rPr>
      </w:pPr>
    </w:p>
    <w:p w14:paraId="34B619EE" w14:textId="22E1745F" w:rsidR="0061422B" w:rsidRDefault="0061422B" w:rsidP="0061422B">
      <w:pPr>
        <w:jc w:val="both"/>
      </w:pPr>
      <w:r>
        <w:rPr>
          <w:noProof/>
          <w:color w:val="993366"/>
        </w:rPr>
        <mc:AlternateContent>
          <mc:Choice Requires="wpg">
            <w:drawing>
              <wp:anchor distT="0" distB="0" distL="114300" distR="114300" simplePos="0" relativeHeight="251685888" behindDoc="0" locked="0" layoutInCell="1" allowOverlap="1" wp14:anchorId="11776E8B" wp14:editId="38EA01AE">
                <wp:simplePos x="0" y="0"/>
                <wp:positionH relativeFrom="column">
                  <wp:posOffset>-93345</wp:posOffset>
                </wp:positionH>
                <wp:positionV relativeFrom="paragraph">
                  <wp:posOffset>264160</wp:posOffset>
                </wp:positionV>
                <wp:extent cx="5985510" cy="2479040"/>
                <wp:effectExtent l="0" t="0" r="15240" b="16510"/>
                <wp:wrapNone/>
                <wp:docPr id="18" name="Gruppieren 18"/>
                <wp:cNvGraphicFramePr/>
                <a:graphic xmlns:a="http://schemas.openxmlformats.org/drawingml/2006/main">
                  <a:graphicData uri="http://schemas.microsoft.com/office/word/2010/wordprocessingGroup">
                    <wpg:wgp>
                      <wpg:cNvGrpSpPr/>
                      <wpg:grpSpPr>
                        <a:xfrm>
                          <a:off x="0" y="0"/>
                          <a:ext cx="5985510" cy="2479040"/>
                          <a:chOff x="0" y="0"/>
                          <a:chExt cx="5985510" cy="2479040"/>
                        </a:xfrm>
                      </wpg:grpSpPr>
                      <wps:wsp>
                        <wps:cNvPr id="20" name="Diagonal liegende Ecken des Rechtecks abrunden 3"/>
                        <wps:cNvSpPr/>
                        <wps:spPr>
                          <a:xfrm>
                            <a:off x="143256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7603" w14:textId="77777777" w:rsidR="0061422B" w:rsidRPr="00FF6675" w:rsidRDefault="0061422B" w:rsidP="0061422B">
                              <w:pPr>
                                <w:jc w:val="both"/>
                                <w:rPr>
                                  <w:rFonts w:eastAsia="Arial"/>
                                  <w:b/>
                                  <w:bCs/>
                                  <w:iCs/>
                                  <w:color w:val="993366"/>
                                  <w:sz w:val="32"/>
                                  <w:szCs w:val="36"/>
                                </w:rPr>
                              </w:pPr>
                              <w:r w:rsidRPr="00FF6675">
                                <w:rPr>
                                  <w:rFonts w:eastAsia="Arial"/>
                                  <w:b/>
                                  <w:bCs/>
                                  <w:iCs/>
                                  <w:color w:val="993366"/>
                                  <w:sz w:val="32"/>
                                  <w:szCs w:val="36"/>
                                </w:rPr>
                                <w:t>Flektierbare Wortarten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4" name="Diagonal liegende Ecken des Rechtecks abrunden 3"/>
                        <wps:cNvSpPr/>
                        <wps:spPr>
                          <a:xfrm>
                            <a:off x="784860" y="183642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47EE8" w14:textId="44759FA6" w:rsidR="0061422B" w:rsidRPr="0061422B" w:rsidRDefault="0061422B" w:rsidP="0061422B">
                              <w:pPr>
                                <w:rPr>
                                  <w:rFonts w:eastAsia="Arial"/>
                                  <w:lang w:val="de-AT"/>
                                </w:rPr>
                              </w:pPr>
                              <w:r>
                                <w:rPr>
                                  <w:rFonts w:eastAsia="Arial"/>
                                  <w:bCs/>
                                  <w:i/>
                                  <w:color w:val="0D0D0D" w:themeColor="text1" w:themeTint="F2"/>
                                  <w:sz w:val="36"/>
                                  <w:szCs w:val="36"/>
                                  <w:lang w:val="de-AT"/>
                                </w:rPr>
                                <w:t>Pronomen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5" name="Gerade Verbindung mit Pfeil 25"/>
                        <wps:cNvCnPr/>
                        <wps:spPr>
                          <a:xfrm flipH="1">
                            <a:off x="1729740" y="796290"/>
                            <a:ext cx="473075" cy="1002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Diagonal liegende Ecken des Rechtecks abrunden 3"/>
                        <wps:cNvSpPr/>
                        <wps:spPr>
                          <a:xfrm>
                            <a:off x="2613660" y="2072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22109" w14:textId="77777777" w:rsidR="0061422B" w:rsidRPr="00BF2E09" w:rsidRDefault="0061422B" w:rsidP="0061422B">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7" name="Diagonal liegende Ecken des Rechtecks abrunden 3"/>
                        <wps:cNvSpPr/>
                        <wps:spPr>
                          <a:xfrm>
                            <a:off x="4091940" y="143256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2E9E7" w14:textId="45FFF53B" w:rsidR="0061422B" w:rsidRPr="0061422B" w:rsidRDefault="0061422B" w:rsidP="0061422B">
                              <w:pPr>
                                <w:rPr>
                                  <w:rFonts w:eastAsia="Arial"/>
                                  <w:lang w:val="de-AT"/>
                                </w:rPr>
                              </w:pPr>
                              <w:r>
                                <w:rPr>
                                  <w:rFonts w:eastAsia="Arial"/>
                                  <w:bCs/>
                                  <w:i/>
                                  <w:color w:val="0D0D0D" w:themeColor="text1" w:themeTint="F2"/>
                                  <w:sz w:val="36"/>
                                  <w:szCs w:val="36"/>
                                  <w:lang w:val="de-AT"/>
                                </w:rPr>
                                <w:t>Adjektiv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8" name="Gerade Verbindung mit Pfeil 28"/>
                        <wps:cNvCnPr/>
                        <wps:spPr>
                          <a:xfrm>
                            <a:off x="3074670" y="781050"/>
                            <a:ext cx="358140" cy="125349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Diagonal liegende Ecken des Rechtecks abrunden 3"/>
                        <wps:cNvSpPr/>
                        <wps:spPr>
                          <a:xfrm>
                            <a:off x="4366260" y="167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F1764" w14:textId="756853EB" w:rsidR="0061422B" w:rsidRPr="0061422B" w:rsidRDefault="0061422B" w:rsidP="0061422B">
                              <w:pPr>
                                <w:rPr>
                                  <w:rFonts w:eastAsia="Arial"/>
                                  <w:lang w:val="de-AT"/>
                                </w:rPr>
                              </w:pPr>
                              <w:r>
                                <w:rPr>
                                  <w:rFonts w:eastAsia="Arial"/>
                                  <w:bCs/>
                                  <w:i/>
                                  <w:color w:val="0D0D0D" w:themeColor="text1" w:themeTint="F2"/>
                                  <w:sz w:val="36"/>
                                  <w:szCs w:val="36"/>
                                  <w:lang w:val="de-AT"/>
                                </w:rPr>
                                <w:t>Verb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 name="Diagonal liegende Ecken des Rechtecks abrunden 3"/>
                        <wps:cNvSpPr/>
                        <wps:spPr>
                          <a:xfrm>
                            <a:off x="0" y="102870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9C079" w14:textId="77F75FEF" w:rsidR="0061422B" w:rsidRPr="00BF2E09" w:rsidRDefault="0061422B" w:rsidP="0061422B">
                              <w:pPr>
                                <w:rPr>
                                  <w:rFonts w:eastAsia="Arial"/>
                                  <w:bCs/>
                                  <w:i/>
                                  <w:color w:val="0D0D0D" w:themeColor="text1" w:themeTint="F2"/>
                                  <w:sz w:val="36"/>
                                  <w:szCs w:val="36"/>
                                </w:rPr>
                              </w:pPr>
                              <w:r>
                                <w:rPr>
                                  <w:rFonts w:eastAsia="Arial"/>
                                  <w:bCs/>
                                  <w:i/>
                                  <w:color w:val="0D0D0D" w:themeColor="text1" w:themeTint="F2"/>
                                  <w:sz w:val="36"/>
                                  <w:szCs w:val="36"/>
                                </w:rPr>
                                <w:t>Substantiv</w:t>
                              </w:r>
                            </w:p>
                            <w:p w14:paraId="1D0DD009" w14:textId="1056F23D" w:rsidR="0061422B" w:rsidRPr="0061422B" w:rsidRDefault="0061422B" w:rsidP="0061422B">
                              <w:pPr>
                                <w:rPr>
                                  <w:rFonts w:eastAsia="Arial"/>
                                  <w:lang w:val="de-AT"/>
                                </w:rPr>
                              </w:pPr>
                              <w:r>
                                <w:rPr>
                                  <w:rFonts w:eastAsia="Arial"/>
                                  <w:lang w:val="de-AT"/>
                                </w:rPr>
                                <w: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1" name="Gerade Verbindung mit Pfeil 31"/>
                        <wps:cNvCnPr/>
                        <wps:spPr>
                          <a:xfrm>
                            <a:off x="3935730" y="750570"/>
                            <a:ext cx="720090" cy="621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Gerade Verbindung mit Pfeil 224"/>
                        <wps:cNvCnPr/>
                        <wps:spPr>
                          <a:xfrm>
                            <a:off x="4019550" y="217170"/>
                            <a:ext cx="344170" cy="11430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1059180" y="636270"/>
                            <a:ext cx="373380" cy="34671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776E8B" id="Gruppieren 18" o:spid="_x0000_s1026" style="position:absolute;left:0;text-align:left;margin-left:-7.35pt;margin-top:20.8pt;width:471.3pt;height:195.2pt;z-index:251685888" coordsize="59855,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">
                <v:shape id="Diagonal liegende Ecken des Rechtecks abrunden 3" o:spid="_x0000_s1027" style="position:absolute;left:14325;width:25908;height:7810;visibility:visible;mso-wrap-style:square;v-text-anchor:middle" coordsize="2590800,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324E7603" w14:textId="77777777" w:rsidR="0061422B" w:rsidRPr="00FF6675" w:rsidRDefault="0061422B" w:rsidP="0061422B">
                        <w:pPr>
                          <w:jc w:val="both"/>
                          <w:rPr>
                            <w:rFonts w:eastAsia="Arial"/>
                            <w:b/>
                            <w:bCs/>
                            <w:iCs/>
                            <w:color w:val="993366"/>
                            <w:sz w:val="32"/>
                            <w:szCs w:val="36"/>
                          </w:rPr>
                        </w:pPr>
                        <w:r w:rsidRPr="00FF6675">
                          <w:rPr>
                            <w:rFonts w:eastAsia="Arial"/>
                            <w:b/>
                            <w:bCs/>
                            <w:iCs/>
                            <w:color w:val="993366"/>
                            <w:sz w:val="32"/>
                            <w:szCs w:val="36"/>
                          </w:rPr>
                          <w:t>Flektierbare Wortarten</w:t>
                        </w:r>
                      </w:p>
                    </w:txbxContent>
                  </v:textbox>
                </v:shape>
                <v:shape id="Diagonal liegende Ecken des Rechtecks abrunden 3" o:spid="_x0000_s1028" style="position:absolute;left:7848;top:18364;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5EF47EE8" w14:textId="44759FA6" w:rsidR="0061422B" w:rsidRPr="0061422B" w:rsidRDefault="0061422B" w:rsidP="0061422B">
                        <w:pPr>
                          <w:rPr>
                            <w:rFonts w:eastAsia="Arial"/>
                            <w:lang w:val="de-AT"/>
                          </w:rPr>
                        </w:pPr>
                        <w:r>
                          <w:rPr>
                            <w:rFonts w:eastAsia="Arial"/>
                            <w:bCs/>
                            <w:i/>
                            <w:color w:val="0D0D0D" w:themeColor="text1" w:themeTint="F2"/>
                            <w:sz w:val="36"/>
                            <w:szCs w:val="36"/>
                            <w:lang w:val="de-AT"/>
                          </w:rPr>
                          <w:t>Pronomen</w:t>
                        </w:r>
                      </w:p>
                    </w:txbxContent>
                  </v:textbox>
                </v:shape>
                <v:shapetype id="_x0000_t32" coordsize="21600,21600" o:spt="32" o:oned="t" path="m,l21600,21600e" filled="f">
                  <v:path arrowok="t" fillok="f" o:connecttype="none"/>
                  <o:lock v:ext="edit" shapetype="t"/>
                </v:shapetype>
                <v:shape id="Gerade Verbindung mit Pfeil 25" o:spid="_x0000_s1029" type="#_x0000_t32" style="position:absolute;left:17297;top:7962;width:4731;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" strokecolor="#936" strokeweight="2.25pt">
                  <v:stroke endarrow="block"/>
                </v:shape>
                <v:shape id="Diagonal liegende Ecken des Rechtecks abrunden 3" o:spid="_x0000_s1030" style="position:absolute;left:26136;top:2072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1722109" w14:textId="77777777" w:rsidR="0061422B" w:rsidRPr="00BF2E09" w:rsidRDefault="0061422B" w:rsidP="0061422B">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v:textbox>
                </v:shape>
                <v:shape id="Diagonal liegende Ecken des Rechtecks abrunden 3" o:spid="_x0000_s1031" style="position:absolute;left:40919;top:14325;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A12E9E7" w14:textId="45FFF53B" w:rsidR="0061422B" w:rsidRPr="0061422B" w:rsidRDefault="0061422B" w:rsidP="0061422B">
                        <w:pPr>
                          <w:rPr>
                            <w:rFonts w:eastAsia="Arial"/>
                            <w:lang w:val="de-AT"/>
                          </w:rPr>
                        </w:pPr>
                        <w:r>
                          <w:rPr>
                            <w:rFonts w:eastAsia="Arial"/>
                            <w:bCs/>
                            <w:i/>
                            <w:color w:val="0D0D0D" w:themeColor="text1" w:themeTint="F2"/>
                            <w:sz w:val="36"/>
                            <w:szCs w:val="36"/>
                            <w:lang w:val="de-AT"/>
                          </w:rPr>
                          <w:t>Adjektiv</w:t>
                        </w:r>
                      </w:p>
                    </w:txbxContent>
                  </v:textbox>
                </v:shape>
                <v:shape id="Gerade Verbindung mit Pfeil 28" o:spid="_x0000_s1032" type="#_x0000_t32" style="position:absolute;left:30746;top:7810;width:3582;height:1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" strokecolor="#936" strokeweight="2.25pt">
                  <v:stroke endarrow="block"/>
                </v:shape>
                <v:shape id="Diagonal liegende Ecken des Rechtecks abrunden 3" o:spid="_x0000_s1033" style="position:absolute;left:43662;top:167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5C4F1764" w14:textId="756853EB" w:rsidR="0061422B" w:rsidRPr="0061422B" w:rsidRDefault="0061422B" w:rsidP="0061422B">
                        <w:pPr>
                          <w:rPr>
                            <w:rFonts w:eastAsia="Arial"/>
                            <w:lang w:val="de-AT"/>
                          </w:rPr>
                        </w:pPr>
                        <w:r>
                          <w:rPr>
                            <w:rFonts w:eastAsia="Arial"/>
                            <w:bCs/>
                            <w:i/>
                            <w:color w:val="0D0D0D" w:themeColor="text1" w:themeTint="F2"/>
                            <w:sz w:val="36"/>
                            <w:szCs w:val="36"/>
                            <w:lang w:val="de-AT"/>
                          </w:rPr>
                          <w:t>Verb</w:t>
                        </w:r>
                      </w:p>
                    </w:txbxContent>
                  </v:textbox>
                </v:shape>
                <v:shape id="Diagonal liegende Ecken des Rechtecks abrunden 3" o:spid="_x0000_s1034" style="position:absolute;top:10287;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489C079" w14:textId="77F75FEF" w:rsidR="0061422B" w:rsidRPr="00BF2E09" w:rsidRDefault="0061422B" w:rsidP="0061422B">
                        <w:pPr>
                          <w:rPr>
                            <w:rFonts w:eastAsia="Arial"/>
                            <w:bCs/>
                            <w:i/>
                            <w:color w:val="0D0D0D" w:themeColor="text1" w:themeTint="F2"/>
                            <w:sz w:val="36"/>
                            <w:szCs w:val="36"/>
                          </w:rPr>
                        </w:pPr>
                        <w:r>
                          <w:rPr>
                            <w:rFonts w:eastAsia="Arial"/>
                            <w:bCs/>
                            <w:i/>
                            <w:color w:val="0D0D0D" w:themeColor="text1" w:themeTint="F2"/>
                            <w:sz w:val="36"/>
                            <w:szCs w:val="36"/>
                          </w:rPr>
                          <w:t>Substantiv</w:t>
                        </w:r>
                      </w:p>
                      <w:p w14:paraId="1D0DD009" w14:textId="1056F23D" w:rsidR="0061422B" w:rsidRPr="0061422B" w:rsidRDefault="0061422B" w:rsidP="0061422B">
                        <w:pPr>
                          <w:rPr>
                            <w:rFonts w:eastAsia="Arial"/>
                            <w:lang w:val="de-AT"/>
                          </w:rPr>
                        </w:pPr>
                        <w:r>
                          <w:rPr>
                            <w:rFonts w:eastAsia="Arial"/>
                            <w:lang w:val="de-AT"/>
                          </w:rPr>
                          <w:t>S</w:t>
                        </w:r>
                      </w:p>
                    </w:txbxContent>
                  </v:textbox>
                </v:shape>
                <v:shape id="Gerade Verbindung mit Pfeil 31" o:spid="_x0000_s1035" type="#_x0000_t32" style="position:absolute;left:39357;top:7505;width:7201;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" strokecolor="#936" strokeweight="2.25pt">
                  <v:stroke endarrow="block"/>
                </v:shape>
                <v:shape id="Gerade Verbindung mit Pfeil 224" o:spid="_x0000_s1036" type="#_x0000_t32" style="position:absolute;left:40195;top:2171;width:3442;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" strokecolor="#936" strokeweight="2.25pt">
                  <v:stroke endarrow="block"/>
                </v:shape>
                <v:shape id="Gerade Verbindung mit Pfeil 226" o:spid="_x0000_s1037" type="#_x0000_t32" style="position:absolute;left:10591;top:6362;width:3734;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" strokecolor="#936" strokeweight="2.25pt">
                  <v:stroke endarrow="block"/>
                </v:shape>
              </v:group>
            </w:pict>
          </mc:Fallback>
        </mc:AlternateContent>
      </w:r>
    </w:p>
    <w:p w14:paraId="2788AA20" w14:textId="44557927" w:rsidR="0061422B" w:rsidRDefault="0061422B" w:rsidP="0061422B">
      <w:pPr>
        <w:jc w:val="both"/>
      </w:pPr>
    </w:p>
    <w:p w14:paraId="4FF2AA29" w14:textId="04940C37" w:rsidR="0061422B" w:rsidRDefault="0061422B" w:rsidP="0061422B">
      <w:pPr>
        <w:jc w:val="both"/>
      </w:pPr>
    </w:p>
    <w:p w14:paraId="042BF0BA" w14:textId="5AF1E8CB" w:rsidR="0061422B" w:rsidRDefault="0061422B" w:rsidP="0061422B">
      <w:pPr>
        <w:jc w:val="both"/>
      </w:pPr>
    </w:p>
    <w:p w14:paraId="42CC71DF" w14:textId="4CF32C3D" w:rsidR="0061422B" w:rsidRDefault="0061422B" w:rsidP="0061422B">
      <w:pPr>
        <w:jc w:val="both"/>
      </w:pPr>
    </w:p>
    <w:p w14:paraId="4781EADC" w14:textId="15B94678" w:rsidR="0061422B" w:rsidRDefault="0061422B" w:rsidP="0061422B">
      <w:pPr>
        <w:jc w:val="both"/>
      </w:pPr>
    </w:p>
    <w:p w14:paraId="5E1BE7E1" w14:textId="77777777" w:rsidR="0061422B" w:rsidRDefault="0061422B" w:rsidP="0061422B">
      <w:pPr>
        <w:spacing w:before="0" w:after="200"/>
      </w:pPr>
    </w:p>
    <w:p w14:paraId="6F9B7EBF" w14:textId="131BBB4F" w:rsidR="0061422B" w:rsidRDefault="0061422B" w:rsidP="0061422B">
      <w:pPr>
        <w:spacing w:before="0" w:after="200"/>
      </w:pPr>
    </w:p>
    <w:p w14:paraId="29ED9400" w14:textId="1A5396B9" w:rsidR="0061422B" w:rsidRDefault="0061422B" w:rsidP="0061422B">
      <w:pPr>
        <w:spacing w:before="0" w:after="200"/>
      </w:pPr>
    </w:p>
    <w:p w14:paraId="13C9FF11" w14:textId="77777777" w:rsidR="0061422B" w:rsidRDefault="0061422B" w:rsidP="0061422B">
      <w:pPr>
        <w:spacing w:before="0" w:after="200"/>
      </w:pPr>
    </w:p>
    <w:p w14:paraId="6552FF5D" w14:textId="77777777" w:rsidR="0061422B" w:rsidRDefault="0061422B">
      <w:pPr>
        <w:spacing w:before="0" w:after="200"/>
      </w:pPr>
      <w:bookmarkStart w:id="0" w:name="_Hlk63075746"/>
      <w:r>
        <w:br w:type="page"/>
      </w:r>
    </w:p>
    <w:p w14:paraId="30CAAF8C" w14:textId="77777777" w:rsidR="0061422B" w:rsidRDefault="0061422B" w:rsidP="0061422B">
      <w:pPr>
        <w:spacing w:before="0" w:after="200"/>
        <w:rPr>
          <w:b/>
          <w:bCs/>
        </w:rPr>
      </w:pPr>
      <w:r w:rsidRPr="001A0C03">
        <w:rPr>
          <w:b/>
          <w:bCs/>
        </w:rPr>
        <w:lastRenderedPageBreak/>
        <w:t>Vervollständigen Sie die nachfolgende Tabelle mit den angegebenen Wörtern – das Video hilft Ihnen dabei!</w:t>
      </w:r>
    </w:p>
    <w:p w14:paraId="6ABD57D0" w14:textId="77777777" w:rsidR="0061422B" w:rsidRPr="001A0C03" w:rsidRDefault="0061422B" w:rsidP="0061422B">
      <w:pPr>
        <w:spacing w:before="0" w:after="200"/>
        <w:rPr>
          <w:b/>
          <w:bCs/>
        </w:rPr>
      </w:pPr>
    </w:p>
    <w:p w14:paraId="16489FFC" w14:textId="254A85C1" w:rsidR="0061422B" w:rsidRPr="000E630A" w:rsidRDefault="0061422B" w:rsidP="0061422B">
      <w:pPr>
        <w:spacing w:before="0" w:after="200"/>
      </w:pPr>
      <w:r w:rsidRPr="000E630A">
        <w:rPr>
          <w:rFonts w:asciiTheme="majorHAnsi" w:hAnsiTheme="majorHAnsi"/>
          <w:i/>
          <w:szCs w:val="24"/>
        </w:rPr>
        <w:t>Haus, diesem, Fuchs, dir, traurig, dem, schlafen, erleben, groß, hart, singen, ich, Friede, euer, die, Tochter</w:t>
      </w:r>
      <w:r>
        <w:rPr>
          <w:rFonts w:asciiTheme="majorHAnsi" w:hAnsiTheme="majorHAnsi"/>
          <w:i/>
          <w:szCs w:val="24"/>
        </w:rPr>
        <w:t>, das</w:t>
      </w:r>
      <w:r w:rsidRPr="000E630A">
        <w:rPr>
          <w:rFonts w:asciiTheme="majorHAnsi" w:hAnsiTheme="majorHAnsi"/>
          <w:i/>
          <w:szCs w:val="24"/>
        </w:rPr>
        <w:t xml:space="preserve"> </w:t>
      </w:r>
    </w:p>
    <w:tbl>
      <w:tblPr>
        <w:tblStyle w:val="MittlereListe11"/>
        <w:tblW w:w="92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86"/>
        <w:gridCol w:w="3968"/>
        <w:gridCol w:w="3612"/>
      </w:tblGrid>
      <w:tr w:rsidR="0061422B" w:rsidRPr="0061422B" w14:paraId="081BEE6C" w14:textId="77777777" w:rsidTr="006142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bottom w:val="single" w:sz="12" w:space="0" w:color="auto"/>
              <w:right w:val="single" w:sz="12" w:space="0" w:color="auto"/>
            </w:tcBorders>
            <w:shd w:val="clear" w:color="auto" w:fill="D9D9D9" w:themeFill="background1" w:themeFillShade="D9"/>
            <w:vAlign w:val="center"/>
          </w:tcPr>
          <w:p w14:paraId="7B2E403D" w14:textId="77777777" w:rsidR="0061422B" w:rsidRPr="0061422B" w:rsidRDefault="0061422B" w:rsidP="0061422B">
            <w:pPr>
              <w:rPr>
                <w:bCs w:val="0"/>
                <w:szCs w:val="24"/>
              </w:rPr>
            </w:pPr>
            <w:r w:rsidRPr="0061422B">
              <w:rPr>
                <w:bCs w:val="0"/>
                <w:szCs w:val="24"/>
              </w:rPr>
              <w:t>Wortart</w:t>
            </w:r>
          </w:p>
        </w:tc>
        <w:tc>
          <w:tcPr>
            <w:tcW w:w="39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8635F1E" w14:textId="77777777" w:rsidR="0061422B" w:rsidRPr="0061422B" w:rsidRDefault="0061422B" w:rsidP="0061422B">
            <w:pPr>
              <w:cnfStyle w:val="100000000000" w:firstRow="1" w:lastRow="0" w:firstColumn="0" w:lastColumn="0" w:oddVBand="0" w:evenVBand="0" w:oddHBand="0" w:evenHBand="0" w:firstRowFirstColumn="0" w:firstRowLastColumn="0" w:lastRowFirstColumn="0" w:lastRowLastColumn="0"/>
              <w:rPr>
                <w:b/>
                <w:szCs w:val="24"/>
              </w:rPr>
            </w:pPr>
            <w:r w:rsidRPr="0061422B">
              <w:rPr>
                <w:b/>
                <w:szCs w:val="24"/>
              </w:rPr>
              <w:t>Funktion</w:t>
            </w:r>
          </w:p>
        </w:tc>
        <w:tc>
          <w:tcPr>
            <w:tcW w:w="3612" w:type="dxa"/>
            <w:tcBorders>
              <w:top w:val="single" w:sz="12" w:space="0" w:color="auto"/>
              <w:left w:val="single" w:sz="12" w:space="0" w:color="auto"/>
              <w:bottom w:val="single" w:sz="12" w:space="0" w:color="auto"/>
            </w:tcBorders>
            <w:shd w:val="clear" w:color="auto" w:fill="D9D9D9" w:themeFill="background1" w:themeFillShade="D9"/>
            <w:vAlign w:val="center"/>
          </w:tcPr>
          <w:p w14:paraId="5744DE95" w14:textId="77777777" w:rsidR="0061422B" w:rsidRPr="0061422B" w:rsidRDefault="0061422B" w:rsidP="0061422B">
            <w:pPr>
              <w:cnfStyle w:val="100000000000" w:firstRow="1" w:lastRow="0" w:firstColumn="0" w:lastColumn="0" w:oddVBand="0" w:evenVBand="0" w:oddHBand="0" w:evenHBand="0" w:firstRowFirstColumn="0" w:firstRowLastColumn="0" w:lastRowFirstColumn="0" w:lastRowLastColumn="0"/>
              <w:rPr>
                <w:b/>
                <w:szCs w:val="24"/>
              </w:rPr>
            </w:pPr>
            <w:r w:rsidRPr="0061422B">
              <w:rPr>
                <w:b/>
                <w:szCs w:val="24"/>
              </w:rPr>
              <w:t>Beispiel</w:t>
            </w:r>
          </w:p>
        </w:tc>
      </w:tr>
      <w:tr w:rsidR="00AB0F1C" w:rsidRPr="00181AA9" w14:paraId="501E1D6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tcBorders>
            <w:shd w:val="clear" w:color="auto" w:fill="FFFFFF" w:themeFill="background1"/>
          </w:tcPr>
          <w:p w14:paraId="3296551D" w14:textId="77777777" w:rsidR="00AB0F1C" w:rsidRPr="00181AA9" w:rsidRDefault="00AB0F1C" w:rsidP="00AB0F1C">
            <w:pPr>
              <w:spacing w:line="276" w:lineRule="auto"/>
              <w:rPr>
                <w:szCs w:val="24"/>
              </w:rPr>
            </w:pPr>
            <w:r w:rsidRPr="00181AA9">
              <w:rPr>
                <w:b w:val="0"/>
                <w:szCs w:val="24"/>
              </w:rPr>
              <w:t>Verben</w:t>
            </w:r>
          </w:p>
        </w:tc>
        <w:tc>
          <w:tcPr>
            <w:tcW w:w="3968" w:type="dxa"/>
            <w:tcBorders>
              <w:top w:val="single" w:sz="12" w:space="0" w:color="auto"/>
            </w:tcBorders>
            <w:shd w:val="clear" w:color="auto" w:fill="FFFFFF" w:themeFill="background1"/>
          </w:tcPr>
          <w:p w14:paraId="4C4C15FF" w14:textId="005314AF" w:rsidR="00AB0F1C" w:rsidRPr="00181AA9" w:rsidRDefault="00AB0F1C" w:rsidP="00AB0F1C">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Verben </w:t>
            </w:r>
            <w:r w:rsidRPr="00181AA9">
              <w:rPr>
                <w:szCs w:val="24"/>
              </w:rPr>
              <w:t>drücken Handlungen, Vorgänge</w:t>
            </w:r>
            <w:r>
              <w:rPr>
                <w:szCs w:val="24"/>
              </w:rPr>
              <w:t xml:space="preserve"> und </w:t>
            </w:r>
            <w:r w:rsidRPr="00181AA9">
              <w:rPr>
                <w:szCs w:val="24"/>
              </w:rPr>
              <w:t>Zustände aus</w:t>
            </w:r>
            <w:r>
              <w:rPr>
                <w:szCs w:val="24"/>
              </w:rPr>
              <w:t>.</w:t>
            </w:r>
          </w:p>
        </w:tc>
        <w:tc>
          <w:tcPr>
            <w:tcW w:w="3612" w:type="dxa"/>
            <w:tcBorders>
              <w:top w:val="single" w:sz="12" w:space="0" w:color="auto"/>
            </w:tcBorders>
            <w:shd w:val="clear" w:color="auto" w:fill="FFFFFF" w:themeFill="background1"/>
          </w:tcPr>
          <w:p w14:paraId="1DF4B706" w14:textId="77777777" w:rsidR="00AB0F1C" w:rsidRPr="00181AA9" w:rsidRDefault="00AB0F1C" w:rsidP="00AB0F1C">
            <w:pPr>
              <w:cnfStyle w:val="000000100000" w:firstRow="0" w:lastRow="0" w:firstColumn="0" w:lastColumn="0" w:oddVBand="0" w:evenVBand="0" w:oddHBand="1" w:evenHBand="0" w:firstRowFirstColumn="0" w:firstRowLastColumn="0" w:lastRowFirstColumn="0" w:lastRowLastColumn="0"/>
              <w:rPr>
                <w:szCs w:val="24"/>
              </w:rPr>
            </w:pPr>
            <w:r>
              <w:rPr>
                <w:szCs w:val="24"/>
              </w:rPr>
              <w:t>Schlafen, erleben, singen</w:t>
            </w:r>
          </w:p>
        </w:tc>
      </w:tr>
      <w:tr w:rsidR="00AB0F1C" w:rsidRPr="00181AA9" w14:paraId="53B53207"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2E5B9393" w14:textId="77777777" w:rsidR="00AB0F1C" w:rsidRPr="00181AA9" w:rsidRDefault="00AB0F1C" w:rsidP="00AB0F1C">
            <w:pPr>
              <w:spacing w:line="276" w:lineRule="auto"/>
              <w:rPr>
                <w:szCs w:val="24"/>
              </w:rPr>
            </w:pPr>
            <w:r>
              <w:rPr>
                <w:b w:val="0"/>
                <w:szCs w:val="24"/>
              </w:rPr>
              <w:t>Substantive</w:t>
            </w:r>
          </w:p>
        </w:tc>
        <w:tc>
          <w:tcPr>
            <w:tcW w:w="3968" w:type="dxa"/>
            <w:shd w:val="clear" w:color="auto" w:fill="FFFFFF" w:themeFill="background1"/>
          </w:tcPr>
          <w:p w14:paraId="0A3931FE" w14:textId="42C14D00" w:rsidR="00AB0F1C" w:rsidRPr="00181AA9" w:rsidRDefault="00AB0F1C" w:rsidP="00AB0F1C">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Lebewesen, Dinge, Gefühle</w:t>
            </w:r>
            <w:r>
              <w:rPr>
                <w:szCs w:val="24"/>
              </w:rPr>
              <w:t xml:space="preserve"> und</w:t>
            </w:r>
            <w:r w:rsidRPr="00181AA9">
              <w:rPr>
                <w:szCs w:val="24"/>
              </w:rPr>
              <w:t xml:space="preserve"> Begriffe</w:t>
            </w:r>
            <w:r>
              <w:rPr>
                <w:szCs w:val="24"/>
              </w:rPr>
              <w:t xml:space="preserve"> werden als Substantive bezeichnet.</w:t>
            </w:r>
          </w:p>
        </w:tc>
        <w:tc>
          <w:tcPr>
            <w:tcW w:w="3612" w:type="dxa"/>
            <w:shd w:val="clear" w:color="auto" w:fill="FFFFFF" w:themeFill="background1"/>
          </w:tcPr>
          <w:p w14:paraId="4F3F8A9B" w14:textId="77777777" w:rsidR="00AB0F1C" w:rsidRPr="00181AA9" w:rsidRDefault="00AB0F1C" w:rsidP="00AB0F1C">
            <w:pPr>
              <w:cnfStyle w:val="000000000000" w:firstRow="0" w:lastRow="0" w:firstColumn="0" w:lastColumn="0" w:oddVBand="0" w:evenVBand="0" w:oddHBand="0" w:evenHBand="0" w:firstRowFirstColumn="0" w:firstRowLastColumn="0" w:lastRowFirstColumn="0" w:lastRowLastColumn="0"/>
              <w:rPr>
                <w:szCs w:val="24"/>
              </w:rPr>
            </w:pPr>
            <w:r>
              <w:rPr>
                <w:szCs w:val="24"/>
              </w:rPr>
              <w:t>Haus, Fuchs, Friede, Tochter</w:t>
            </w:r>
          </w:p>
        </w:tc>
      </w:tr>
      <w:tr w:rsidR="00AB0F1C" w:rsidRPr="00181AA9" w14:paraId="5B40886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694D0896" w14:textId="77777777" w:rsidR="00AB0F1C" w:rsidRPr="00181AA9" w:rsidRDefault="00AB0F1C" w:rsidP="00AB0F1C">
            <w:pPr>
              <w:spacing w:line="276" w:lineRule="auto"/>
              <w:rPr>
                <w:szCs w:val="24"/>
              </w:rPr>
            </w:pPr>
            <w:r w:rsidRPr="00181AA9">
              <w:rPr>
                <w:b w:val="0"/>
                <w:szCs w:val="24"/>
              </w:rPr>
              <w:t>Adjektive</w:t>
            </w:r>
          </w:p>
        </w:tc>
        <w:tc>
          <w:tcPr>
            <w:tcW w:w="3968" w:type="dxa"/>
            <w:shd w:val="clear" w:color="auto" w:fill="FFFFFF" w:themeFill="background1"/>
          </w:tcPr>
          <w:p w14:paraId="4B4F5EB9" w14:textId="68022EF7" w:rsidR="00AB0F1C" w:rsidRPr="00181AA9" w:rsidRDefault="00AB0F1C" w:rsidP="00AB0F1C">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Adjektive </w:t>
            </w:r>
            <w:r w:rsidRPr="00181AA9">
              <w:rPr>
                <w:szCs w:val="24"/>
              </w:rPr>
              <w:t>beschreiben Merkmale oder Eigenschaften</w:t>
            </w:r>
            <w:r>
              <w:rPr>
                <w:szCs w:val="24"/>
              </w:rPr>
              <w:t>. Adjektive</w:t>
            </w:r>
            <w:r w:rsidRPr="00181AA9">
              <w:rPr>
                <w:szCs w:val="24"/>
              </w:rPr>
              <w:t xml:space="preserve"> können gesteigert werden</w:t>
            </w:r>
            <w:r>
              <w:rPr>
                <w:szCs w:val="24"/>
              </w:rPr>
              <w:t>.</w:t>
            </w:r>
          </w:p>
        </w:tc>
        <w:tc>
          <w:tcPr>
            <w:tcW w:w="3612" w:type="dxa"/>
            <w:shd w:val="clear" w:color="auto" w:fill="FFFFFF" w:themeFill="background1"/>
          </w:tcPr>
          <w:p w14:paraId="3EF1BF31" w14:textId="77777777" w:rsidR="00AB0F1C" w:rsidRPr="00181AA9" w:rsidRDefault="00AB0F1C" w:rsidP="00AB0F1C">
            <w:pPr>
              <w:cnfStyle w:val="000000100000" w:firstRow="0" w:lastRow="0" w:firstColumn="0" w:lastColumn="0" w:oddVBand="0" w:evenVBand="0" w:oddHBand="1" w:evenHBand="0" w:firstRowFirstColumn="0" w:firstRowLastColumn="0" w:lastRowFirstColumn="0" w:lastRowLastColumn="0"/>
              <w:rPr>
                <w:szCs w:val="24"/>
              </w:rPr>
            </w:pPr>
            <w:r>
              <w:rPr>
                <w:szCs w:val="24"/>
              </w:rPr>
              <w:t>traurig, groß, hart</w:t>
            </w:r>
          </w:p>
        </w:tc>
      </w:tr>
      <w:tr w:rsidR="00AB0F1C" w:rsidRPr="00181AA9" w14:paraId="29F28372"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5BE9E54" w14:textId="77777777" w:rsidR="00AB0F1C" w:rsidRPr="00181AA9" w:rsidRDefault="00AB0F1C" w:rsidP="00AB0F1C">
            <w:pPr>
              <w:spacing w:line="276" w:lineRule="auto"/>
              <w:rPr>
                <w:szCs w:val="24"/>
              </w:rPr>
            </w:pPr>
            <w:r w:rsidRPr="00181AA9">
              <w:rPr>
                <w:b w:val="0"/>
                <w:szCs w:val="24"/>
              </w:rPr>
              <w:t>Artikel</w:t>
            </w:r>
            <w:r w:rsidRPr="00181AA9">
              <w:rPr>
                <w:szCs w:val="24"/>
              </w:rPr>
              <w:t xml:space="preserve"> </w:t>
            </w:r>
          </w:p>
        </w:tc>
        <w:tc>
          <w:tcPr>
            <w:tcW w:w="3968" w:type="dxa"/>
            <w:shd w:val="clear" w:color="auto" w:fill="FFFFFF" w:themeFill="background1"/>
          </w:tcPr>
          <w:p w14:paraId="0CCCE977" w14:textId="003D7A37" w:rsidR="00AB0F1C" w:rsidRPr="00181AA9" w:rsidRDefault="00AB0F1C" w:rsidP="00AB0F1C">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Artikel </w:t>
            </w:r>
            <w:r w:rsidRPr="00181AA9">
              <w:rPr>
                <w:szCs w:val="24"/>
              </w:rPr>
              <w:t xml:space="preserve">sind Begleiter der </w:t>
            </w:r>
            <w:r>
              <w:rPr>
                <w:szCs w:val="24"/>
              </w:rPr>
              <w:t xml:space="preserve">Substantive. Sie </w:t>
            </w:r>
            <w:r w:rsidRPr="00181AA9">
              <w:rPr>
                <w:szCs w:val="24"/>
              </w:rPr>
              <w:t>können bestimmt oder unbestimmt sein</w:t>
            </w:r>
            <w:r>
              <w:rPr>
                <w:szCs w:val="24"/>
              </w:rPr>
              <w:t>.</w:t>
            </w:r>
          </w:p>
        </w:tc>
        <w:tc>
          <w:tcPr>
            <w:tcW w:w="3612" w:type="dxa"/>
            <w:shd w:val="clear" w:color="auto" w:fill="FFFFFF" w:themeFill="background1"/>
          </w:tcPr>
          <w:p w14:paraId="2C2531C1" w14:textId="77777777" w:rsidR="00AB0F1C" w:rsidRPr="00181AA9" w:rsidRDefault="00AB0F1C" w:rsidP="00AB0F1C">
            <w:pPr>
              <w:cnfStyle w:val="000000000000" w:firstRow="0" w:lastRow="0" w:firstColumn="0" w:lastColumn="0" w:oddVBand="0" w:evenVBand="0" w:oddHBand="0" w:evenHBand="0" w:firstRowFirstColumn="0" w:firstRowLastColumn="0" w:lastRowFirstColumn="0" w:lastRowLastColumn="0"/>
              <w:rPr>
                <w:szCs w:val="24"/>
              </w:rPr>
            </w:pPr>
            <w:r>
              <w:rPr>
                <w:szCs w:val="24"/>
              </w:rPr>
              <w:t>dem, die, das</w:t>
            </w:r>
          </w:p>
        </w:tc>
      </w:tr>
      <w:tr w:rsidR="00AB0F1C" w:rsidRPr="00181AA9" w14:paraId="54F04E8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7A96715" w14:textId="77777777" w:rsidR="00AB0F1C" w:rsidRPr="00181AA9" w:rsidRDefault="00AB0F1C" w:rsidP="00AB0F1C">
            <w:pPr>
              <w:spacing w:line="276" w:lineRule="auto"/>
              <w:rPr>
                <w:szCs w:val="24"/>
              </w:rPr>
            </w:pPr>
            <w:r w:rsidRPr="00181AA9">
              <w:rPr>
                <w:b w:val="0"/>
                <w:szCs w:val="24"/>
              </w:rPr>
              <w:t>Pronomen</w:t>
            </w:r>
          </w:p>
        </w:tc>
        <w:tc>
          <w:tcPr>
            <w:tcW w:w="3968" w:type="dxa"/>
            <w:shd w:val="clear" w:color="auto" w:fill="FFFFFF" w:themeFill="background1"/>
          </w:tcPr>
          <w:p w14:paraId="18E47316" w14:textId="283E0103" w:rsidR="00AB0F1C" w:rsidRPr="00181AA9" w:rsidRDefault="00AB0F1C" w:rsidP="00AB0F1C">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Pronomen </w:t>
            </w:r>
            <w:r w:rsidRPr="00181AA9">
              <w:rPr>
                <w:szCs w:val="24"/>
              </w:rPr>
              <w:t xml:space="preserve">stehen stellvertretend für ein </w:t>
            </w:r>
            <w:r>
              <w:rPr>
                <w:szCs w:val="24"/>
              </w:rPr>
              <w:t>Substantiv.</w:t>
            </w:r>
          </w:p>
        </w:tc>
        <w:tc>
          <w:tcPr>
            <w:tcW w:w="3612" w:type="dxa"/>
            <w:shd w:val="clear" w:color="auto" w:fill="FFFFFF" w:themeFill="background1"/>
          </w:tcPr>
          <w:p w14:paraId="0F1FE065" w14:textId="065A0568" w:rsidR="00AB0F1C" w:rsidRPr="00181AA9" w:rsidRDefault="00AB0F1C" w:rsidP="00AB0F1C">
            <w:pPr>
              <w:cnfStyle w:val="000000100000" w:firstRow="0" w:lastRow="0" w:firstColumn="0" w:lastColumn="0" w:oddVBand="0" w:evenVBand="0" w:oddHBand="1" w:evenHBand="0" w:firstRowFirstColumn="0" w:firstRowLastColumn="0" w:lastRowFirstColumn="0" w:lastRowLastColumn="0"/>
              <w:rPr>
                <w:szCs w:val="24"/>
              </w:rPr>
            </w:pPr>
            <w:r>
              <w:rPr>
                <w:szCs w:val="24"/>
              </w:rPr>
              <w:t>diesem, dir, ich, euer</w:t>
            </w:r>
          </w:p>
        </w:tc>
      </w:tr>
    </w:tbl>
    <w:p w14:paraId="22011744" w14:textId="77777777" w:rsidR="0061422B" w:rsidRDefault="0061422B" w:rsidP="0061422B">
      <w:pPr>
        <w:spacing w:before="0" w:after="200"/>
      </w:pPr>
    </w:p>
    <w:bookmarkEnd w:id="0"/>
    <w:p w14:paraId="51F55BF6" w14:textId="77777777" w:rsidR="0061422B" w:rsidRDefault="0061422B" w:rsidP="0061422B">
      <w:pPr>
        <w:spacing w:before="0" w:after="200"/>
      </w:pPr>
    </w:p>
    <w:p w14:paraId="4CD5D7F7" w14:textId="77777777" w:rsidR="0061422B" w:rsidRDefault="0061422B" w:rsidP="0061422B">
      <w:pPr>
        <w:spacing w:before="0" w:after="200"/>
        <w:rPr>
          <w:b/>
          <w:bCs/>
        </w:rPr>
      </w:pPr>
      <w:r w:rsidRPr="00BF2E09">
        <w:rPr>
          <w:b/>
          <w:bCs/>
        </w:rPr>
        <w:t>Wie nennt man die Veränderung der Wörter</w:t>
      </w:r>
      <w:r>
        <w:rPr>
          <w:b/>
          <w:bCs/>
        </w:rPr>
        <w:t>?</w:t>
      </w:r>
    </w:p>
    <w:p w14:paraId="42CAF247" w14:textId="77777777" w:rsidR="0061422B" w:rsidRDefault="0061422B" w:rsidP="0061422B">
      <w:pPr>
        <w:spacing w:before="0" w:after="200"/>
      </w:pPr>
      <w:r w:rsidRPr="001A0C03">
        <w:t>Füllen Sie die Lücken aus, damit Sie das gesuchte Wort finden</w:t>
      </w:r>
      <w:r>
        <w:t>!</w:t>
      </w:r>
    </w:p>
    <w:p w14:paraId="0282B458" w14:textId="6516C672" w:rsidR="0061422B" w:rsidRDefault="0061422B" w:rsidP="0061422B">
      <w:pPr>
        <w:spacing w:before="0" w:after="200"/>
      </w:pPr>
      <w:r>
        <w:br/>
        <w:t xml:space="preserve">DEKLINATION (Substantive, Artikel, Pronomen, Adjektive) </w:t>
      </w:r>
      <w:r>
        <w:br/>
      </w:r>
      <w:r>
        <w:br/>
        <w:t>KONJUGATION (Verben)</w:t>
      </w:r>
      <w:r>
        <w:br/>
      </w:r>
      <w:r>
        <w:br/>
        <w:t>KOMPARATION (Adjektive, einige Adverbien)</w:t>
      </w:r>
      <w:r>
        <w:br w:type="page"/>
      </w:r>
    </w:p>
    <w:p w14:paraId="6B4D3FB9" w14:textId="77777777" w:rsidR="0061422B" w:rsidRDefault="0061422B" w:rsidP="0061422B">
      <w:pPr>
        <w:spacing w:before="0" w:after="200"/>
      </w:pPr>
    </w:p>
    <w:p w14:paraId="6AC1EB0D" w14:textId="77777777" w:rsidR="0061422B" w:rsidRDefault="0061422B" w:rsidP="0061422B">
      <w:pPr>
        <w:jc w:val="both"/>
        <w:rPr>
          <w:b/>
          <w:bCs/>
        </w:rPr>
      </w:pPr>
      <w:r w:rsidRPr="00412525">
        <w:rPr>
          <w:b/>
          <w:bCs/>
        </w:rPr>
        <w:t xml:space="preserve">Welche Wörter aus dem Video können Sie hier finden? </w:t>
      </w:r>
    </w:p>
    <w:p w14:paraId="2C633741" w14:textId="1898E48F" w:rsidR="0061422B" w:rsidRPr="00412525" w:rsidRDefault="0061422B" w:rsidP="0061422B">
      <w:pPr>
        <w:jc w:val="both"/>
      </w:pPr>
      <w:r w:rsidRPr="00412525">
        <w:t>Die Wörter sind von oben nach unten, von links nach rechts und diagonal von oben links nach unten rechts zu finden. Markieren Sie die Wörter und schreiben Sie diese auf.</w:t>
      </w:r>
    </w:p>
    <w:p w14:paraId="3934E43D" w14:textId="44C75165" w:rsidR="0061422B" w:rsidRDefault="0061422B" w:rsidP="0061422B">
      <w:pPr>
        <w:jc w:val="center"/>
      </w:pPr>
      <w:r>
        <w:rPr>
          <w:noProof/>
        </w:rPr>
        <w:drawing>
          <wp:inline distT="0" distB="0" distL="0" distR="0" wp14:anchorId="01033559" wp14:editId="73223813">
            <wp:extent cx="4607284" cy="4469765"/>
            <wp:effectExtent l="0" t="0" r="317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55" t="15879" r="14774" b="14172"/>
                    <a:stretch/>
                  </pic:blipFill>
                  <pic:spPr bwMode="auto">
                    <a:xfrm>
                      <a:off x="0" y="0"/>
                      <a:ext cx="4614570" cy="4476833"/>
                    </a:xfrm>
                    <a:prstGeom prst="rect">
                      <a:avLst/>
                    </a:prstGeom>
                    <a:ln>
                      <a:noFill/>
                    </a:ln>
                    <a:extLst>
                      <a:ext uri="{53640926-AAD7-44D8-BBD7-CCE9431645EC}">
                        <a14:shadowObscured xmlns:a14="http://schemas.microsoft.com/office/drawing/2010/main"/>
                      </a:ext>
                    </a:extLst>
                  </pic:spPr>
                </pic:pic>
              </a:graphicData>
            </a:graphic>
          </wp:inline>
        </w:drawing>
      </w:r>
    </w:p>
    <w:p w14:paraId="2D8A71D9" w14:textId="138790C4" w:rsidR="0061422B" w:rsidRDefault="0061422B" w:rsidP="0061422B">
      <w:pPr>
        <w:jc w:val="center"/>
      </w:pPr>
    </w:p>
    <w:p w14:paraId="52C96A65" w14:textId="11BCD9E3" w:rsidR="0061422B" w:rsidRPr="00816146" w:rsidRDefault="0061422B" w:rsidP="0061422B">
      <w:pPr>
        <w:rPr>
          <w:b/>
          <w:bCs/>
        </w:rPr>
      </w:pPr>
      <w:r w:rsidRPr="00816146">
        <w:rPr>
          <w:b/>
          <w:bCs/>
        </w:rPr>
        <w:t>waagerecht (von links nach rechts):</w:t>
      </w:r>
    </w:p>
    <w:p w14:paraId="14FF8FCA" w14:textId="16CEDD13" w:rsidR="0061422B" w:rsidRDefault="0061422B" w:rsidP="0061422B">
      <w:r>
        <w:t>Komparation, Adjektiv, Verb, Substantiv</w:t>
      </w:r>
    </w:p>
    <w:p w14:paraId="1903E75D" w14:textId="77777777" w:rsidR="00816146" w:rsidRDefault="00816146" w:rsidP="0061422B"/>
    <w:p w14:paraId="079700BD" w14:textId="4677D596" w:rsidR="00816146" w:rsidRPr="00816146" w:rsidRDefault="00816146" w:rsidP="0061422B">
      <w:pPr>
        <w:rPr>
          <w:b/>
          <w:bCs/>
        </w:rPr>
      </w:pPr>
      <w:r w:rsidRPr="00816146">
        <w:rPr>
          <w:b/>
          <w:bCs/>
        </w:rPr>
        <w:t>senkrecht (von oben nach unten):</w:t>
      </w:r>
    </w:p>
    <w:p w14:paraId="7E49B4CE" w14:textId="45CF9CDF" w:rsidR="00816146" w:rsidRDefault="00816146" w:rsidP="0061422B">
      <w:r>
        <w:t>flektierbar, unflektierbar, Artikel, Pronomen</w:t>
      </w:r>
    </w:p>
    <w:p w14:paraId="48C1F8CB" w14:textId="77777777" w:rsidR="00816146" w:rsidRDefault="00816146" w:rsidP="0061422B"/>
    <w:p w14:paraId="1546FE39" w14:textId="54725F28" w:rsidR="00816146" w:rsidRPr="00816146" w:rsidRDefault="00816146" w:rsidP="0061422B">
      <w:pPr>
        <w:rPr>
          <w:b/>
          <w:bCs/>
        </w:rPr>
      </w:pPr>
      <w:r w:rsidRPr="00816146">
        <w:rPr>
          <w:b/>
          <w:bCs/>
        </w:rPr>
        <w:t>diagonal:</w:t>
      </w:r>
    </w:p>
    <w:p w14:paraId="730EB552" w14:textId="42B97273" w:rsidR="00816146" w:rsidRPr="005D71C2" w:rsidRDefault="00816146" w:rsidP="0061422B">
      <w:r>
        <w:t>Deklination, Konjugation</w:t>
      </w:r>
    </w:p>
    <w:sectPr w:rsidR="00816146" w:rsidRPr="005D71C2" w:rsidSect="000C3ADB">
      <w:headerReference w:type="default" r:id="rId9"/>
      <w:footerReference w:type="default" r:id="rId10"/>
      <w:headerReference w:type="first" r:id="rId11"/>
      <w:footerReference w:type="first" r:id="rId12"/>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E831" w14:textId="77777777" w:rsidR="009B031C" w:rsidRDefault="009B031C" w:rsidP="00F759F3">
      <w:r>
        <w:separator/>
      </w:r>
    </w:p>
  </w:endnote>
  <w:endnote w:type="continuationSeparator" w:id="0">
    <w:p w14:paraId="5A5A445A" w14:textId="77777777" w:rsidR="009B031C" w:rsidRDefault="009B031C"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8"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">
              <v:shapetype id="_x0000_t202" coordsize="21600,21600" o:spt="202" path="m,l,21600r21600,l21600,xe">
                <v:stroke joinstyle="miter"/>
                <v:path gradientshapeok="t" o:connecttype="rect"/>
              </v:shapetype>
              <v:shape id="Textfeld 2" o:spid="_x0000_s1039"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40"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75E31FDE" w:rsidR="005B71B6" w:rsidRPr="006852D5" w:rsidRDefault="0061422B"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41"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">
              <v:shapetype id="_x0000_t202" coordsize="21600,21600" o:spt="202" path="m,l,21600r21600,l21600,xe">
                <v:stroke joinstyle="miter"/>
                <v:path gradientshapeok="t" o:connecttype="rect"/>
              </v:shapetype>
              <v:shape id="Textfeld 2" o:spid="_x0000_s1042"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43"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44"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75E31FDE" w:rsidR="005B71B6" w:rsidRPr="006852D5" w:rsidRDefault="0061422B"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45"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46"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47"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3DC10" w14:textId="77777777" w:rsidR="009B031C" w:rsidRDefault="009B031C" w:rsidP="00F759F3">
      <w:r>
        <w:separator/>
      </w:r>
    </w:p>
  </w:footnote>
  <w:footnote w:type="continuationSeparator" w:id="0">
    <w:p w14:paraId="55BCDA3A" w14:textId="77777777" w:rsidR="009B031C" w:rsidRDefault="009B031C"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1A6D"/>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1422B"/>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1614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31C"/>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55FB"/>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1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4038"/>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49A"/>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table" w:customStyle="1" w:styleId="MittlereListe11">
    <w:name w:val="Mittlere Liste 11"/>
    <w:basedOn w:val="NormaleTabelle"/>
    <w:uiPriority w:val="65"/>
    <w:rsid w:val="0061422B"/>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Pages>
  <Words>280</Words>
  <Characters>1771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6</cp:revision>
  <cp:lastPrinted>2019-08-20T13:21:00Z</cp:lastPrinted>
  <dcterms:created xsi:type="dcterms:W3CDTF">2021-07-19T08:16:00Z</dcterms:created>
  <dcterms:modified xsi:type="dcterms:W3CDTF">2022-01-17T13:10:00Z</dcterms:modified>
</cp:coreProperties>
</file>