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61A7" w14:textId="65CD7415" w:rsidR="000E4FF2" w:rsidRPr="0012219C" w:rsidRDefault="00547654" w:rsidP="0012219C">
      <w:pPr>
        <w:pStyle w:val="berschrift1"/>
      </w:pPr>
      <w:r>
        <w:t>Anleitung: I</w:t>
      </w:r>
      <w:r>
        <w:rPr>
          <w:rFonts w:eastAsia="Calibri"/>
          <w:lang w:eastAsia="en-US"/>
        </w:rPr>
        <w:t xml:space="preserve">nteraktive Infografik </w:t>
      </w:r>
    </w:p>
    <w:p w14:paraId="39071C16" w14:textId="50ECBC61" w:rsidR="007B7133" w:rsidRPr="007A3F28" w:rsidRDefault="00547654" w:rsidP="00D47BC1">
      <w:pPr>
        <w:pStyle w:val="berschrift2"/>
        <w:spacing w:before="120"/>
        <w:jc w:val="both"/>
      </w:pPr>
      <w:r>
        <w:t xml:space="preserve">Thema </w:t>
      </w:r>
      <w:r>
        <w:rPr>
          <w:rFonts w:eastAsia="Calibri"/>
          <w:lang w:eastAsia="en-US"/>
        </w:rPr>
        <w:t>„Multimediale Geräte“</w:t>
      </w:r>
    </w:p>
    <w:p w14:paraId="54E15E0B" w14:textId="27DD4F9D" w:rsidR="00547654" w:rsidRDefault="00547654" w:rsidP="00547654">
      <w:pPr>
        <w:jc w:val="both"/>
      </w:pPr>
      <w:r>
        <w:rPr>
          <w:rFonts w:eastAsia="Calibri"/>
          <w:lang w:eastAsia="en-US"/>
        </w:rPr>
        <w:t>Je nach Wissensstand der Teilnehmer</w:t>
      </w:r>
      <w:r w:rsidR="00654B27">
        <w:rPr>
          <w:rFonts w:eastAsia="Calibri"/>
          <w:lang w:eastAsia="en-US"/>
        </w:rPr>
        <w:t>*</w:t>
      </w:r>
      <w:r>
        <w:rPr>
          <w:rFonts w:eastAsia="Calibri"/>
          <w:lang w:eastAsia="en-US"/>
        </w:rPr>
        <w:t>innen</w:t>
      </w:r>
      <w:bookmarkStart w:id="0" w:name="_GoBack"/>
      <w:bookmarkEnd w:id="0"/>
      <w:r>
        <w:rPr>
          <w:rFonts w:eastAsia="Calibri"/>
          <w:lang w:eastAsia="en-US"/>
        </w:rPr>
        <w:t xml:space="preserve"> bietet die interaktive Infografik verschiedene Anwendungsmöglichkeiten: Einfache Mausübungen, 10-Finger-Schreibtrainer, Be</w:t>
      </w:r>
      <w:r w:rsidR="00D47BC1">
        <w:rPr>
          <w:rFonts w:eastAsia="Calibri"/>
          <w:lang w:eastAsia="en-US"/>
        </w:rPr>
        <w:t>zeichnung</w:t>
      </w:r>
      <w:r>
        <w:rPr>
          <w:rFonts w:eastAsia="Calibri"/>
          <w:lang w:eastAsia="en-US"/>
        </w:rPr>
        <w:t xml:space="preserve"> der Geräte, Lernvideos: Ladekabel, </w:t>
      </w:r>
      <w:r w:rsidR="00A27B46">
        <w:rPr>
          <w:rFonts w:eastAsia="Calibri"/>
          <w:lang w:eastAsia="en-US"/>
        </w:rPr>
        <w:t>Kopfhörer</w:t>
      </w:r>
      <w:r>
        <w:rPr>
          <w:rFonts w:eastAsia="Calibri"/>
          <w:lang w:eastAsia="en-US"/>
        </w:rPr>
        <w:t>, USB-Verbindung</w:t>
      </w:r>
      <w:r w:rsidR="00EE4A40">
        <w:t xml:space="preserve"> </w:t>
      </w:r>
    </w:p>
    <w:p w14:paraId="1902A8AA" w14:textId="2AA26D58" w:rsidR="00D14B2A" w:rsidRDefault="00D14B2A" w:rsidP="00547654">
      <w:pPr>
        <w:jc w:val="both"/>
      </w:pPr>
      <w:r>
        <w:rPr>
          <w:noProof/>
          <w:lang w:val="de-AT" w:eastAsia="de-AT"/>
        </w:rPr>
        <w:drawing>
          <wp:inline distT="0" distB="0" distL="0" distR="0" wp14:anchorId="5A6D51F0" wp14:editId="03F85EEA">
            <wp:extent cx="3960000" cy="1989169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8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16D5" w14:textId="02E67856" w:rsidR="00547654" w:rsidRDefault="00547654" w:rsidP="00547654">
      <w:pPr>
        <w:jc w:val="both"/>
      </w:pPr>
      <w:r>
        <w:t>Damit alle Mausübungen absolviert werden können (horizontales Scrollen), sollte das Browserfenster nicht im Vollbild geöffnet sein, sondern auf etwa 800 Pixel Breite eingestellt werden</w:t>
      </w:r>
      <w:r w:rsidR="00D14B2A">
        <w:t>:</w:t>
      </w:r>
    </w:p>
    <w:p w14:paraId="72352A68" w14:textId="457B10B7" w:rsidR="00D14B2A" w:rsidRDefault="00D47BC1" w:rsidP="00547654">
      <w:pPr>
        <w:jc w:val="both"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2E041" wp14:editId="4BC4B701">
                <wp:simplePos x="0" y="0"/>
                <wp:positionH relativeFrom="column">
                  <wp:posOffset>4035878</wp:posOffset>
                </wp:positionH>
                <wp:positionV relativeFrom="paragraph">
                  <wp:posOffset>2505710</wp:posOffset>
                </wp:positionV>
                <wp:extent cx="1228725" cy="161925"/>
                <wp:effectExtent l="19050" t="19050" r="28575" b="47625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8725" cy="161925"/>
                        </a:xfrm>
                        <a:prstGeom prst="rightArrow">
                          <a:avLst/>
                        </a:prstGeom>
                        <a:solidFill>
                          <a:srgbClr val="993366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F91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5" o:spid="_x0000_s1026" type="#_x0000_t13" style="position:absolute;margin-left:317.8pt;margin-top:197.3pt;width:96.75pt;height:12.75pt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" adj="20177" fillcolor="#936" strokecolor="#936" strokeweight="2pt"/>
            </w:pict>
          </mc:Fallback>
        </mc:AlternateContent>
      </w:r>
      <w:r w:rsidR="00D14B2A">
        <w:rPr>
          <w:noProof/>
          <w:lang w:val="de-AT" w:eastAsia="de-AT"/>
        </w:rPr>
        <w:drawing>
          <wp:inline distT="0" distB="0" distL="0" distR="0" wp14:anchorId="6F49AD75" wp14:editId="0DE4F705">
            <wp:extent cx="3960000" cy="2543219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006"/>
                    <a:stretch/>
                  </pic:blipFill>
                  <pic:spPr bwMode="auto">
                    <a:xfrm>
                      <a:off x="0" y="0"/>
                      <a:ext cx="3960000" cy="25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E9EF" w14:textId="5EA33BFB" w:rsidR="00D14B2A" w:rsidRDefault="00D47BC1" w:rsidP="00D14B2A">
      <w:pPr>
        <w:pStyle w:val="berschrift3"/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B4CA905" wp14:editId="0922727E">
            <wp:simplePos x="0" y="0"/>
            <wp:positionH relativeFrom="column">
              <wp:posOffset>4776470</wp:posOffset>
            </wp:positionH>
            <wp:positionV relativeFrom="paragraph">
              <wp:posOffset>365760</wp:posOffset>
            </wp:positionV>
            <wp:extent cx="781050" cy="78105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 Infografik Gerä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B2A">
        <w:t xml:space="preserve">Link zur Infografik: </w:t>
      </w:r>
    </w:p>
    <w:p w14:paraId="208C7DBB" w14:textId="367E5E6F" w:rsidR="00EE4A40" w:rsidRDefault="00654B27" w:rsidP="00D14B2A">
      <w:hyperlink r:id="rId11" w:history="1">
        <w:r w:rsidR="00D14B2A" w:rsidRPr="003A7B47">
          <w:rPr>
            <w:rStyle w:val="Hyperlink"/>
          </w:rPr>
          <w:t>https://view.genial.ly/5f195ef7fbeabf0cf7b3bade/interactive-image-multimediale-gerate</w:t>
        </w:r>
      </w:hyperlink>
    </w:p>
    <w:p w14:paraId="4419C8DB" w14:textId="659EC2DC" w:rsidR="00D14B2A" w:rsidRPr="00EE4A40" w:rsidRDefault="00D14B2A" w:rsidP="00D14B2A">
      <w:pPr>
        <w:jc w:val="center"/>
      </w:pPr>
    </w:p>
    <w:sectPr w:rsidR="00D14B2A" w:rsidRPr="00EE4A40" w:rsidSect="000C3AD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3ED14" w14:textId="77777777" w:rsidR="00706245" w:rsidRDefault="00706245" w:rsidP="00F759F3">
      <w:r>
        <w:separator/>
      </w:r>
    </w:p>
  </w:endnote>
  <w:endnote w:type="continuationSeparator" w:id="0">
    <w:p w14:paraId="0C25AF85" w14:textId="77777777" w:rsidR="00706245" w:rsidRDefault="00706245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4848BC96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27B46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27B46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2754C140" w:rsidR="005B71B6" w:rsidRPr="006852D5" w:rsidRDefault="00D14B2A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4B2A">
                                <w:rPr>
                                  <w:b/>
                                  <w:sz w:val="16"/>
                                  <w:szCs w:val="16"/>
                                </w:rPr>
                                <w:t>nowa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4848BC96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27B46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27B46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2754C140" w:rsidR="005B71B6" w:rsidRPr="006852D5" w:rsidRDefault="00D14B2A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D14B2A">
                          <w:rPr>
                            <w:b/>
                            <w:sz w:val="16"/>
                            <w:szCs w:val="16"/>
                          </w:rPr>
                          <w:t>nowa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09894" w14:textId="77777777" w:rsidR="00706245" w:rsidRDefault="00706245" w:rsidP="00F759F3">
      <w:r>
        <w:separator/>
      </w:r>
    </w:p>
  </w:footnote>
  <w:footnote w:type="continuationSeparator" w:id="0">
    <w:p w14:paraId="2D5844E9" w14:textId="77777777" w:rsidR="00706245" w:rsidRDefault="00706245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7654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B27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27B46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4B2A"/>
    <w:rsid w:val="00D15B38"/>
    <w:rsid w:val="00D259F2"/>
    <w:rsid w:val="00D34F0A"/>
    <w:rsid w:val="00D476D3"/>
    <w:rsid w:val="00D47BC1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genial.ly/5f195ef7fbeabf0cf7b3bade/interactive-image-multimediale-gerat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C318F-2A52-41E5-B105-6D9EC409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1</Pages>
  <Words>96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</dc:creator>
  <cp:lastModifiedBy>Nina NH. Hoffer</cp:lastModifiedBy>
  <cp:revision>5</cp:revision>
  <cp:lastPrinted>2019-08-20T13:21:00Z</cp:lastPrinted>
  <dcterms:created xsi:type="dcterms:W3CDTF">2021-08-16T09:15:00Z</dcterms:created>
  <dcterms:modified xsi:type="dcterms:W3CDTF">2021-11-25T09:45:00Z</dcterms:modified>
</cp:coreProperties>
</file>