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61A7" w14:textId="79A3C53E" w:rsidR="000E4FF2" w:rsidRDefault="00704556" w:rsidP="0012219C">
      <w:pPr>
        <w:pStyle w:val="berschrift1"/>
      </w:pPr>
      <w:bookmarkStart w:id="0" w:name="_Toc85445354"/>
      <w:r>
        <w:t xml:space="preserve">Skriptum: </w:t>
      </w:r>
      <w:bookmarkEnd w:id="0"/>
      <w:r w:rsidR="009A6BC6">
        <w:t>Wortarten</w:t>
      </w:r>
    </w:p>
    <w:p w14:paraId="6B586731" w14:textId="5BC76608" w:rsidR="00EE2313" w:rsidRDefault="00EE2313" w:rsidP="00EE2313">
      <w:pPr>
        <w:rPr>
          <w:b/>
          <w:bCs/>
        </w:rPr>
      </w:pPr>
      <w:r w:rsidRPr="00EE2313">
        <w:rPr>
          <w:b/>
          <w:bCs/>
        </w:rPr>
        <w:t>Eine Grundlagensammlung: Informations- und Übungsmaterial</w:t>
      </w:r>
    </w:p>
    <w:p w14:paraId="56FCF7F4" w14:textId="77777777" w:rsidR="00074E37" w:rsidRDefault="00074E37">
      <w:pPr>
        <w:spacing w:before="0" w:after="200"/>
        <w:rPr>
          <w:b/>
          <w:bCs/>
        </w:rPr>
      </w:pPr>
    </w:p>
    <w:p w14:paraId="5A124047" w14:textId="3F325B16" w:rsidR="00074E37" w:rsidRDefault="00074E37" w:rsidP="00074E37">
      <w:pPr>
        <w:jc w:val="both"/>
      </w:pPr>
      <w:r>
        <w:t>Diese Grundlagensammlung dient als Zusammenfassung und Orientierung für wichtige Themenbereiche der deutschen Grammatik und erhebt</w:t>
      </w:r>
      <w:r w:rsidRPr="00BD269F">
        <w:rPr>
          <w:b/>
          <w:bCs/>
        </w:rPr>
        <w:t xml:space="preserve"> keinen Anspruch auf Vollständigkeit</w:t>
      </w:r>
      <w:r>
        <w:t xml:space="preserve">. Die Informationen sowie die Übungen sollen Anstoß für weitere Vertiefung in die deutsche Sprache geben. Zahlreiche Übungen zu den grammatischen Themen findet man online auf den Seiten der DaF/DaZ-Lehrbücher oder auch unter </w:t>
      </w:r>
      <w:hyperlink r:id="rId8" w:history="1">
        <w:r w:rsidRPr="004D2053">
          <w:rPr>
            <w:rStyle w:val="Hyperlink"/>
          </w:rPr>
          <w:t>https://learningapps.org/index.php?category=89&amp;s</w:t>
        </w:r>
      </w:hyperlink>
      <w:r>
        <w:t xml:space="preserve">.  Einen Überblick über weiterführende Materialien finden Sie auch auf der </w:t>
      </w:r>
      <w:proofErr w:type="spellStart"/>
      <w:r>
        <w:t>learnforever</w:t>
      </w:r>
      <w:proofErr w:type="spellEnd"/>
      <w:r>
        <w:t xml:space="preserve"> Website (</w:t>
      </w:r>
      <w:hyperlink r:id="rId9" w:history="1">
        <w:r w:rsidRPr="00902A84">
          <w:rPr>
            <w:rStyle w:val="Hyperlink"/>
          </w:rPr>
          <w:t>www.learnforever.at</w:t>
        </w:r>
      </w:hyperlink>
      <w:r>
        <w:t xml:space="preserve">). </w:t>
      </w:r>
    </w:p>
    <w:p w14:paraId="0938D038" w14:textId="77777777" w:rsidR="00074E37" w:rsidRDefault="00074E37" w:rsidP="00074E37">
      <w:pPr>
        <w:jc w:val="both"/>
      </w:pPr>
    </w:p>
    <w:p w14:paraId="5359C11F" w14:textId="4190E500" w:rsidR="00074E37" w:rsidRDefault="00074E37" w:rsidP="00074E37">
      <w:pPr>
        <w:jc w:val="both"/>
      </w:pPr>
      <w:r>
        <w:t>Das Skriptum ist in zwei Teile gegliedert: Im ersten Teil finden Sie Informationsmaterial zu den Wortarten, im zweiten Teil befindet sich zugehöriges Übungsmaterial. Beide Teile sind wie folgt aufgeteilt:</w:t>
      </w:r>
    </w:p>
    <w:p w14:paraId="6B54968F" w14:textId="36B8026D" w:rsidR="00074E37" w:rsidRDefault="00074E37" w:rsidP="00074E37">
      <w:r>
        <w:t>Flektierbare Wortarten</w:t>
      </w:r>
    </w:p>
    <w:p w14:paraId="2720E689" w14:textId="77777777" w:rsidR="00074E37" w:rsidRDefault="00074E37" w:rsidP="00074E37">
      <w:pPr>
        <w:pStyle w:val="Listenabsatz"/>
        <w:numPr>
          <w:ilvl w:val="0"/>
          <w:numId w:val="21"/>
        </w:numPr>
      </w:pPr>
      <w:r>
        <w:t>Substantiv und Artikel</w:t>
      </w:r>
    </w:p>
    <w:p w14:paraId="3438CF8A" w14:textId="77777777" w:rsidR="00074E37" w:rsidRDefault="00074E37" w:rsidP="00074E37">
      <w:pPr>
        <w:pStyle w:val="Listenabsatz"/>
        <w:numPr>
          <w:ilvl w:val="0"/>
          <w:numId w:val="21"/>
        </w:numPr>
      </w:pPr>
      <w:r>
        <w:t>Verb</w:t>
      </w:r>
    </w:p>
    <w:p w14:paraId="027EBCB3" w14:textId="77777777" w:rsidR="00074E37" w:rsidRDefault="00074E37" w:rsidP="00074E37">
      <w:pPr>
        <w:pStyle w:val="Listenabsatz"/>
        <w:numPr>
          <w:ilvl w:val="0"/>
          <w:numId w:val="21"/>
        </w:numPr>
      </w:pPr>
      <w:r>
        <w:t>Adjektiv</w:t>
      </w:r>
    </w:p>
    <w:p w14:paraId="5319D127" w14:textId="77777777" w:rsidR="00074E37" w:rsidRDefault="00074E37" w:rsidP="00074E37">
      <w:pPr>
        <w:pStyle w:val="Listenabsatz"/>
        <w:numPr>
          <w:ilvl w:val="0"/>
          <w:numId w:val="21"/>
        </w:numPr>
      </w:pPr>
      <w:r>
        <w:t>Pronomen</w:t>
      </w:r>
    </w:p>
    <w:p w14:paraId="2079B2DE" w14:textId="0D6354C7" w:rsidR="00074E37" w:rsidRDefault="00074E37" w:rsidP="00074E37">
      <w:r>
        <w:t>Unflektierbare Wortarten</w:t>
      </w:r>
    </w:p>
    <w:p w14:paraId="77CFB620" w14:textId="77777777" w:rsidR="00074E37" w:rsidRPr="00B35EB4" w:rsidRDefault="00E24FA0" w:rsidP="00074E37">
      <w:pPr>
        <w:pStyle w:val="Listenabsatz"/>
        <w:numPr>
          <w:ilvl w:val="0"/>
          <w:numId w:val="21"/>
        </w:numPr>
      </w:pPr>
      <w:hyperlink w:anchor="_Das_Adverb" w:history="1">
        <w:r w:rsidR="00074E37" w:rsidRPr="00B35EB4">
          <w:t>Adverb</w:t>
        </w:r>
      </w:hyperlink>
    </w:p>
    <w:p w14:paraId="768AF4C4" w14:textId="77777777" w:rsidR="00074E37" w:rsidRPr="00B35EB4" w:rsidRDefault="00E24FA0" w:rsidP="00074E37">
      <w:pPr>
        <w:pStyle w:val="Listenabsatz"/>
        <w:numPr>
          <w:ilvl w:val="0"/>
          <w:numId w:val="21"/>
        </w:numPr>
      </w:pPr>
      <w:hyperlink w:anchor="_Infoblatt:_Konjunktionen" w:history="1">
        <w:r w:rsidR="00074E37" w:rsidRPr="00B35EB4">
          <w:t>Konjunktion</w:t>
        </w:r>
      </w:hyperlink>
    </w:p>
    <w:p w14:paraId="4BDCE8E1" w14:textId="77777777" w:rsidR="00074E37" w:rsidRPr="00B35EB4" w:rsidRDefault="00074E37" w:rsidP="00074E37">
      <w:pPr>
        <w:pStyle w:val="Listenabsatz"/>
        <w:numPr>
          <w:ilvl w:val="0"/>
          <w:numId w:val="21"/>
        </w:numPr>
      </w:pPr>
      <w:r w:rsidRPr="00B35EB4">
        <w:fldChar w:fldCharType="begin"/>
      </w:r>
      <w:r w:rsidRPr="00B35EB4">
        <w:instrText xml:space="preserve"> HYPERLINK  \l "_Infoblatt:_Präpositionen" </w:instrText>
      </w:r>
      <w:r w:rsidRPr="00B35EB4">
        <w:fldChar w:fldCharType="separate"/>
      </w:r>
      <w:r w:rsidRPr="00B35EB4">
        <w:t>Interjektion</w:t>
      </w:r>
    </w:p>
    <w:p w14:paraId="74DEEC4E" w14:textId="77777777" w:rsidR="00074E37" w:rsidRPr="00B35EB4" w:rsidRDefault="00074E37" w:rsidP="00074E37">
      <w:pPr>
        <w:pStyle w:val="Listenabsatz"/>
        <w:numPr>
          <w:ilvl w:val="0"/>
          <w:numId w:val="21"/>
        </w:numPr>
      </w:pPr>
      <w:r w:rsidRPr="00B35EB4">
        <w:fldChar w:fldCharType="end"/>
      </w:r>
      <w:r w:rsidRPr="00B35EB4">
        <w:fldChar w:fldCharType="begin"/>
      </w:r>
      <w:r w:rsidRPr="00B35EB4">
        <w:instrText xml:space="preserve"> HYPERLINK  \l "_Infoblatt:_Präpositionen_1" </w:instrText>
      </w:r>
      <w:r w:rsidRPr="00B35EB4">
        <w:fldChar w:fldCharType="separate"/>
      </w:r>
      <w:r w:rsidRPr="00B35EB4">
        <w:t>Präposition</w:t>
      </w:r>
    </w:p>
    <w:p w14:paraId="271C741C" w14:textId="77777777" w:rsidR="00074E37" w:rsidRDefault="00074E37" w:rsidP="00074E37">
      <w:r w:rsidRPr="00B35EB4">
        <w:fldChar w:fldCharType="end"/>
      </w:r>
    </w:p>
    <w:p w14:paraId="067A1E78" w14:textId="2A020EF3" w:rsidR="00074E37" w:rsidRDefault="00074E37" w:rsidP="00074E37">
      <w:pPr>
        <w:jc w:val="both"/>
      </w:pPr>
      <w:r>
        <w:t>Das Inhaltsverzeichnis enthält Links, mit denen Sie direkt zu den gewünschten Seiten blättern</w:t>
      </w:r>
      <w:r w:rsidR="00BD269F">
        <w:t xml:space="preserve"> können</w:t>
      </w:r>
      <w:r>
        <w:t>.</w:t>
      </w:r>
    </w:p>
    <w:p w14:paraId="0BA22610" w14:textId="4DF54FA3" w:rsidR="00074E37" w:rsidRDefault="00074E37">
      <w:pPr>
        <w:spacing w:before="0" w:after="200"/>
        <w:rPr>
          <w:b/>
          <w:bCs/>
        </w:rPr>
      </w:pPr>
      <w:r>
        <w:rPr>
          <w:b/>
          <w:bCs/>
        </w:rPr>
        <w:br w:type="page"/>
      </w:r>
    </w:p>
    <w:p w14:paraId="60E40554" w14:textId="77777777" w:rsidR="00074E37" w:rsidRDefault="00074E37" w:rsidP="00EE2313">
      <w:pPr>
        <w:rPr>
          <w:b/>
          <w:bCs/>
        </w:rPr>
      </w:pPr>
    </w:p>
    <w:p w14:paraId="4B86BF9F" w14:textId="26765DAF" w:rsidR="00EE2313" w:rsidRDefault="00EE2313" w:rsidP="00EE2313">
      <w:pPr>
        <w:rPr>
          <w:b/>
          <w:bCs/>
        </w:rPr>
      </w:pPr>
    </w:p>
    <w:sdt>
      <w:sdtPr>
        <w:rPr>
          <w:rFonts w:ascii="Arial" w:eastAsia="Times New Roman" w:hAnsi="Arial" w:cs="Arial"/>
          <w:color w:val="auto"/>
          <w:sz w:val="24"/>
          <w:szCs w:val="20"/>
        </w:rPr>
        <w:id w:val="-121232006"/>
        <w:docPartObj>
          <w:docPartGallery w:val="Table of Contents"/>
          <w:docPartUnique/>
        </w:docPartObj>
      </w:sdtPr>
      <w:sdtEndPr>
        <w:rPr>
          <w:b/>
          <w:bCs/>
        </w:rPr>
      </w:sdtEndPr>
      <w:sdtContent>
        <w:p w14:paraId="01523067" w14:textId="30B0741F" w:rsidR="00C711CA" w:rsidRDefault="00C711CA">
          <w:pPr>
            <w:pStyle w:val="Inhaltsverzeichnisberschrift"/>
          </w:pPr>
          <w:r>
            <w:t>Inhalt</w:t>
          </w:r>
        </w:p>
        <w:p w14:paraId="1F4E887C" w14:textId="2E5E888C" w:rsidR="00B971AD" w:rsidRDefault="009B2B66">
          <w:pPr>
            <w:pStyle w:val="Verzeichnis1"/>
            <w:tabs>
              <w:tab w:val="right" w:leader="dot" w:pos="9060"/>
            </w:tabs>
            <w:rPr>
              <w:rFonts w:asciiTheme="minorHAnsi" w:eastAsiaTheme="minorEastAsia" w:hAnsiTheme="minorHAnsi" w:cstheme="minorBidi"/>
              <w:noProof/>
              <w:sz w:val="22"/>
              <w:szCs w:val="22"/>
              <w:lang w:val="de-AT" w:eastAsia="de-AT"/>
            </w:rPr>
          </w:pPr>
          <w:r>
            <w:fldChar w:fldCharType="begin"/>
          </w:r>
          <w:r>
            <w:instrText xml:space="preserve"> TOC \o "1-1" \h \z \u </w:instrText>
          </w:r>
          <w:r>
            <w:fldChar w:fldCharType="separate"/>
          </w:r>
          <w:hyperlink w:anchor="_Toc85445354" w:history="1">
            <w:r w:rsidR="00B971AD" w:rsidRPr="007E1E5B">
              <w:rPr>
                <w:rStyle w:val="Hyperlink"/>
                <w:noProof/>
              </w:rPr>
              <w:t>Das 1x1 der deutschen Grammatik</w:t>
            </w:r>
            <w:r w:rsidR="00B971AD">
              <w:rPr>
                <w:noProof/>
                <w:webHidden/>
              </w:rPr>
              <w:tab/>
            </w:r>
            <w:r w:rsidR="00B971AD">
              <w:rPr>
                <w:noProof/>
                <w:webHidden/>
              </w:rPr>
              <w:fldChar w:fldCharType="begin"/>
            </w:r>
            <w:r w:rsidR="00B971AD">
              <w:rPr>
                <w:noProof/>
                <w:webHidden/>
              </w:rPr>
              <w:instrText xml:space="preserve"> PAGEREF _Toc85445354 \h </w:instrText>
            </w:r>
            <w:r w:rsidR="00B971AD">
              <w:rPr>
                <w:noProof/>
                <w:webHidden/>
              </w:rPr>
            </w:r>
            <w:r w:rsidR="00B971AD">
              <w:rPr>
                <w:noProof/>
                <w:webHidden/>
              </w:rPr>
              <w:fldChar w:fldCharType="separate"/>
            </w:r>
            <w:r w:rsidR="00B971AD">
              <w:rPr>
                <w:noProof/>
                <w:webHidden/>
              </w:rPr>
              <w:t>1</w:t>
            </w:r>
            <w:r w:rsidR="00B971AD">
              <w:rPr>
                <w:noProof/>
                <w:webHidden/>
              </w:rPr>
              <w:fldChar w:fldCharType="end"/>
            </w:r>
          </w:hyperlink>
        </w:p>
        <w:p w14:paraId="22D6C3B5" w14:textId="46277C61"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5" w:history="1">
            <w:r w:rsidR="00B971AD" w:rsidRPr="007E1E5B">
              <w:rPr>
                <w:rStyle w:val="Hyperlink"/>
                <w:noProof/>
              </w:rPr>
              <w:t>Infoblatt: Das Substantiv</w:t>
            </w:r>
            <w:r w:rsidR="00B971AD">
              <w:rPr>
                <w:noProof/>
                <w:webHidden/>
              </w:rPr>
              <w:tab/>
            </w:r>
            <w:r w:rsidR="00B971AD">
              <w:rPr>
                <w:noProof/>
                <w:webHidden/>
              </w:rPr>
              <w:fldChar w:fldCharType="begin"/>
            </w:r>
            <w:r w:rsidR="00B971AD">
              <w:rPr>
                <w:noProof/>
                <w:webHidden/>
              </w:rPr>
              <w:instrText xml:space="preserve"> PAGEREF _Toc85445355 \h </w:instrText>
            </w:r>
            <w:r w:rsidR="00B971AD">
              <w:rPr>
                <w:noProof/>
                <w:webHidden/>
              </w:rPr>
            </w:r>
            <w:r w:rsidR="00B971AD">
              <w:rPr>
                <w:noProof/>
                <w:webHidden/>
              </w:rPr>
              <w:fldChar w:fldCharType="separate"/>
            </w:r>
            <w:r w:rsidR="00B971AD">
              <w:rPr>
                <w:noProof/>
                <w:webHidden/>
              </w:rPr>
              <w:t>3</w:t>
            </w:r>
            <w:r w:rsidR="00B971AD">
              <w:rPr>
                <w:noProof/>
                <w:webHidden/>
              </w:rPr>
              <w:fldChar w:fldCharType="end"/>
            </w:r>
          </w:hyperlink>
        </w:p>
        <w:p w14:paraId="241EB53F" w14:textId="3A33D222"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6" w:history="1">
            <w:r w:rsidR="00B971AD" w:rsidRPr="007E1E5B">
              <w:rPr>
                <w:rStyle w:val="Hyperlink"/>
                <w:noProof/>
              </w:rPr>
              <w:t>Infoblatt: Das Verb</w:t>
            </w:r>
            <w:r w:rsidR="00B971AD">
              <w:rPr>
                <w:noProof/>
                <w:webHidden/>
              </w:rPr>
              <w:tab/>
            </w:r>
            <w:r w:rsidR="00B971AD">
              <w:rPr>
                <w:noProof/>
                <w:webHidden/>
              </w:rPr>
              <w:fldChar w:fldCharType="begin"/>
            </w:r>
            <w:r w:rsidR="00B971AD">
              <w:rPr>
                <w:noProof/>
                <w:webHidden/>
              </w:rPr>
              <w:instrText xml:space="preserve"> PAGEREF _Toc85445356 \h </w:instrText>
            </w:r>
            <w:r w:rsidR="00B971AD">
              <w:rPr>
                <w:noProof/>
                <w:webHidden/>
              </w:rPr>
            </w:r>
            <w:r w:rsidR="00B971AD">
              <w:rPr>
                <w:noProof/>
                <w:webHidden/>
              </w:rPr>
              <w:fldChar w:fldCharType="separate"/>
            </w:r>
            <w:r w:rsidR="00B971AD">
              <w:rPr>
                <w:noProof/>
                <w:webHidden/>
              </w:rPr>
              <w:t>8</w:t>
            </w:r>
            <w:r w:rsidR="00B971AD">
              <w:rPr>
                <w:noProof/>
                <w:webHidden/>
              </w:rPr>
              <w:fldChar w:fldCharType="end"/>
            </w:r>
          </w:hyperlink>
        </w:p>
        <w:p w14:paraId="491BF818" w14:textId="37E94826"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7" w:history="1">
            <w:r w:rsidR="00B971AD" w:rsidRPr="007E1E5B">
              <w:rPr>
                <w:rStyle w:val="Hyperlink"/>
                <w:noProof/>
              </w:rPr>
              <w:t>Infoblatt: Das Adjektiv</w:t>
            </w:r>
            <w:r w:rsidR="00B971AD">
              <w:rPr>
                <w:noProof/>
                <w:webHidden/>
              </w:rPr>
              <w:tab/>
            </w:r>
            <w:r w:rsidR="00B971AD">
              <w:rPr>
                <w:noProof/>
                <w:webHidden/>
              </w:rPr>
              <w:fldChar w:fldCharType="begin"/>
            </w:r>
            <w:r w:rsidR="00B971AD">
              <w:rPr>
                <w:noProof/>
                <w:webHidden/>
              </w:rPr>
              <w:instrText xml:space="preserve"> PAGEREF _Toc85445357 \h </w:instrText>
            </w:r>
            <w:r w:rsidR="00B971AD">
              <w:rPr>
                <w:noProof/>
                <w:webHidden/>
              </w:rPr>
            </w:r>
            <w:r w:rsidR="00B971AD">
              <w:rPr>
                <w:noProof/>
                <w:webHidden/>
              </w:rPr>
              <w:fldChar w:fldCharType="separate"/>
            </w:r>
            <w:r w:rsidR="00B971AD">
              <w:rPr>
                <w:noProof/>
                <w:webHidden/>
              </w:rPr>
              <w:t>12</w:t>
            </w:r>
            <w:r w:rsidR="00B971AD">
              <w:rPr>
                <w:noProof/>
                <w:webHidden/>
              </w:rPr>
              <w:fldChar w:fldCharType="end"/>
            </w:r>
          </w:hyperlink>
        </w:p>
        <w:p w14:paraId="51099220" w14:textId="15A5270F"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8" w:history="1">
            <w:r w:rsidR="00B971AD" w:rsidRPr="007E1E5B">
              <w:rPr>
                <w:rStyle w:val="Hyperlink"/>
                <w:noProof/>
              </w:rPr>
              <w:t>Infoblatt: Pronomen</w:t>
            </w:r>
            <w:r w:rsidR="00B971AD">
              <w:rPr>
                <w:noProof/>
                <w:webHidden/>
              </w:rPr>
              <w:tab/>
            </w:r>
            <w:r w:rsidR="00B971AD">
              <w:rPr>
                <w:noProof/>
                <w:webHidden/>
              </w:rPr>
              <w:fldChar w:fldCharType="begin"/>
            </w:r>
            <w:r w:rsidR="00B971AD">
              <w:rPr>
                <w:noProof/>
                <w:webHidden/>
              </w:rPr>
              <w:instrText xml:space="preserve"> PAGEREF _Toc85445358 \h </w:instrText>
            </w:r>
            <w:r w:rsidR="00B971AD">
              <w:rPr>
                <w:noProof/>
                <w:webHidden/>
              </w:rPr>
            </w:r>
            <w:r w:rsidR="00B971AD">
              <w:rPr>
                <w:noProof/>
                <w:webHidden/>
              </w:rPr>
              <w:fldChar w:fldCharType="separate"/>
            </w:r>
            <w:r w:rsidR="00B971AD">
              <w:rPr>
                <w:noProof/>
                <w:webHidden/>
              </w:rPr>
              <w:t>16</w:t>
            </w:r>
            <w:r w:rsidR="00B971AD">
              <w:rPr>
                <w:noProof/>
                <w:webHidden/>
              </w:rPr>
              <w:fldChar w:fldCharType="end"/>
            </w:r>
          </w:hyperlink>
        </w:p>
        <w:p w14:paraId="7737B48E" w14:textId="573ECB43"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9" w:history="1">
            <w:r w:rsidR="00B971AD" w:rsidRPr="007E1E5B">
              <w:rPr>
                <w:rStyle w:val="Hyperlink"/>
                <w:noProof/>
              </w:rPr>
              <w:t>Infoblatt: Das Adverb</w:t>
            </w:r>
            <w:r w:rsidR="00B971AD">
              <w:rPr>
                <w:noProof/>
                <w:webHidden/>
              </w:rPr>
              <w:tab/>
            </w:r>
            <w:r w:rsidR="00B971AD">
              <w:rPr>
                <w:noProof/>
                <w:webHidden/>
              </w:rPr>
              <w:fldChar w:fldCharType="begin"/>
            </w:r>
            <w:r w:rsidR="00B971AD">
              <w:rPr>
                <w:noProof/>
                <w:webHidden/>
              </w:rPr>
              <w:instrText xml:space="preserve"> PAGEREF _Toc85445359 \h </w:instrText>
            </w:r>
            <w:r w:rsidR="00B971AD">
              <w:rPr>
                <w:noProof/>
                <w:webHidden/>
              </w:rPr>
            </w:r>
            <w:r w:rsidR="00B971AD">
              <w:rPr>
                <w:noProof/>
                <w:webHidden/>
              </w:rPr>
              <w:fldChar w:fldCharType="separate"/>
            </w:r>
            <w:r w:rsidR="00B971AD">
              <w:rPr>
                <w:noProof/>
                <w:webHidden/>
              </w:rPr>
              <w:t>18</w:t>
            </w:r>
            <w:r w:rsidR="00B971AD">
              <w:rPr>
                <w:noProof/>
                <w:webHidden/>
              </w:rPr>
              <w:fldChar w:fldCharType="end"/>
            </w:r>
          </w:hyperlink>
        </w:p>
        <w:p w14:paraId="2F16B11C" w14:textId="0C064B4D"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0" w:history="1">
            <w:r w:rsidR="00B971AD" w:rsidRPr="007E1E5B">
              <w:rPr>
                <w:rStyle w:val="Hyperlink"/>
                <w:noProof/>
              </w:rPr>
              <w:t>Infoblatt: Konjunktionen</w:t>
            </w:r>
            <w:r w:rsidR="00B971AD">
              <w:rPr>
                <w:noProof/>
                <w:webHidden/>
              </w:rPr>
              <w:tab/>
            </w:r>
            <w:r w:rsidR="00B971AD">
              <w:rPr>
                <w:noProof/>
                <w:webHidden/>
              </w:rPr>
              <w:fldChar w:fldCharType="begin"/>
            </w:r>
            <w:r w:rsidR="00B971AD">
              <w:rPr>
                <w:noProof/>
                <w:webHidden/>
              </w:rPr>
              <w:instrText xml:space="preserve"> PAGEREF _Toc85445360 \h </w:instrText>
            </w:r>
            <w:r w:rsidR="00B971AD">
              <w:rPr>
                <w:noProof/>
                <w:webHidden/>
              </w:rPr>
            </w:r>
            <w:r w:rsidR="00B971AD">
              <w:rPr>
                <w:noProof/>
                <w:webHidden/>
              </w:rPr>
              <w:fldChar w:fldCharType="separate"/>
            </w:r>
            <w:r w:rsidR="00B971AD">
              <w:rPr>
                <w:noProof/>
                <w:webHidden/>
              </w:rPr>
              <w:t>19</w:t>
            </w:r>
            <w:r w:rsidR="00B971AD">
              <w:rPr>
                <w:noProof/>
                <w:webHidden/>
              </w:rPr>
              <w:fldChar w:fldCharType="end"/>
            </w:r>
          </w:hyperlink>
        </w:p>
        <w:p w14:paraId="14954D06" w14:textId="7082632B"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1" w:history="1">
            <w:r w:rsidR="00B971AD" w:rsidRPr="007E1E5B">
              <w:rPr>
                <w:rStyle w:val="Hyperlink"/>
                <w:noProof/>
              </w:rPr>
              <w:t>Infoblatt: Die Interjektion</w:t>
            </w:r>
            <w:r w:rsidR="00B971AD">
              <w:rPr>
                <w:noProof/>
                <w:webHidden/>
              </w:rPr>
              <w:tab/>
            </w:r>
            <w:r w:rsidR="00B971AD">
              <w:rPr>
                <w:noProof/>
                <w:webHidden/>
              </w:rPr>
              <w:fldChar w:fldCharType="begin"/>
            </w:r>
            <w:r w:rsidR="00B971AD">
              <w:rPr>
                <w:noProof/>
                <w:webHidden/>
              </w:rPr>
              <w:instrText xml:space="preserve"> PAGEREF _Toc85445361 \h </w:instrText>
            </w:r>
            <w:r w:rsidR="00B971AD">
              <w:rPr>
                <w:noProof/>
                <w:webHidden/>
              </w:rPr>
            </w:r>
            <w:r w:rsidR="00B971AD">
              <w:rPr>
                <w:noProof/>
                <w:webHidden/>
              </w:rPr>
              <w:fldChar w:fldCharType="separate"/>
            </w:r>
            <w:r w:rsidR="00B971AD">
              <w:rPr>
                <w:noProof/>
                <w:webHidden/>
              </w:rPr>
              <w:t>20</w:t>
            </w:r>
            <w:r w:rsidR="00B971AD">
              <w:rPr>
                <w:noProof/>
                <w:webHidden/>
              </w:rPr>
              <w:fldChar w:fldCharType="end"/>
            </w:r>
          </w:hyperlink>
        </w:p>
        <w:p w14:paraId="3EB8AE74" w14:textId="3EF8550F"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2" w:history="1">
            <w:r w:rsidR="00B971AD" w:rsidRPr="007E1E5B">
              <w:rPr>
                <w:rStyle w:val="Hyperlink"/>
                <w:noProof/>
              </w:rPr>
              <w:t>Infoblatt: Präpositionen</w:t>
            </w:r>
            <w:r w:rsidR="00B971AD">
              <w:rPr>
                <w:noProof/>
                <w:webHidden/>
              </w:rPr>
              <w:tab/>
            </w:r>
            <w:r w:rsidR="00B971AD">
              <w:rPr>
                <w:noProof/>
                <w:webHidden/>
              </w:rPr>
              <w:fldChar w:fldCharType="begin"/>
            </w:r>
            <w:r w:rsidR="00B971AD">
              <w:rPr>
                <w:noProof/>
                <w:webHidden/>
              </w:rPr>
              <w:instrText xml:space="preserve"> PAGEREF _Toc85445362 \h </w:instrText>
            </w:r>
            <w:r w:rsidR="00B971AD">
              <w:rPr>
                <w:noProof/>
                <w:webHidden/>
              </w:rPr>
            </w:r>
            <w:r w:rsidR="00B971AD">
              <w:rPr>
                <w:noProof/>
                <w:webHidden/>
              </w:rPr>
              <w:fldChar w:fldCharType="separate"/>
            </w:r>
            <w:r w:rsidR="00B971AD">
              <w:rPr>
                <w:noProof/>
                <w:webHidden/>
              </w:rPr>
              <w:t>21</w:t>
            </w:r>
            <w:r w:rsidR="00B971AD">
              <w:rPr>
                <w:noProof/>
                <w:webHidden/>
              </w:rPr>
              <w:fldChar w:fldCharType="end"/>
            </w:r>
          </w:hyperlink>
        </w:p>
        <w:p w14:paraId="4E0978B9" w14:textId="2D8C8F43"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3" w:history="1">
            <w:r w:rsidR="00B971AD" w:rsidRPr="007E1E5B">
              <w:rPr>
                <w:rStyle w:val="Hyperlink"/>
                <w:noProof/>
              </w:rPr>
              <w:t>Arbeitsblatt: Das Substantiv</w:t>
            </w:r>
            <w:r w:rsidR="00B971AD">
              <w:rPr>
                <w:noProof/>
                <w:webHidden/>
              </w:rPr>
              <w:tab/>
            </w:r>
            <w:r w:rsidR="00B971AD">
              <w:rPr>
                <w:noProof/>
                <w:webHidden/>
              </w:rPr>
              <w:fldChar w:fldCharType="begin"/>
            </w:r>
            <w:r w:rsidR="00B971AD">
              <w:rPr>
                <w:noProof/>
                <w:webHidden/>
              </w:rPr>
              <w:instrText xml:space="preserve"> PAGEREF _Toc85445363 \h </w:instrText>
            </w:r>
            <w:r w:rsidR="00B971AD">
              <w:rPr>
                <w:noProof/>
                <w:webHidden/>
              </w:rPr>
            </w:r>
            <w:r w:rsidR="00B971AD">
              <w:rPr>
                <w:noProof/>
                <w:webHidden/>
              </w:rPr>
              <w:fldChar w:fldCharType="separate"/>
            </w:r>
            <w:r w:rsidR="00B971AD">
              <w:rPr>
                <w:noProof/>
                <w:webHidden/>
              </w:rPr>
              <w:t>24</w:t>
            </w:r>
            <w:r w:rsidR="00B971AD">
              <w:rPr>
                <w:noProof/>
                <w:webHidden/>
              </w:rPr>
              <w:fldChar w:fldCharType="end"/>
            </w:r>
          </w:hyperlink>
        </w:p>
        <w:p w14:paraId="5C693037" w14:textId="46FF3777"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4" w:history="1">
            <w:r w:rsidR="00B971AD" w:rsidRPr="007E1E5B">
              <w:rPr>
                <w:rStyle w:val="Hyperlink"/>
                <w:noProof/>
              </w:rPr>
              <w:t>Arbeitsblatt: Das Verb</w:t>
            </w:r>
            <w:r w:rsidR="00B971AD">
              <w:rPr>
                <w:noProof/>
                <w:webHidden/>
              </w:rPr>
              <w:tab/>
            </w:r>
            <w:r w:rsidR="00B971AD">
              <w:rPr>
                <w:noProof/>
                <w:webHidden/>
              </w:rPr>
              <w:fldChar w:fldCharType="begin"/>
            </w:r>
            <w:r w:rsidR="00B971AD">
              <w:rPr>
                <w:noProof/>
                <w:webHidden/>
              </w:rPr>
              <w:instrText xml:space="preserve"> PAGEREF _Toc85445364 \h </w:instrText>
            </w:r>
            <w:r w:rsidR="00B971AD">
              <w:rPr>
                <w:noProof/>
                <w:webHidden/>
              </w:rPr>
            </w:r>
            <w:r w:rsidR="00B971AD">
              <w:rPr>
                <w:noProof/>
                <w:webHidden/>
              </w:rPr>
              <w:fldChar w:fldCharType="separate"/>
            </w:r>
            <w:r w:rsidR="00B971AD">
              <w:rPr>
                <w:noProof/>
                <w:webHidden/>
              </w:rPr>
              <w:t>26</w:t>
            </w:r>
            <w:r w:rsidR="00B971AD">
              <w:rPr>
                <w:noProof/>
                <w:webHidden/>
              </w:rPr>
              <w:fldChar w:fldCharType="end"/>
            </w:r>
          </w:hyperlink>
        </w:p>
        <w:p w14:paraId="4A6B941B" w14:textId="563D243C"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5" w:history="1">
            <w:r w:rsidR="00B971AD" w:rsidRPr="007E1E5B">
              <w:rPr>
                <w:rStyle w:val="Hyperlink"/>
                <w:noProof/>
              </w:rPr>
              <w:t>Arbeitsblatt: Das Adjektiv</w:t>
            </w:r>
            <w:r w:rsidR="00B971AD">
              <w:rPr>
                <w:noProof/>
                <w:webHidden/>
              </w:rPr>
              <w:tab/>
            </w:r>
            <w:r w:rsidR="00B971AD">
              <w:rPr>
                <w:noProof/>
                <w:webHidden/>
              </w:rPr>
              <w:fldChar w:fldCharType="begin"/>
            </w:r>
            <w:r w:rsidR="00B971AD">
              <w:rPr>
                <w:noProof/>
                <w:webHidden/>
              </w:rPr>
              <w:instrText xml:space="preserve"> PAGEREF _Toc85445365 \h </w:instrText>
            </w:r>
            <w:r w:rsidR="00B971AD">
              <w:rPr>
                <w:noProof/>
                <w:webHidden/>
              </w:rPr>
            </w:r>
            <w:r w:rsidR="00B971AD">
              <w:rPr>
                <w:noProof/>
                <w:webHidden/>
              </w:rPr>
              <w:fldChar w:fldCharType="separate"/>
            </w:r>
            <w:r w:rsidR="00B971AD">
              <w:rPr>
                <w:noProof/>
                <w:webHidden/>
              </w:rPr>
              <w:t>28</w:t>
            </w:r>
            <w:r w:rsidR="00B971AD">
              <w:rPr>
                <w:noProof/>
                <w:webHidden/>
              </w:rPr>
              <w:fldChar w:fldCharType="end"/>
            </w:r>
          </w:hyperlink>
        </w:p>
        <w:p w14:paraId="1C1DBFC1" w14:textId="37EAF265"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6" w:history="1">
            <w:r w:rsidR="00B971AD" w:rsidRPr="007E1E5B">
              <w:rPr>
                <w:rStyle w:val="Hyperlink"/>
                <w:noProof/>
              </w:rPr>
              <w:t>Arbeitsblatt: Pronomen</w:t>
            </w:r>
            <w:r w:rsidR="00B971AD">
              <w:rPr>
                <w:noProof/>
                <w:webHidden/>
              </w:rPr>
              <w:tab/>
            </w:r>
            <w:r w:rsidR="00B971AD">
              <w:rPr>
                <w:noProof/>
                <w:webHidden/>
              </w:rPr>
              <w:fldChar w:fldCharType="begin"/>
            </w:r>
            <w:r w:rsidR="00B971AD">
              <w:rPr>
                <w:noProof/>
                <w:webHidden/>
              </w:rPr>
              <w:instrText xml:space="preserve"> PAGEREF _Toc85445366 \h </w:instrText>
            </w:r>
            <w:r w:rsidR="00B971AD">
              <w:rPr>
                <w:noProof/>
                <w:webHidden/>
              </w:rPr>
            </w:r>
            <w:r w:rsidR="00B971AD">
              <w:rPr>
                <w:noProof/>
                <w:webHidden/>
              </w:rPr>
              <w:fldChar w:fldCharType="separate"/>
            </w:r>
            <w:r w:rsidR="00B971AD">
              <w:rPr>
                <w:noProof/>
                <w:webHidden/>
              </w:rPr>
              <w:t>30</w:t>
            </w:r>
            <w:r w:rsidR="00B971AD">
              <w:rPr>
                <w:noProof/>
                <w:webHidden/>
              </w:rPr>
              <w:fldChar w:fldCharType="end"/>
            </w:r>
          </w:hyperlink>
        </w:p>
        <w:p w14:paraId="3C5210D3" w14:textId="310B84C4"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7" w:history="1">
            <w:r w:rsidR="00B971AD" w:rsidRPr="007E1E5B">
              <w:rPr>
                <w:rStyle w:val="Hyperlink"/>
                <w:noProof/>
              </w:rPr>
              <w:t>Arbeitsblatt: Das Adverb</w:t>
            </w:r>
            <w:r w:rsidR="00B971AD">
              <w:rPr>
                <w:noProof/>
                <w:webHidden/>
              </w:rPr>
              <w:tab/>
            </w:r>
            <w:r w:rsidR="00B971AD">
              <w:rPr>
                <w:noProof/>
                <w:webHidden/>
              </w:rPr>
              <w:fldChar w:fldCharType="begin"/>
            </w:r>
            <w:r w:rsidR="00B971AD">
              <w:rPr>
                <w:noProof/>
                <w:webHidden/>
              </w:rPr>
              <w:instrText xml:space="preserve"> PAGEREF _Toc85445367 \h </w:instrText>
            </w:r>
            <w:r w:rsidR="00B971AD">
              <w:rPr>
                <w:noProof/>
                <w:webHidden/>
              </w:rPr>
            </w:r>
            <w:r w:rsidR="00B971AD">
              <w:rPr>
                <w:noProof/>
                <w:webHidden/>
              </w:rPr>
              <w:fldChar w:fldCharType="separate"/>
            </w:r>
            <w:r w:rsidR="00B971AD">
              <w:rPr>
                <w:noProof/>
                <w:webHidden/>
              </w:rPr>
              <w:t>32</w:t>
            </w:r>
            <w:r w:rsidR="00B971AD">
              <w:rPr>
                <w:noProof/>
                <w:webHidden/>
              </w:rPr>
              <w:fldChar w:fldCharType="end"/>
            </w:r>
          </w:hyperlink>
        </w:p>
        <w:p w14:paraId="335C53F5" w14:textId="6B76143E"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8" w:history="1">
            <w:r w:rsidR="00B971AD" w:rsidRPr="007E1E5B">
              <w:rPr>
                <w:rStyle w:val="Hyperlink"/>
                <w:noProof/>
              </w:rPr>
              <w:t>Arbeitsblatt: Konjunktionen</w:t>
            </w:r>
            <w:r w:rsidR="00B971AD">
              <w:rPr>
                <w:noProof/>
                <w:webHidden/>
              </w:rPr>
              <w:tab/>
            </w:r>
            <w:r w:rsidR="00B971AD">
              <w:rPr>
                <w:noProof/>
                <w:webHidden/>
              </w:rPr>
              <w:fldChar w:fldCharType="begin"/>
            </w:r>
            <w:r w:rsidR="00B971AD">
              <w:rPr>
                <w:noProof/>
                <w:webHidden/>
              </w:rPr>
              <w:instrText xml:space="preserve"> PAGEREF _Toc85445368 \h </w:instrText>
            </w:r>
            <w:r w:rsidR="00B971AD">
              <w:rPr>
                <w:noProof/>
                <w:webHidden/>
              </w:rPr>
            </w:r>
            <w:r w:rsidR="00B971AD">
              <w:rPr>
                <w:noProof/>
                <w:webHidden/>
              </w:rPr>
              <w:fldChar w:fldCharType="separate"/>
            </w:r>
            <w:r w:rsidR="00B971AD">
              <w:rPr>
                <w:noProof/>
                <w:webHidden/>
              </w:rPr>
              <w:t>33</w:t>
            </w:r>
            <w:r w:rsidR="00B971AD">
              <w:rPr>
                <w:noProof/>
                <w:webHidden/>
              </w:rPr>
              <w:fldChar w:fldCharType="end"/>
            </w:r>
          </w:hyperlink>
        </w:p>
        <w:p w14:paraId="780DA7A8" w14:textId="3E1784D9"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9" w:history="1">
            <w:r w:rsidR="00B971AD" w:rsidRPr="007E1E5B">
              <w:rPr>
                <w:rStyle w:val="Hyperlink"/>
                <w:noProof/>
              </w:rPr>
              <w:t>Arbeitsblatt: Die Interjektion</w:t>
            </w:r>
            <w:r w:rsidR="00B971AD">
              <w:rPr>
                <w:noProof/>
                <w:webHidden/>
              </w:rPr>
              <w:tab/>
            </w:r>
            <w:r w:rsidR="00B971AD">
              <w:rPr>
                <w:noProof/>
                <w:webHidden/>
              </w:rPr>
              <w:fldChar w:fldCharType="begin"/>
            </w:r>
            <w:r w:rsidR="00B971AD">
              <w:rPr>
                <w:noProof/>
                <w:webHidden/>
              </w:rPr>
              <w:instrText xml:space="preserve"> PAGEREF _Toc85445369 \h </w:instrText>
            </w:r>
            <w:r w:rsidR="00B971AD">
              <w:rPr>
                <w:noProof/>
                <w:webHidden/>
              </w:rPr>
            </w:r>
            <w:r w:rsidR="00B971AD">
              <w:rPr>
                <w:noProof/>
                <w:webHidden/>
              </w:rPr>
              <w:fldChar w:fldCharType="separate"/>
            </w:r>
            <w:r w:rsidR="00B971AD">
              <w:rPr>
                <w:noProof/>
                <w:webHidden/>
              </w:rPr>
              <w:t>35</w:t>
            </w:r>
            <w:r w:rsidR="00B971AD">
              <w:rPr>
                <w:noProof/>
                <w:webHidden/>
              </w:rPr>
              <w:fldChar w:fldCharType="end"/>
            </w:r>
          </w:hyperlink>
        </w:p>
        <w:p w14:paraId="3EE5C713" w14:textId="32E793B0" w:rsidR="00B971AD" w:rsidRDefault="00E24FA0">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70" w:history="1">
            <w:r w:rsidR="00B971AD" w:rsidRPr="007E1E5B">
              <w:rPr>
                <w:rStyle w:val="Hyperlink"/>
                <w:noProof/>
              </w:rPr>
              <w:t>Arbeitsblatt: Präpositionen</w:t>
            </w:r>
            <w:r w:rsidR="00B971AD">
              <w:rPr>
                <w:noProof/>
                <w:webHidden/>
              </w:rPr>
              <w:tab/>
            </w:r>
            <w:r w:rsidR="00B971AD">
              <w:rPr>
                <w:noProof/>
                <w:webHidden/>
              </w:rPr>
              <w:fldChar w:fldCharType="begin"/>
            </w:r>
            <w:r w:rsidR="00B971AD">
              <w:rPr>
                <w:noProof/>
                <w:webHidden/>
              </w:rPr>
              <w:instrText xml:space="preserve"> PAGEREF _Toc85445370 \h </w:instrText>
            </w:r>
            <w:r w:rsidR="00B971AD">
              <w:rPr>
                <w:noProof/>
                <w:webHidden/>
              </w:rPr>
            </w:r>
            <w:r w:rsidR="00B971AD">
              <w:rPr>
                <w:noProof/>
                <w:webHidden/>
              </w:rPr>
              <w:fldChar w:fldCharType="separate"/>
            </w:r>
            <w:r w:rsidR="00B971AD">
              <w:rPr>
                <w:noProof/>
                <w:webHidden/>
              </w:rPr>
              <w:t>36</w:t>
            </w:r>
            <w:r w:rsidR="00B971AD">
              <w:rPr>
                <w:noProof/>
                <w:webHidden/>
              </w:rPr>
              <w:fldChar w:fldCharType="end"/>
            </w:r>
          </w:hyperlink>
        </w:p>
        <w:p w14:paraId="49179E95" w14:textId="1013053D" w:rsidR="00C711CA" w:rsidRDefault="009B2B66">
          <w:r>
            <w:fldChar w:fldCharType="end"/>
          </w:r>
        </w:p>
      </w:sdtContent>
    </w:sdt>
    <w:p w14:paraId="25F4C783" w14:textId="3A96A443" w:rsidR="00C711CA" w:rsidRDefault="00C711CA" w:rsidP="00EE2313">
      <w:pPr>
        <w:rPr>
          <w:b/>
          <w:bCs/>
        </w:rPr>
      </w:pPr>
    </w:p>
    <w:p w14:paraId="4028769B" w14:textId="6B5AF119" w:rsidR="00C711CA" w:rsidRDefault="00C711CA" w:rsidP="00EE2313">
      <w:pPr>
        <w:rPr>
          <w:b/>
          <w:bCs/>
        </w:rPr>
      </w:pPr>
    </w:p>
    <w:p w14:paraId="1AE02F4A" w14:textId="2582F03E" w:rsidR="00C711CA" w:rsidRDefault="00C711CA">
      <w:pPr>
        <w:spacing w:before="0" w:after="200"/>
        <w:rPr>
          <w:b/>
          <w:bCs/>
        </w:rPr>
      </w:pPr>
      <w:r>
        <w:rPr>
          <w:b/>
          <w:bCs/>
        </w:rPr>
        <w:br w:type="page"/>
      </w:r>
    </w:p>
    <w:p w14:paraId="3F6FFC42" w14:textId="4F8298AE" w:rsidR="00EE2313" w:rsidRPr="0012219C" w:rsidRDefault="00EE2313" w:rsidP="00EE2313">
      <w:pPr>
        <w:pStyle w:val="berschrift1"/>
      </w:pPr>
      <w:bookmarkStart w:id="1" w:name="_Toc85445355"/>
      <w:r>
        <w:t xml:space="preserve">Infoblatt: </w:t>
      </w:r>
      <w:r w:rsidR="009B2B66">
        <w:t>Das Substantiv</w:t>
      </w:r>
      <w:bookmarkStart w:id="2" w:name="Substantiv"/>
      <w:bookmarkEnd w:id="1"/>
    </w:p>
    <w:bookmarkEnd w:id="2"/>
    <w:p w14:paraId="462D3EA7" w14:textId="77777777" w:rsidR="00EE2313" w:rsidRDefault="00EE2313" w:rsidP="00EE2313"/>
    <w:p w14:paraId="50C95BDE" w14:textId="77777777" w:rsidR="00EE2313" w:rsidRPr="007B0F40" w:rsidRDefault="00EE2313" w:rsidP="00EE2313">
      <w:pPr>
        <w:jc w:val="both"/>
        <w:rPr>
          <w:szCs w:val="24"/>
        </w:rPr>
      </w:pPr>
      <w:r w:rsidRPr="007B0F40">
        <w:rPr>
          <w:b/>
          <w:szCs w:val="24"/>
        </w:rPr>
        <w:t>Substantive</w:t>
      </w:r>
      <w:r w:rsidRPr="007B0F40">
        <w:rPr>
          <w:szCs w:val="24"/>
        </w:rPr>
        <w:t xml:space="preserve"> bezeichnen</w:t>
      </w:r>
    </w:p>
    <w:p w14:paraId="57D62D43" w14:textId="77777777" w:rsidR="00EE2313" w:rsidRPr="007B0F40" w:rsidRDefault="00EE2313" w:rsidP="00EE2313">
      <w:pPr>
        <w:jc w:val="both"/>
        <w:rPr>
          <w:szCs w:val="24"/>
        </w:rPr>
      </w:pPr>
    </w:p>
    <w:p w14:paraId="4E934678" w14:textId="6A64EB73" w:rsidR="00EE2313" w:rsidRPr="007B0F40" w:rsidRDefault="00EE2313" w:rsidP="00EE2313">
      <w:pPr>
        <w:pStyle w:val="Listenabsatz"/>
        <w:numPr>
          <w:ilvl w:val="0"/>
          <w:numId w:val="22"/>
        </w:numPr>
        <w:spacing w:before="0"/>
        <w:jc w:val="both"/>
        <w:rPr>
          <w:szCs w:val="24"/>
        </w:rPr>
      </w:pPr>
      <w:r w:rsidRPr="007B0F40">
        <w:rPr>
          <w:szCs w:val="24"/>
        </w:rPr>
        <w:t>Lebewesen</w:t>
      </w:r>
      <w:r w:rsidR="00195188">
        <w:rPr>
          <w:szCs w:val="24"/>
        </w:rPr>
        <w:t>,</w:t>
      </w:r>
      <w:r w:rsidRPr="007B0F40">
        <w:rPr>
          <w:szCs w:val="24"/>
        </w:rPr>
        <w:t xml:space="preserve"> z.</w:t>
      </w:r>
      <w:r w:rsidR="00074E37">
        <w:rPr>
          <w:szCs w:val="24"/>
        </w:rPr>
        <w:t xml:space="preserve"> </w:t>
      </w:r>
      <w:r w:rsidRPr="007B0F40">
        <w:rPr>
          <w:szCs w:val="24"/>
        </w:rPr>
        <w:t>B. Menschen, Tiere, Pflanzen</w:t>
      </w:r>
    </w:p>
    <w:p w14:paraId="03034F5A" w14:textId="3CA98F37" w:rsidR="00EE2313" w:rsidRPr="007B0F40" w:rsidRDefault="00EE2313" w:rsidP="00EE2313">
      <w:pPr>
        <w:pStyle w:val="Listenabsatz"/>
        <w:numPr>
          <w:ilvl w:val="0"/>
          <w:numId w:val="22"/>
        </w:numPr>
        <w:spacing w:before="0"/>
        <w:jc w:val="both"/>
        <w:rPr>
          <w:szCs w:val="24"/>
        </w:rPr>
      </w:pPr>
      <w:r w:rsidRPr="007B0F40">
        <w:rPr>
          <w:szCs w:val="24"/>
        </w:rPr>
        <w:t>Dinge</w:t>
      </w:r>
      <w:r w:rsidR="00195188">
        <w:rPr>
          <w:szCs w:val="24"/>
        </w:rPr>
        <w:t>,</w:t>
      </w:r>
      <w:r w:rsidRPr="007B0F40">
        <w:rPr>
          <w:szCs w:val="24"/>
        </w:rPr>
        <w:t xml:space="preserve"> z.</w:t>
      </w:r>
      <w:r w:rsidR="00074E37">
        <w:rPr>
          <w:szCs w:val="24"/>
        </w:rPr>
        <w:t xml:space="preserve"> </w:t>
      </w:r>
      <w:r w:rsidRPr="007B0F40">
        <w:rPr>
          <w:szCs w:val="24"/>
        </w:rPr>
        <w:t>B. Tisch, Zaun, Ordner, Computer</w:t>
      </w:r>
    </w:p>
    <w:p w14:paraId="3107D66F" w14:textId="4FE81529" w:rsidR="00EE2313" w:rsidRPr="007B0F40" w:rsidRDefault="00EE2313" w:rsidP="00EE2313">
      <w:pPr>
        <w:pStyle w:val="Listenabsatz"/>
        <w:numPr>
          <w:ilvl w:val="0"/>
          <w:numId w:val="22"/>
        </w:numPr>
        <w:spacing w:before="0"/>
        <w:jc w:val="both"/>
        <w:rPr>
          <w:szCs w:val="24"/>
        </w:rPr>
      </w:pPr>
      <w:r w:rsidRPr="007B0F40">
        <w:rPr>
          <w:szCs w:val="24"/>
        </w:rPr>
        <w:t>Gefühle</w:t>
      </w:r>
      <w:r w:rsidR="00195188">
        <w:rPr>
          <w:szCs w:val="24"/>
        </w:rPr>
        <w:t>,</w:t>
      </w:r>
      <w:r w:rsidRPr="007B0F40">
        <w:rPr>
          <w:szCs w:val="24"/>
        </w:rPr>
        <w:t xml:space="preserve"> z.</w:t>
      </w:r>
      <w:r w:rsidR="00074E37">
        <w:rPr>
          <w:szCs w:val="24"/>
        </w:rPr>
        <w:t xml:space="preserve"> </w:t>
      </w:r>
      <w:r w:rsidRPr="007B0F40">
        <w:rPr>
          <w:szCs w:val="24"/>
        </w:rPr>
        <w:t>B. Liebe, Trauer, Glück</w:t>
      </w:r>
    </w:p>
    <w:p w14:paraId="14BA36A6" w14:textId="15809A1E" w:rsidR="00EE2313" w:rsidRPr="007B0F40" w:rsidRDefault="00EE2313" w:rsidP="00EE2313">
      <w:pPr>
        <w:pStyle w:val="Listenabsatz"/>
        <w:numPr>
          <w:ilvl w:val="0"/>
          <w:numId w:val="22"/>
        </w:numPr>
        <w:spacing w:before="0"/>
        <w:jc w:val="both"/>
        <w:rPr>
          <w:szCs w:val="24"/>
        </w:rPr>
      </w:pPr>
      <w:r w:rsidRPr="007B0F40">
        <w:rPr>
          <w:szCs w:val="24"/>
        </w:rPr>
        <w:t>Begriffe</w:t>
      </w:r>
      <w:r w:rsidR="00195188">
        <w:rPr>
          <w:szCs w:val="24"/>
        </w:rPr>
        <w:t>,</w:t>
      </w:r>
      <w:r w:rsidRPr="007B0F40">
        <w:rPr>
          <w:szCs w:val="24"/>
        </w:rPr>
        <w:t xml:space="preserve"> z.</w:t>
      </w:r>
      <w:r w:rsidR="00074E37">
        <w:rPr>
          <w:szCs w:val="24"/>
        </w:rPr>
        <w:t xml:space="preserve"> </w:t>
      </w:r>
      <w:r w:rsidRPr="007B0F40">
        <w:rPr>
          <w:szCs w:val="24"/>
        </w:rPr>
        <w:t>B. Glaube, Verb, Friede</w:t>
      </w:r>
    </w:p>
    <w:p w14:paraId="46CF2C03" w14:textId="77777777" w:rsidR="00EE2313" w:rsidRPr="007B0F40" w:rsidRDefault="00EE2313" w:rsidP="00EE2313">
      <w:pPr>
        <w:jc w:val="both"/>
        <w:rPr>
          <w:szCs w:val="24"/>
        </w:rPr>
      </w:pPr>
    </w:p>
    <w:p w14:paraId="14D8414A" w14:textId="77777777" w:rsidR="00EE2313" w:rsidRPr="007B0F40" w:rsidRDefault="00EE2313" w:rsidP="00EE2313">
      <w:pPr>
        <w:jc w:val="both"/>
        <w:rPr>
          <w:szCs w:val="24"/>
        </w:rPr>
      </w:pPr>
      <w:r w:rsidRPr="007B0F40">
        <w:rPr>
          <w:szCs w:val="24"/>
        </w:rPr>
        <w:t xml:space="preserve">Substantive schreibt man immer </w:t>
      </w:r>
      <w:r w:rsidRPr="007B0F40">
        <w:rPr>
          <w:b/>
          <w:szCs w:val="24"/>
        </w:rPr>
        <w:t>groß</w:t>
      </w:r>
      <w:r w:rsidRPr="007B0F40">
        <w:rPr>
          <w:szCs w:val="24"/>
        </w:rPr>
        <w:t>.</w:t>
      </w:r>
    </w:p>
    <w:p w14:paraId="474D7153" w14:textId="21641284" w:rsidR="00EE2313" w:rsidRDefault="00EE2313" w:rsidP="00EE2313">
      <w:pPr>
        <w:jc w:val="both"/>
        <w:rPr>
          <w:szCs w:val="24"/>
        </w:rPr>
      </w:pPr>
      <w:r w:rsidRPr="007B0F40">
        <w:rPr>
          <w:szCs w:val="24"/>
        </w:rPr>
        <w:t xml:space="preserve">Substantive werden </w:t>
      </w:r>
      <w:r w:rsidRPr="007B0F40">
        <w:rPr>
          <w:b/>
          <w:szCs w:val="24"/>
        </w:rPr>
        <w:t>dekliniert</w:t>
      </w:r>
      <w:r w:rsidRPr="007B0F40">
        <w:rPr>
          <w:szCs w:val="24"/>
        </w:rPr>
        <w:t xml:space="preserve">. Das bedeutet, dass sie ihre Form verändern. Das </w:t>
      </w:r>
      <w:r w:rsidRPr="00051846">
        <w:rPr>
          <w:b/>
          <w:bCs/>
          <w:szCs w:val="24"/>
        </w:rPr>
        <w:t>Genus</w:t>
      </w:r>
      <w:r w:rsidRPr="007B0F40">
        <w:rPr>
          <w:szCs w:val="24"/>
        </w:rPr>
        <w:t xml:space="preserve"> (maskulin, feminin, neutral) bleibt immer dasselbe. Ändern kann ein Substantiv nur den </w:t>
      </w:r>
      <w:r w:rsidRPr="007B0F40">
        <w:rPr>
          <w:b/>
          <w:szCs w:val="24"/>
        </w:rPr>
        <w:t>Numerus</w:t>
      </w:r>
      <w:r w:rsidRPr="007B0F40">
        <w:rPr>
          <w:szCs w:val="24"/>
        </w:rPr>
        <w:t xml:space="preserve"> (Singular, Plural) und </w:t>
      </w:r>
      <w:r w:rsidRPr="007B0F40">
        <w:rPr>
          <w:b/>
          <w:szCs w:val="24"/>
        </w:rPr>
        <w:t>Kasus</w:t>
      </w:r>
      <w:r w:rsidRPr="007B0F40">
        <w:rPr>
          <w:szCs w:val="24"/>
        </w:rPr>
        <w:t xml:space="preserve"> (Nominativ, Genitiv, Dativ, Akkusativ).</w:t>
      </w:r>
    </w:p>
    <w:p w14:paraId="172703DC" w14:textId="02D41168" w:rsidR="008706FC" w:rsidRDefault="008706FC" w:rsidP="00EE2313">
      <w:pPr>
        <w:jc w:val="both"/>
        <w:rPr>
          <w:szCs w:val="24"/>
        </w:rPr>
      </w:pPr>
      <w:r>
        <w:rPr>
          <w:szCs w:val="24"/>
        </w:rPr>
        <w:t>Beispiele:</w:t>
      </w:r>
    </w:p>
    <w:p w14:paraId="1CAC61A7" w14:textId="772DC07C" w:rsidR="008706FC" w:rsidRDefault="008706FC" w:rsidP="00EE2313">
      <w:pPr>
        <w:jc w:val="both"/>
        <w:rPr>
          <w:szCs w:val="24"/>
        </w:rPr>
      </w:pPr>
      <w:r w:rsidRPr="00134576">
        <w:rPr>
          <w:b/>
          <w:u w:val="single"/>
          <w:lang w:val="de-AT"/>
        </w:rPr>
        <w:t>Der</w:t>
      </w:r>
      <w:r w:rsidRPr="008706FC">
        <w:rPr>
          <w:b/>
          <w:bCs/>
          <w:szCs w:val="24"/>
        </w:rPr>
        <w:t xml:space="preserve"> Fisch</w:t>
      </w:r>
      <w:r>
        <w:rPr>
          <w:szCs w:val="24"/>
        </w:rPr>
        <w:t xml:space="preserve"> schwimmt im Wasser.</w:t>
      </w:r>
    </w:p>
    <w:p w14:paraId="313E5EEB" w14:textId="370E8EE3" w:rsidR="008706FC" w:rsidRDefault="008706FC" w:rsidP="00EE2313">
      <w:pPr>
        <w:jc w:val="both"/>
        <w:rPr>
          <w:szCs w:val="24"/>
        </w:rPr>
      </w:pPr>
      <w:r w:rsidRPr="00134576">
        <w:rPr>
          <w:b/>
          <w:u w:val="single"/>
          <w:lang w:val="de-AT"/>
        </w:rPr>
        <w:t>Die</w:t>
      </w:r>
      <w:r w:rsidRPr="008706FC">
        <w:rPr>
          <w:b/>
          <w:bCs/>
          <w:szCs w:val="24"/>
        </w:rPr>
        <w:t xml:space="preserve"> Fische</w:t>
      </w:r>
      <w:r>
        <w:rPr>
          <w:szCs w:val="24"/>
        </w:rPr>
        <w:t xml:space="preserve"> schwimmen im Wasser.</w:t>
      </w:r>
    </w:p>
    <w:p w14:paraId="08B7A832" w14:textId="09F9A0C8" w:rsidR="008706FC" w:rsidRDefault="008706FC" w:rsidP="00EE2313">
      <w:pPr>
        <w:jc w:val="both"/>
        <w:rPr>
          <w:szCs w:val="24"/>
        </w:rPr>
      </w:pPr>
      <w:r>
        <w:rPr>
          <w:szCs w:val="24"/>
        </w:rPr>
        <w:t xml:space="preserve">Ich gebe </w:t>
      </w:r>
      <w:r w:rsidRPr="00134576">
        <w:rPr>
          <w:b/>
          <w:u w:val="single"/>
          <w:lang w:val="de-AT"/>
        </w:rPr>
        <w:t>dem</w:t>
      </w:r>
      <w:r w:rsidRPr="008706FC">
        <w:rPr>
          <w:b/>
          <w:bCs/>
          <w:szCs w:val="24"/>
        </w:rPr>
        <w:t xml:space="preserve"> Fisch</w:t>
      </w:r>
      <w:r>
        <w:rPr>
          <w:szCs w:val="24"/>
        </w:rPr>
        <w:t xml:space="preserve"> etwas zu fressen.</w:t>
      </w:r>
    </w:p>
    <w:p w14:paraId="5A42B26C" w14:textId="1EBA926D" w:rsidR="008706FC" w:rsidRPr="007B0F40" w:rsidRDefault="008706FC" w:rsidP="00EE2313">
      <w:pPr>
        <w:jc w:val="both"/>
        <w:rPr>
          <w:szCs w:val="24"/>
        </w:rPr>
      </w:pPr>
      <w:r>
        <w:rPr>
          <w:szCs w:val="24"/>
        </w:rPr>
        <w:t xml:space="preserve">Wer hat </w:t>
      </w:r>
      <w:r w:rsidRPr="00134576">
        <w:rPr>
          <w:b/>
          <w:u w:val="single"/>
          <w:lang w:val="de-AT"/>
        </w:rPr>
        <w:t>den</w:t>
      </w:r>
      <w:r w:rsidRPr="008706FC">
        <w:rPr>
          <w:b/>
          <w:bCs/>
          <w:szCs w:val="24"/>
        </w:rPr>
        <w:t xml:space="preserve"> Fisch</w:t>
      </w:r>
      <w:r>
        <w:rPr>
          <w:szCs w:val="24"/>
        </w:rPr>
        <w:t xml:space="preserve"> gesehen?</w:t>
      </w:r>
    </w:p>
    <w:p w14:paraId="010154E6" w14:textId="77777777" w:rsidR="00EE2313" w:rsidRPr="007B0F40" w:rsidRDefault="00EE2313" w:rsidP="00EE2313">
      <w:pPr>
        <w:jc w:val="both"/>
        <w:rPr>
          <w:szCs w:val="24"/>
        </w:rPr>
      </w:pPr>
    </w:p>
    <w:p w14:paraId="2B22A391" w14:textId="29993566" w:rsidR="00EE2313" w:rsidRPr="00181AA9" w:rsidRDefault="00EE2313" w:rsidP="00EE2313">
      <w:pPr>
        <w:pStyle w:val="berschrift2"/>
      </w:pPr>
      <w:r>
        <w:t>Genus</w:t>
      </w:r>
    </w:p>
    <w:p w14:paraId="6AE9CB5D" w14:textId="7D056A58" w:rsidR="00EE2313" w:rsidRPr="007B0F40" w:rsidRDefault="00EE2313" w:rsidP="00EE2313">
      <w:pPr>
        <w:jc w:val="both"/>
        <w:rPr>
          <w:szCs w:val="24"/>
        </w:rPr>
      </w:pPr>
      <w:r w:rsidRPr="007B0F40">
        <w:rPr>
          <w:szCs w:val="24"/>
        </w:rPr>
        <w:t xml:space="preserve">Jedes Substantiv hat </w:t>
      </w:r>
      <w:proofErr w:type="gramStart"/>
      <w:r w:rsidRPr="007B0F40">
        <w:rPr>
          <w:szCs w:val="24"/>
        </w:rPr>
        <w:t>ein</w:t>
      </w:r>
      <w:r w:rsidR="003C28EE">
        <w:rPr>
          <w:szCs w:val="24"/>
        </w:rPr>
        <w:t>en</w:t>
      </w:r>
      <w:r w:rsidRPr="007B0F40">
        <w:rPr>
          <w:szCs w:val="24"/>
        </w:rPr>
        <w:t xml:space="preserve"> Genus</w:t>
      </w:r>
      <w:proofErr w:type="gramEnd"/>
      <w:r w:rsidRPr="007B0F40">
        <w:rPr>
          <w:szCs w:val="24"/>
        </w:rPr>
        <w:t xml:space="preserve"> – ein grammatikalisches Geschlecht. Das Genus kann man an den Artikeln erkennen:</w:t>
      </w:r>
    </w:p>
    <w:p w14:paraId="262BA463" w14:textId="77777777" w:rsidR="00EE2313" w:rsidRPr="007B0F40" w:rsidRDefault="00EE2313" w:rsidP="00EE2313">
      <w:pPr>
        <w:pBdr>
          <w:top w:val="single" w:sz="4" w:space="1" w:color="auto"/>
          <w:left w:val="single" w:sz="4" w:space="4" w:color="auto"/>
          <w:bottom w:val="single" w:sz="4" w:space="1" w:color="auto"/>
          <w:right w:val="single" w:sz="4" w:space="4" w:color="auto"/>
        </w:pBdr>
        <w:ind w:left="2835" w:right="3116"/>
        <w:jc w:val="center"/>
        <w:rPr>
          <w:b/>
          <w:szCs w:val="24"/>
        </w:rPr>
      </w:pPr>
      <w:r w:rsidRPr="007B0F40">
        <w:rPr>
          <w:b/>
          <w:szCs w:val="24"/>
        </w:rPr>
        <w:t>die – feminin</w:t>
      </w:r>
    </w:p>
    <w:p w14:paraId="734E33EB" w14:textId="77777777" w:rsidR="00EE2313" w:rsidRPr="007B0F40" w:rsidRDefault="00EE2313" w:rsidP="00EE2313">
      <w:pPr>
        <w:pBdr>
          <w:top w:val="single" w:sz="4" w:space="1" w:color="auto"/>
          <w:left w:val="single" w:sz="4" w:space="4" w:color="auto"/>
          <w:bottom w:val="single" w:sz="4" w:space="1" w:color="auto"/>
          <w:right w:val="single" w:sz="4" w:space="4" w:color="auto"/>
        </w:pBdr>
        <w:ind w:left="2835" w:right="3116"/>
        <w:jc w:val="center"/>
        <w:rPr>
          <w:b/>
          <w:szCs w:val="24"/>
        </w:rPr>
      </w:pPr>
      <w:r w:rsidRPr="007B0F40">
        <w:rPr>
          <w:b/>
          <w:szCs w:val="24"/>
        </w:rPr>
        <w:t>der – maskulin</w:t>
      </w:r>
    </w:p>
    <w:p w14:paraId="1A2AA2ED" w14:textId="66A64D5D" w:rsidR="00EE2313" w:rsidRPr="007B0F40" w:rsidRDefault="00EE2313" w:rsidP="00EE2313">
      <w:pPr>
        <w:pBdr>
          <w:top w:val="single" w:sz="4" w:space="1" w:color="auto"/>
          <w:left w:val="single" w:sz="4" w:space="4" w:color="auto"/>
          <w:bottom w:val="single" w:sz="4" w:space="1" w:color="auto"/>
          <w:right w:val="single" w:sz="4" w:space="4" w:color="auto"/>
        </w:pBdr>
        <w:ind w:left="2835" w:right="3116"/>
        <w:jc w:val="center"/>
        <w:rPr>
          <w:b/>
          <w:szCs w:val="24"/>
        </w:rPr>
      </w:pPr>
      <w:proofErr w:type="gramStart"/>
      <w:r w:rsidRPr="007B0F40">
        <w:rPr>
          <w:b/>
          <w:szCs w:val="24"/>
        </w:rPr>
        <w:t>das</w:t>
      </w:r>
      <w:proofErr w:type="gramEnd"/>
      <w:r w:rsidRPr="007B0F40">
        <w:rPr>
          <w:b/>
          <w:szCs w:val="24"/>
        </w:rPr>
        <w:t xml:space="preserve"> </w:t>
      </w:r>
      <w:r w:rsidR="003202BF" w:rsidRPr="007B0F40">
        <w:rPr>
          <w:b/>
          <w:szCs w:val="24"/>
        </w:rPr>
        <w:t xml:space="preserve">– </w:t>
      </w:r>
      <w:r w:rsidRPr="007B0F40">
        <w:rPr>
          <w:b/>
          <w:szCs w:val="24"/>
        </w:rPr>
        <w:t>neutral</w:t>
      </w:r>
    </w:p>
    <w:p w14:paraId="70B92EF1" w14:textId="77777777" w:rsidR="00EE2313" w:rsidRPr="007B0F40" w:rsidRDefault="00EE2313" w:rsidP="00EE2313">
      <w:pPr>
        <w:jc w:val="both"/>
        <w:rPr>
          <w:szCs w:val="24"/>
        </w:rPr>
      </w:pPr>
    </w:p>
    <w:p w14:paraId="0B4AD362" w14:textId="77777777" w:rsidR="00EE2313" w:rsidRPr="007B0F40" w:rsidRDefault="00EE2313" w:rsidP="00EE2313">
      <w:pPr>
        <w:jc w:val="both"/>
        <w:rPr>
          <w:szCs w:val="24"/>
        </w:rPr>
      </w:pPr>
      <w:r w:rsidRPr="007B0F40">
        <w:rPr>
          <w:szCs w:val="24"/>
        </w:rPr>
        <w:t xml:space="preserve">Es </w:t>
      </w:r>
      <w:r>
        <w:rPr>
          <w:szCs w:val="24"/>
        </w:rPr>
        <w:t xml:space="preserve">gibt </w:t>
      </w:r>
      <w:r w:rsidRPr="007B0F40">
        <w:rPr>
          <w:szCs w:val="24"/>
        </w:rPr>
        <w:t xml:space="preserve">wenige Regeln zum </w:t>
      </w:r>
      <w:proofErr w:type="spellStart"/>
      <w:r w:rsidRPr="007B0F40">
        <w:rPr>
          <w:szCs w:val="24"/>
        </w:rPr>
        <w:t>Genus</w:t>
      </w:r>
      <w:proofErr w:type="spellEnd"/>
      <w:r w:rsidRPr="007B0F40">
        <w:rPr>
          <w:szCs w:val="24"/>
        </w:rPr>
        <w:t xml:space="preserve">. Deshalb ist es wichtig, dass neue Substantive immer mit dem Genus gelernt werden! </w:t>
      </w:r>
    </w:p>
    <w:p w14:paraId="509C0595" w14:textId="6CFEA5F8" w:rsidR="00EE2313" w:rsidRPr="007B0F40" w:rsidRDefault="00EE2313" w:rsidP="00EE2313">
      <w:pPr>
        <w:jc w:val="both"/>
        <w:rPr>
          <w:szCs w:val="24"/>
        </w:rPr>
      </w:pPr>
      <w:r w:rsidRPr="007B0F40">
        <w:rPr>
          <w:szCs w:val="24"/>
        </w:rPr>
        <w:t xml:space="preserve">Neben den </w:t>
      </w:r>
      <w:r w:rsidRPr="007B0F40">
        <w:rPr>
          <w:b/>
          <w:szCs w:val="24"/>
        </w:rPr>
        <w:t>bestimmten Artikeln</w:t>
      </w:r>
      <w:r w:rsidRPr="007B0F40">
        <w:rPr>
          <w:szCs w:val="24"/>
        </w:rPr>
        <w:t xml:space="preserve"> </w:t>
      </w:r>
      <w:r w:rsidRPr="007B0F40">
        <w:rPr>
          <w:i/>
          <w:szCs w:val="24"/>
        </w:rPr>
        <w:t>der, die, das</w:t>
      </w:r>
      <w:r w:rsidRPr="007B0F40">
        <w:rPr>
          <w:szCs w:val="24"/>
        </w:rPr>
        <w:t xml:space="preserve"> gibt es auch noch </w:t>
      </w:r>
      <w:r w:rsidRPr="007B0F40">
        <w:rPr>
          <w:b/>
          <w:szCs w:val="24"/>
        </w:rPr>
        <w:t>unbestimmte Artikel</w:t>
      </w:r>
      <w:r w:rsidRPr="007B0F40">
        <w:rPr>
          <w:szCs w:val="24"/>
        </w:rPr>
        <w:t xml:space="preserve"> </w:t>
      </w:r>
      <w:r w:rsidRPr="007B0F40">
        <w:rPr>
          <w:i/>
          <w:szCs w:val="24"/>
        </w:rPr>
        <w:t>ein, eine, ein</w:t>
      </w:r>
      <w:r w:rsidRPr="007B0F40">
        <w:rPr>
          <w:szCs w:val="24"/>
        </w:rPr>
        <w:t xml:space="preserve">, die ebenfalls das Geschlecht des </w:t>
      </w:r>
      <w:r>
        <w:rPr>
          <w:szCs w:val="24"/>
        </w:rPr>
        <w:t>Substantivs</w:t>
      </w:r>
      <w:r w:rsidRPr="007B0F40">
        <w:rPr>
          <w:szCs w:val="24"/>
        </w:rPr>
        <w:t xml:space="preserve"> anzeigen (siehe Tabelle unten)</w:t>
      </w:r>
      <w:r>
        <w:rPr>
          <w:szCs w:val="24"/>
        </w:rPr>
        <w:t>.</w:t>
      </w:r>
    </w:p>
    <w:p w14:paraId="64346923" w14:textId="77777777" w:rsidR="00EE2313" w:rsidRDefault="00EE2313" w:rsidP="00EE2313">
      <w:r>
        <w:rPr>
          <w:b/>
          <w:bCs/>
        </w:rPr>
        <w:br w:type="page"/>
      </w:r>
    </w:p>
    <w:tbl>
      <w:tblPr>
        <w:tblStyle w:val="MittlereListe11"/>
        <w:tblW w:w="8670" w:type="dxa"/>
        <w:tblLook w:val="04A0" w:firstRow="1" w:lastRow="0" w:firstColumn="1" w:lastColumn="0" w:noHBand="0" w:noVBand="1"/>
      </w:tblPr>
      <w:tblGrid>
        <w:gridCol w:w="1134"/>
        <w:gridCol w:w="3460"/>
        <w:gridCol w:w="4076"/>
      </w:tblGrid>
      <w:tr w:rsidR="009B2B66" w:rsidRPr="00074E37" w14:paraId="56941AE3" w14:textId="77777777" w:rsidTr="004F050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70" w:type="dxa"/>
            <w:gridSpan w:val="3"/>
            <w:tcBorders>
              <w:bottom w:val="single" w:sz="4" w:space="0" w:color="auto"/>
            </w:tcBorders>
          </w:tcPr>
          <w:p w14:paraId="49B241D3" w14:textId="77777777" w:rsidR="00EE2313" w:rsidRPr="00074E37" w:rsidRDefault="00EE2313" w:rsidP="00074E37">
            <w:pPr>
              <w:rPr>
                <w:color w:val="993366"/>
              </w:rPr>
            </w:pPr>
            <w:r w:rsidRPr="00074E37">
              <w:rPr>
                <w:color w:val="993366"/>
              </w:rPr>
              <w:t>Regeln</w:t>
            </w:r>
          </w:p>
        </w:tc>
      </w:tr>
      <w:tr w:rsidR="00EE2313" w:rsidRPr="00181AA9" w14:paraId="0648919F" w14:textId="77777777" w:rsidTr="004F050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AD84B23" w14:textId="77777777" w:rsidR="00EE2313" w:rsidRPr="00BD26FC" w:rsidRDefault="00EE2313" w:rsidP="004F050F">
            <w:pPr>
              <w:ind w:left="113" w:right="113"/>
              <w:jc w:val="center"/>
              <w:rPr>
                <w:i/>
                <w:szCs w:val="24"/>
              </w:rPr>
            </w:pPr>
            <w:r w:rsidRPr="00BD26FC">
              <w:rPr>
                <w:i/>
                <w:szCs w:val="24"/>
              </w:rPr>
              <w:t>maskulin</w:t>
            </w:r>
          </w:p>
          <w:p w14:paraId="26C73AEF" w14:textId="77777777" w:rsidR="00EE2313" w:rsidRPr="00BD26FC" w:rsidRDefault="00EE2313" w:rsidP="004F050F">
            <w:pPr>
              <w:ind w:left="113" w:right="113"/>
              <w:jc w:val="center"/>
              <w:rPr>
                <w:i/>
                <w:szCs w:val="24"/>
              </w:rPr>
            </w:pPr>
            <w:r w:rsidRPr="00BD26FC">
              <w:rPr>
                <w:i/>
                <w:szCs w:val="24"/>
              </w:rPr>
              <w:t>der</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442CA5A9"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männliche Lebewesen</w:t>
            </w:r>
          </w:p>
          <w:p w14:paraId="7FDC1F21"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männliche Berufe</w:t>
            </w:r>
          </w:p>
          <w:p w14:paraId="3AA333EB"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Monate</w:t>
            </w:r>
          </w:p>
          <w:p w14:paraId="220B8CD3"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Jahreszeiten</w:t>
            </w:r>
          </w:p>
          <w:p w14:paraId="302634F3"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Tage</w:t>
            </w:r>
          </w:p>
          <w:p w14:paraId="44CA0DE4"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Himmelsrichtungen</w:t>
            </w:r>
          </w:p>
          <w:p w14:paraId="1683C5D6"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Alkohol (außer Bier)</w:t>
            </w:r>
          </w:p>
          <w:p w14:paraId="58496CB2" w14:textId="05A05199"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ing</w:t>
            </w:r>
            <w:proofErr w:type="spellEnd"/>
            <w:r w:rsidRPr="005B200A">
              <w:rPr>
                <w:b/>
                <w:szCs w:val="24"/>
              </w:rPr>
              <w:t xml:space="preserve"> </w:t>
            </w:r>
          </w:p>
          <w:p w14:paraId="13DBCD39"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or</w:t>
            </w:r>
            <w:proofErr w:type="spellEnd"/>
          </w:p>
          <w:p w14:paraId="725CAE0A"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us</w:t>
            </w:r>
            <w:proofErr w:type="spellEnd"/>
          </w:p>
          <w:p w14:paraId="688DA786"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p>
        </w:tc>
        <w:tc>
          <w:tcPr>
            <w:tcW w:w="4076" w:type="dxa"/>
            <w:tcBorders>
              <w:top w:val="single" w:sz="4" w:space="0" w:color="auto"/>
              <w:left w:val="single" w:sz="4" w:space="0" w:color="auto"/>
              <w:bottom w:val="single" w:sz="4" w:space="0" w:color="auto"/>
              <w:right w:val="single" w:sz="4" w:space="0" w:color="auto"/>
            </w:tcBorders>
            <w:shd w:val="clear" w:color="auto" w:fill="auto"/>
          </w:tcPr>
          <w:p w14:paraId="1D609D1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Mann, der </w:t>
            </w:r>
            <w:r>
              <w:rPr>
                <w:szCs w:val="24"/>
              </w:rPr>
              <w:t>Hund</w:t>
            </w:r>
          </w:p>
          <w:p w14:paraId="1E784EC8" w14:textId="77777777" w:rsidR="00EE2313"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w:t>
            </w:r>
            <w:r>
              <w:rPr>
                <w:szCs w:val="24"/>
              </w:rPr>
              <w:t>Koch</w:t>
            </w:r>
            <w:r w:rsidRPr="00181AA9">
              <w:rPr>
                <w:szCs w:val="24"/>
              </w:rPr>
              <w:t xml:space="preserve">, der </w:t>
            </w:r>
            <w:r>
              <w:rPr>
                <w:szCs w:val="24"/>
              </w:rPr>
              <w:t>Friseur</w:t>
            </w:r>
          </w:p>
          <w:p w14:paraId="0873220E" w14:textId="3D09B192"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w:t>
            </w:r>
            <w:r w:rsidR="003C28EE">
              <w:rPr>
                <w:szCs w:val="24"/>
              </w:rPr>
              <w:t>Juni</w:t>
            </w:r>
          </w:p>
          <w:p w14:paraId="43EE2CE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Frühling, der Sommer</w:t>
            </w:r>
          </w:p>
          <w:p w14:paraId="233E88F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Montag, der Dienstag</w:t>
            </w:r>
          </w:p>
          <w:p w14:paraId="311A4CA5"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Norden, der Osten</w:t>
            </w:r>
          </w:p>
          <w:p w14:paraId="58FB1DA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Wein, der Schnaps</w:t>
            </w:r>
          </w:p>
          <w:p w14:paraId="34AD3CA0"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w:t>
            </w:r>
            <w:r>
              <w:rPr>
                <w:szCs w:val="24"/>
              </w:rPr>
              <w:t>Hering</w:t>
            </w:r>
            <w:r w:rsidRPr="00181AA9">
              <w:rPr>
                <w:szCs w:val="24"/>
              </w:rPr>
              <w:t xml:space="preserve">, der Schmetterling </w:t>
            </w:r>
          </w:p>
          <w:p w14:paraId="74FB9F5D"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w:t>
            </w:r>
            <w:r>
              <w:rPr>
                <w:szCs w:val="24"/>
              </w:rPr>
              <w:t xml:space="preserve"> Ventilator, der Motor</w:t>
            </w:r>
          </w:p>
          <w:p w14:paraId="741D996F"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der Globus, </w:t>
            </w:r>
            <w:r w:rsidRPr="00181AA9">
              <w:rPr>
                <w:szCs w:val="24"/>
              </w:rPr>
              <w:t>der Rhythmus</w:t>
            </w:r>
          </w:p>
          <w:p w14:paraId="2E9431D5"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p>
        </w:tc>
      </w:tr>
      <w:tr w:rsidR="00EE2313" w:rsidRPr="00181AA9" w14:paraId="12BA38A9" w14:textId="77777777" w:rsidTr="004F050F">
        <w:trPr>
          <w:cantSplit/>
          <w:trHeight w:val="113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AF0F5"/>
            <w:textDirection w:val="btLr"/>
            <w:vAlign w:val="center"/>
          </w:tcPr>
          <w:p w14:paraId="2907410D" w14:textId="77777777" w:rsidR="00EE2313" w:rsidRPr="00BD26FC" w:rsidRDefault="00EE2313" w:rsidP="004F050F">
            <w:pPr>
              <w:ind w:left="113" w:right="113"/>
              <w:jc w:val="center"/>
              <w:rPr>
                <w:i/>
                <w:szCs w:val="24"/>
              </w:rPr>
            </w:pPr>
            <w:r w:rsidRPr="00BD26FC">
              <w:rPr>
                <w:i/>
                <w:szCs w:val="24"/>
              </w:rPr>
              <w:t>feminin</w:t>
            </w:r>
          </w:p>
          <w:p w14:paraId="165763B8" w14:textId="77777777" w:rsidR="00EE2313" w:rsidRPr="00181AA9" w:rsidRDefault="00EE2313" w:rsidP="004F050F">
            <w:pPr>
              <w:ind w:left="113" w:right="113"/>
              <w:jc w:val="center"/>
              <w:rPr>
                <w:b w:val="0"/>
                <w:i/>
                <w:szCs w:val="24"/>
              </w:rPr>
            </w:pPr>
            <w:r w:rsidRPr="00BD26FC">
              <w:rPr>
                <w:i/>
                <w:szCs w:val="24"/>
              </w:rPr>
              <w:t>die</w:t>
            </w:r>
          </w:p>
        </w:tc>
        <w:tc>
          <w:tcPr>
            <w:tcW w:w="3460" w:type="dxa"/>
            <w:tcBorders>
              <w:top w:val="single" w:sz="4" w:space="0" w:color="auto"/>
              <w:left w:val="single" w:sz="4" w:space="0" w:color="auto"/>
              <w:bottom w:val="single" w:sz="4" w:space="0" w:color="auto"/>
              <w:right w:val="single" w:sz="4" w:space="0" w:color="auto"/>
            </w:tcBorders>
            <w:shd w:val="clear" w:color="auto" w:fill="FAF0F5"/>
          </w:tcPr>
          <w:p w14:paraId="31995513"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weibliche Lebewesen</w:t>
            </w:r>
          </w:p>
          <w:p w14:paraId="62617B76"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weibliche Berufe -in</w:t>
            </w:r>
          </w:p>
          <w:p w14:paraId="50CA5B99"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-e (98% der Wörter)</w:t>
            </w:r>
          </w:p>
          <w:p w14:paraId="7E28CE7A"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-ei</w:t>
            </w:r>
          </w:p>
          <w:p w14:paraId="7E860C9C"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ion</w:t>
            </w:r>
            <w:proofErr w:type="spellEnd"/>
          </w:p>
          <w:p w14:paraId="779ECB42"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heit</w:t>
            </w:r>
            <w:proofErr w:type="spellEnd"/>
          </w:p>
          <w:p w14:paraId="21E8964B"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keit</w:t>
            </w:r>
            <w:proofErr w:type="spellEnd"/>
          </w:p>
          <w:p w14:paraId="72DA83B3"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schaft</w:t>
            </w:r>
            <w:proofErr w:type="spellEnd"/>
          </w:p>
          <w:p w14:paraId="43FB5CAB"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ung</w:t>
            </w:r>
            <w:proofErr w:type="spellEnd"/>
          </w:p>
          <w:p w14:paraId="1D1EE2AA"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ur</w:t>
            </w:r>
            <w:proofErr w:type="spellEnd"/>
          </w:p>
          <w:p w14:paraId="44EA65BB"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-tät</w:t>
            </w:r>
          </w:p>
          <w:p w14:paraId="6F4D85D5"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t>
            </w:r>
            <w:proofErr w:type="spellStart"/>
            <w:r w:rsidRPr="005B200A">
              <w:rPr>
                <w:b/>
                <w:szCs w:val="24"/>
              </w:rPr>
              <w:t>ik</w:t>
            </w:r>
            <w:proofErr w:type="spellEnd"/>
          </w:p>
        </w:tc>
        <w:tc>
          <w:tcPr>
            <w:tcW w:w="4076" w:type="dxa"/>
            <w:tcBorders>
              <w:top w:val="single" w:sz="4" w:space="0" w:color="auto"/>
              <w:left w:val="single" w:sz="4" w:space="0" w:color="auto"/>
              <w:bottom w:val="single" w:sz="4" w:space="0" w:color="auto"/>
              <w:right w:val="single" w:sz="4" w:space="0" w:color="auto"/>
            </w:tcBorders>
            <w:shd w:val="clear" w:color="auto" w:fill="FAF0F5"/>
          </w:tcPr>
          <w:p w14:paraId="0C14207D"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die Frau, die Katze</w:t>
            </w:r>
          </w:p>
          <w:p w14:paraId="7B2F024B"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Mechanikerin, die Ärztin</w:t>
            </w:r>
          </w:p>
          <w:p w14:paraId="557801DD"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Sonne</w:t>
            </w:r>
            <w:r w:rsidRPr="00181AA9">
              <w:rPr>
                <w:szCs w:val="24"/>
              </w:rPr>
              <w:t xml:space="preserve">, die </w:t>
            </w:r>
            <w:r>
              <w:rPr>
                <w:szCs w:val="24"/>
              </w:rPr>
              <w:t>Tasche</w:t>
            </w:r>
          </w:p>
          <w:p w14:paraId="77EC569F" w14:textId="16D4DC9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Schneiderei</w:t>
            </w:r>
            <w:r w:rsidRPr="00181AA9">
              <w:rPr>
                <w:szCs w:val="24"/>
              </w:rPr>
              <w:t xml:space="preserve">, die </w:t>
            </w:r>
            <w:r>
              <w:rPr>
                <w:szCs w:val="24"/>
              </w:rPr>
              <w:t>Spielerei</w:t>
            </w:r>
            <w:r w:rsidRPr="00181AA9">
              <w:rPr>
                <w:szCs w:val="24"/>
              </w:rPr>
              <w:t xml:space="preserve"> </w:t>
            </w:r>
          </w:p>
          <w:p w14:paraId="40C3FBB6" w14:textId="1D9FCEFF"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Mission</w:t>
            </w:r>
            <w:r w:rsidRPr="00181AA9">
              <w:rPr>
                <w:szCs w:val="24"/>
              </w:rPr>
              <w:t xml:space="preserve">, die </w:t>
            </w:r>
            <w:r>
              <w:rPr>
                <w:szCs w:val="24"/>
              </w:rPr>
              <w:t>Fusion</w:t>
            </w:r>
          </w:p>
          <w:p w14:paraId="399C48F6"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Feinheit</w:t>
            </w:r>
            <w:r w:rsidRPr="00181AA9">
              <w:rPr>
                <w:szCs w:val="24"/>
              </w:rPr>
              <w:t xml:space="preserve">, die </w:t>
            </w:r>
            <w:r>
              <w:rPr>
                <w:szCs w:val="24"/>
              </w:rPr>
              <w:t>Frechheit</w:t>
            </w:r>
          </w:p>
          <w:p w14:paraId="3BA7E906"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Tätigkeit</w:t>
            </w:r>
            <w:r w:rsidRPr="00181AA9">
              <w:rPr>
                <w:szCs w:val="24"/>
              </w:rPr>
              <w:t xml:space="preserve">, die </w:t>
            </w:r>
            <w:r>
              <w:rPr>
                <w:szCs w:val="24"/>
              </w:rPr>
              <w:t>Müdigkeit</w:t>
            </w:r>
          </w:p>
          <w:p w14:paraId="33A354FC"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Freundschaft, die </w:t>
            </w:r>
            <w:r>
              <w:rPr>
                <w:szCs w:val="24"/>
              </w:rPr>
              <w:t>Gemeinschaft</w:t>
            </w:r>
          </w:p>
          <w:p w14:paraId="1C001E2B"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Siedlung</w:t>
            </w:r>
            <w:r w:rsidRPr="00181AA9">
              <w:rPr>
                <w:szCs w:val="24"/>
              </w:rPr>
              <w:t>, die Meinung</w:t>
            </w:r>
          </w:p>
          <w:p w14:paraId="4B920A33"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die Kultur</w:t>
            </w:r>
            <w:r>
              <w:rPr>
                <w:szCs w:val="24"/>
              </w:rPr>
              <w:t>, die Architektur</w:t>
            </w:r>
          </w:p>
          <w:p w14:paraId="3C9E114E"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Antiquität</w:t>
            </w:r>
            <w:r w:rsidRPr="00181AA9">
              <w:rPr>
                <w:szCs w:val="24"/>
              </w:rPr>
              <w:t>, die Universität</w:t>
            </w:r>
          </w:p>
          <w:p w14:paraId="170AC1D1" w14:textId="72671AF1"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Akrobatik</w:t>
            </w:r>
            <w:r w:rsidRPr="00181AA9">
              <w:rPr>
                <w:szCs w:val="24"/>
              </w:rPr>
              <w:t xml:space="preserve">, die </w:t>
            </w:r>
            <w:r>
              <w:rPr>
                <w:szCs w:val="24"/>
              </w:rPr>
              <w:t>Akustik</w:t>
            </w:r>
          </w:p>
        </w:tc>
      </w:tr>
      <w:tr w:rsidR="00EE2313" w:rsidRPr="00181AA9" w14:paraId="72DE003F" w14:textId="77777777" w:rsidTr="004F050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ECC6D9"/>
            <w:textDirection w:val="btLr"/>
            <w:vAlign w:val="center"/>
          </w:tcPr>
          <w:p w14:paraId="0D1C54AF" w14:textId="77777777" w:rsidR="00EE2313" w:rsidRPr="00BD26FC" w:rsidRDefault="00EE2313" w:rsidP="004F050F">
            <w:pPr>
              <w:ind w:left="113" w:right="113"/>
              <w:jc w:val="center"/>
              <w:rPr>
                <w:i/>
                <w:szCs w:val="24"/>
              </w:rPr>
            </w:pPr>
            <w:r w:rsidRPr="00BD26FC">
              <w:rPr>
                <w:i/>
                <w:szCs w:val="24"/>
              </w:rPr>
              <w:t>neutral</w:t>
            </w:r>
          </w:p>
          <w:p w14:paraId="12E97446" w14:textId="77777777" w:rsidR="00EE2313" w:rsidRPr="00BD26FC" w:rsidRDefault="00EE2313" w:rsidP="004F050F">
            <w:pPr>
              <w:ind w:left="113" w:right="113"/>
              <w:jc w:val="center"/>
              <w:rPr>
                <w:i/>
                <w:szCs w:val="24"/>
              </w:rPr>
            </w:pPr>
            <w:proofErr w:type="gramStart"/>
            <w:r w:rsidRPr="00BD26FC">
              <w:rPr>
                <w:i/>
                <w:szCs w:val="24"/>
              </w:rPr>
              <w:t>das</w:t>
            </w:r>
            <w:proofErr w:type="gramEnd"/>
          </w:p>
        </w:tc>
        <w:tc>
          <w:tcPr>
            <w:tcW w:w="3460" w:type="dxa"/>
            <w:tcBorders>
              <w:top w:val="single" w:sz="4" w:space="0" w:color="auto"/>
              <w:left w:val="single" w:sz="4" w:space="0" w:color="auto"/>
              <w:bottom w:val="single" w:sz="4" w:space="0" w:color="auto"/>
              <w:right w:val="single" w:sz="4" w:space="0" w:color="auto"/>
            </w:tcBorders>
            <w:shd w:val="clear" w:color="auto" w:fill="ECC6D9"/>
          </w:tcPr>
          <w:p w14:paraId="211E6BD6"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Pr>
                <w:b/>
                <w:szCs w:val="24"/>
              </w:rPr>
              <w:t>Substantive</w:t>
            </w:r>
            <w:r w:rsidRPr="005B200A">
              <w:rPr>
                <w:b/>
                <w:szCs w:val="24"/>
              </w:rPr>
              <w:t xml:space="preserve"> aus Infinitiven</w:t>
            </w:r>
          </w:p>
          <w:p w14:paraId="271BB262"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chen</w:t>
            </w:r>
            <w:proofErr w:type="spellEnd"/>
          </w:p>
          <w:p w14:paraId="6C971192"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-lein</w:t>
            </w:r>
          </w:p>
          <w:p w14:paraId="7A8A022D"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erl</w:t>
            </w:r>
            <w:proofErr w:type="spellEnd"/>
          </w:p>
          <w:p w14:paraId="1B82672B"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ment</w:t>
            </w:r>
            <w:proofErr w:type="spellEnd"/>
          </w:p>
          <w:p w14:paraId="74BCA8F8"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nis</w:t>
            </w:r>
            <w:proofErr w:type="spellEnd"/>
          </w:p>
          <w:p w14:paraId="04AB35D2"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-um</w:t>
            </w:r>
          </w:p>
          <w:p w14:paraId="373C795B"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w:t>
            </w:r>
            <w:proofErr w:type="spellStart"/>
            <w:r w:rsidRPr="005B200A">
              <w:rPr>
                <w:b/>
                <w:szCs w:val="24"/>
              </w:rPr>
              <w:t>tum</w:t>
            </w:r>
            <w:proofErr w:type="spellEnd"/>
          </w:p>
        </w:tc>
        <w:tc>
          <w:tcPr>
            <w:tcW w:w="4076" w:type="dxa"/>
            <w:tcBorders>
              <w:top w:val="single" w:sz="4" w:space="0" w:color="auto"/>
              <w:left w:val="single" w:sz="4" w:space="0" w:color="auto"/>
              <w:bottom w:val="single" w:sz="4" w:space="0" w:color="auto"/>
              <w:right w:val="single" w:sz="4" w:space="0" w:color="auto"/>
            </w:tcBorders>
            <w:shd w:val="clear" w:color="auto" w:fill="ECC6D9"/>
          </w:tcPr>
          <w:p w14:paraId="2608572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Sprechen</w:t>
            </w:r>
            <w:r w:rsidRPr="00181AA9">
              <w:rPr>
                <w:szCs w:val="24"/>
              </w:rPr>
              <w:t xml:space="preserve">, das </w:t>
            </w:r>
            <w:r>
              <w:rPr>
                <w:szCs w:val="24"/>
              </w:rPr>
              <w:t>Singen</w:t>
            </w:r>
          </w:p>
          <w:p w14:paraId="2904246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Mädchen, das </w:t>
            </w:r>
            <w:r>
              <w:rPr>
                <w:szCs w:val="24"/>
              </w:rPr>
              <w:t>Häuschen</w:t>
            </w:r>
          </w:p>
          <w:p w14:paraId="1EF51D7F"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proofErr w:type="gramStart"/>
            <w:r w:rsidRPr="00181AA9">
              <w:rPr>
                <w:szCs w:val="24"/>
              </w:rPr>
              <w:t>das</w:t>
            </w:r>
            <w:proofErr w:type="gramEnd"/>
            <w:r w:rsidRPr="00181AA9">
              <w:rPr>
                <w:szCs w:val="24"/>
              </w:rPr>
              <w:t xml:space="preserve"> </w:t>
            </w:r>
            <w:r>
              <w:rPr>
                <w:szCs w:val="24"/>
              </w:rPr>
              <w:t>Tischlein</w:t>
            </w:r>
            <w:r w:rsidRPr="00181AA9">
              <w:rPr>
                <w:szCs w:val="24"/>
              </w:rPr>
              <w:t xml:space="preserve">, das </w:t>
            </w:r>
            <w:r>
              <w:rPr>
                <w:szCs w:val="24"/>
              </w:rPr>
              <w:t>Blümlein</w:t>
            </w:r>
          </w:p>
          <w:p w14:paraId="3C794CB5"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das Sackerl</w:t>
            </w:r>
            <w:r>
              <w:rPr>
                <w:szCs w:val="24"/>
              </w:rPr>
              <w:t>, das Tascherl</w:t>
            </w:r>
          </w:p>
          <w:p w14:paraId="14807EB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das Argument, das Instrument</w:t>
            </w:r>
          </w:p>
          <w:p w14:paraId="208B015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Erlebnis</w:t>
            </w:r>
            <w:r w:rsidRPr="00181AA9">
              <w:rPr>
                <w:szCs w:val="24"/>
              </w:rPr>
              <w:t xml:space="preserve">, das </w:t>
            </w:r>
            <w:r>
              <w:rPr>
                <w:szCs w:val="24"/>
              </w:rPr>
              <w:t>Verhältnis</w:t>
            </w:r>
          </w:p>
          <w:p w14:paraId="0FBF1092"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Gymnasium</w:t>
            </w:r>
            <w:r w:rsidRPr="00181AA9">
              <w:rPr>
                <w:szCs w:val="24"/>
              </w:rPr>
              <w:t>, das Zentrum</w:t>
            </w:r>
          </w:p>
          <w:p w14:paraId="2FEB59BA"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Altertum</w:t>
            </w:r>
            <w:r w:rsidRPr="00181AA9">
              <w:rPr>
                <w:szCs w:val="24"/>
              </w:rPr>
              <w:t xml:space="preserve">, das </w:t>
            </w:r>
            <w:r>
              <w:rPr>
                <w:szCs w:val="24"/>
              </w:rPr>
              <w:t>Datum</w:t>
            </w:r>
          </w:p>
        </w:tc>
      </w:tr>
    </w:tbl>
    <w:p w14:paraId="6CFC3532" w14:textId="0F1E1B3D" w:rsidR="00EE2313" w:rsidRDefault="00EE2313" w:rsidP="00EE2313">
      <w:pPr>
        <w:pStyle w:val="berschrift2"/>
      </w:pPr>
      <w:r>
        <w:t>Numerus</w:t>
      </w:r>
    </w:p>
    <w:p w14:paraId="2291BA93" w14:textId="52224FDD" w:rsidR="00EE2313" w:rsidRPr="007B0F40" w:rsidRDefault="00EE2313" w:rsidP="00EE2313">
      <w:pPr>
        <w:rPr>
          <w:szCs w:val="24"/>
        </w:rPr>
      </w:pPr>
      <w:r w:rsidRPr="007B0F40">
        <w:rPr>
          <w:szCs w:val="24"/>
        </w:rPr>
        <w:t xml:space="preserve">Numerus bedeutet „Zahl“. Gibt es </w:t>
      </w:r>
      <w:r w:rsidR="00051846">
        <w:rPr>
          <w:szCs w:val="24"/>
        </w:rPr>
        <w:t>ein</w:t>
      </w:r>
      <w:r w:rsidRPr="007B0F40">
        <w:rPr>
          <w:szCs w:val="24"/>
        </w:rPr>
        <w:t xml:space="preserve"> Substantiv</w:t>
      </w:r>
      <w:r w:rsidR="00051846">
        <w:rPr>
          <w:szCs w:val="24"/>
        </w:rPr>
        <w:t>,</w:t>
      </w:r>
      <w:r w:rsidRPr="007B0F40">
        <w:rPr>
          <w:szCs w:val="24"/>
        </w:rPr>
        <w:t xml:space="preserve"> steht es im Singular (ein Haus), gibt es zwei oder mehrere Substantive</w:t>
      </w:r>
      <w:r w:rsidR="00051846">
        <w:rPr>
          <w:szCs w:val="24"/>
        </w:rPr>
        <w:t>,</w:t>
      </w:r>
      <w:r w:rsidRPr="007B0F40">
        <w:rPr>
          <w:szCs w:val="24"/>
        </w:rPr>
        <w:t xml:space="preserve"> stehen sie im Plural (viele Häuser). </w:t>
      </w:r>
    </w:p>
    <w:p w14:paraId="4BAF532C" w14:textId="77777777" w:rsidR="00EE2313" w:rsidRDefault="00EE2313" w:rsidP="00EE2313"/>
    <w:p w14:paraId="20169A8D" w14:textId="77777777" w:rsidR="00EE2313" w:rsidRPr="009B2B66" w:rsidRDefault="00EE2313" w:rsidP="009B2B66">
      <w:pPr>
        <w:spacing w:line="240" w:lineRule="auto"/>
        <w:rPr>
          <w:b/>
          <w:bCs/>
          <w:color w:val="993366"/>
        </w:rPr>
      </w:pPr>
      <w:r w:rsidRPr="009B2B66">
        <w:rPr>
          <w:b/>
          <w:bCs/>
          <w:color w:val="993366"/>
        </w:rPr>
        <w:t>Pluralbildung</w:t>
      </w:r>
    </w:p>
    <w:tbl>
      <w:tblPr>
        <w:tblStyle w:val="MittlereListe11"/>
        <w:tblW w:w="9072" w:type="dxa"/>
        <w:tblBorders>
          <w:top w:val="none" w:sz="0" w:space="0" w:color="auto"/>
          <w:bottom w:val="none" w:sz="0" w:space="0" w:color="auto"/>
        </w:tblBorders>
        <w:tblLook w:val="04A0" w:firstRow="1" w:lastRow="0" w:firstColumn="1" w:lastColumn="0" w:noHBand="0" w:noVBand="1"/>
      </w:tblPr>
      <w:tblGrid>
        <w:gridCol w:w="9072"/>
      </w:tblGrid>
      <w:tr w:rsidR="00EE2313" w:rsidRPr="005149C5" w14:paraId="4326D507" w14:textId="77777777" w:rsidTr="002F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bottom w:val="none" w:sz="0" w:space="0" w:color="auto"/>
            </w:tcBorders>
          </w:tcPr>
          <w:p w14:paraId="1E33C55A" w14:textId="77777777" w:rsidR="00EE2313" w:rsidRPr="005149C5" w:rsidRDefault="00EE2313" w:rsidP="002F2E61">
            <w:pPr>
              <w:pStyle w:val="Listenabsatz"/>
              <w:numPr>
                <w:ilvl w:val="0"/>
                <w:numId w:val="23"/>
              </w:numPr>
              <w:spacing w:line="276" w:lineRule="auto"/>
              <w:rPr>
                <w:b w:val="0"/>
              </w:rPr>
            </w:pPr>
            <w:r w:rsidRPr="005149C5">
              <w:rPr>
                <w:b w:val="0"/>
                <w:u w:val="single"/>
              </w:rPr>
              <w:t>Keine Veränderung</w:t>
            </w:r>
            <w:r>
              <w:rPr>
                <w:b w:val="0"/>
              </w:rPr>
              <w:br/>
            </w:r>
            <w:r w:rsidRPr="005149C5">
              <w:rPr>
                <w:b w:val="0"/>
                <w:i/>
                <w:szCs w:val="24"/>
              </w:rPr>
              <w:t>Die meisten Wörter auf –er und –</w:t>
            </w:r>
            <w:proofErr w:type="spellStart"/>
            <w:r w:rsidRPr="005149C5">
              <w:rPr>
                <w:b w:val="0"/>
                <w:i/>
                <w:szCs w:val="24"/>
              </w:rPr>
              <w:t>chen</w:t>
            </w:r>
            <w:proofErr w:type="spellEnd"/>
            <w:r w:rsidRPr="005149C5">
              <w:rPr>
                <w:b w:val="0"/>
                <w:i/>
                <w:szCs w:val="24"/>
              </w:rPr>
              <w:t xml:space="preserve"> bleiben im Plural gleich!</w:t>
            </w:r>
            <w:r>
              <w:rPr>
                <w:b w:val="0"/>
                <w:i/>
                <w:szCs w:val="24"/>
              </w:rPr>
              <w:br/>
            </w:r>
            <w:r w:rsidRPr="007B0F40">
              <w:rPr>
                <w:b w:val="0"/>
                <w:szCs w:val="24"/>
              </w:rPr>
              <w:t>der Lehrer – die Lehrer</w:t>
            </w:r>
            <w:r>
              <w:rPr>
                <w:b w:val="0"/>
                <w:i/>
                <w:szCs w:val="24"/>
              </w:rPr>
              <w:br/>
            </w:r>
            <w:r>
              <w:rPr>
                <w:b w:val="0"/>
              </w:rPr>
              <w:t>das Mädchen – die Mädchen</w:t>
            </w:r>
          </w:p>
        </w:tc>
      </w:tr>
      <w:tr w:rsidR="00074E37" w:rsidRPr="005149C5" w14:paraId="733444FD"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76B0AEF1" w14:textId="0A1A2AB5" w:rsidR="00074E37" w:rsidRPr="00074E37" w:rsidRDefault="00074E37" w:rsidP="002F2E61">
            <w:pPr>
              <w:pStyle w:val="Listenabsatz"/>
              <w:numPr>
                <w:ilvl w:val="0"/>
                <w:numId w:val="23"/>
              </w:numPr>
              <w:spacing w:line="276" w:lineRule="auto"/>
              <w:rPr>
                <w:b w:val="0"/>
              </w:rPr>
            </w:pPr>
            <w:r>
              <w:rPr>
                <w:b w:val="0"/>
                <w:u w:val="single"/>
              </w:rPr>
              <w:t>Umlaut</w:t>
            </w:r>
            <w:r>
              <w:rPr>
                <w:b w:val="0"/>
              </w:rPr>
              <w:br/>
              <w:t>der Apfel – die Äpfel</w:t>
            </w:r>
            <w:r>
              <w:rPr>
                <w:b w:val="0"/>
              </w:rPr>
              <w:br/>
              <w:t>die Mutter – die Mütter</w:t>
            </w:r>
          </w:p>
        </w:tc>
      </w:tr>
      <w:tr w:rsidR="00074E37" w:rsidRPr="005149C5" w14:paraId="2BBEEEBC" w14:textId="77777777" w:rsidTr="002F2E61">
        <w:tc>
          <w:tcPr>
            <w:cnfStyle w:val="001000000000" w:firstRow="0" w:lastRow="0" w:firstColumn="1" w:lastColumn="0" w:oddVBand="0" w:evenVBand="0" w:oddHBand="0" w:evenHBand="0" w:firstRowFirstColumn="0" w:firstRowLastColumn="0" w:lastRowFirstColumn="0" w:lastRowLastColumn="0"/>
            <w:tcW w:w="9072" w:type="dxa"/>
          </w:tcPr>
          <w:p w14:paraId="78B3FB5C" w14:textId="24BE4EEE" w:rsidR="00074E37" w:rsidRDefault="00074E37" w:rsidP="002F2E61">
            <w:pPr>
              <w:pStyle w:val="Listenabsatz"/>
              <w:numPr>
                <w:ilvl w:val="0"/>
                <w:numId w:val="23"/>
              </w:numPr>
              <w:spacing w:line="276" w:lineRule="auto"/>
              <w:rPr>
                <w:u w:val="single"/>
              </w:rPr>
            </w:pPr>
            <w:r w:rsidRPr="0010486A">
              <w:rPr>
                <w:b w:val="0"/>
                <w:u w:val="single"/>
              </w:rPr>
              <w:t>Endung -e</w:t>
            </w:r>
            <w:r>
              <w:rPr>
                <w:b w:val="0"/>
              </w:rPr>
              <w:br/>
              <w:t>der Tag – die Tage</w:t>
            </w:r>
            <w:r>
              <w:rPr>
                <w:b w:val="0"/>
              </w:rPr>
              <w:br/>
              <w:t>das Boot – die Boote</w:t>
            </w:r>
          </w:p>
        </w:tc>
      </w:tr>
      <w:tr w:rsidR="00074E37" w:rsidRPr="005149C5" w14:paraId="28ACA008"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0AE5B064" w14:textId="2DF199D4" w:rsidR="00074E37" w:rsidRPr="002F2E61" w:rsidRDefault="002F2E61" w:rsidP="002F2E61">
            <w:pPr>
              <w:pStyle w:val="Listenabsatz"/>
              <w:numPr>
                <w:ilvl w:val="0"/>
                <w:numId w:val="23"/>
              </w:numPr>
              <w:spacing w:line="276" w:lineRule="auto"/>
              <w:rPr>
                <w:b w:val="0"/>
              </w:rPr>
            </w:pPr>
            <w:r w:rsidRPr="00C44199">
              <w:rPr>
                <w:b w:val="0"/>
                <w:u w:val="single"/>
              </w:rPr>
              <w:t>Umlaut und Endung auf -e</w:t>
            </w:r>
            <w:r w:rsidRPr="00C44199">
              <w:rPr>
                <w:b w:val="0"/>
              </w:rPr>
              <w:br/>
              <w:t>der Ball – die Bälle</w:t>
            </w:r>
            <w:r w:rsidRPr="00C44199">
              <w:rPr>
                <w:b w:val="0"/>
              </w:rPr>
              <w:br/>
              <w:t>die Kuh – die Kühe</w:t>
            </w:r>
          </w:p>
        </w:tc>
      </w:tr>
      <w:tr w:rsidR="002F2E61" w:rsidRPr="005149C5" w14:paraId="6ADBE1E3" w14:textId="77777777" w:rsidTr="002F2E61">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6EA6B1BF" w14:textId="77777777" w:rsidR="002F2E61" w:rsidRPr="0010486A" w:rsidRDefault="002F2E61" w:rsidP="002F2E61">
            <w:pPr>
              <w:pStyle w:val="Listenabsatz"/>
              <w:numPr>
                <w:ilvl w:val="0"/>
                <w:numId w:val="23"/>
              </w:numPr>
              <w:spacing w:line="276" w:lineRule="auto"/>
              <w:rPr>
                <w:b w:val="0"/>
              </w:rPr>
            </w:pPr>
            <w:r>
              <w:rPr>
                <w:b w:val="0"/>
                <w:u w:val="single"/>
              </w:rPr>
              <w:t>Endung -er</w:t>
            </w:r>
          </w:p>
          <w:p w14:paraId="4C4AC106" w14:textId="066172FF" w:rsidR="002F2E61" w:rsidRPr="002F2E61" w:rsidRDefault="002F2E61" w:rsidP="002F2E61">
            <w:pPr>
              <w:pStyle w:val="Listenabsatz"/>
              <w:spacing w:line="276" w:lineRule="auto"/>
              <w:rPr>
                <w:bCs w:val="0"/>
              </w:rPr>
            </w:pPr>
            <w:r>
              <w:rPr>
                <w:b w:val="0"/>
              </w:rPr>
              <w:t xml:space="preserve">das Ei – die Eier </w:t>
            </w:r>
            <w:r>
              <w:rPr>
                <w:b w:val="0"/>
              </w:rPr>
              <w:br/>
              <w:t>das Bild – die Bilder</w:t>
            </w:r>
          </w:p>
        </w:tc>
      </w:tr>
      <w:tr w:rsidR="002F2E61" w:rsidRPr="005149C5" w14:paraId="78A3E4C2"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68C60911" w14:textId="77777777" w:rsidR="002F2E61" w:rsidRPr="0010486A" w:rsidRDefault="002F2E61" w:rsidP="002F2E61">
            <w:pPr>
              <w:pStyle w:val="Listenabsatz"/>
              <w:numPr>
                <w:ilvl w:val="0"/>
                <w:numId w:val="23"/>
              </w:numPr>
              <w:spacing w:line="276" w:lineRule="auto"/>
              <w:rPr>
                <w:b w:val="0"/>
              </w:rPr>
            </w:pPr>
            <w:r>
              <w:rPr>
                <w:b w:val="0"/>
                <w:u w:val="single"/>
              </w:rPr>
              <w:t>Umlaut und Endung -er</w:t>
            </w:r>
          </w:p>
          <w:p w14:paraId="0AE7C602" w14:textId="7E1156E3" w:rsidR="002F2E61" w:rsidRPr="002F2E61" w:rsidRDefault="002F2E61" w:rsidP="002F2E61">
            <w:pPr>
              <w:pStyle w:val="Listenabsatz"/>
              <w:spacing w:line="276" w:lineRule="auto"/>
              <w:rPr>
                <w:b w:val="0"/>
              </w:rPr>
            </w:pPr>
            <w:r>
              <w:rPr>
                <w:b w:val="0"/>
              </w:rPr>
              <w:t>das Buch – die Bücher</w:t>
            </w:r>
            <w:r>
              <w:rPr>
                <w:b w:val="0"/>
              </w:rPr>
              <w:br/>
              <w:t>das Haus – die Häuser</w:t>
            </w:r>
          </w:p>
        </w:tc>
      </w:tr>
      <w:tr w:rsidR="00EE2313" w:rsidRPr="005149C5" w14:paraId="00CFBCC2" w14:textId="77777777" w:rsidTr="002F2E61">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4CA395E6" w14:textId="77777777" w:rsidR="00EE2313" w:rsidRPr="0010486A" w:rsidRDefault="00EE2313" w:rsidP="002F2E61">
            <w:pPr>
              <w:pStyle w:val="Listenabsatz"/>
              <w:numPr>
                <w:ilvl w:val="0"/>
                <w:numId w:val="23"/>
              </w:numPr>
              <w:spacing w:line="276" w:lineRule="auto"/>
              <w:rPr>
                <w:bCs w:val="0"/>
              </w:rPr>
            </w:pPr>
            <w:r w:rsidRPr="0010486A">
              <w:rPr>
                <w:b w:val="0"/>
                <w:u w:val="single"/>
              </w:rPr>
              <w:t>Endung –(e)n</w:t>
            </w:r>
          </w:p>
          <w:p w14:paraId="3ABA7744" w14:textId="77777777" w:rsidR="00EE2313" w:rsidRDefault="00EE2313" w:rsidP="002F2E61">
            <w:pPr>
              <w:pStyle w:val="Listenabsatz"/>
              <w:spacing w:line="276" w:lineRule="auto"/>
              <w:rPr>
                <w:bCs w:val="0"/>
              </w:rPr>
            </w:pPr>
            <w:r>
              <w:rPr>
                <w:b w:val="0"/>
              </w:rPr>
              <w:t>der Löwe – die Löwen</w:t>
            </w:r>
          </w:p>
          <w:p w14:paraId="6AE8D211" w14:textId="6AF37D1B" w:rsidR="00EE2313" w:rsidRPr="00074E37" w:rsidRDefault="00EE2313" w:rsidP="002F2E61">
            <w:pPr>
              <w:pStyle w:val="Listenabsatz"/>
              <w:spacing w:line="276" w:lineRule="auto"/>
              <w:rPr>
                <w:bCs w:val="0"/>
              </w:rPr>
            </w:pPr>
            <w:r>
              <w:rPr>
                <w:b w:val="0"/>
              </w:rPr>
              <w:t>das Bett – die Betten</w:t>
            </w:r>
          </w:p>
        </w:tc>
      </w:tr>
      <w:tr w:rsidR="00EE2313" w:rsidRPr="005149C5" w14:paraId="602F9029"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3ED7548C" w14:textId="77777777" w:rsidR="00074E37" w:rsidRPr="00074E37" w:rsidRDefault="00074E37" w:rsidP="002F2E61">
            <w:pPr>
              <w:pStyle w:val="Listenabsatz"/>
              <w:numPr>
                <w:ilvl w:val="0"/>
                <w:numId w:val="23"/>
              </w:numPr>
              <w:spacing w:line="276" w:lineRule="auto"/>
              <w:rPr>
                <w:b w:val="0"/>
                <w:u w:val="single"/>
              </w:rPr>
            </w:pPr>
            <w:r w:rsidRPr="00074E37">
              <w:rPr>
                <w:b w:val="0"/>
                <w:u w:val="single"/>
              </w:rPr>
              <w:t xml:space="preserve">Endung -s </w:t>
            </w:r>
          </w:p>
          <w:p w14:paraId="3C890537" w14:textId="6ED36505" w:rsidR="00EE2313" w:rsidRDefault="00EE2313" w:rsidP="002F2E61">
            <w:pPr>
              <w:pStyle w:val="Listenabsatz"/>
              <w:spacing w:line="276" w:lineRule="auto"/>
              <w:rPr>
                <w:bCs w:val="0"/>
              </w:rPr>
            </w:pPr>
            <w:r>
              <w:rPr>
                <w:b w:val="0"/>
              </w:rPr>
              <w:t>das Kino – die Kinos</w:t>
            </w:r>
          </w:p>
          <w:p w14:paraId="1DFF24B2" w14:textId="2C2C28F9" w:rsidR="00EE2313" w:rsidRPr="00074E37" w:rsidRDefault="00EE2313" w:rsidP="002F2E61">
            <w:pPr>
              <w:pStyle w:val="Listenabsatz"/>
              <w:spacing w:line="276" w:lineRule="auto"/>
              <w:rPr>
                <w:bCs w:val="0"/>
              </w:rPr>
            </w:pPr>
            <w:r>
              <w:rPr>
                <w:b w:val="0"/>
              </w:rPr>
              <w:t>die Oma – die Omas</w:t>
            </w:r>
          </w:p>
        </w:tc>
      </w:tr>
      <w:tr w:rsidR="00074E37" w:rsidRPr="005149C5" w14:paraId="5DE4464C" w14:textId="77777777" w:rsidTr="002F2E61">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7FEA62FB" w14:textId="2D6E665C" w:rsidR="00074E37" w:rsidRDefault="00074E37" w:rsidP="002F2E61">
            <w:pPr>
              <w:pStyle w:val="Listenabsatz"/>
              <w:numPr>
                <w:ilvl w:val="0"/>
                <w:numId w:val="23"/>
              </w:numPr>
              <w:spacing w:line="276" w:lineRule="auto"/>
              <w:rPr>
                <w:u w:val="single"/>
              </w:rPr>
            </w:pPr>
            <w:r w:rsidRPr="0010486A">
              <w:rPr>
                <w:b w:val="0"/>
                <w:u w:val="single"/>
              </w:rPr>
              <w:t>Endung -</w:t>
            </w:r>
            <w:proofErr w:type="spellStart"/>
            <w:r>
              <w:rPr>
                <w:b w:val="0"/>
                <w:u w:val="single"/>
              </w:rPr>
              <w:t>nen</w:t>
            </w:r>
            <w:proofErr w:type="spellEnd"/>
            <w:r>
              <w:rPr>
                <w:b w:val="0"/>
                <w:u w:val="single"/>
              </w:rPr>
              <w:br/>
            </w:r>
            <w:r>
              <w:rPr>
                <w:b w:val="0"/>
              </w:rPr>
              <w:t>die Tischlerin – die Tischlerinnen</w:t>
            </w:r>
            <w:r>
              <w:rPr>
                <w:b w:val="0"/>
              </w:rPr>
              <w:br/>
              <w:t>die Ärztin – die Ärztinnen</w:t>
            </w:r>
          </w:p>
        </w:tc>
      </w:tr>
      <w:tr w:rsidR="00074E37" w:rsidRPr="005149C5" w14:paraId="0EC277DE"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1A6AD036" w14:textId="7F59A0C6" w:rsidR="00074E37" w:rsidRDefault="00074E37" w:rsidP="002F2E61">
            <w:pPr>
              <w:pStyle w:val="Listenabsatz"/>
              <w:numPr>
                <w:ilvl w:val="0"/>
                <w:numId w:val="23"/>
              </w:numPr>
              <w:spacing w:line="276" w:lineRule="auto"/>
            </w:pPr>
            <w:r>
              <w:rPr>
                <w:b w:val="0"/>
                <w:u w:val="single"/>
              </w:rPr>
              <w:t>Endung -se</w:t>
            </w:r>
            <w:r>
              <w:rPr>
                <w:b w:val="0"/>
                <w:u w:val="single"/>
              </w:rPr>
              <w:br/>
            </w:r>
            <w:r>
              <w:rPr>
                <w:b w:val="0"/>
              </w:rPr>
              <w:t>das Geheimnis – die Geheimnisse</w:t>
            </w:r>
            <w:r>
              <w:rPr>
                <w:b w:val="0"/>
              </w:rPr>
              <w:br/>
              <w:t>das Begräbnis – die Begräbnisse</w:t>
            </w:r>
          </w:p>
        </w:tc>
      </w:tr>
    </w:tbl>
    <w:p w14:paraId="64474017" w14:textId="43D0B492" w:rsidR="00EE2313" w:rsidRPr="005B200A" w:rsidRDefault="00EE2313" w:rsidP="00EE2313">
      <w:pPr>
        <w:pStyle w:val="berschrift2"/>
      </w:pPr>
      <w:r w:rsidRPr="005B200A">
        <w:t>Der Kasus</w:t>
      </w:r>
    </w:p>
    <w:p w14:paraId="75D75986" w14:textId="7EFAFC5A" w:rsidR="00EE2313" w:rsidRPr="00C44199" w:rsidRDefault="00EE2313" w:rsidP="00EE2313">
      <w:pPr>
        <w:jc w:val="both"/>
        <w:rPr>
          <w:szCs w:val="24"/>
        </w:rPr>
      </w:pPr>
      <w:r w:rsidRPr="00C44199">
        <w:rPr>
          <w:szCs w:val="24"/>
        </w:rPr>
        <w:t xml:space="preserve">Jedes </w:t>
      </w:r>
      <w:r>
        <w:rPr>
          <w:szCs w:val="24"/>
        </w:rPr>
        <w:t>Substantiv</w:t>
      </w:r>
      <w:r w:rsidRPr="00C44199">
        <w:rPr>
          <w:szCs w:val="24"/>
        </w:rPr>
        <w:t xml:space="preserve"> hat vier verschiedene Kasusformen (Fälle): Nominativ, </w:t>
      </w:r>
      <w:r>
        <w:rPr>
          <w:szCs w:val="24"/>
        </w:rPr>
        <w:t>Akkusativ, Dativ und Genitiv</w:t>
      </w:r>
      <w:r w:rsidRPr="00C44199">
        <w:rPr>
          <w:szCs w:val="24"/>
        </w:rPr>
        <w:t xml:space="preserve">. </w:t>
      </w:r>
      <w:r>
        <w:rPr>
          <w:szCs w:val="24"/>
        </w:rPr>
        <w:t>Der Kasus gibt an, welche Rolle/ Funktion ein Substantiv (und seine Begleiter) in einem Satz hat.</w:t>
      </w:r>
      <w:r w:rsidRPr="00C44199">
        <w:rPr>
          <w:szCs w:val="24"/>
        </w:rPr>
        <w:t xml:space="preserve"> </w:t>
      </w:r>
      <w:r>
        <w:rPr>
          <w:szCs w:val="24"/>
        </w:rPr>
        <w:t>Dabei verändern sich meist nur die Begleiter des Substantivs (Artikel, Pronomen, Adjektive)</w:t>
      </w:r>
      <w:r w:rsidR="00051846">
        <w:rPr>
          <w:szCs w:val="24"/>
        </w:rPr>
        <w:t>.</w:t>
      </w:r>
    </w:p>
    <w:p w14:paraId="61927199" w14:textId="77777777" w:rsidR="00EE2313" w:rsidRPr="00181AA9" w:rsidRDefault="00EE2313" w:rsidP="00EE2313">
      <w:pPr>
        <w:rPr>
          <w:rFonts w:asciiTheme="majorHAnsi" w:hAnsiTheme="majorHAnsi"/>
          <w:szCs w:val="24"/>
        </w:rPr>
      </w:pPr>
    </w:p>
    <w:p w14:paraId="4A1CE79A" w14:textId="77777777" w:rsidR="00EE2313" w:rsidRPr="009B2B66" w:rsidRDefault="00EE2313" w:rsidP="009B2B66">
      <w:pPr>
        <w:rPr>
          <w:b/>
          <w:bCs/>
          <w:color w:val="993366"/>
        </w:rPr>
      </w:pPr>
      <w:r w:rsidRPr="009B2B66">
        <w:rPr>
          <w:b/>
          <w:bCs/>
          <w:color w:val="993366"/>
        </w:rPr>
        <w:t xml:space="preserve">Deklination: Bestimmte und unbestimmte Artikel </w:t>
      </w:r>
    </w:p>
    <w:tbl>
      <w:tblPr>
        <w:tblStyle w:val="MittlereListe21"/>
        <w:tblW w:w="0" w:type="auto"/>
        <w:tblLook w:val="04A0" w:firstRow="1" w:lastRow="0" w:firstColumn="1" w:lastColumn="0" w:noHBand="0" w:noVBand="1"/>
      </w:tblPr>
      <w:tblGrid>
        <w:gridCol w:w="1655"/>
        <w:gridCol w:w="1655"/>
        <w:gridCol w:w="1593"/>
        <w:gridCol w:w="1623"/>
        <w:gridCol w:w="1508"/>
      </w:tblGrid>
      <w:tr w:rsidR="00EE2313" w:rsidRPr="00C44199" w14:paraId="5617AE55" w14:textId="77777777" w:rsidTr="000518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EDE3CC" w14:textId="77777777" w:rsidR="00EE2313" w:rsidRPr="00C44199" w:rsidRDefault="00EE2313" w:rsidP="004F050F">
            <w:pPr>
              <w:jc w:val="center"/>
              <w:rPr>
                <w:b/>
                <w:sz w:val="28"/>
                <w:szCs w:val="28"/>
              </w:rPr>
            </w:pPr>
          </w:p>
        </w:tc>
        <w:tc>
          <w:tcPr>
            <w:tcW w:w="1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8F5AF"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maskulin</w:t>
            </w:r>
          </w:p>
        </w:tc>
        <w:tc>
          <w:tcPr>
            <w:tcW w:w="1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5F59E"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feminin</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C8D55"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neutral</w:t>
            </w:r>
          </w:p>
        </w:tc>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6D509"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Plural</w:t>
            </w:r>
          </w:p>
        </w:tc>
      </w:tr>
      <w:tr w:rsidR="00EE2313" w:rsidRPr="00C44199" w14:paraId="22A53B00"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shd w:val="clear" w:color="auto" w:fill="FAF0F5"/>
            <w:vAlign w:val="center"/>
          </w:tcPr>
          <w:p w14:paraId="6587DA94" w14:textId="77777777" w:rsidR="00EE2313" w:rsidRPr="00C44199" w:rsidRDefault="00EE2313" w:rsidP="004F050F">
            <w:pPr>
              <w:jc w:val="center"/>
              <w:rPr>
                <w:sz w:val="28"/>
                <w:szCs w:val="24"/>
              </w:rPr>
            </w:pPr>
            <w:r>
              <w:rPr>
                <w:sz w:val="28"/>
                <w:szCs w:val="24"/>
              </w:rPr>
              <w:t>Nominativ</w:t>
            </w:r>
          </w:p>
        </w:tc>
        <w:tc>
          <w:tcPr>
            <w:tcW w:w="1655" w:type="dxa"/>
            <w:tcBorders>
              <w:top w:val="single" w:sz="4" w:space="0" w:color="auto"/>
              <w:left w:val="single" w:sz="4" w:space="0" w:color="auto"/>
              <w:bottom w:val="single" w:sz="4" w:space="0" w:color="auto"/>
              <w:right w:val="single" w:sz="4" w:space="0" w:color="auto"/>
            </w:tcBorders>
            <w:shd w:val="clear" w:color="auto" w:fill="FAF0F5"/>
          </w:tcPr>
          <w:p w14:paraId="27D94898"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55C2A71D"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der</w:t>
            </w:r>
          </w:p>
          <w:p w14:paraId="2791F0B5"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p>
        </w:tc>
        <w:tc>
          <w:tcPr>
            <w:tcW w:w="1593" w:type="dxa"/>
            <w:tcBorders>
              <w:top w:val="single" w:sz="4" w:space="0" w:color="auto"/>
              <w:left w:val="single" w:sz="4" w:space="0" w:color="auto"/>
              <w:bottom w:val="single" w:sz="4" w:space="0" w:color="auto"/>
              <w:right w:val="single" w:sz="4" w:space="0" w:color="auto"/>
            </w:tcBorders>
            <w:shd w:val="clear" w:color="auto" w:fill="FAF0F5"/>
          </w:tcPr>
          <w:p w14:paraId="24CC1C2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4561F50A"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di</w:t>
            </w:r>
            <w:r w:rsidRPr="00C44199">
              <w:rPr>
                <w:b/>
                <w:sz w:val="28"/>
                <w:szCs w:val="24"/>
              </w:rPr>
              <w:t>e</w:t>
            </w:r>
          </w:p>
          <w:p w14:paraId="5A0262CA"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w:t>
            </w:r>
          </w:p>
        </w:tc>
        <w:tc>
          <w:tcPr>
            <w:tcW w:w="1623" w:type="dxa"/>
            <w:tcBorders>
              <w:top w:val="single" w:sz="4" w:space="0" w:color="auto"/>
              <w:left w:val="single" w:sz="4" w:space="0" w:color="auto"/>
              <w:bottom w:val="single" w:sz="4" w:space="0" w:color="auto"/>
              <w:right w:val="single" w:sz="4" w:space="0" w:color="auto"/>
            </w:tcBorders>
            <w:shd w:val="clear" w:color="auto" w:fill="FAF0F5"/>
          </w:tcPr>
          <w:p w14:paraId="2894B74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6C47D4BD"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roofErr w:type="gramStart"/>
            <w:r w:rsidRPr="00C44199">
              <w:rPr>
                <w:sz w:val="28"/>
                <w:szCs w:val="24"/>
              </w:rPr>
              <w:t>das</w:t>
            </w:r>
            <w:proofErr w:type="gramEnd"/>
          </w:p>
          <w:p w14:paraId="1AB94E79"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p>
          <w:p w14:paraId="52043C84"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AF0F5"/>
          </w:tcPr>
          <w:p w14:paraId="07927583" w14:textId="77777777" w:rsidR="00EE2313" w:rsidRPr="00C44199" w:rsidRDefault="00EE2313" w:rsidP="004F050F">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4"/>
              </w:rPr>
            </w:pPr>
          </w:p>
          <w:p w14:paraId="18B2E91A" w14:textId="77777777" w:rsidR="00EE2313" w:rsidRPr="00C44199" w:rsidRDefault="00EE2313" w:rsidP="004F050F">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die</w:t>
            </w:r>
          </w:p>
        </w:tc>
      </w:tr>
      <w:tr w:rsidR="00EE2313" w:rsidRPr="00C44199" w14:paraId="67293B40" w14:textId="77777777" w:rsidTr="004F050F">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vAlign w:val="center"/>
          </w:tcPr>
          <w:p w14:paraId="37D53D73" w14:textId="77777777" w:rsidR="00EE2313" w:rsidRDefault="00EE2313" w:rsidP="004F050F">
            <w:pPr>
              <w:jc w:val="center"/>
              <w:rPr>
                <w:sz w:val="28"/>
                <w:szCs w:val="24"/>
              </w:rPr>
            </w:pPr>
            <w:r>
              <w:rPr>
                <w:sz w:val="28"/>
                <w:szCs w:val="24"/>
              </w:rPr>
              <w:t>Akkusativ</w:t>
            </w:r>
          </w:p>
        </w:tc>
        <w:tc>
          <w:tcPr>
            <w:tcW w:w="1655"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4570"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34AB994D"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en</w:t>
            </w:r>
          </w:p>
          <w:p w14:paraId="362500FB"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en</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tcPr>
          <w:p w14:paraId="44A36723"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4BB88E45"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di</w:t>
            </w:r>
            <w:r w:rsidRPr="00C44199">
              <w:rPr>
                <w:b/>
                <w:sz w:val="28"/>
                <w:szCs w:val="24"/>
              </w:rPr>
              <w:t>e</w:t>
            </w:r>
          </w:p>
          <w:p w14:paraId="0236BDC5"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w:t>
            </w:r>
          </w:p>
        </w:tc>
        <w:tc>
          <w:tcPr>
            <w:tcW w:w="1623" w:type="dxa"/>
            <w:tcBorders>
              <w:top w:val="single" w:sz="4" w:space="0" w:color="auto"/>
              <w:left w:val="single" w:sz="4" w:space="0" w:color="auto"/>
              <w:bottom w:val="single" w:sz="4" w:space="0" w:color="auto"/>
              <w:right w:val="single" w:sz="4" w:space="0" w:color="auto"/>
            </w:tcBorders>
            <w:shd w:val="clear" w:color="auto" w:fill="FFFFFF" w:themeFill="background1"/>
          </w:tcPr>
          <w:p w14:paraId="091AD3BC"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65398A5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roofErr w:type="gramStart"/>
            <w:r w:rsidRPr="00C44199">
              <w:rPr>
                <w:sz w:val="28"/>
                <w:szCs w:val="24"/>
              </w:rPr>
              <w:t>das</w:t>
            </w:r>
            <w:proofErr w:type="gramEnd"/>
          </w:p>
          <w:p w14:paraId="6B7E3C63"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p>
          <w:p w14:paraId="64DF835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DBFB272"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6E2D9E92"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die</w:t>
            </w:r>
          </w:p>
        </w:tc>
      </w:tr>
      <w:tr w:rsidR="00EE2313" w:rsidRPr="00C44199" w14:paraId="30A63015"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shd w:val="clear" w:color="auto" w:fill="FAF0F5"/>
            <w:vAlign w:val="center"/>
          </w:tcPr>
          <w:p w14:paraId="33D2FBF7" w14:textId="77777777" w:rsidR="00EE2313" w:rsidRDefault="00EE2313" w:rsidP="004F050F">
            <w:pPr>
              <w:jc w:val="center"/>
              <w:rPr>
                <w:sz w:val="28"/>
                <w:szCs w:val="24"/>
              </w:rPr>
            </w:pPr>
            <w:r>
              <w:rPr>
                <w:sz w:val="28"/>
                <w:szCs w:val="24"/>
              </w:rPr>
              <w:t>Dativ</w:t>
            </w:r>
          </w:p>
        </w:tc>
        <w:tc>
          <w:tcPr>
            <w:tcW w:w="1655" w:type="dxa"/>
            <w:tcBorders>
              <w:top w:val="single" w:sz="4" w:space="0" w:color="auto"/>
              <w:left w:val="single" w:sz="4" w:space="0" w:color="auto"/>
              <w:bottom w:val="single" w:sz="4" w:space="0" w:color="auto"/>
              <w:right w:val="single" w:sz="4" w:space="0" w:color="auto"/>
            </w:tcBorders>
            <w:shd w:val="clear" w:color="auto" w:fill="FAF0F5"/>
          </w:tcPr>
          <w:p w14:paraId="4018F3EB"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18525943"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w:t>
            </w:r>
            <w:r w:rsidRPr="00C44199">
              <w:rPr>
                <w:b/>
                <w:sz w:val="28"/>
                <w:szCs w:val="24"/>
              </w:rPr>
              <w:t>em</w:t>
            </w:r>
          </w:p>
          <w:p w14:paraId="2A371F7B"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em</w:t>
            </w:r>
          </w:p>
        </w:tc>
        <w:tc>
          <w:tcPr>
            <w:tcW w:w="1593" w:type="dxa"/>
            <w:tcBorders>
              <w:top w:val="single" w:sz="4" w:space="0" w:color="auto"/>
              <w:left w:val="single" w:sz="4" w:space="0" w:color="auto"/>
              <w:bottom w:val="single" w:sz="4" w:space="0" w:color="auto"/>
              <w:right w:val="single" w:sz="4" w:space="0" w:color="auto"/>
            </w:tcBorders>
            <w:shd w:val="clear" w:color="auto" w:fill="FAF0F5"/>
          </w:tcPr>
          <w:p w14:paraId="1FBF77BE"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0F61877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w:t>
            </w:r>
            <w:r w:rsidRPr="00C44199">
              <w:rPr>
                <w:b/>
                <w:sz w:val="28"/>
                <w:szCs w:val="24"/>
              </w:rPr>
              <w:t>er</w:t>
            </w:r>
          </w:p>
          <w:p w14:paraId="2B97D3F4"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er</w:t>
            </w:r>
          </w:p>
        </w:tc>
        <w:tc>
          <w:tcPr>
            <w:tcW w:w="1623" w:type="dxa"/>
            <w:tcBorders>
              <w:top w:val="single" w:sz="4" w:space="0" w:color="auto"/>
              <w:left w:val="single" w:sz="4" w:space="0" w:color="auto"/>
              <w:bottom w:val="single" w:sz="4" w:space="0" w:color="auto"/>
              <w:right w:val="single" w:sz="4" w:space="0" w:color="auto"/>
            </w:tcBorders>
            <w:shd w:val="clear" w:color="auto" w:fill="FAF0F5"/>
          </w:tcPr>
          <w:p w14:paraId="7AAAEFA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0ABA07A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w:t>
            </w:r>
            <w:r w:rsidRPr="00C44199">
              <w:rPr>
                <w:b/>
                <w:sz w:val="28"/>
                <w:szCs w:val="24"/>
              </w:rPr>
              <w:t>em</w:t>
            </w:r>
          </w:p>
          <w:p w14:paraId="1DC588D6"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em</w:t>
            </w:r>
          </w:p>
          <w:p w14:paraId="3E1F3F6D"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AF0F5"/>
          </w:tcPr>
          <w:p w14:paraId="4FD10F9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224FE94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den</w:t>
            </w:r>
          </w:p>
          <w:p w14:paraId="6EB4FEF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(+en/</w:t>
            </w:r>
            <w:proofErr w:type="gramStart"/>
            <w:r w:rsidRPr="00C44199">
              <w:rPr>
                <w:sz w:val="28"/>
                <w:szCs w:val="24"/>
              </w:rPr>
              <w:t>n)*</w:t>
            </w:r>
            <w:proofErr w:type="gramEnd"/>
          </w:p>
        </w:tc>
      </w:tr>
      <w:tr w:rsidR="00EE2313" w:rsidRPr="00C44199" w14:paraId="3ED66ECF" w14:textId="77777777" w:rsidTr="004F050F">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vAlign w:val="center"/>
          </w:tcPr>
          <w:p w14:paraId="728F7443" w14:textId="77777777" w:rsidR="00EE2313" w:rsidRPr="00C44199" w:rsidRDefault="00EE2313" w:rsidP="004F050F">
            <w:pPr>
              <w:jc w:val="center"/>
              <w:rPr>
                <w:sz w:val="28"/>
                <w:szCs w:val="24"/>
              </w:rPr>
            </w:pPr>
            <w:r>
              <w:rPr>
                <w:sz w:val="28"/>
                <w:szCs w:val="24"/>
              </w:rPr>
              <w:t>Genitiv</w:t>
            </w:r>
          </w:p>
        </w:tc>
        <w:tc>
          <w:tcPr>
            <w:tcW w:w="1655" w:type="dxa"/>
            <w:tcBorders>
              <w:top w:val="single" w:sz="4" w:space="0" w:color="auto"/>
              <w:left w:val="single" w:sz="4" w:space="0" w:color="auto"/>
              <w:bottom w:val="single" w:sz="4" w:space="0" w:color="auto"/>
              <w:right w:val="single" w:sz="4" w:space="0" w:color="auto"/>
            </w:tcBorders>
          </w:tcPr>
          <w:p w14:paraId="046C17FE"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41E1233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es</w:t>
            </w:r>
          </w:p>
          <w:p w14:paraId="7511F5A9"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es</w:t>
            </w:r>
          </w:p>
          <w:p w14:paraId="4D0A4310"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(+s/</w:t>
            </w:r>
            <w:proofErr w:type="gramStart"/>
            <w:r w:rsidRPr="00C44199">
              <w:rPr>
                <w:sz w:val="28"/>
                <w:szCs w:val="24"/>
              </w:rPr>
              <w:t>es)*</w:t>
            </w:r>
            <w:proofErr w:type="gramEnd"/>
          </w:p>
          <w:p w14:paraId="1DBBA198"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593" w:type="dxa"/>
            <w:tcBorders>
              <w:top w:val="single" w:sz="4" w:space="0" w:color="auto"/>
              <w:left w:val="single" w:sz="4" w:space="0" w:color="auto"/>
              <w:bottom w:val="single" w:sz="4" w:space="0" w:color="auto"/>
              <w:right w:val="single" w:sz="4" w:space="0" w:color="auto"/>
            </w:tcBorders>
          </w:tcPr>
          <w:p w14:paraId="42330375"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3A188508"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er</w:t>
            </w:r>
          </w:p>
          <w:p w14:paraId="59B46277"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er</w:t>
            </w:r>
          </w:p>
        </w:tc>
        <w:tc>
          <w:tcPr>
            <w:tcW w:w="1623" w:type="dxa"/>
            <w:tcBorders>
              <w:top w:val="single" w:sz="4" w:space="0" w:color="auto"/>
              <w:left w:val="single" w:sz="4" w:space="0" w:color="auto"/>
              <w:bottom w:val="single" w:sz="4" w:space="0" w:color="auto"/>
              <w:right w:val="single" w:sz="4" w:space="0" w:color="auto"/>
            </w:tcBorders>
          </w:tcPr>
          <w:p w14:paraId="783251E8"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3D7D39F3"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es</w:t>
            </w:r>
          </w:p>
          <w:p w14:paraId="0825051C"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es</w:t>
            </w:r>
          </w:p>
          <w:p w14:paraId="0F41B0E2"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(+s/</w:t>
            </w:r>
            <w:proofErr w:type="gramStart"/>
            <w:r w:rsidRPr="00C44199">
              <w:rPr>
                <w:sz w:val="28"/>
                <w:szCs w:val="24"/>
              </w:rPr>
              <w:t>es)*</w:t>
            </w:r>
            <w:proofErr w:type="gramEnd"/>
          </w:p>
        </w:tc>
        <w:tc>
          <w:tcPr>
            <w:tcW w:w="1508" w:type="dxa"/>
            <w:tcBorders>
              <w:top w:val="single" w:sz="4" w:space="0" w:color="auto"/>
              <w:left w:val="single" w:sz="4" w:space="0" w:color="auto"/>
              <w:bottom w:val="single" w:sz="4" w:space="0" w:color="auto"/>
              <w:right w:val="single" w:sz="4" w:space="0" w:color="auto"/>
            </w:tcBorders>
          </w:tcPr>
          <w:p w14:paraId="662B79E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2CF1A9A1"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4E055D3B" w14:textId="1D6BCBBF"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de</w:t>
            </w:r>
            <w:r w:rsidR="00E80AC9">
              <w:rPr>
                <w:sz w:val="28"/>
                <w:szCs w:val="24"/>
              </w:rPr>
              <w:t>r</w:t>
            </w:r>
          </w:p>
        </w:tc>
      </w:tr>
    </w:tbl>
    <w:p w14:paraId="4365D4E3" w14:textId="77777777" w:rsidR="00EE2313" w:rsidRPr="00C44199" w:rsidRDefault="00EE2313" w:rsidP="00EE2313"/>
    <w:p w14:paraId="34A4F290" w14:textId="77777777" w:rsidR="00EE2313" w:rsidRPr="00C44199" w:rsidRDefault="00EE2313" w:rsidP="00EE2313">
      <w:pPr>
        <w:rPr>
          <w:b/>
          <w:szCs w:val="24"/>
        </w:rPr>
      </w:pPr>
      <w:r w:rsidRPr="00C44199">
        <w:rPr>
          <w:szCs w:val="24"/>
        </w:rPr>
        <w:t xml:space="preserve">*In diesen Fällen muss an das </w:t>
      </w:r>
      <w:r>
        <w:rPr>
          <w:szCs w:val="24"/>
        </w:rPr>
        <w:t>Substantiv</w:t>
      </w:r>
      <w:r w:rsidRPr="00C44199">
        <w:rPr>
          <w:szCs w:val="24"/>
        </w:rPr>
        <w:t xml:space="preserve"> noch die</w:t>
      </w:r>
      <w:r>
        <w:rPr>
          <w:szCs w:val="24"/>
        </w:rPr>
        <w:t>se</w:t>
      </w:r>
      <w:r w:rsidRPr="00C44199">
        <w:rPr>
          <w:szCs w:val="24"/>
        </w:rPr>
        <w:t xml:space="preserve"> Endung angehängt werden.</w:t>
      </w:r>
    </w:p>
    <w:p w14:paraId="36FA5FF2" w14:textId="4899BBF3" w:rsidR="00EE2313" w:rsidRDefault="00EE2313" w:rsidP="00EE2313">
      <w:pPr>
        <w:spacing w:before="0" w:after="200"/>
      </w:pPr>
      <w:r>
        <w:br w:type="page"/>
      </w:r>
    </w:p>
    <w:p w14:paraId="07CE0AA7" w14:textId="75315CDB" w:rsidR="008706FC" w:rsidRDefault="008706FC" w:rsidP="008706FC">
      <w:pPr>
        <w:rPr>
          <w:b/>
          <w:bCs/>
          <w:color w:val="993366"/>
        </w:rPr>
      </w:pPr>
      <w:r>
        <w:rPr>
          <w:b/>
          <w:bCs/>
          <w:color w:val="993366"/>
        </w:rPr>
        <w:t xml:space="preserve">Beispiele für die </w:t>
      </w:r>
      <w:r w:rsidRPr="009B2B66">
        <w:rPr>
          <w:b/>
          <w:bCs/>
          <w:color w:val="993366"/>
        </w:rPr>
        <w:t>Deklination</w:t>
      </w:r>
    </w:p>
    <w:p w14:paraId="01C42AE2" w14:textId="5DADD42D" w:rsidR="00983F2E" w:rsidRDefault="00983F2E" w:rsidP="00335D8F"/>
    <w:p w14:paraId="70B1A567" w14:textId="4DA335C4" w:rsidR="00983F2E" w:rsidRDefault="00983F2E" w:rsidP="008706FC">
      <w:pPr>
        <w:rPr>
          <w:b/>
          <w:bCs/>
          <w:color w:val="993366"/>
        </w:rPr>
      </w:pPr>
      <w:r>
        <w:rPr>
          <w:b/>
          <w:bCs/>
          <w:color w:val="993366"/>
        </w:rPr>
        <w:t>Nominativ</w:t>
      </w:r>
    </w:p>
    <w:p w14:paraId="3D7C7A3C" w14:textId="7A00B69C" w:rsidR="00983F2E" w:rsidRDefault="00983F2E" w:rsidP="00983F2E">
      <w:pPr>
        <w:jc w:val="both"/>
        <w:rPr>
          <w:szCs w:val="24"/>
        </w:rPr>
      </w:pPr>
      <w:r w:rsidRPr="00134576">
        <w:rPr>
          <w:b/>
          <w:u w:val="single"/>
          <w:lang w:val="de-AT"/>
        </w:rPr>
        <w:t>Der</w:t>
      </w:r>
      <w:r w:rsidRPr="008706FC">
        <w:rPr>
          <w:b/>
          <w:bCs/>
          <w:szCs w:val="24"/>
        </w:rPr>
        <w:t xml:space="preserve"> </w:t>
      </w:r>
      <w:r w:rsidRPr="00983F2E">
        <w:rPr>
          <w:szCs w:val="24"/>
        </w:rPr>
        <w:t>Fisch</w:t>
      </w:r>
      <w:r>
        <w:rPr>
          <w:szCs w:val="24"/>
        </w:rPr>
        <w:t xml:space="preserve"> schwimmt im Wasser.</w:t>
      </w:r>
    </w:p>
    <w:p w14:paraId="43ECC8DA" w14:textId="24AAF922" w:rsidR="00983F2E" w:rsidRDefault="00983F2E" w:rsidP="00983F2E">
      <w:pPr>
        <w:jc w:val="both"/>
        <w:rPr>
          <w:szCs w:val="24"/>
        </w:rPr>
      </w:pPr>
      <w:r w:rsidRPr="00134576">
        <w:rPr>
          <w:b/>
          <w:u w:val="single"/>
          <w:lang w:val="de-AT"/>
        </w:rPr>
        <w:t>Die</w:t>
      </w:r>
      <w:r>
        <w:rPr>
          <w:szCs w:val="24"/>
        </w:rPr>
        <w:t xml:space="preserve"> Sonne geht auf.</w:t>
      </w:r>
    </w:p>
    <w:p w14:paraId="4E2444B0" w14:textId="5FD67194" w:rsidR="00983F2E" w:rsidRDefault="00983F2E" w:rsidP="00983F2E">
      <w:pPr>
        <w:jc w:val="both"/>
        <w:rPr>
          <w:szCs w:val="24"/>
        </w:rPr>
      </w:pPr>
      <w:r w:rsidRPr="00134576">
        <w:rPr>
          <w:b/>
          <w:u w:val="single"/>
          <w:lang w:val="de-AT"/>
        </w:rPr>
        <w:t>Das</w:t>
      </w:r>
      <w:r>
        <w:rPr>
          <w:szCs w:val="24"/>
        </w:rPr>
        <w:t xml:space="preserve"> Auto fährt zu schnell.</w:t>
      </w:r>
    </w:p>
    <w:p w14:paraId="40D0168E" w14:textId="6C0ABAEF" w:rsidR="00983F2E" w:rsidRDefault="00983F2E" w:rsidP="00983F2E">
      <w:pPr>
        <w:jc w:val="both"/>
        <w:rPr>
          <w:szCs w:val="24"/>
        </w:rPr>
      </w:pPr>
      <w:r w:rsidRPr="00134576">
        <w:rPr>
          <w:b/>
          <w:u w:val="single"/>
          <w:lang w:val="de-AT"/>
        </w:rPr>
        <w:t>Die</w:t>
      </w:r>
      <w:r>
        <w:rPr>
          <w:szCs w:val="24"/>
        </w:rPr>
        <w:t xml:space="preserve"> Schuhe stehen vor der Haustür.</w:t>
      </w:r>
    </w:p>
    <w:p w14:paraId="72B25383" w14:textId="3E3ACFFC" w:rsidR="00983F2E" w:rsidRDefault="00983F2E" w:rsidP="00983F2E">
      <w:pPr>
        <w:jc w:val="both"/>
        <w:rPr>
          <w:szCs w:val="24"/>
        </w:rPr>
      </w:pPr>
    </w:p>
    <w:p w14:paraId="7336B024" w14:textId="14F5F6FB" w:rsidR="00983F2E" w:rsidRDefault="00983F2E" w:rsidP="00983F2E">
      <w:pPr>
        <w:rPr>
          <w:b/>
          <w:bCs/>
          <w:color w:val="993366"/>
        </w:rPr>
      </w:pPr>
      <w:r>
        <w:rPr>
          <w:b/>
          <w:bCs/>
          <w:color w:val="993366"/>
        </w:rPr>
        <w:t xml:space="preserve">Akkusativ (Frage nach </w:t>
      </w:r>
      <w:r w:rsidR="00E80AC9">
        <w:rPr>
          <w:b/>
          <w:bCs/>
          <w:color w:val="993366"/>
        </w:rPr>
        <w:t>„</w:t>
      </w:r>
      <w:r>
        <w:rPr>
          <w:b/>
          <w:bCs/>
          <w:color w:val="993366"/>
        </w:rPr>
        <w:t>wen oder was</w:t>
      </w:r>
      <w:r w:rsidR="00E80AC9">
        <w:rPr>
          <w:b/>
          <w:bCs/>
          <w:color w:val="993366"/>
        </w:rPr>
        <w:t>“</w:t>
      </w:r>
      <w:r>
        <w:rPr>
          <w:b/>
          <w:bCs/>
          <w:color w:val="993366"/>
        </w:rPr>
        <w:t>)</w:t>
      </w:r>
    </w:p>
    <w:p w14:paraId="330A5C65" w14:textId="3EBA9ADF" w:rsidR="00983F2E" w:rsidRDefault="00983F2E" w:rsidP="00983F2E">
      <w:pPr>
        <w:jc w:val="both"/>
        <w:rPr>
          <w:szCs w:val="24"/>
        </w:rPr>
      </w:pPr>
      <w:r w:rsidRPr="00983F2E">
        <w:rPr>
          <w:szCs w:val="24"/>
        </w:rPr>
        <w:t xml:space="preserve">Wer hat </w:t>
      </w:r>
      <w:r w:rsidRPr="00134576">
        <w:rPr>
          <w:b/>
          <w:u w:val="single"/>
          <w:lang w:val="de-AT"/>
        </w:rPr>
        <w:t>den</w:t>
      </w:r>
      <w:r w:rsidRPr="00983F2E">
        <w:rPr>
          <w:szCs w:val="24"/>
        </w:rPr>
        <w:t xml:space="preserve"> Fisch gesehen? Ich habe </w:t>
      </w:r>
      <w:r w:rsidRPr="00134576">
        <w:rPr>
          <w:b/>
          <w:u w:val="single"/>
          <w:lang w:val="de-AT"/>
        </w:rPr>
        <w:t>einen</w:t>
      </w:r>
      <w:r w:rsidRPr="00983F2E">
        <w:rPr>
          <w:szCs w:val="24"/>
        </w:rPr>
        <w:t xml:space="preserve"> Fisch gesehen.</w:t>
      </w:r>
    </w:p>
    <w:p w14:paraId="5A8FB2E2" w14:textId="77777777" w:rsidR="00983F2E" w:rsidRDefault="00983F2E" w:rsidP="00983F2E">
      <w:pPr>
        <w:jc w:val="both"/>
        <w:rPr>
          <w:szCs w:val="24"/>
        </w:rPr>
      </w:pPr>
      <w:r w:rsidRPr="00983F2E">
        <w:rPr>
          <w:szCs w:val="24"/>
        </w:rPr>
        <w:t>Die Wolken haben sich vor</w:t>
      </w:r>
      <w:r>
        <w:rPr>
          <w:b/>
          <w:bCs/>
          <w:szCs w:val="24"/>
        </w:rPr>
        <w:t xml:space="preserve"> </w:t>
      </w:r>
      <w:r w:rsidRPr="00134576">
        <w:rPr>
          <w:b/>
          <w:u w:val="single"/>
          <w:lang w:val="de-AT"/>
        </w:rPr>
        <w:t>die</w:t>
      </w:r>
      <w:r>
        <w:rPr>
          <w:szCs w:val="24"/>
        </w:rPr>
        <w:t xml:space="preserve"> Sonne geschoben</w:t>
      </w:r>
    </w:p>
    <w:p w14:paraId="6C19CEFE" w14:textId="5AEF7B2F" w:rsidR="00983F2E" w:rsidRDefault="00983F2E" w:rsidP="00983F2E">
      <w:pPr>
        <w:jc w:val="both"/>
        <w:rPr>
          <w:szCs w:val="24"/>
        </w:rPr>
      </w:pPr>
      <w:r>
        <w:rPr>
          <w:szCs w:val="24"/>
        </w:rPr>
        <w:t xml:space="preserve">Die </w:t>
      </w:r>
      <w:r w:rsidR="00335D8F">
        <w:rPr>
          <w:szCs w:val="24"/>
        </w:rPr>
        <w:t xml:space="preserve">Mutter fährt </w:t>
      </w:r>
      <w:r w:rsidR="00335D8F" w:rsidRPr="00134576">
        <w:rPr>
          <w:b/>
          <w:u w:val="single"/>
          <w:lang w:val="de-AT"/>
        </w:rPr>
        <w:t>das</w:t>
      </w:r>
      <w:r>
        <w:rPr>
          <w:szCs w:val="24"/>
        </w:rPr>
        <w:t xml:space="preserve"> Auto.</w:t>
      </w:r>
    </w:p>
    <w:p w14:paraId="2EBB3B35" w14:textId="4B9E7D40" w:rsidR="00983F2E" w:rsidRDefault="00983F2E" w:rsidP="00983F2E">
      <w:pPr>
        <w:jc w:val="both"/>
        <w:rPr>
          <w:szCs w:val="24"/>
        </w:rPr>
      </w:pPr>
      <w:r>
        <w:rPr>
          <w:szCs w:val="24"/>
        </w:rPr>
        <w:t xml:space="preserve">Das Mädchen zieht </w:t>
      </w:r>
      <w:r w:rsidRPr="00134576">
        <w:rPr>
          <w:b/>
          <w:u w:val="single"/>
          <w:lang w:val="de-AT"/>
        </w:rPr>
        <w:t>die</w:t>
      </w:r>
      <w:r>
        <w:rPr>
          <w:szCs w:val="24"/>
        </w:rPr>
        <w:t xml:space="preserve"> Schuhe an.</w:t>
      </w:r>
    </w:p>
    <w:p w14:paraId="7BE74BAD" w14:textId="69F8EA12" w:rsidR="00983F2E" w:rsidRDefault="00983F2E" w:rsidP="00983F2E">
      <w:pPr>
        <w:jc w:val="both"/>
        <w:rPr>
          <w:szCs w:val="24"/>
        </w:rPr>
      </w:pPr>
    </w:p>
    <w:p w14:paraId="5166E69F" w14:textId="7E977CAB" w:rsidR="00983F2E" w:rsidRDefault="00983F2E" w:rsidP="00983F2E">
      <w:pPr>
        <w:rPr>
          <w:b/>
          <w:bCs/>
          <w:color w:val="993366"/>
        </w:rPr>
      </w:pPr>
      <w:r>
        <w:rPr>
          <w:b/>
          <w:bCs/>
          <w:color w:val="993366"/>
        </w:rPr>
        <w:t xml:space="preserve">Dativ (Frage nach </w:t>
      </w:r>
      <w:r w:rsidR="00E80AC9">
        <w:rPr>
          <w:b/>
          <w:bCs/>
          <w:color w:val="993366"/>
        </w:rPr>
        <w:t>„</w:t>
      </w:r>
      <w:r>
        <w:rPr>
          <w:b/>
          <w:bCs/>
          <w:color w:val="993366"/>
        </w:rPr>
        <w:t>wem</w:t>
      </w:r>
      <w:r w:rsidR="00E80AC9">
        <w:rPr>
          <w:b/>
          <w:bCs/>
          <w:color w:val="993366"/>
        </w:rPr>
        <w:t>“</w:t>
      </w:r>
      <w:r>
        <w:rPr>
          <w:b/>
          <w:bCs/>
          <w:color w:val="993366"/>
        </w:rPr>
        <w:t>)</w:t>
      </w:r>
    </w:p>
    <w:p w14:paraId="6B6A1F4B" w14:textId="41C6FF29" w:rsidR="00983F2E" w:rsidRPr="00983F2E" w:rsidRDefault="00983F2E" w:rsidP="00983F2E">
      <w:pPr>
        <w:jc w:val="both"/>
        <w:rPr>
          <w:szCs w:val="24"/>
        </w:rPr>
      </w:pPr>
      <w:r w:rsidRPr="00983F2E">
        <w:rPr>
          <w:szCs w:val="24"/>
        </w:rPr>
        <w:t xml:space="preserve">Ich gebe </w:t>
      </w:r>
      <w:r w:rsidRPr="00134576">
        <w:rPr>
          <w:b/>
          <w:u w:val="single"/>
          <w:lang w:val="de-AT"/>
        </w:rPr>
        <w:t>dem</w:t>
      </w:r>
      <w:r w:rsidRPr="00983F2E">
        <w:rPr>
          <w:szCs w:val="24"/>
        </w:rPr>
        <w:t xml:space="preserve"> Fisch frisches Wasser.</w:t>
      </w:r>
    </w:p>
    <w:p w14:paraId="5702326D" w14:textId="1C0461A6" w:rsidR="00E80AC9" w:rsidRDefault="00E80AC9" w:rsidP="00983F2E">
      <w:pPr>
        <w:jc w:val="both"/>
        <w:rPr>
          <w:szCs w:val="24"/>
        </w:rPr>
      </w:pPr>
      <w:r w:rsidRPr="00134576">
        <w:rPr>
          <w:b/>
          <w:u w:val="single"/>
          <w:lang w:val="de-AT"/>
        </w:rPr>
        <w:t>Der</w:t>
      </w:r>
      <w:r>
        <w:rPr>
          <w:szCs w:val="24"/>
        </w:rPr>
        <w:t xml:space="preserve"> Sonne verdanken wir das warme Wetter.</w:t>
      </w:r>
    </w:p>
    <w:p w14:paraId="0F1E712A" w14:textId="0843C50C" w:rsidR="00E80AC9" w:rsidRDefault="00E80AC9" w:rsidP="00983F2E">
      <w:pPr>
        <w:jc w:val="both"/>
        <w:rPr>
          <w:szCs w:val="24"/>
        </w:rPr>
      </w:pPr>
      <w:r>
        <w:rPr>
          <w:szCs w:val="24"/>
        </w:rPr>
        <w:t xml:space="preserve">Die Lehrerin kommt mit </w:t>
      </w:r>
      <w:r w:rsidRPr="00134576">
        <w:rPr>
          <w:b/>
          <w:u w:val="single"/>
          <w:lang w:val="de-AT"/>
        </w:rPr>
        <w:t>dem</w:t>
      </w:r>
      <w:r>
        <w:rPr>
          <w:szCs w:val="24"/>
        </w:rPr>
        <w:t xml:space="preserve"> Auto zur Schule gefahren.</w:t>
      </w:r>
    </w:p>
    <w:p w14:paraId="268510C3" w14:textId="2753F076" w:rsidR="00E80AC9" w:rsidRDefault="00E80AC9" w:rsidP="00983F2E">
      <w:pPr>
        <w:jc w:val="both"/>
        <w:rPr>
          <w:szCs w:val="24"/>
        </w:rPr>
      </w:pPr>
      <w:r>
        <w:rPr>
          <w:szCs w:val="24"/>
        </w:rPr>
        <w:t xml:space="preserve">Das Mädchen gibt </w:t>
      </w:r>
      <w:r w:rsidRPr="00134576">
        <w:rPr>
          <w:b/>
          <w:u w:val="single"/>
          <w:lang w:val="de-AT"/>
        </w:rPr>
        <w:t>den</w:t>
      </w:r>
      <w:r>
        <w:rPr>
          <w:szCs w:val="24"/>
        </w:rPr>
        <w:t xml:space="preserve"> Schuhen neue Schnürsenkel.</w:t>
      </w:r>
    </w:p>
    <w:p w14:paraId="184D83C5" w14:textId="77777777" w:rsidR="00E80AC9" w:rsidRDefault="00E80AC9" w:rsidP="00983F2E">
      <w:pPr>
        <w:jc w:val="both"/>
        <w:rPr>
          <w:szCs w:val="24"/>
        </w:rPr>
      </w:pPr>
    </w:p>
    <w:p w14:paraId="645362C6" w14:textId="5F1EFF47" w:rsidR="00E80AC9" w:rsidRDefault="00E80AC9" w:rsidP="00E80AC9">
      <w:pPr>
        <w:rPr>
          <w:b/>
          <w:bCs/>
          <w:color w:val="993366"/>
        </w:rPr>
      </w:pPr>
      <w:r>
        <w:rPr>
          <w:b/>
          <w:bCs/>
          <w:color w:val="993366"/>
        </w:rPr>
        <w:t>Genitiv (Frage nach „wessen“)</w:t>
      </w:r>
    </w:p>
    <w:p w14:paraId="5A947FF1" w14:textId="3B471385" w:rsidR="00983F2E" w:rsidRDefault="00E80AC9" w:rsidP="00983F2E">
      <w:pPr>
        <w:jc w:val="both"/>
        <w:rPr>
          <w:szCs w:val="24"/>
        </w:rPr>
      </w:pPr>
      <w:r>
        <w:rPr>
          <w:szCs w:val="24"/>
        </w:rPr>
        <w:t xml:space="preserve">Das ist das Aquarium </w:t>
      </w:r>
      <w:r w:rsidRPr="00134576">
        <w:rPr>
          <w:b/>
          <w:u w:val="single"/>
          <w:lang w:val="de-AT"/>
        </w:rPr>
        <w:t>des</w:t>
      </w:r>
      <w:r w:rsidR="00983F2E" w:rsidRPr="008706FC">
        <w:rPr>
          <w:b/>
          <w:bCs/>
          <w:szCs w:val="24"/>
        </w:rPr>
        <w:t xml:space="preserve"> </w:t>
      </w:r>
      <w:r w:rsidR="00983F2E" w:rsidRPr="00E80AC9">
        <w:rPr>
          <w:szCs w:val="24"/>
        </w:rPr>
        <w:t>Fisch</w:t>
      </w:r>
      <w:r w:rsidRPr="00E80AC9">
        <w:rPr>
          <w:szCs w:val="24"/>
        </w:rPr>
        <w:t>es!</w:t>
      </w:r>
    </w:p>
    <w:p w14:paraId="30C49BE6" w14:textId="4B346C6E" w:rsidR="00E80AC9" w:rsidRDefault="00E80AC9" w:rsidP="00983F2E">
      <w:pPr>
        <w:jc w:val="both"/>
        <w:rPr>
          <w:szCs w:val="24"/>
        </w:rPr>
      </w:pPr>
      <w:r>
        <w:rPr>
          <w:szCs w:val="24"/>
        </w:rPr>
        <w:t xml:space="preserve">Das ist das Licht </w:t>
      </w:r>
      <w:r w:rsidRPr="00134576">
        <w:rPr>
          <w:b/>
          <w:u w:val="single"/>
          <w:lang w:val="de-AT"/>
        </w:rPr>
        <w:t>der</w:t>
      </w:r>
      <w:r>
        <w:rPr>
          <w:szCs w:val="24"/>
        </w:rPr>
        <w:t xml:space="preserve"> Sonne.</w:t>
      </w:r>
    </w:p>
    <w:p w14:paraId="35309805" w14:textId="24063421" w:rsidR="00E80AC9" w:rsidRDefault="00E80AC9" w:rsidP="00983F2E">
      <w:pPr>
        <w:jc w:val="both"/>
        <w:rPr>
          <w:szCs w:val="24"/>
        </w:rPr>
      </w:pPr>
      <w:r>
        <w:rPr>
          <w:szCs w:val="24"/>
        </w:rPr>
        <w:t xml:space="preserve">Das ist die Hupe </w:t>
      </w:r>
      <w:r w:rsidRPr="00134576">
        <w:rPr>
          <w:b/>
          <w:u w:val="single"/>
          <w:lang w:val="de-AT"/>
        </w:rPr>
        <w:t>des</w:t>
      </w:r>
      <w:r>
        <w:rPr>
          <w:szCs w:val="24"/>
        </w:rPr>
        <w:t xml:space="preserve"> Autos.</w:t>
      </w:r>
    </w:p>
    <w:p w14:paraId="1D0AA544" w14:textId="58C3C59D" w:rsidR="00E80AC9" w:rsidRPr="007B0F40" w:rsidRDefault="00E80AC9" w:rsidP="00983F2E">
      <w:pPr>
        <w:jc w:val="both"/>
        <w:rPr>
          <w:szCs w:val="24"/>
        </w:rPr>
      </w:pPr>
      <w:r>
        <w:rPr>
          <w:szCs w:val="24"/>
        </w:rPr>
        <w:t xml:space="preserve">Das sind die roten Schuhe </w:t>
      </w:r>
      <w:r w:rsidRPr="00134576">
        <w:rPr>
          <w:b/>
          <w:u w:val="single"/>
          <w:lang w:val="de-AT"/>
        </w:rPr>
        <w:t>der</w:t>
      </w:r>
      <w:r>
        <w:rPr>
          <w:szCs w:val="24"/>
        </w:rPr>
        <w:t xml:space="preserve"> Mädchen.</w:t>
      </w:r>
    </w:p>
    <w:p w14:paraId="0C4265B7" w14:textId="77777777" w:rsidR="008706FC" w:rsidRPr="00C44199" w:rsidRDefault="008706FC" w:rsidP="008706FC"/>
    <w:p w14:paraId="6B3C8DC1" w14:textId="77777777" w:rsidR="008706FC" w:rsidRDefault="008706FC" w:rsidP="008706FC">
      <w:pPr>
        <w:spacing w:before="0" w:after="200"/>
      </w:pPr>
      <w:r>
        <w:br w:type="page"/>
      </w:r>
    </w:p>
    <w:p w14:paraId="3A646669" w14:textId="7C1BB5A6" w:rsidR="003202BF" w:rsidRPr="0012219C" w:rsidRDefault="003202BF" w:rsidP="003202BF">
      <w:pPr>
        <w:pStyle w:val="berschrift1"/>
      </w:pPr>
      <w:bookmarkStart w:id="3" w:name="_Toc85445356"/>
      <w:r>
        <w:t>Infoblatt: Das Verb</w:t>
      </w:r>
      <w:bookmarkEnd w:id="3"/>
    </w:p>
    <w:p w14:paraId="41DDEE5C" w14:textId="77777777" w:rsidR="003202BF" w:rsidRPr="00BB7C38" w:rsidRDefault="003202BF" w:rsidP="003202BF">
      <w:pPr>
        <w:rPr>
          <w:lang w:val="de-AT"/>
        </w:rPr>
      </w:pPr>
      <w:r w:rsidRPr="00BB7C38">
        <w:rPr>
          <w:b/>
          <w:lang w:val="de-AT"/>
        </w:rPr>
        <w:t>Verben</w:t>
      </w:r>
      <w:r w:rsidRPr="00BB7C38">
        <w:rPr>
          <w:lang w:val="de-AT"/>
        </w:rPr>
        <w:t xml:space="preserve"> bezeichnen</w:t>
      </w:r>
    </w:p>
    <w:p w14:paraId="7A0E2698" w14:textId="1BA512F2" w:rsidR="003202BF" w:rsidRPr="00BB7C38" w:rsidRDefault="003202BF" w:rsidP="003202BF">
      <w:pPr>
        <w:numPr>
          <w:ilvl w:val="0"/>
          <w:numId w:val="22"/>
        </w:numPr>
        <w:rPr>
          <w:lang w:val="de-AT"/>
        </w:rPr>
      </w:pPr>
      <w:r w:rsidRPr="00BB7C38">
        <w:rPr>
          <w:lang w:val="de-AT"/>
        </w:rPr>
        <w:t>eine Handlung</w:t>
      </w:r>
      <w:r>
        <w:rPr>
          <w:lang w:val="de-AT"/>
        </w:rPr>
        <w:t>, z.</w:t>
      </w:r>
      <w:r w:rsidR="00501169">
        <w:rPr>
          <w:lang w:val="de-AT"/>
        </w:rPr>
        <w:t xml:space="preserve"> </w:t>
      </w:r>
      <w:r>
        <w:rPr>
          <w:lang w:val="de-AT"/>
        </w:rPr>
        <w:t>B.</w:t>
      </w:r>
      <w:r w:rsidRPr="00BB7C38">
        <w:rPr>
          <w:lang w:val="de-AT"/>
        </w:rPr>
        <w:t xml:space="preserve"> </w:t>
      </w:r>
      <w:r>
        <w:rPr>
          <w:lang w:val="de-AT"/>
        </w:rPr>
        <w:t>kochen</w:t>
      </w:r>
      <w:r w:rsidRPr="00BB7C38">
        <w:rPr>
          <w:lang w:val="de-AT"/>
        </w:rPr>
        <w:t xml:space="preserve">, </w:t>
      </w:r>
      <w:r>
        <w:rPr>
          <w:lang w:val="de-AT"/>
        </w:rPr>
        <w:t>gehen</w:t>
      </w:r>
      <w:r w:rsidRPr="00BB7C38">
        <w:rPr>
          <w:lang w:val="de-AT"/>
        </w:rPr>
        <w:t xml:space="preserve">, </w:t>
      </w:r>
      <w:r>
        <w:rPr>
          <w:lang w:val="de-AT"/>
        </w:rPr>
        <w:t>springen</w:t>
      </w:r>
    </w:p>
    <w:p w14:paraId="0BEB99FF" w14:textId="26D495D9" w:rsidR="003202BF" w:rsidRPr="00BB7C38" w:rsidRDefault="003202BF" w:rsidP="003202BF">
      <w:pPr>
        <w:numPr>
          <w:ilvl w:val="0"/>
          <w:numId w:val="22"/>
        </w:numPr>
        <w:rPr>
          <w:lang w:val="de-AT"/>
        </w:rPr>
      </w:pPr>
      <w:r w:rsidRPr="00BB7C38">
        <w:rPr>
          <w:lang w:val="de-AT"/>
        </w:rPr>
        <w:t>einen Vorgang</w:t>
      </w:r>
      <w:r>
        <w:rPr>
          <w:lang w:val="de-AT"/>
        </w:rPr>
        <w:t>, z.</w:t>
      </w:r>
      <w:r w:rsidR="00501169">
        <w:rPr>
          <w:lang w:val="de-AT"/>
        </w:rPr>
        <w:t xml:space="preserve"> </w:t>
      </w:r>
      <w:r>
        <w:rPr>
          <w:lang w:val="de-AT"/>
        </w:rPr>
        <w:t>B.</w:t>
      </w:r>
      <w:r w:rsidRPr="00BB7C38">
        <w:rPr>
          <w:lang w:val="de-AT"/>
        </w:rPr>
        <w:t xml:space="preserve"> </w:t>
      </w:r>
      <w:r>
        <w:rPr>
          <w:lang w:val="de-AT"/>
        </w:rPr>
        <w:t xml:space="preserve">passieren, </w:t>
      </w:r>
      <w:r w:rsidRPr="00BB7C38">
        <w:rPr>
          <w:lang w:val="de-AT"/>
        </w:rPr>
        <w:t>vergessen, erinnern</w:t>
      </w:r>
    </w:p>
    <w:p w14:paraId="687F7A04" w14:textId="448567B2" w:rsidR="003202BF" w:rsidRDefault="003202BF" w:rsidP="003202BF">
      <w:pPr>
        <w:numPr>
          <w:ilvl w:val="0"/>
          <w:numId w:val="22"/>
        </w:numPr>
        <w:rPr>
          <w:lang w:val="de-AT"/>
        </w:rPr>
      </w:pPr>
      <w:r w:rsidRPr="00BB7C38">
        <w:rPr>
          <w:lang w:val="de-AT"/>
        </w:rPr>
        <w:t>einen Zustand</w:t>
      </w:r>
      <w:r>
        <w:rPr>
          <w:lang w:val="de-AT"/>
        </w:rPr>
        <w:t>, z.</w:t>
      </w:r>
      <w:r w:rsidR="00501169">
        <w:rPr>
          <w:lang w:val="de-AT"/>
        </w:rPr>
        <w:t xml:space="preserve"> </w:t>
      </w:r>
      <w:r>
        <w:rPr>
          <w:lang w:val="de-AT"/>
        </w:rPr>
        <w:t xml:space="preserve">B. </w:t>
      </w:r>
      <w:r w:rsidRPr="00BB7C38">
        <w:rPr>
          <w:lang w:val="de-AT"/>
        </w:rPr>
        <w:t xml:space="preserve">sein, </w:t>
      </w:r>
      <w:r>
        <w:rPr>
          <w:lang w:val="de-AT"/>
        </w:rPr>
        <w:t>liegen, haben</w:t>
      </w:r>
    </w:p>
    <w:p w14:paraId="7D78D5FF" w14:textId="77777777" w:rsidR="003202BF" w:rsidRPr="00BB7C38" w:rsidRDefault="003202BF" w:rsidP="009B2B66">
      <w:pPr>
        <w:ind w:left="720"/>
        <w:rPr>
          <w:lang w:val="de-AT"/>
        </w:rPr>
      </w:pPr>
    </w:p>
    <w:p w14:paraId="1FB6A315" w14:textId="1C1123D5" w:rsidR="003202BF" w:rsidRDefault="003202BF" w:rsidP="003202BF">
      <w:pPr>
        <w:rPr>
          <w:lang w:val="de-AT"/>
        </w:rPr>
      </w:pPr>
      <w:r w:rsidRPr="00BB7C38">
        <w:rPr>
          <w:lang w:val="de-AT"/>
        </w:rPr>
        <w:t xml:space="preserve">Die </w:t>
      </w:r>
      <w:r>
        <w:rPr>
          <w:lang w:val="de-AT"/>
        </w:rPr>
        <w:t>Basisform</w:t>
      </w:r>
      <w:r w:rsidRPr="00BB7C38">
        <w:rPr>
          <w:lang w:val="de-AT"/>
        </w:rPr>
        <w:t xml:space="preserve"> des Verbs heißt </w:t>
      </w:r>
      <w:r w:rsidRPr="00BB7C38">
        <w:rPr>
          <w:b/>
          <w:lang w:val="de-AT"/>
        </w:rPr>
        <w:t>Infinitiv</w:t>
      </w:r>
      <w:r w:rsidRPr="00BB7C38">
        <w:rPr>
          <w:lang w:val="de-AT"/>
        </w:rPr>
        <w:t xml:space="preserve">. Die meisten Verben enden im Infinitiv auf </w:t>
      </w:r>
      <w:r w:rsidR="009B2B66">
        <w:rPr>
          <w:lang w:val="de-AT"/>
        </w:rPr>
        <w:br/>
      </w:r>
      <w:r>
        <w:rPr>
          <w:lang w:val="de-AT"/>
        </w:rPr>
        <w:t>-e</w:t>
      </w:r>
      <w:r w:rsidRPr="00BB7C38">
        <w:rPr>
          <w:lang w:val="de-AT"/>
        </w:rPr>
        <w:t>n</w:t>
      </w:r>
    </w:p>
    <w:p w14:paraId="6C0F2526" w14:textId="77777777" w:rsidR="009B2B66" w:rsidRPr="00BB7C38" w:rsidRDefault="009B2B66" w:rsidP="003202BF">
      <w:pPr>
        <w:rPr>
          <w:lang w:val="de-AT"/>
        </w:rPr>
      </w:pPr>
    </w:p>
    <w:p w14:paraId="3C9B1174" w14:textId="4CE000F7" w:rsidR="003202BF" w:rsidRPr="009B2B66" w:rsidRDefault="003202BF" w:rsidP="009B2B66">
      <w:pPr>
        <w:rPr>
          <w:b/>
          <w:bCs/>
          <w:color w:val="993366"/>
          <w:lang w:val="de-AT"/>
        </w:rPr>
      </w:pPr>
      <w:r w:rsidRPr="009B2B66">
        <w:rPr>
          <w:b/>
          <w:bCs/>
          <w:color w:val="993366"/>
          <w:lang w:val="de-AT"/>
        </w:rPr>
        <w:t>Vollverb, Hilfsverb, Modalverb</w:t>
      </w:r>
    </w:p>
    <w:p w14:paraId="23F96B28" w14:textId="67B8B4B0" w:rsidR="003202BF" w:rsidRDefault="003202BF" w:rsidP="003202BF">
      <w:pPr>
        <w:jc w:val="both"/>
      </w:pPr>
      <w:r>
        <w:t xml:space="preserve">Verben kann man in </w:t>
      </w:r>
      <w:r w:rsidR="003C28EE">
        <w:t>drei</w:t>
      </w:r>
      <w:r>
        <w:t xml:space="preserve"> verschiedene Kategorien einteilen</w:t>
      </w:r>
      <w:r w:rsidR="00501169">
        <w:t>, in Vollverben, Hilfsverben und Modalverben.</w:t>
      </w:r>
    </w:p>
    <w:p w14:paraId="3290931B" w14:textId="77777777" w:rsidR="003202BF" w:rsidRDefault="003202BF" w:rsidP="003202BF">
      <w:pPr>
        <w:jc w:val="both"/>
      </w:pPr>
      <w:r w:rsidRPr="00907FFE">
        <w:rPr>
          <w:noProof/>
          <w:color w:val="993366"/>
          <w:lang w:val="de-AT" w:eastAsia="de-AT"/>
        </w:rPr>
        <mc:AlternateContent>
          <mc:Choice Requires="wps">
            <w:drawing>
              <wp:anchor distT="0" distB="0" distL="114300" distR="114300" simplePos="0" relativeHeight="251675648" behindDoc="0" locked="0" layoutInCell="1" allowOverlap="1" wp14:anchorId="359406E5" wp14:editId="0AD95463">
                <wp:simplePos x="0" y="0"/>
                <wp:positionH relativeFrom="margin">
                  <wp:posOffset>4268470</wp:posOffset>
                </wp:positionH>
                <wp:positionV relativeFrom="paragraph">
                  <wp:posOffset>225425</wp:posOffset>
                </wp:positionV>
                <wp:extent cx="1092200" cy="457200"/>
                <wp:effectExtent l="0" t="0" r="12700" b="19050"/>
                <wp:wrapNone/>
                <wp:docPr id="6" name="Diagonal liegende Ecken des Rechtecks abrunden 3"/>
                <wp:cNvGraphicFramePr/>
                <a:graphic xmlns:a="http://schemas.openxmlformats.org/drawingml/2006/main">
                  <a:graphicData uri="http://schemas.microsoft.com/office/word/2010/wordprocessingShape">
                    <wps:wsp>
                      <wps:cNvSpPr/>
                      <wps:spPr>
                        <a:xfrm>
                          <a:off x="0" y="0"/>
                          <a:ext cx="1092200" cy="457200"/>
                        </a:xfrm>
                        <a:prstGeom prst="round2DiagRect">
                          <a:avLst>
                            <a:gd name="adj1" fmla="val 24667"/>
                            <a:gd name="adj2" fmla="val 0"/>
                          </a:avLst>
                        </a:prstGeom>
                        <a:solidFill>
                          <a:srgbClr val="FAF0F5"/>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BCE3D" w14:textId="77777777" w:rsidR="003202BF" w:rsidRPr="00B226DB" w:rsidRDefault="003202BF" w:rsidP="003202BF">
                            <w:pPr>
                              <w:jc w:val="both"/>
                              <w:rPr>
                                <w:b/>
                                <w:color w:val="000000" w:themeColor="text1"/>
                                <w:lang w:val="de-AT"/>
                              </w:rPr>
                            </w:pPr>
                            <w:r w:rsidRPr="00B226DB">
                              <w:rPr>
                                <w:b/>
                                <w:color w:val="000000" w:themeColor="text1"/>
                                <w:lang w:val="de-AT"/>
                              </w:rPr>
                              <w:t>Modalverben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06E5" id="Diagonal liegende Ecken des Rechtecks abrunden 3" o:spid="_x0000_s1026" style="position:absolute;left:0;text-align:left;margin-left:336.1pt;margin-top:17.75pt;width:86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922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" adj="-11796480,,5400" path="m112778,r979422,l1092200,r,344422c1092200,406708,1041708,457200,979422,457200l,457200r,l,112778c,50492,50492,,112778,xe" fillcolor="#faf0f5" strokecolor="#936" strokeweight="2pt">
                <v:stroke joinstyle="miter"/>
                <v:formulas/>
                <v:path arrowok="t" o:connecttype="custom" o:connectlocs="112778,0;1092200,0;1092200,0;1092200,344422;979422,457200;0,457200;0,457200;0,112778;112778,0" o:connectangles="0,0,0,0,0,0,0,0,0" textboxrect="0,0,1092200,457200"/>
                <v:textbox inset="1mm,0,0,0">
                  <w:txbxContent>
                    <w:p w14:paraId="04EBCE3D" w14:textId="77777777" w:rsidR="003202BF" w:rsidRPr="00B226DB" w:rsidRDefault="003202BF" w:rsidP="003202BF">
                      <w:pPr>
                        <w:jc w:val="both"/>
                        <w:rPr>
                          <w:b/>
                          <w:color w:val="000000" w:themeColor="text1"/>
                          <w:lang w:val="de-AT"/>
                        </w:rPr>
                      </w:pPr>
                      <w:r w:rsidRPr="00B226DB">
                        <w:rPr>
                          <w:b/>
                          <w:color w:val="000000" w:themeColor="text1"/>
                          <w:lang w:val="de-AT"/>
                        </w:rPr>
                        <w:t>Modalverben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4624" behindDoc="0" locked="0" layoutInCell="1" allowOverlap="1" wp14:anchorId="4E872199" wp14:editId="3120B6EF">
                <wp:simplePos x="0" y="0"/>
                <wp:positionH relativeFrom="margin">
                  <wp:posOffset>2293620</wp:posOffset>
                </wp:positionH>
                <wp:positionV relativeFrom="paragraph">
                  <wp:posOffset>238125</wp:posOffset>
                </wp:positionV>
                <wp:extent cx="965200" cy="457200"/>
                <wp:effectExtent l="0" t="0" r="25400" b="19050"/>
                <wp:wrapNone/>
                <wp:docPr id="1" name="Diagonal liegende Ecken des Rechtecks abrunden 3"/>
                <wp:cNvGraphicFramePr/>
                <a:graphic xmlns:a="http://schemas.openxmlformats.org/drawingml/2006/main">
                  <a:graphicData uri="http://schemas.microsoft.com/office/word/2010/wordprocessingShape">
                    <wps:wsp>
                      <wps:cNvSpPr/>
                      <wps:spPr>
                        <a:xfrm>
                          <a:off x="0" y="0"/>
                          <a:ext cx="965200" cy="457200"/>
                        </a:xfrm>
                        <a:prstGeom prst="round2DiagRect">
                          <a:avLst>
                            <a:gd name="adj1" fmla="val 24667"/>
                            <a:gd name="adj2" fmla="val 0"/>
                          </a:avLst>
                        </a:prstGeom>
                        <a:solidFill>
                          <a:srgbClr val="FAF0F5"/>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61D0F" w14:textId="77777777" w:rsidR="003202BF" w:rsidRPr="00B226DB" w:rsidRDefault="003202BF" w:rsidP="003202BF">
                            <w:pPr>
                              <w:jc w:val="both"/>
                              <w:rPr>
                                <w:b/>
                                <w:color w:val="000000" w:themeColor="text1"/>
                                <w:lang w:val="de-AT"/>
                              </w:rPr>
                            </w:pPr>
                            <w:r w:rsidRPr="00B226DB">
                              <w:rPr>
                                <w:b/>
                                <w:color w:val="000000" w:themeColor="text1"/>
                                <w:lang w:val="de-AT"/>
                              </w:rPr>
                              <w:t>Hilfsverben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2199" id="_x0000_s1027" style="position:absolute;left:0;text-align:left;margin-left:180.6pt;margin-top:18.75pt;width:76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52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" adj="-11796480,,5400" path="m112778,l965200,r,l965200,344422v,62286,-50492,112778,-112778,112778l,457200r,l,112778c,50492,50492,,112778,xe" fillcolor="#faf0f5" strokecolor="#936" strokeweight="2pt">
                <v:stroke joinstyle="miter"/>
                <v:formulas/>
                <v:path arrowok="t" o:connecttype="custom" o:connectlocs="112778,0;965200,0;965200,0;965200,344422;852422,457200;0,457200;0,457200;0,112778;112778,0" o:connectangles="0,0,0,0,0,0,0,0,0" textboxrect="0,0,965200,457200"/>
                <v:textbox inset="1mm,0,0,0">
                  <w:txbxContent>
                    <w:p w14:paraId="55C61D0F" w14:textId="77777777" w:rsidR="003202BF" w:rsidRPr="00B226DB" w:rsidRDefault="003202BF" w:rsidP="003202BF">
                      <w:pPr>
                        <w:jc w:val="both"/>
                        <w:rPr>
                          <w:b/>
                          <w:color w:val="000000" w:themeColor="text1"/>
                          <w:lang w:val="de-AT"/>
                        </w:rPr>
                      </w:pPr>
                      <w:r w:rsidRPr="00B226DB">
                        <w:rPr>
                          <w:b/>
                          <w:color w:val="000000" w:themeColor="text1"/>
                          <w:lang w:val="de-AT"/>
                        </w:rPr>
                        <w:t>Hilfsverben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3600" behindDoc="0" locked="0" layoutInCell="1" allowOverlap="1" wp14:anchorId="4F16CC2F" wp14:editId="38A40D5A">
                <wp:simplePos x="0" y="0"/>
                <wp:positionH relativeFrom="margin">
                  <wp:posOffset>260350</wp:posOffset>
                </wp:positionH>
                <wp:positionV relativeFrom="paragraph">
                  <wp:posOffset>245110</wp:posOffset>
                </wp:positionV>
                <wp:extent cx="914400" cy="457200"/>
                <wp:effectExtent l="0" t="0" r="19050" b="19050"/>
                <wp:wrapNone/>
                <wp:docPr id="4" name="Diagonal liegende Ecken des Rechtecks abrunden 3"/>
                <wp:cNvGraphicFramePr/>
                <a:graphic xmlns:a="http://schemas.openxmlformats.org/drawingml/2006/main">
                  <a:graphicData uri="http://schemas.microsoft.com/office/word/2010/wordprocessingShape">
                    <wps:wsp>
                      <wps:cNvSpPr/>
                      <wps:spPr>
                        <a:xfrm>
                          <a:off x="0" y="0"/>
                          <a:ext cx="914400" cy="457200"/>
                        </a:xfrm>
                        <a:prstGeom prst="round2DiagRect">
                          <a:avLst>
                            <a:gd name="adj1" fmla="val 24667"/>
                            <a:gd name="adj2" fmla="val 0"/>
                          </a:avLst>
                        </a:prstGeom>
                        <a:solidFill>
                          <a:srgbClr val="FAF0F5"/>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36FAC" w14:textId="77777777" w:rsidR="003202BF" w:rsidRPr="00B226DB" w:rsidRDefault="003202BF" w:rsidP="003202BF">
                            <w:pPr>
                              <w:jc w:val="both"/>
                              <w:rPr>
                                <w:b/>
                                <w:color w:val="000000" w:themeColor="text1"/>
                                <w:lang w:val="de-AT"/>
                              </w:rPr>
                            </w:pPr>
                            <w:r w:rsidRPr="00B226DB">
                              <w:rPr>
                                <w:b/>
                                <w:color w:val="000000" w:themeColor="text1"/>
                                <w:lang w:val="de-AT"/>
                              </w:rPr>
                              <w:t>Vollverben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CC2F" id="_x0000_s1028" style="position:absolute;left:0;text-align:left;margin-left:20.5pt;margin-top:19.3pt;width:1in;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144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" adj="-11796480,,5400" path="m112778,l914400,r,l914400,344422v,62286,-50492,112778,-112778,112778l,457200r,l,112778c,50492,50492,,112778,xe" fillcolor="#faf0f5" strokecolor="#936" strokeweight="2pt">
                <v:stroke joinstyle="miter"/>
                <v:formulas/>
                <v:path arrowok="t" o:connecttype="custom" o:connectlocs="112778,0;914400,0;914400,0;914400,344422;801622,457200;0,457200;0,457200;0,112778;112778,0" o:connectangles="0,0,0,0,0,0,0,0,0" textboxrect="0,0,914400,457200"/>
                <v:textbox inset="1mm,0,0,0">
                  <w:txbxContent>
                    <w:p w14:paraId="6DE36FAC" w14:textId="77777777" w:rsidR="003202BF" w:rsidRPr="00B226DB" w:rsidRDefault="003202BF" w:rsidP="003202BF">
                      <w:pPr>
                        <w:jc w:val="both"/>
                        <w:rPr>
                          <w:b/>
                          <w:color w:val="000000" w:themeColor="text1"/>
                          <w:lang w:val="de-AT"/>
                        </w:rPr>
                      </w:pPr>
                      <w:r w:rsidRPr="00B226DB">
                        <w:rPr>
                          <w:b/>
                          <w:color w:val="000000" w:themeColor="text1"/>
                          <w:lang w:val="de-AT"/>
                        </w:rPr>
                        <w:t>Vollverben</w:t>
                      </w:r>
                    </w:p>
                  </w:txbxContent>
                </v:textbox>
                <w10:wrap anchorx="margin"/>
              </v:shape>
            </w:pict>
          </mc:Fallback>
        </mc:AlternateContent>
      </w:r>
    </w:p>
    <w:p w14:paraId="6F6847C6" w14:textId="77777777" w:rsidR="003202BF" w:rsidRDefault="003202BF" w:rsidP="003202BF">
      <w:pPr>
        <w:jc w:val="both"/>
      </w:pPr>
    </w:p>
    <w:p w14:paraId="0E967663" w14:textId="77777777" w:rsidR="003202BF" w:rsidRDefault="003202BF" w:rsidP="003202BF">
      <w:pPr>
        <w:jc w:val="both"/>
      </w:pPr>
      <w:r>
        <w:rPr>
          <w:noProof/>
        </w:rPr>
        <mc:AlternateContent>
          <mc:Choice Requires="wps">
            <w:drawing>
              <wp:anchor distT="0" distB="0" distL="114300" distR="114300" simplePos="0" relativeHeight="251684864" behindDoc="0" locked="0" layoutInCell="1" allowOverlap="1" wp14:anchorId="08A10D37" wp14:editId="2584B074">
                <wp:simplePos x="0" y="0"/>
                <wp:positionH relativeFrom="column">
                  <wp:posOffset>4833620</wp:posOffset>
                </wp:positionH>
                <wp:positionV relativeFrom="paragraph">
                  <wp:posOffset>152400</wp:posOffset>
                </wp:positionV>
                <wp:extent cx="6350" cy="533400"/>
                <wp:effectExtent l="38100" t="0" r="69850" b="57150"/>
                <wp:wrapNone/>
                <wp:docPr id="18" name="Gerade Verbindung mit Pfeil 18"/>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8092D9" id="_x0000_t32" coordsize="21600,21600" o:spt="32" o:oned="t" path="m,l21600,21600e" filled="f">
                <v:path arrowok="t" fillok="f" o:connecttype="none"/>
                <o:lock v:ext="edit" shapetype="t"/>
              </v:shapetype>
              <v:shape id="Gerade Verbindung mit Pfeil 18" o:spid="_x0000_s1026" type="#_x0000_t32" style="position:absolute;margin-left:380.6pt;margin-top:12pt;width:.5pt;height:4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" strokecolor="#992966" strokeweight="1.5pt">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6E7211D4" wp14:editId="2922DAFE">
                <wp:simplePos x="0" y="0"/>
                <wp:positionH relativeFrom="column">
                  <wp:posOffset>2744470</wp:posOffset>
                </wp:positionH>
                <wp:positionV relativeFrom="paragraph">
                  <wp:posOffset>133350</wp:posOffset>
                </wp:positionV>
                <wp:extent cx="6350" cy="533400"/>
                <wp:effectExtent l="38100" t="0" r="69850" b="57150"/>
                <wp:wrapNone/>
                <wp:docPr id="16" name="Gerade Verbindung mit Pfeil 16"/>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6FA59" id="Gerade Verbindung mit Pfeil 16" o:spid="_x0000_s1026" type="#_x0000_t32" style="position:absolute;margin-left:216.1pt;margin-top:10.5pt;width:.5pt;height:4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" strokecolor="#992966" strokeweight="1.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3938082F" wp14:editId="359EB89C">
                <wp:simplePos x="0" y="0"/>
                <wp:positionH relativeFrom="column">
                  <wp:posOffset>712470</wp:posOffset>
                </wp:positionH>
                <wp:positionV relativeFrom="paragraph">
                  <wp:posOffset>196850</wp:posOffset>
                </wp:positionV>
                <wp:extent cx="6350" cy="533400"/>
                <wp:effectExtent l="38100" t="0" r="69850" b="57150"/>
                <wp:wrapNone/>
                <wp:docPr id="9" name="Gerade Verbindung mit Pfeil 9"/>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260BB" id="Gerade Verbindung mit Pfeil 9" o:spid="_x0000_s1026" type="#_x0000_t32" style="position:absolute;margin-left:56.1pt;margin-top:15.5pt;width:.5pt;height:4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" strokecolor="#992966" strokeweight="1.5pt">
                <v:stroke endarrow="block"/>
              </v:shape>
            </w:pict>
          </mc:Fallback>
        </mc:AlternateContent>
      </w:r>
    </w:p>
    <w:p w14:paraId="3D486664" w14:textId="77777777" w:rsidR="003202BF" w:rsidRDefault="003202BF" w:rsidP="003202BF">
      <w:pPr>
        <w:jc w:val="both"/>
      </w:pPr>
    </w:p>
    <w:p w14:paraId="1D8CED89" w14:textId="77777777" w:rsidR="003202BF" w:rsidRDefault="003202BF" w:rsidP="003202BF">
      <w:pPr>
        <w:jc w:val="both"/>
      </w:pPr>
      <w:r w:rsidRPr="00907FFE">
        <w:rPr>
          <w:noProof/>
          <w:color w:val="993366"/>
          <w:lang w:val="de-AT" w:eastAsia="de-AT"/>
        </w:rPr>
        <mc:AlternateContent>
          <mc:Choice Requires="wps">
            <w:drawing>
              <wp:anchor distT="0" distB="0" distL="114300" distR="114300" simplePos="0" relativeHeight="251685888" behindDoc="0" locked="0" layoutInCell="1" allowOverlap="1" wp14:anchorId="251D01BB" wp14:editId="64D81A3B">
                <wp:simplePos x="0" y="0"/>
                <wp:positionH relativeFrom="margin">
                  <wp:posOffset>4014470</wp:posOffset>
                </wp:positionH>
                <wp:positionV relativeFrom="paragraph">
                  <wp:posOffset>150495</wp:posOffset>
                </wp:positionV>
                <wp:extent cx="1682750" cy="1327150"/>
                <wp:effectExtent l="0" t="0" r="12700" b="25400"/>
                <wp:wrapNone/>
                <wp:docPr id="19" name="Diagonal liegende Ecken des Rechtecks abrunden 3"/>
                <wp:cNvGraphicFramePr/>
                <a:graphic xmlns:a="http://schemas.openxmlformats.org/drawingml/2006/main">
                  <a:graphicData uri="http://schemas.microsoft.com/office/word/2010/wordprocessingShape">
                    <wps:wsp>
                      <wps:cNvSpPr/>
                      <wps:spPr>
                        <a:xfrm>
                          <a:off x="0" y="0"/>
                          <a:ext cx="1682750" cy="13271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6F4BA" w14:textId="23A419F9" w:rsidR="003202BF" w:rsidRPr="00181AA9" w:rsidRDefault="003C28EE" w:rsidP="003202BF">
                            <w:pPr>
                              <w:rPr>
                                <w:rFonts w:asciiTheme="majorHAnsi" w:hAnsiTheme="majorHAnsi"/>
                                <w:szCs w:val="24"/>
                              </w:rPr>
                            </w:pPr>
                            <w:r>
                              <w:rPr>
                                <w:color w:val="000000" w:themeColor="text1"/>
                                <w:lang w:val="de-AT"/>
                              </w:rPr>
                              <w:t>Modalverben</w:t>
                            </w:r>
                            <w:r w:rsidR="00501169">
                              <w:rPr>
                                <w:color w:val="000000" w:themeColor="text1"/>
                                <w:lang w:val="de-AT"/>
                              </w:rPr>
                              <w:t xml:space="preserve"> </w:t>
                            </w:r>
                            <w:r w:rsidR="003202BF">
                              <w:rPr>
                                <w:color w:val="000000" w:themeColor="text1"/>
                                <w:lang w:val="de-AT"/>
                              </w:rPr>
                              <w:t xml:space="preserve">drücken meist mit einem Vollverb gemeinsam </w:t>
                            </w:r>
                            <w:r w:rsidR="003202BF" w:rsidRPr="004A71D0">
                              <w:rPr>
                                <w:color w:val="000000" w:themeColor="text1"/>
                                <w:lang w:val="de-AT"/>
                              </w:rPr>
                              <w:t xml:space="preserve">eine Absicht aus. </w:t>
                            </w:r>
                          </w:p>
                          <w:p w14:paraId="6C8746DB" w14:textId="77777777" w:rsidR="003202BF" w:rsidRPr="00181AA9" w:rsidRDefault="003202BF" w:rsidP="003202BF">
                            <w:pPr>
                              <w:rPr>
                                <w:rFonts w:asciiTheme="majorHAnsi" w:hAnsiTheme="majorHAnsi"/>
                                <w:szCs w:val="24"/>
                              </w:rPr>
                            </w:pPr>
                            <w:r w:rsidRPr="00181AA9">
                              <w:rPr>
                                <w:rFonts w:asciiTheme="majorHAnsi" w:hAnsiTheme="majorHAnsi"/>
                                <w:szCs w:val="24"/>
                              </w:rPr>
                              <w:t>ein weiteres Verb! Das Vollverb steht im Infinitiv!</w:t>
                            </w:r>
                          </w:p>
                          <w:p w14:paraId="1CB61DBF" w14:textId="77777777" w:rsidR="003202BF" w:rsidRPr="00250F7D" w:rsidRDefault="003202BF" w:rsidP="003202BF">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01BB" id="_x0000_s1029" style="position:absolute;left:0;text-align:left;margin-left:316.1pt;margin-top:11.85pt;width:132.5pt;height:10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82750,132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" adj="-11796480,,5400" path="m327368,l1682750,r,l1682750,999782v,180800,-146568,327368,-327368,327368l,1327150r,l,327368c,146568,146568,,327368,xe" filled="f" strokecolor="#936" strokeweight="2pt">
                <v:stroke joinstyle="miter"/>
                <v:formulas/>
                <v:path arrowok="t" o:connecttype="custom" o:connectlocs="327368,0;1682750,0;1682750,0;1682750,999782;1355382,1327150;0,1327150;0,1327150;0,327368;327368,0" o:connectangles="0,0,0,0,0,0,0,0,0" textboxrect="0,0,1682750,1327150"/>
                <v:textbox inset="1mm,0,0,0">
                  <w:txbxContent>
                    <w:p w14:paraId="3726F4BA" w14:textId="23A419F9" w:rsidR="003202BF" w:rsidRPr="00181AA9" w:rsidRDefault="003C28EE" w:rsidP="003202BF">
                      <w:pPr>
                        <w:rPr>
                          <w:rFonts w:asciiTheme="majorHAnsi" w:hAnsiTheme="majorHAnsi"/>
                          <w:szCs w:val="24"/>
                        </w:rPr>
                      </w:pPr>
                      <w:r>
                        <w:rPr>
                          <w:color w:val="000000" w:themeColor="text1"/>
                          <w:lang w:val="de-AT"/>
                        </w:rPr>
                        <w:t>Modalverben</w:t>
                      </w:r>
                      <w:r w:rsidR="00501169">
                        <w:rPr>
                          <w:color w:val="000000" w:themeColor="text1"/>
                          <w:lang w:val="de-AT"/>
                        </w:rPr>
                        <w:t xml:space="preserve"> </w:t>
                      </w:r>
                      <w:r w:rsidR="003202BF">
                        <w:rPr>
                          <w:color w:val="000000" w:themeColor="text1"/>
                          <w:lang w:val="de-AT"/>
                        </w:rPr>
                        <w:t xml:space="preserve">drücken meist mit einem Vollverb gemeinsam </w:t>
                      </w:r>
                      <w:r w:rsidR="003202BF" w:rsidRPr="004A71D0">
                        <w:rPr>
                          <w:color w:val="000000" w:themeColor="text1"/>
                          <w:lang w:val="de-AT"/>
                        </w:rPr>
                        <w:t xml:space="preserve">eine Absicht aus. </w:t>
                      </w:r>
                    </w:p>
                    <w:p w14:paraId="6C8746DB" w14:textId="77777777" w:rsidR="003202BF" w:rsidRPr="00181AA9" w:rsidRDefault="003202BF" w:rsidP="003202BF">
                      <w:pPr>
                        <w:rPr>
                          <w:rFonts w:asciiTheme="majorHAnsi" w:hAnsiTheme="majorHAnsi"/>
                          <w:szCs w:val="24"/>
                        </w:rPr>
                      </w:pPr>
                      <w:r w:rsidRPr="00181AA9">
                        <w:rPr>
                          <w:rFonts w:asciiTheme="majorHAnsi" w:hAnsiTheme="majorHAnsi"/>
                          <w:szCs w:val="24"/>
                        </w:rPr>
                        <w:t>ein weiteres Verb! Das Vollverb steht im Infinitiv!</w:t>
                      </w:r>
                    </w:p>
                    <w:p w14:paraId="1CB61DBF" w14:textId="77777777" w:rsidR="003202BF" w:rsidRPr="00250F7D" w:rsidRDefault="003202BF" w:rsidP="003202BF">
                      <w:pPr>
                        <w:jc w:val="both"/>
                        <w:rPr>
                          <w:color w:val="000000" w:themeColor="text1"/>
                          <w:lang w:val="de-AT"/>
                        </w:rPr>
                      </w:pP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9744" behindDoc="0" locked="0" layoutInCell="1" allowOverlap="1" wp14:anchorId="51732538" wp14:editId="4967C2BD">
                <wp:simplePos x="0" y="0"/>
                <wp:positionH relativeFrom="margin">
                  <wp:posOffset>1963420</wp:posOffset>
                </wp:positionH>
                <wp:positionV relativeFrom="paragraph">
                  <wp:posOffset>138430</wp:posOffset>
                </wp:positionV>
                <wp:extent cx="1574800" cy="1327150"/>
                <wp:effectExtent l="0" t="0" r="25400" b="25400"/>
                <wp:wrapNone/>
                <wp:docPr id="12" name="Diagonal liegende Ecken des Rechtecks abrunden 3"/>
                <wp:cNvGraphicFramePr/>
                <a:graphic xmlns:a="http://schemas.openxmlformats.org/drawingml/2006/main">
                  <a:graphicData uri="http://schemas.microsoft.com/office/word/2010/wordprocessingShape">
                    <wps:wsp>
                      <wps:cNvSpPr/>
                      <wps:spPr>
                        <a:xfrm>
                          <a:off x="0" y="0"/>
                          <a:ext cx="1574800" cy="13271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A97D" w14:textId="77F45E27" w:rsidR="003202BF" w:rsidRPr="00250F7D" w:rsidRDefault="003C28EE" w:rsidP="003202BF">
                            <w:pPr>
                              <w:jc w:val="both"/>
                              <w:rPr>
                                <w:color w:val="000000" w:themeColor="text1"/>
                                <w:lang w:val="de-AT"/>
                              </w:rPr>
                            </w:pPr>
                            <w:r>
                              <w:rPr>
                                <w:color w:val="000000" w:themeColor="text1"/>
                                <w:lang w:val="de-AT"/>
                              </w:rPr>
                              <w:t>Hilfsverben</w:t>
                            </w:r>
                            <w:r w:rsidR="00501169">
                              <w:rPr>
                                <w:color w:val="000000" w:themeColor="text1"/>
                                <w:lang w:val="de-AT"/>
                              </w:rPr>
                              <w:t xml:space="preserve"> </w:t>
                            </w:r>
                            <w:r w:rsidR="003202BF">
                              <w:rPr>
                                <w:color w:val="000000" w:themeColor="text1"/>
                                <w:lang w:val="de-AT"/>
                              </w:rPr>
                              <w:t>helfen dem Vollverb</w:t>
                            </w:r>
                            <w:r w:rsidR="00501169">
                              <w:rPr>
                                <w:color w:val="000000" w:themeColor="text1"/>
                                <w:lang w:val="de-AT"/>
                              </w:rPr>
                              <w:t>,</w:t>
                            </w:r>
                            <w:r w:rsidR="003202BF">
                              <w:rPr>
                                <w:color w:val="000000" w:themeColor="text1"/>
                                <w:lang w:val="de-AT"/>
                              </w:rPr>
                              <w:t xml:space="preserve"> eine Zeit zu bilden</w:t>
                            </w:r>
                            <w:r w:rsidR="00501169">
                              <w:rPr>
                                <w:color w:val="000000" w:themeColor="text1"/>
                                <w:lang w:val="de-AT"/>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2538" id="_x0000_s1030" style="position:absolute;left:0;text-align:left;margin-left:154.6pt;margin-top:10.9pt;width:124pt;height:1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74800,132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" adj="-11796480,,5400" path="m327368,l1574800,r,l1574800,999782v,180800,-146568,327368,-327368,327368l,1327150r,l,327368c,146568,146568,,327368,xe" filled="f" strokecolor="#936" strokeweight="2pt">
                <v:stroke joinstyle="miter"/>
                <v:formulas/>
                <v:path arrowok="t" o:connecttype="custom" o:connectlocs="327368,0;1574800,0;1574800,0;1574800,999782;1247432,1327150;0,1327150;0,1327150;0,327368;327368,0" o:connectangles="0,0,0,0,0,0,0,0,0" textboxrect="0,0,1574800,1327150"/>
                <v:textbox inset="1mm,0,0,0">
                  <w:txbxContent>
                    <w:p w14:paraId="3E9FA97D" w14:textId="77F45E27" w:rsidR="003202BF" w:rsidRPr="00250F7D" w:rsidRDefault="003C28EE" w:rsidP="003202BF">
                      <w:pPr>
                        <w:jc w:val="both"/>
                        <w:rPr>
                          <w:color w:val="000000" w:themeColor="text1"/>
                          <w:lang w:val="de-AT"/>
                        </w:rPr>
                      </w:pPr>
                      <w:r>
                        <w:rPr>
                          <w:color w:val="000000" w:themeColor="text1"/>
                          <w:lang w:val="de-AT"/>
                        </w:rPr>
                        <w:t>Hilfsverben</w:t>
                      </w:r>
                      <w:r w:rsidR="00501169">
                        <w:rPr>
                          <w:color w:val="000000" w:themeColor="text1"/>
                          <w:lang w:val="de-AT"/>
                        </w:rPr>
                        <w:t xml:space="preserve"> </w:t>
                      </w:r>
                      <w:r w:rsidR="003202BF">
                        <w:rPr>
                          <w:color w:val="000000" w:themeColor="text1"/>
                          <w:lang w:val="de-AT"/>
                        </w:rPr>
                        <w:t>helfen dem Vollverb</w:t>
                      </w:r>
                      <w:r w:rsidR="00501169">
                        <w:rPr>
                          <w:color w:val="000000" w:themeColor="text1"/>
                          <w:lang w:val="de-AT"/>
                        </w:rPr>
                        <w:t>,</w:t>
                      </w:r>
                      <w:r w:rsidR="003202BF">
                        <w:rPr>
                          <w:color w:val="000000" w:themeColor="text1"/>
                          <w:lang w:val="de-AT"/>
                        </w:rPr>
                        <w:t xml:space="preserve"> eine Zeit zu bilden</w:t>
                      </w:r>
                      <w:r w:rsidR="00501169">
                        <w:rPr>
                          <w:color w:val="000000" w:themeColor="text1"/>
                          <w:lang w:val="de-AT"/>
                        </w:rPr>
                        <w:t>.</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7696" behindDoc="0" locked="0" layoutInCell="1" allowOverlap="1" wp14:anchorId="2CA6ADFE" wp14:editId="116DC13E">
                <wp:simplePos x="0" y="0"/>
                <wp:positionH relativeFrom="margin">
                  <wp:posOffset>-106680</wp:posOffset>
                </wp:positionH>
                <wp:positionV relativeFrom="paragraph">
                  <wp:posOffset>180975</wp:posOffset>
                </wp:positionV>
                <wp:extent cx="1657350" cy="1263650"/>
                <wp:effectExtent l="0" t="0" r="19050" b="12700"/>
                <wp:wrapNone/>
                <wp:docPr id="10" name="Diagonal liegende Ecken des Rechtecks abrunden 3"/>
                <wp:cNvGraphicFramePr/>
                <a:graphic xmlns:a="http://schemas.openxmlformats.org/drawingml/2006/main">
                  <a:graphicData uri="http://schemas.microsoft.com/office/word/2010/wordprocessingShape">
                    <wps:wsp>
                      <wps:cNvSpPr/>
                      <wps:spPr>
                        <a:xfrm>
                          <a:off x="0" y="0"/>
                          <a:ext cx="1657350" cy="12636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43093" w14:textId="0C44A5EC" w:rsidR="003202BF" w:rsidRPr="00250F7D" w:rsidRDefault="003C28EE" w:rsidP="003202BF">
                            <w:pPr>
                              <w:jc w:val="both"/>
                              <w:rPr>
                                <w:color w:val="000000" w:themeColor="text1"/>
                                <w:lang w:val="de-AT"/>
                              </w:rPr>
                            </w:pPr>
                            <w:r>
                              <w:rPr>
                                <w:color w:val="000000" w:themeColor="text1"/>
                              </w:rPr>
                              <w:t>Vollverben</w:t>
                            </w:r>
                            <w:r w:rsidR="00501169">
                              <w:rPr>
                                <w:color w:val="000000" w:themeColor="text1"/>
                              </w:rPr>
                              <w:t xml:space="preserve"> </w:t>
                            </w:r>
                            <w:r w:rsidR="003202BF" w:rsidRPr="00250F7D">
                              <w:rPr>
                                <w:color w:val="000000" w:themeColor="text1"/>
                              </w:rPr>
                              <w:t>können alleine stehen und haben eine Bedeutung</w:t>
                            </w:r>
                            <w:r w:rsidR="00501169">
                              <w:rPr>
                                <w:color w:val="000000" w:themeColor="text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ADFE" id="_x0000_s1031" style="position:absolute;left:0;text-align:left;margin-left:-8.4pt;margin-top:14.25pt;width:130.5pt;height:9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57350,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" adj="-11796480,,5400" path="m311705,l1657350,r,l1657350,951945v,172150,-139555,311705,-311705,311705l,1263650r,l,311705c,139555,139555,,311705,xe" filled="f" strokecolor="#936" strokeweight="2pt">
                <v:stroke joinstyle="miter"/>
                <v:formulas/>
                <v:path arrowok="t" o:connecttype="custom" o:connectlocs="311705,0;1657350,0;1657350,0;1657350,951945;1345645,1263650;0,1263650;0,1263650;0,311705;311705,0" o:connectangles="0,0,0,0,0,0,0,0,0" textboxrect="0,0,1657350,1263650"/>
                <v:textbox inset="1mm,0,0,0">
                  <w:txbxContent>
                    <w:p w14:paraId="48B43093" w14:textId="0C44A5EC" w:rsidR="003202BF" w:rsidRPr="00250F7D" w:rsidRDefault="003C28EE" w:rsidP="003202BF">
                      <w:pPr>
                        <w:jc w:val="both"/>
                        <w:rPr>
                          <w:color w:val="000000" w:themeColor="text1"/>
                          <w:lang w:val="de-AT"/>
                        </w:rPr>
                      </w:pPr>
                      <w:r>
                        <w:rPr>
                          <w:color w:val="000000" w:themeColor="text1"/>
                        </w:rPr>
                        <w:t>Vollverben</w:t>
                      </w:r>
                      <w:r w:rsidR="00501169">
                        <w:rPr>
                          <w:color w:val="000000" w:themeColor="text1"/>
                        </w:rPr>
                        <w:t xml:space="preserve"> </w:t>
                      </w:r>
                      <w:r w:rsidR="003202BF" w:rsidRPr="00250F7D">
                        <w:rPr>
                          <w:color w:val="000000" w:themeColor="text1"/>
                        </w:rPr>
                        <w:t>können alleine stehen und haben eine Bedeutung</w:t>
                      </w:r>
                      <w:r w:rsidR="00501169">
                        <w:rPr>
                          <w:color w:val="000000" w:themeColor="text1"/>
                        </w:rPr>
                        <w:t>.</w:t>
                      </w:r>
                    </w:p>
                  </w:txbxContent>
                </v:textbox>
                <w10:wrap anchorx="margin"/>
              </v:shape>
            </w:pict>
          </mc:Fallback>
        </mc:AlternateContent>
      </w:r>
    </w:p>
    <w:p w14:paraId="42816721" w14:textId="77777777" w:rsidR="003202BF" w:rsidRDefault="003202BF" w:rsidP="003202BF">
      <w:pPr>
        <w:jc w:val="both"/>
      </w:pPr>
    </w:p>
    <w:p w14:paraId="795E25F7" w14:textId="77777777" w:rsidR="003202BF" w:rsidRPr="00250F7D" w:rsidRDefault="003202BF" w:rsidP="003202BF">
      <w:pPr>
        <w:jc w:val="center"/>
        <w:rPr>
          <w:b/>
        </w:rPr>
      </w:pPr>
    </w:p>
    <w:p w14:paraId="2BE371CA" w14:textId="77777777" w:rsidR="003202BF" w:rsidRDefault="003202BF" w:rsidP="003202BF">
      <w:pPr>
        <w:jc w:val="both"/>
      </w:pPr>
    </w:p>
    <w:p w14:paraId="4F910C01" w14:textId="77777777" w:rsidR="003202BF" w:rsidRPr="005D71C2" w:rsidRDefault="003202BF" w:rsidP="003202BF">
      <w:pPr>
        <w:jc w:val="both"/>
      </w:pPr>
    </w:p>
    <w:p w14:paraId="0A864FFE" w14:textId="77777777" w:rsidR="003202BF" w:rsidRPr="005D71C2" w:rsidRDefault="003202BF" w:rsidP="003202BF">
      <w:pPr>
        <w:jc w:val="both"/>
      </w:pPr>
      <w:r>
        <w:rPr>
          <w:noProof/>
        </w:rPr>
        <mc:AlternateContent>
          <mc:Choice Requires="wps">
            <w:drawing>
              <wp:anchor distT="0" distB="0" distL="114300" distR="114300" simplePos="0" relativeHeight="251687936" behindDoc="0" locked="0" layoutInCell="1" allowOverlap="1" wp14:anchorId="3A9B2471" wp14:editId="6CD1D060">
                <wp:simplePos x="0" y="0"/>
                <wp:positionH relativeFrom="column">
                  <wp:posOffset>4846320</wp:posOffset>
                </wp:positionH>
                <wp:positionV relativeFrom="paragraph">
                  <wp:posOffset>81915</wp:posOffset>
                </wp:positionV>
                <wp:extent cx="6350" cy="533400"/>
                <wp:effectExtent l="38100" t="0" r="69850" b="57150"/>
                <wp:wrapNone/>
                <wp:docPr id="25" name="Gerade Verbindung mit Pfeil 25"/>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6525E" id="Gerade Verbindung mit Pfeil 25" o:spid="_x0000_s1026" type="#_x0000_t32" style="position:absolute;margin-left:381.6pt;margin-top:6.45pt;width:.5pt;height:4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" strokecolor="#992966" strokeweight="1.5pt">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4833DE19" wp14:editId="08DC3C3A">
                <wp:simplePos x="0" y="0"/>
                <wp:positionH relativeFrom="column">
                  <wp:posOffset>2750820</wp:posOffset>
                </wp:positionH>
                <wp:positionV relativeFrom="paragraph">
                  <wp:posOffset>55880</wp:posOffset>
                </wp:positionV>
                <wp:extent cx="6350" cy="533400"/>
                <wp:effectExtent l="38100" t="0" r="69850" b="57150"/>
                <wp:wrapNone/>
                <wp:docPr id="17" name="Gerade Verbindung mit Pfeil 17"/>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DBC9F" id="Gerade Verbindung mit Pfeil 17" o:spid="_x0000_s1026" type="#_x0000_t32" style="position:absolute;margin-left:216.6pt;margin-top:4.4pt;width:.5pt;height:4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" strokecolor="#992966" strokeweight="1.5pt">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03FF3A11" wp14:editId="71634C1B">
                <wp:simplePos x="0" y="0"/>
                <wp:positionH relativeFrom="column">
                  <wp:posOffset>711200</wp:posOffset>
                </wp:positionH>
                <wp:positionV relativeFrom="paragraph">
                  <wp:posOffset>36195</wp:posOffset>
                </wp:positionV>
                <wp:extent cx="6350" cy="533400"/>
                <wp:effectExtent l="38100" t="0" r="69850" b="57150"/>
                <wp:wrapNone/>
                <wp:docPr id="14" name="Gerade Verbindung mit Pfeil 14"/>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73254" id="Gerade Verbindung mit Pfeil 14" o:spid="_x0000_s1026" type="#_x0000_t32" style="position:absolute;margin-left:56pt;margin-top:2.85pt;width:.5pt;height:4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" strokecolor="#992966" strokeweight="1.5pt">
                <v:stroke endarrow="block"/>
              </v:shape>
            </w:pict>
          </mc:Fallback>
        </mc:AlternateContent>
      </w:r>
    </w:p>
    <w:p w14:paraId="5DB77DA4" w14:textId="77777777" w:rsidR="003202BF" w:rsidRPr="005D71C2" w:rsidRDefault="003202BF" w:rsidP="003202BF">
      <w:pPr>
        <w:jc w:val="both"/>
      </w:pPr>
    </w:p>
    <w:p w14:paraId="635BE986" w14:textId="77777777" w:rsidR="003202BF" w:rsidRDefault="003202BF" w:rsidP="003202BF">
      <w:pPr>
        <w:jc w:val="both"/>
      </w:pPr>
      <w:r w:rsidRPr="00907FFE">
        <w:rPr>
          <w:noProof/>
          <w:color w:val="993366"/>
          <w:lang w:val="de-AT" w:eastAsia="de-AT"/>
        </w:rPr>
        <mc:AlternateContent>
          <mc:Choice Requires="wps">
            <w:drawing>
              <wp:anchor distT="0" distB="0" distL="114300" distR="114300" simplePos="0" relativeHeight="251686912" behindDoc="0" locked="0" layoutInCell="1" allowOverlap="1" wp14:anchorId="096B8EEA" wp14:editId="7E565815">
                <wp:simplePos x="0" y="0"/>
                <wp:positionH relativeFrom="margin">
                  <wp:posOffset>4179570</wp:posOffset>
                </wp:positionH>
                <wp:positionV relativeFrom="paragraph">
                  <wp:posOffset>85090</wp:posOffset>
                </wp:positionV>
                <wp:extent cx="1346200" cy="1174750"/>
                <wp:effectExtent l="0" t="0" r="25400" b="25400"/>
                <wp:wrapNone/>
                <wp:docPr id="20" name="Diagonal liegende Ecken des Rechtecks abrunden 3"/>
                <wp:cNvGraphicFramePr/>
                <a:graphic xmlns:a="http://schemas.openxmlformats.org/drawingml/2006/main">
                  <a:graphicData uri="http://schemas.microsoft.com/office/word/2010/wordprocessingShape">
                    <wps:wsp>
                      <wps:cNvSpPr/>
                      <wps:spPr>
                        <a:xfrm>
                          <a:off x="0" y="0"/>
                          <a:ext cx="1346200" cy="11747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62F13" w14:textId="77777777" w:rsidR="003202BF" w:rsidRPr="00B226DB" w:rsidRDefault="003202BF" w:rsidP="003202BF">
                            <w:pPr>
                              <w:jc w:val="both"/>
                              <w:rPr>
                                <w:color w:val="000000" w:themeColor="text1"/>
                                <w:lang w:val="de-AT"/>
                              </w:rPr>
                            </w:pPr>
                            <w:r w:rsidRPr="00B226DB">
                              <w:rPr>
                                <w:color w:val="000000" w:themeColor="text1"/>
                                <w:szCs w:val="24"/>
                              </w:rPr>
                              <w:t>wollen, sollen, müssen, dürfen, können</w:t>
                            </w:r>
                            <w:r>
                              <w:rPr>
                                <w:color w:val="000000" w:themeColor="text1"/>
                                <w:szCs w:val="24"/>
                              </w:rPr>
                              <w:t xml:space="preserve">, </w:t>
                            </w:r>
                            <w:r w:rsidRPr="00B226DB">
                              <w:rPr>
                                <w:color w:val="000000" w:themeColor="text1"/>
                                <w:szCs w:val="24"/>
                              </w:rPr>
                              <w:t>mögen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8EEA" id="_x0000_s1032" style="position:absolute;left:0;text-align:left;margin-left:329.1pt;margin-top:6.7pt;width:106pt;height: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6200,117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" adj="-11796480,,5400" path="m289776,l1346200,r,l1346200,884974v,160039,-129737,289776,-289776,289776l,1174750r,l,289776c,129737,129737,,289776,xe" filled="f" strokecolor="#936" strokeweight="2pt">
                <v:stroke joinstyle="miter"/>
                <v:formulas/>
                <v:path arrowok="t" o:connecttype="custom" o:connectlocs="289776,0;1346200,0;1346200,0;1346200,884974;1056424,1174750;0,1174750;0,1174750;0,289776;289776,0" o:connectangles="0,0,0,0,0,0,0,0,0" textboxrect="0,0,1346200,1174750"/>
                <v:textbox inset="1mm,0,0,0">
                  <w:txbxContent>
                    <w:p w14:paraId="13562F13" w14:textId="77777777" w:rsidR="003202BF" w:rsidRPr="00B226DB" w:rsidRDefault="003202BF" w:rsidP="003202BF">
                      <w:pPr>
                        <w:jc w:val="both"/>
                        <w:rPr>
                          <w:color w:val="000000" w:themeColor="text1"/>
                          <w:lang w:val="de-AT"/>
                        </w:rPr>
                      </w:pPr>
                      <w:r w:rsidRPr="00B226DB">
                        <w:rPr>
                          <w:color w:val="000000" w:themeColor="text1"/>
                          <w:szCs w:val="24"/>
                        </w:rPr>
                        <w:t>wollen, sollen, müssen, dürfen, können</w:t>
                      </w:r>
                      <w:r>
                        <w:rPr>
                          <w:color w:val="000000" w:themeColor="text1"/>
                          <w:szCs w:val="24"/>
                        </w:rPr>
                        <w:t xml:space="preserve">, </w:t>
                      </w:r>
                      <w:r w:rsidRPr="00B226DB">
                        <w:rPr>
                          <w:color w:val="000000" w:themeColor="text1"/>
                          <w:szCs w:val="24"/>
                        </w:rPr>
                        <w:t>mögen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80768" behindDoc="0" locked="0" layoutInCell="1" allowOverlap="1" wp14:anchorId="517E1CDB" wp14:editId="6E25E7E1">
                <wp:simplePos x="0" y="0"/>
                <wp:positionH relativeFrom="margin">
                  <wp:posOffset>2090420</wp:posOffset>
                </wp:positionH>
                <wp:positionV relativeFrom="paragraph">
                  <wp:posOffset>71755</wp:posOffset>
                </wp:positionV>
                <wp:extent cx="1346200" cy="1174750"/>
                <wp:effectExtent l="0" t="0" r="25400" b="25400"/>
                <wp:wrapNone/>
                <wp:docPr id="13" name="Diagonal liegende Ecken des Rechtecks abrunden 3"/>
                <wp:cNvGraphicFramePr/>
                <a:graphic xmlns:a="http://schemas.openxmlformats.org/drawingml/2006/main">
                  <a:graphicData uri="http://schemas.microsoft.com/office/word/2010/wordprocessingShape">
                    <wps:wsp>
                      <wps:cNvSpPr/>
                      <wps:spPr>
                        <a:xfrm>
                          <a:off x="0" y="0"/>
                          <a:ext cx="1346200" cy="11747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08AC6" w14:textId="77777777" w:rsidR="003202BF" w:rsidRDefault="003202BF" w:rsidP="003202BF">
                            <w:pPr>
                              <w:jc w:val="center"/>
                              <w:rPr>
                                <w:color w:val="000000" w:themeColor="text1"/>
                                <w:lang w:val="de-AT"/>
                              </w:rPr>
                            </w:pPr>
                            <w:r>
                              <w:rPr>
                                <w:color w:val="000000" w:themeColor="text1"/>
                                <w:lang w:val="de-AT"/>
                              </w:rPr>
                              <w:t>haben,</w:t>
                            </w:r>
                          </w:p>
                          <w:p w14:paraId="64288500" w14:textId="77777777" w:rsidR="003202BF" w:rsidRDefault="003202BF" w:rsidP="003202BF">
                            <w:pPr>
                              <w:jc w:val="center"/>
                              <w:rPr>
                                <w:color w:val="000000" w:themeColor="text1"/>
                                <w:lang w:val="de-AT"/>
                              </w:rPr>
                            </w:pPr>
                            <w:r>
                              <w:rPr>
                                <w:color w:val="000000" w:themeColor="text1"/>
                                <w:lang w:val="de-AT"/>
                              </w:rPr>
                              <w:t>sein,</w:t>
                            </w:r>
                          </w:p>
                          <w:p w14:paraId="01833E40" w14:textId="77777777" w:rsidR="003202BF" w:rsidRPr="00250F7D" w:rsidRDefault="003202BF" w:rsidP="003202BF">
                            <w:pPr>
                              <w:jc w:val="center"/>
                              <w:rPr>
                                <w:color w:val="000000" w:themeColor="text1"/>
                                <w:lang w:val="de-AT"/>
                              </w:rPr>
                            </w:pPr>
                            <w:r>
                              <w:rPr>
                                <w:color w:val="000000" w:themeColor="text1"/>
                                <w:lang w:val="de-AT"/>
                              </w:rPr>
                              <w:t>werden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1CDB" id="_x0000_s1033" style="position:absolute;left:0;text-align:left;margin-left:164.6pt;margin-top:5.65pt;width:106pt;height: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6200,117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" adj="-11796480,,5400" path="m289776,l1346200,r,l1346200,884974v,160039,-129737,289776,-289776,289776l,1174750r,l,289776c,129737,129737,,289776,xe" filled="f" strokecolor="#936" strokeweight="2pt">
                <v:stroke joinstyle="miter"/>
                <v:formulas/>
                <v:path arrowok="t" o:connecttype="custom" o:connectlocs="289776,0;1346200,0;1346200,0;1346200,884974;1056424,1174750;0,1174750;0,1174750;0,289776;289776,0" o:connectangles="0,0,0,0,0,0,0,0,0" textboxrect="0,0,1346200,1174750"/>
                <v:textbox inset="1mm,0,0,0">
                  <w:txbxContent>
                    <w:p w14:paraId="20908AC6" w14:textId="77777777" w:rsidR="003202BF" w:rsidRDefault="003202BF" w:rsidP="003202BF">
                      <w:pPr>
                        <w:jc w:val="center"/>
                        <w:rPr>
                          <w:color w:val="000000" w:themeColor="text1"/>
                          <w:lang w:val="de-AT"/>
                        </w:rPr>
                      </w:pPr>
                      <w:r>
                        <w:rPr>
                          <w:color w:val="000000" w:themeColor="text1"/>
                          <w:lang w:val="de-AT"/>
                        </w:rPr>
                        <w:t>haben,</w:t>
                      </w:r>
                    </w:p>
                    <w:p w14:paraId="64288500" w14:textId="77777777" w:rsidR="003202BF" w:rsidRDefault="003202BF" w:rsidP="003202BF">
                      <w:pPr>
                        <w:jc w:val="center"/>
                        <w:rPr>
                          <w:color w:val="000000" w:themeColor="text1"/>
                          <w:lang w:val="de-AT"/>
                        </w:rPr>
                      </w:pPr>
                      <w:r>
                        <w:rPr>
                          <w:color w:val="000000" w:themeColor="text1"/>
                          <w:lang w:val="de-AT"/>
                        </w:rPr>
                        <w:t>sein,</w:t>
                      </w:r>
                    </w:p>
                    <w:p w14:paraId="01833E40" w14:textId="77777777" w:rsidR="003202BF" w:rsidRPr="00250F7D" w:rsidRDefault="003202BF" w:rsidP="003202BF">
                      <w:pPr>
                        <w:jc w:val="center"/>
                        <w:rPr>
                          <w:color w:val="000000" w:themeColor="text1"/>
                          <w:lang w:val="de-AT"/>
                        </w:rPr>
                      </w:pPr>
                      <w:r>
                        <w:rPr>
                          <w:color w:val="000000" w:themeColor="text1"/>
                          <w:lang w:val="de-AT"/>
                        </w:rPr>
                        <w:t>werden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8720" behindDoc="0" locked="0" layoutInCell="1" allowOverlap="1" wp14:anchorId="3F3D9946" wp14:editId="392DFA0E">
                <wp:simplePos x="0" y="0"/>
                <wp:positionH relativeFrom="margin">
                  <wp:posOffset>44450</wp:posOffset>
                </wp:positionH>
                <wp:positionV relativeFrom="paragraph">
                  <wp:posOffset>39370</wp:posOffset>
                </wp:positionV>
                <wp:extent cx="1346200" cy="1174750"/>
                <wp:effectExtent l="0" t="0" r="25400" b="25400"/>
                <wp:wrapNone/>
                <wp:docPr id="11" name="Diagonal liegende Ecken des Rechtecks abrunden 3"/>
                <wp:cNvGraphicFramePr/>
                <a:graphic xmlns:a="http://schemas.openxmlformats.org/drawingml/2006/main">
                  <a:graphicData uri="http://schemas.microsoft.com/office/word/2010/wordprocessingShape">
                    <wps:wsp>
                      <wps:cNvSpPr/>
                      <wps:spPr>
                        <a:xfrm>
                          <a:off x="0" y="0"/>
                          <a:ext cx="1346200" cy="11747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80C5E" w14:textId="1DC03388" w:rsidR="003202BF" w:rsidRPr="00250F7D" w:rsidRDefault="003202BF" w:rsidP="003202BF">
                            <w:pPr>
                              <w:jc w:val="both"/>
                              <w:rPr>
                                <w:color w:val="000000" w:themeColor="text1"/>
                                <w:lang w:val="de-AT"/>
                              </w:rPr>
                            </w:pPr>
                            <w:r w:rsidRPr="00250F7D">
                              <w:rPr>
                                <w:color w:val="000000" w:themeColor="text1"/>
                              </w:rPr>
                              <w:t>schlafen, essen</w:t>
                            </w:r>
                            <w:r>
                              <w:rPr>
                                <w:color w:val="000000" w:themeColor="text1"/>
                              </w:rPr>
                              <w:t>, sehen, klettern, fahren, kratzen, schnarchen…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9946" id="_x0000_s1034" style="position:absolute;left:0;text-align:left;margin-left:3.5pt;margin-top:3.1pt;width:106pt;height: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6200,117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" adj="-11796480,,5400" path="m289776,l1346200,r,l1346200,884974v,160039,-129737,289776,-289776,289776l,1174750r,l,289776c,129737,129737,,289776,xe" filled="f" strokecolor="#936" strokeweight="2pt">
                <v:stroke joinstyle="miter"/>
                <v:formulas/>
                <v:path arrowok="t" o:connecttype="custom" o:connectlocs="289776,0;1346200,0;1346200,0;1346200,884974;1056424,1174750;0,1174750;0,1174750;0,289776;289776,0" o:connectangles="0,0,0,0,0,0,0,0,0" textboxrect="0,0,1346200,1174750"/>
                <v:textbox inset="1mm,0,0,0">
                  <w:txbxContent>
                    <w:p w14:paraId="17180C5E" w14:textId="1DC03388" w:rsidR="003202BF" w:rsidRPr="00250F7D" w:rsidRDefault="003202BF" w:rsidP="003202BF">
                      <w:pPr>
                        <w:jc w:val="both"/>
                        <w:rPr>
                          <w:color w:val="000000" w:themeColor="text1"/>
                          <w:lang w:val="de-AT"/>
                        </w:rPr>
                      </w:pPr>
                      <w:r w:rsidRPr="00250F7D">
                        <w:rPr>
                          <w:color w:val="000000" w:themeColor="text1"/>
                        </w:rPr>
                        <w:t>schlafen, essen</w:t>
                      </w:r>
                      <w:r>
                        <w:rPr>
                          <w:color w:val="000000" w:themeColor="text1"/>
                        </w:rPr>
                        <w:t>, sehen, klettern, fahren, kratzen, schnarchen…</w:t>
                      </w:r>
                    </w:p>
                  </w:txbxContent>
                </v:textbox>
                <w10:wrap anchorx="margin"/>
              </v:shape>
            </w:pict>
          </mc:Fallback>
        </mc:AlternateContent>
      </w:r>
    </w:p>
    <w:p w14:paraId="581A9790" w14:textId="77777777" w:rsidR="003202BF" w:rsidRDefault="003202BF" w:rsidP="003202BF">
      <w:pPr>
        <w:jc w:val="both"/>
      </w:pPr>
    </w:p>
    <w:p w14:paraId="0F356002" w14:textId="77777777" w:rsidR="003202BF" w:rsidRDefault="003202BF" w:rsidP="003202BF">
      <w:pPr>
        <w:jc w:val="both"/>
      </w:pPr>
    </w:p>
    <w:p w14:paraId="0DB0E766" w14:textId="77777777" w:rsidR="003202BF" w:rsidRDefault="003202BF" w:rsidP="003202BF">
      <w:pPr>
        <w:jc w:val="both"/>
      </w:pPr>
    </w:p>
    <w:p w14:paraId="56A9F025" w14:textId="77777777" w:rsidR="003202BF" w:rsidRDefault="003202BF" w:rsidP="003202BF">
      <w:pPr>
        <w:rPr>
          <w:lang w:val="de-AT"/>
        </w:rPr>
      </w:pPr>
    </w:p>
    <w:p w14:paraId="53AB4E27" w14:textId="77777777" w:rsidR="003202BF" w:rsidRDefault="003202BF">
      <w:pPr>
        <w:spacing w:before="0" w:after="200"/>
        <w:rPr>
          <w:rFonts w:eastAsia="Arial"/>
          <w:b/>
          <w:bCs/>
          <w:iCs/>
          <w:color w:val="993366"/>
          <w:sz w:val="32"/>
          <w:szCs w:val="36"/>
          <w:lang w:val="de-AT"/>
        </w:rPr>
      </w:pPr>
      <w:r>
        <w:rPr>
          <w:lang w:val="de-AT"/>
        </w:rPr>
        <w:br w:type="page"/>
      </w:r>
    </w:p>
    <w:p w14:paraId="506EAF34" w14:textId="4F103AD2" w:rsidR="003202BF" w:rsidRDefault="003202BF" w:rsidP="003202BF">
      <w:pPr>
        <w:pStyle w:val="berschrift2"/>
        <w:rPr>
          <w:lang w:val="de-AT"/>
        </w:rPr>
      </w:pPr>
      <w:r>
        <w:rPr>
          <w:lang w:val="de-AT"/>
        </w:rPr>
        <w:t>Konjugation im Präsens</w:t>
      </w:r>
    </w:p>
    <w:p w14:paraId="74C10892" w14:textId="5158D832" w:rsidR="003202BF" w:rsidRDefault="003202BF" w:rsidP="003202BF">
      <w:pPr>
        <w:rPr>
          <w:lang w:val="de-AT"/>
        </w:rPr>
      </w:pPr>
      <w:r>
        <w:rPr>
          <w:lang w:val="de-AT"/>
        </w:rPr>
        <w:t xml:space="preserve">Verben werden konjugiert, das heißt, sie werden an die Person angepasst. </w:t>
      </w:r>
    </w:p>
    <w:p w14:paraId="2C72CC2A" w14:textId="13CEE7D3" w:rsidR="003202BF" w:rsidRPr="009B2B66" w:rsidRDefault="003202BF" w:rsidP="009B2B66">
      <w:pPr>
        <w:spacing w:before="240" w:after="120"/>
        <w:rPr>
          <w:b/>
          <w:bCs/>
          <w:color w:val="993366"/>
          <w:lang w:val="de-AT"/>
        </w:rPr>
      </w:pPr>
      <w:r w:rsidRPr="009B2B66">
        <w:rPr>
          <w:b/>
          <w:bCs/>
          <w:color w:val="993366"/>
          <w:lang w:val="de-AT"/>
        </w:rPr>
        <w:t>Konjugation der Vollverben</w:t>
      </w:r>
    </w:p>
    <w:p w14:paraId="4B0F3C4D" w14:textId="77777777" w:rsidR="003202BF" w:rsidRDefault="003202BF" w:rsidP="003202BF">
      <w:pPr>
        <w:rPr>
          <w:lang w:val="de-AT"/>
        </w:rPr>
      </w:pPr>
      <w:r>
        <w:rPr>
          <w:lang w:val="de-AT"/>
        </w:rPr>
        <w:t>Bei der Konjugation der Vollverben fällt das -en des Infinitivs weg und es wird eine passende Endung angehängt:</w:t>
      </w:r>
    </w:p>
    <w:p w14:paraId="22893608" w14:textId="77777777" w:rsidR="003202BF" w:rsidRPr="00BB7C38" w:rsidRDefault="003202BF" w:rsidP="003202BF">
      <w:pPr>
        <w:rPr>
          <w:lang w:val="de-AT"/>
        </w:rPr>
      </w:pPr>
      <w:r w:rsidRPr="00907FFE">
        <w:rPr>
          <w:noProof/>
          <w:color w:val="993366"/>
          <w:lang w:val="de-AT" w:eastAsia="de-AT"/>
        </w:rPr>
        <mc:AlternateContent>
          <mc:Choice Requires="wps">
            <w:drawing>
              <wp:anchor distT="0" distB="0" distL="114300" distR="114300" simplePos="0" relativeHeight="251688960" behindDoc="0" locked="0" layoutInCell="1" allowOverlap="1" wp14:anchorId="33DECCF1" wp14:editId="05691BEF">
                <wp:simplePos x="0" y="0"/>
                <wp:positionH relativeFrom="margin">
                  <wp:posOffset>1710054</wp:posOffset>
                </wp:positionH>
                <wp:positionV relativeFrom="paragraph">
                  <wp:posOffset>1482090</wp:posOffset>
                </wp:positionV>
                <wp:extent cx="2162175" cy="328295"/>
                <wp:effectExtent l="2540" t="0" r="12065" b="12065"/>
                <wp:wrapNone/>
                <wp:docPr id="24" name="Diagonal liegende Ecken des Rechtecks abrunden 3"/>
                <wp:cNvGraphicFramePr/>
                <a:graphic xmlns:a="http://schemas.openxmlformats.org/drawingml/2006/main">
                  <a:graphicData uri="http://schemas.microsoft.com/office/word/2010/wordprocessingShape">
                    <wps:wsp>
                      <wps:cNvSpPr/>
                      <wps:spPr>
                        <a:xfrm rot="5400000">
                          <a:off x="0" y="0"/>
                          <a:ext cx="2162175" cy="328295"/>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9E9F2" w14:textId="77777777" w:rsidR="003202BF" w:rsidRPr="00907FFE" w:rsidRDefault="003202BF" w:rsidP="003202BF">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CCF1" id="_x0000_s1035" style="position:absolute;margin-left:134.65pt;margin-top:116.7pt;width:170.25pt;height:25.8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2175,328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" adj="-11796480,,5400" path="m80981,l2162175,r,l2162175,247314v,44725,-36256,80981,-80981,80981l,328295r,l,80981c,36256,36256,,80981,xe" filled="f" strokecolor="#936" strokeweight="2pt">
                <v:stroke joinstyle="miter"/>
                <v:formulas/>
                <v:path arrowok="t" o:connecttype="custom" o:connectlocs="80981,0;2162175,0;2162175,0;2162175,247314;2081194,328295;0,328295;0,328295;0,80981;80981,0" o:connectangles="0,0,0,0,0,0,0,0,0" textboxrect="0,0,2162175,328295"/>
                <v:textbox inset="1mm,0,0,0">
                  <w:txbxContent>
                    <w:p w14:paraId="4779E9F2" w14:textId="77777777" w:rsidR="003202BF" w:rsidRPr="00907FFE" w:rsidRDefault="003202BF" w:rsidP="003202BF">
                      <w:pPr>
                        <w:jc w:val="both"/>
                        <w:rPr>
                          <w:color w:val="000000" w:themeColor="text1"/>
                          <w:lang w:val="de-AT"/>
                        </w:rPr>
                      </w:pPr>
                    </w:p>
                  </w:txbxContent>
                </v:textbox>
                <w10:wrap anchorx="margin"/>
              </v:shape>
            </w:pict>
          </mc:Fallback>
        </mc:AlternateContent>
      </w:r>
    </w:p>
    <w:tbl>
      <w:tblPr>
        <w:tblStyle w:val="EinfacheTabelle1"/>
        <w:tblW w:w="0" w:type="auto"/>
        <w:tblLook w:val="04A0" w:firstRow="1" w:lastRow="0" w:firstColumn="1" w:lastColumn="0" w:noHBand="0" w:noVBand="1"/>
      </w:tblPr>
      <w:tblGrid>
        <w:gridCol w:w="2544"/>
        <w:gridCol w:w="574"/>
        <w:gridCol w:w="993"/>
        <w:gridCol w:w="567"/>
      </w:tblGrid>
      <w:tr w:rsidR="003202BF" w:rsidRPr="00BB7C38" w14:paraId="6A63AB7D"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gridSpan w:val="2"/>
            <w:tcBorders>
              <w:top w:val="single" w:sz="4" w:space="0" w:color="auto"/>
              <w:left w:val="single" w:sz="4" w:space="0" w:color="auto"/>
              <w:bottom w:val="single" w:sz="4" w:space="0" w:color="auto"/>
              <w:right w:val="single" w:sz="4" w:space="0" w:color="auto"/>
            </w:tcBorders>
          </w:tcPr>
          <w:p w14:paraId="04EAA581" w14:textId="77777777" w:rsidR="003202BF" w:rsidRPr="00BB7C38" w:rsidRDefault="003202BF" w:rsidP="004F050F">
            <w:pPr>
              <w:spacing w:line="276" w:lineRule="auto"/>
              <w:jc w:val="center"/>
              <w:rPr>
                <w:lang w:val="de-AT"/>
              </w:rPr>
            </w:pPr>
            <w:r w:rsidRPr="00BB7C38">
              <w:rPr>
                <w:lang w:val="de-AT"/>
              </w:rPr>
              <w:t>Person</w:t>
            </w:r>
          </w:p>
        </w:tc>
        <w:tc>
          <w:tcPr>
            <w:tcW w:w="1560" w:type="dxa"/>
            <w:gridSpan w:val="2"/>
            <w:tcBorders>
              <w:top w:val="single" w:sz="4" w:space="0" w:color="auto"/>
              <w:left w:val="single" w:sz="4" w:space="0" w:color="auto"/>
              <w:bottom w:val="single" w:sz="4" w:space="0" w:color="auto"/>
              <w:right w:val="single" w:sz="4" w:space="0" w:color="auto"/>
            </w:tcBorders>
          </w:tcPr>
          <w:p w14:paraId="38DBFC1D" w14:textId="77777777" w:rsidR="003202BF" w:rsidRPr="00BB7C38" w:rsidRDefault="003202BF" w:rsidP="004F050F">
            <w:pPr>
              <w:spacing w:line="276" w:lineRule="auto"/>
              <w:jc w:val="center"/>
              <w:cnfStyle w:val="100000000000" w:firstRow="1" w:lastRow="0" w:firstColumn="0" w:lastColumn="0" w:oddVBand="0" w:evenVBand="0" w:oddHBand="0" w:evenHBand="0" w:firstRowFirstColumn="0" w:firstRowLastColumn="0" w:lastRowFirstColumn="0" w:lastRowLastColumn="0"/>
              <w:rPr>
                <w:lang w:val="de-AT"/>
              </w:rPr>
            </w:pPr>
            <w:r w:rsidRPr="00BB7C38">
              <w:rPr>
                <w:i/>
                <w:lang w:val="de-AT"/>
              </w:rPr>
              <w:t>Verb</w:t>
            </w:r>
          </w:p>
        </w:tc>
      </w:tr>
      <w:tr w:rsidR="003202BF" w:rsidRPr="00BB7C38" w14:paraId="1C17D776"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left w:val="single" w:sz="4" w:space="0" w:color="auto"/>
            </w:tcBorders>
            <w:shd w:val="clear" w:color="auto" w:fill="FAF0F5"/>
          </w:tcPr>
          <w:p w14:paraId="0CB6DB24" w14:textId="69851EA0" w:rsidR="003202BF" w:rsidRPr="00BB7C38" w:rsidRDefault="003202BF" w:rsidP="004F050F">
            <w:pPr>
              <w:rPr>
                <w:lang w:val="de-AT"/>
              </w:rPr>
            </w:pPr>
            <w:r w:rsidRPr="00BB7C38">
              <w:rPr>
                <w:lang w:val="de-AT"/>
              </w:rPr>
              <w:t>1</w:t>
            </w:r>
            <w:r w:rsidR="003C28EE">
              <w:rPr>
                <w:lang w:val="de-AT"/>
              </w:rPr>
              <w:t>.</w:t>
            </w:r>
            <w:r w:rsidRPr="00BB7C38">
              <w:rPr>
                <w:lang w:val="de-AT"/>
              </w:rPr>
              <w:t xml:space="preserve"> Person Singular</w:t>
            </w:r>
          </w:p>
        </w:tc>
        <w:tc>
          <w:tcPr>
            <w:tcW w:w="574" w:type="dxa"/>
            <w:tcBorders>
              <w:top w:val="single" w:sz="4" w:space="0" w:color="auto"/>
              <w:right w:val="single" w:sz="4" w:space="0" w:color="auto"/>
            </w:tcBorders>
            <w:shd w:val="clear" w:color="auto" w:fill="FAF0F5"/>
          </w:tcPr>
          <w:p w14:paraId="5E01A9CD"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ich</w:t>
            </w:r>
          </w:p>
        </w:tc>
        <w:tc>
          <w:tcPr>
            <w:tcW w:w="993" w:type="dxa"/>
            <w:tcBorders>
              <w:top w:val="single" w:sz="4" w:space="0" w:color="auto"/>
              <w:left w:val="single" w:sz="4" w:space="0" w:color="auto"/>
            </w:tcBorders>
            <w:shd w:val="clear" w:color="auto" w:fill="FAF0F5"/>
          </w:tcPr>
          <w:p w14:paraId="00DC0062"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i/>
                <w:lang w:val="de-AT"/>
              </w:rPr>
            </w:pPr>
            <w:r w:rsidRPr="00BB7C38">
              <w:rPr>
                <w:i/>
                <w:lang w:val="de-AT"/>
              </w:rPr>
              <w:t>spiel</w:t>
            </w:r>
          </w:p>
        </w:tc>
        <w:tc>
          <w:tcPr>
            <w:tcW w:w="567" w:type="dxa"/>
            <w:tcBorders>
              <w:top w:val="single" w:sz="4" w:space="0" w:color="auto"/>
              <w:right w:val="single" w:sz="4" w:space="0" w:color="auto"/>
            </w:tcBorders>
            <w:shd w:val="clear" w:color="auto" w:fill="FAF0F5"/>
          </w:tcPr>
          <w:p w14:paraId="13075A17"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b/>
                <w:lang w:val="de-AT"/>
              </w:rPr>
            </w:pPr>
            <w:r w:rsidRPr="00BB7C38">
              <w:rPr>
                <w:b/>
                <w:lang w:val="de-AT"/>
              </w:rPr>
              <w:t>e</w:t>
            </w:r>
          </w:p>
        </w:tc>
      </w:tr>
      <w:tr w:rsidR="003202BF" w:rsidRPr="00BB7C38" w14:paraId="0203D0F0" w14:textId="77777777" w:rsidTr="004F050F">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tcPr>
          <w:p w14:paraId="59B18433" w14:textId="32F4D0AB" w:rsidR="003202BF" w:rsidRPr="00BB7C38" w:rsidRDefault="003202BF" w:rsidP="004F050F">
            <w:pPr>
              <w:rPr>
                <w:lang w:val="de-AT"/>
              </w:rPr>
            </w:pPr>
            <w:r w:rsidRPr="00BB7C38">
              <w:rPr>
                <w:lang w:val="de-AT"/>
              </w:rPr>
              <w:t>2</w:t>
            </w:r>
            <w:r w:rsidR="003C28EE">
              <w:rPr>
                <w:lang w:val="de-AT"/>
              </w:rPr>
              <w:t>.</w:t>
            </w:r>
            <w:r w:rsidRPr="00BB7C38">
              <w:rPr>
                <w:lang w:val="de-AT"/>
              </w:rPr>
              <w:t xml:space="preserve"> Person Singular</w:t>
            </w:r>
          </w:p>
        </w:tc>
        <w:tc>
          <w:tcPr>
            <w:tcW w:w="574" w:type="dxa"/>
            <w:tcBorders>
              <w:right w:val="single" w:sz="4" w:space="0" w:color="auto"/>
            </w:tcBorders>
          </w:tcPr>
          <w:p w14:paraId="0A296ED0"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du</w:t>
            </w:r>
          </w:p>
        </w:tc>
        <w:tc>
          <w:tcPr>
            <w:tcW w:w="993" w:type="dxa"/>
            <w:tcBorders>
              <w:left w:val="single" w:sz="4" w:space="0" w:color="auto"/>
            </w:tcBorders>
          </w:tcPr>
          <w:p w14:paraId="728CC7EC"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tcPr>
          <w:p w14:paraId="1DDEA8F0"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b/>
                <w:lang w:val="de-AT"/>
              </w:rPr>
            </w:pPr>
            <w:proofErr w:type="spellStart"/>
            <w:r w:rsidRPr="00BB7C38">
              <w:rPr>
                <w:b/>
                <w:lang w:val="de-AT"/>
              </w:rPr>
              <w:t>st</w:t>
            </w:r>
            <w:proofErr w:type="spellEnd"/>
          </w:p>
        </w:tc>
      </w:tr>
      <w:tr w:rsidR="003202BF" w:rsidRPr="00BB7C38" w14:paraId="0B5BC707" w14:textId="77777777" w:rsidTr="0050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shd w:val="clear" w:color="auto" w:fill="FAF0F5"/>
          </w:tcPr>
          <w:p w14:paraId="6773412E" w14:textId="74F60337" w:rsidR="003202BF" w:rsidRPr="00BB7C38" w:rsidRDefault="003202BF" w:rsidP="004F050F">
            <w:pPr>
              <w:rPr>
                <w:lang w:val="de-AT"/>
              </w:rPr>
            </w:pPr>
            <w:r w:rsidRPr="00BB7C38">
              <w:rPr>
                <w:lang w:val="de-AT"/>
              </w:rPr>
              <w:t>3</w:t>
            </w:r>
            <w:r w:rsidR="003C28EE">
              <w:rPr>
                <w:lang w:val="de-AT"/>
              </w:rPr>
              <w:t>.</w:t>
            </w:r>
            <w:r w:rsidRPr="00BB7C38">
              <w:rPr>
                <w:lang w:val="de-AT"/>
              </w:rPr>
              <w:t xml:space="preserve"> Person Singular</w:t>
            </w:r>
          </w:p>
        </w:tc>
        <w:tc>
          <w:tcPr>
            <w:tcW w:w="574" w:type="dxa"/>
            <w:tcBorders>
              <w:right w:val="single" w:sz="4" w:space="0" w:color="auto"/>
            </w:tcBorders>
            <w:shd w:val="clear" w:color="auto" w:fill="FAF0F5"/>
          </w:tcPr>
          <w:p w14:paraId="4B98722E"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er sie es</w:t>
            </w:r>
          </w:p>
        </w:tc>
        <w:tc>
          <w:tcPr>
            <w:tcW w:w="993" w:type="dxa"/>
            <w:tcBorders>
              <w:left w:val="single" w:sz="4" w:space="0" w:color="auto"/>
            </w:tcBorders>
            <w:shd w:val="clear" w:color="auto" w:fill="FAF0F5"/>
            <w:vAlign w:val="center"/>
          </w:tcPr>
          <w:p w14:paraId="326131D8" w14:textId="77777777" w:rsidR="003202BF" w:rsidRPr="00BB7C38" w:rsidRDefault="003202BF" w:rsidP="00501169">
            <w:pPr>
              <w:cnfStyle w:val="000000100000" w:firstRow="0" w:lastRow="0" w:firstColumn="0" w:lastColumn="0" w:oddVBand="0" w:evenVBand="0" w:oddHBand="1"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shd w:val="clear" w:color="auto" w:fill="FAF0F5"/>
            <w:vAlign w:val="center"/>
          </w:tcPr>
          <w:p w14:paraId="55C1EADB" w14:textId="77777777" w:rsidR="003202BF" w:rsidRPr="00BB7C38" w:rsidRDefault="003202BF" w:rsidP="00501169">
            <w:pPr>
              <w:cnfStyle w:val="000000100000" w:firstRow="0" w:lastRow="0" w:firstColumn="0" w:lastColumn="0" w:oddVBand="0" w:evenVBand="0" w:oddHBand="1" w:evenHBand="0" w:firstRowFirstColumn="0" w:firstRowLastColumn="0" w:lastRowFirstColumn="0" w:lastRowLastColumn="0"/>
              <w:rPr>
                <w:b/>
                <w:lang w:val="de-AT"/>
              </w:rPr>
            </w:pPr>
            <w:r w:rsidRPr="00BB7C38">
              <w:rPr>
                <w:b/>
                <w:lang w:val="de-AT"/>
              </w:rPr>
              <w:t>t</w:t>
            </w:r>
          </w:p>
        </w:tc>
      </w:tr>
      <w:tr w:rsidR="003202BF" w:rsidRPr="00BB7C38" w14:paraId="2E83C670" w14:textId="77777777" w:rsidTr="004F050F">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tcPr>
          <w:p w14:paraId="5AEF077F" w14:textId="77777777" w:rsidR="003202BF" w:rsidRPr="00BB7C38" w:rsidRDefault="003202BF" w:rsidP="004F050F">
            <w:pPr>
              <w:rPr>
                <w:lang w:val="de-AT"/>
              </w:rPr>
            </w:pPr>
          </w:p>
        </w:tc>
        <w:tc>
          <w:tcPr>
            <w:tcW w:w="574" w:type="dxa"/>
            <w:tcBorders>
              <w:right w:val="single" w:sz="4" w:space="0" w:color="auto"/>
            </w:tcBorders>
          </w:tcPr>
          <w:p w14:paraId="1EFF7692"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lang w:val="de-AT"/>
              </w:rPr>
            </w:pPr>
          </w:p>
        </w:tc>
        <w:tc>
          <w:tcPr>
            <w:tcW w:w="993" w:type="dxa"/>
            <w:tcBorders>
              <w:left w:val="single" w:sz="4" w:space="0" w:color="auto"/>
            </w:tcBorders>
          </w:tcPr>
          <w:p w14:paraId="497473F0"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i/>
                <w:lang w:val="de-AT"/>
              </w:rPr>
            </w:pPr>
          </w:p>
        </w:tc>
        <w:tc>
          <w:tcPr>
            <w:tcW w:w="567" w:type="dxa"/>
            <w:tcBorders>
              <w:right w:val="single" w:sz="4" w:space="0" w:color="auto"/>
            </w:tcBorders>
          </w:tcPr>
          <w:p w14:paraId="1390A12C"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b/>
                <w:lang w:val="de-AT"/>
              </w:rPr>
            </w:pPr>
          </w:p>
        </w:tc>
      </w:tr>
      <w:tr w:rsidR="003202BF" w:rsidRPr="00BB7C38" w14:paraId="47FE23C6"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shd w:val="clear" w:color="auto" w:fill="FAF0F5"/>
          </w:tcPr>
          <w:p w14:paraId="10608C09" w14:textId="1CE63FAE" w:rsidR="003202BF" w:rsidRPr="00BB7C38" w:rsidRDefault="003202BF" w:rsidP="004F050F">
            <w:pPr>
              <w:rPr>
                <w:lang w:val="de-AT"/>
              </w:rPr>
            </w:pPr>
            <w:r w:rsidRPr="00BB7C38">
              <w:rPr>
                <w:lang w:val="de-AT"/>
              </w:rPr>
              <w:t>1</w:t>
            </w:r>
            <w:r w:rsidR="003C28EE">
              <w:rPr>
                <w:lang w:val="de-AT"/>
              </w:rPr>
              <w:t>.</w:t>
            </w:r>
            <w:r w:rsidRPr="00BB7C38">
              <w:rPr>
                <w:lang w:val="de-AT"/>
              </w:rPr>
              <w:t xml:space="preserve"> Person Plural</w:t>
            </w:r>
          </w:p>
        </w:tc>
        <w:tc>
          <w:tcPr>
            <w:tcW w:w="574" w:type="dxa"/>
            <w:tcBorders>
              <w:right w:val="single" w:sz="4" w:space="0" w:color="auto"/>
            </w:tcBorders>
            <w:shd w:val="clear" w:color="auto" w:fill="FAF0F5"/>
          </w:tcPr>
          <w:p w14:paraId="62E8E479"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wir</w:t>
            </w:r>
          </w:p>
        </w:tc>
        <w:tc>
          <w:tcPr>
            <w:tcW w:w="993" w:type="dxa"/>
            <w:tcBorders>
              <w:left w:val="single" w:sz="4" w:space="0" w:color="auto"/>
            </w:tcBorders>
            <w:shd w:val="clear" w:color="auto" w:fill="FAF0F5"/>
          </w:tcPr>
          <w:p w14:paraId="1B91E06F"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shd w:val="clear" w:color="auto" w:fill="FAF0F5"/>
          </w:tcPr>
          <w:p w14:paraId="465BBA12"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b/>
                <w:lang w:val="de-AT"/>
              </w:rPr>
            </w:pPr>
            <w:r w:rsidRPr="00BB7C38">
              <w:rPr>
                <w:b/>
                <w:lang w:val="de-AT"/>
              </w:rPr>
              <w:t>en</w:t>
            </w:r>
          </w:p>
        </w:tc>
      </w:tr>
      <w:tr w:rsidR="003202BF" w:rsidRPr="00BB7C38" w14:paraId="33E48BF6" w14:textId="77777777" w:rsidTr="004F050F">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tcPr>
          <w:p w14:paraId="7BAF3798" w14:textId="4825C2DD" w:rsidR="003202BF" w:rsidRPr="00BB7C38" w:rsidRDefault="003202BF" w:rsidP="004F050F">
            <w:pPr>
              <w:rPr>
                <w:lang w:val="de-AT"/>
              </w:rPr>
            </w:pPr>
            <w:r w:rsidRPr="00BB7C38">
              <w:rPr>
                <w:lang w:val="de-AT"/>
              </w:rPr>
              <w:t>2</w:t>
            </w:r>
            <w:r w:rsidR="003C28EE">
              <w:rPr>
                <w:lang w:val="de-AT"/>
              </w:rPr>
              <w:t>.</w:t>
            </w:r>
            <w:r w:rsidRPr="00BB7C38">
              <w:rPr>
                <w:lang w:val="de-AT"/>
              </w:rPr>
              <w:t xml:space="preserve"> Person Plural</w:t>
            </w:r>
          </w:p>
        </w:tc>
        <w:tc>
          <w:tcPr>
            <w:tcW w:w="574" w:type="dxa"/>
            <w:tcBorders>
              <w:right w:val="single" w:sz="4" w:space="0" w:color="auto"/>
            </w:tcBorders>
          </w:tcPr>
          <w:p w14:paraId="0BF4CC2A"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ihr</w:t>
            </w:r>
          </w:p>
        </w:tc>
        <w:tc>
          <w:tcPr>
            <w:tcW w:w="993" w:type="dxa"/>
            <w:tcBorders>
              <w:left w:val="single" w:sz="4" w:space="0" w:color="auto"/>
            </w:tcBorders>
          </w:tcPr>
          <w:p w14:paraId="49492A2B"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tcPr>
          <w:p w14:paraId="16E39555"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b/>
                <w:lang w:val="de-AT"/>
              </w:rPr>
            </w:pPr>
            <w:r w:rsidRPr="00BB7C38">
              <w:rPr>
                <w:b/>
                <w:lang w:val="de-AT"/>
              </w:rPr>
              <w:t>t</w:t>
            </w:r>
          </w:p>
        </w:tc>
      </w:tr>
      <w:tr w:rsidR="003202BF" w:rsidRPr="00BB7C38" w14:paraId="4CCC88F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bottom w:val="single" w:sz="4" w:space="0" w:color="auto"/>
            </w:tcBorders>
            <w:shd w:val="clear" w:color="auto" w:fill="FAF0F5"/>
          </w:tcPr>
          <w:p w14:paraId="61DA2B0A" w14:textId="77777777" w:rsidR="003202BF" w:rsidRPr="002A17AC" w:rsidRDefault="003202BF" w:rsidP="004F050F">
            <w:pPr>
              <w:rPr>
                <w:bCs w:val="0"/>
                <w:lang w:val="de-AT"/>
              </w:rPr>
            </w:pPr>
            <w:r w:rsidRPr="002A17AC">
              <w:rPr>
                <w:bCs w:val="0"/>
                <w:lang w:val="de-AT"/>
              </w:rPr>
              <w:t>3. Person Plural</w:t>
            </w:r>
          </w:p>
        </w:tc>
        <w:tc>
          <w:tcPr>
            <w:tcW w:w="574" w:type="dxa"/>
            <w:tcBorders>
              <w:bottom w:val="single" w:sz="4" w:space="0" w:color="auto"/>
              <w:right w:val="single" w:sz="4" w:space="0" w:color="auto"/>
            </w:tcBorders>
            <w:shd w:val="clear" w:color="auto" w:fill="FAF0F5"/>
          </w:tcPr>
          <w:p w14:paraId="09B21433"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sie</w:t>
            </w:r>
          </w:p>
        </w:tc>
        <w:tc>
          <w:tcPr>
            <w:tcW w:w="993" w:type="dxa"/>
            <w:tcBorders>
              <w:left w:val="single" w:sz="4" w:space="0" w:color="auto"/>
              <w:bottom w:val="single" w:sz="4" w:space="0" w:color="auto"/>
            </w:tcBorders>
            <w:shd w:val="clear" w:color="auto" w:fill="FAF0F5"/>
          </w:tcPr>
          <w:p w14:paraId="0FBD9BC8"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i/>
                <w:lang w:val="de-AT"/>
              </w:rPr>
            </w:pPr>
            <w:r>
              <w:rPr>
                <w:i/>
                <w:lang w:val="de-AT"/>
              </w:rPr>
              <w:t>spiel</w:t>
            </w:r>
          </w:p>
        </w:tc>
        <w:tc>
          <w:tcPr>
            <w:tcW w:w="567" w:type="dxa"/>
            <w:tcBorders>
              <w:bottom w:val="single" w:sz="4" w:space="0" w:color="auto"/>
              <w:right w:val="single" w:sz="4" w:space="0" w:color="auto"/>
            </w:tcBorders>
            <w:shd w:val="clear" w:color="auto" w:fill="FAF0F5"/>
          </w:tcPr>
          <w:p w14:paraId="780E046C"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b/>
                <w:lang w:val="de-AT"/>
              </w:rPr>
            </w:pPr>
            <w:r>
              <w:rPr>
                <w:b/>
                <w:lang w:val="de-AT"/>
              </w:rPr>
              <w:t>en</w:t>
            </w:r>
          </w:p>
        </w:tc>
      </w:tr>
    </w:tbl>
    <w:p w14:paraId="5DB01F29" w14:textId="77777777" w:rsidR="003202BF" w:rsidRPr="00EE4A40" w:rsidRDefault="003202BF" w:rsidP="003202BF"/>
    <w:p w14:paraId="48A84C26" w14:textId="4AE19B45" w:rsidR="003202BF" w:rsidRPr="009B2B66" w:rsidRDefault="003202BF" w:rsidP="009B2B66">
      <w:pPr>
        <w:spacing w:before="240" w:after="120"/>
        <w:rPr>
          <w:b/>
          <w:bCs/>
          <w:color w:val="993366"/>
          <w:lang w:val="de-AT"/>
        </w:rPr>
      </w:pPr>
      <w:r w:rsidRPr="009B2B66">
        <w:rPr>
          <w:b/>
          <w:bCs/>
          <w:color w:val="993366"/>
          <w:lang w:val="de-AT"/>
        </w:rPr>
        <w:t>Konjugation der Hilfsverben</w:t>
      </w:r>
    </w:p>
    <w:p w14:paraId="7B7E28FD" w14:textId="7BD272E3" w:rsidR="003202BF" w:rsidRDefault="003202BF" w:rsidP="002F2E61">
      <w:pPr>
        <w:jc w:val="both"/>
      </w:pPr>
      <w:r w:rsidRPr="002F2E61">
        <w:t>Mit einem oder mehreren Hilfsverben und einem Vollverb können alle Zeiten gebildet werden. Dabei steht das Hilfsverb an zweiter Position im Satz und das Vollverb an letzter Position.</w:t>
      </w:r>
    </w:p>
    <w:p w14:paraId="538E6D78" w14:textId="07AAEE2F" w:rsidR="00501169" w:rsidRDefault="00501169" w:rsidP="002F2E61">
      <w:pPr>
        <w:jc w:val="both"/>
      </w:pPr>
      <w:r>
        <w:t>Beispiel:</w:t>
      </w:r>
    </w:p>
    <w:p w14:paraId="438027D0" w14:textId="118393DE" w:rsidR="00501169" w:rsidRDefault="00501169" w:rsidP="002F2E61">
      <w:pPr>
        <w:jc w:val="both"/>
      </w:pPr>
      <w:r>
        <w:t xml:space="preserve">Ich </w:t>
      </w:r>
      <w:r w:rsidRPr="00134576">
        <w:rPr>
          <w:b/>
          <w:u w:val="single"/>
          <w:lang w:val="de-AT"/>
        </w:rPr>
        <w:t>habe</w:t>
      </w:r>
      <w:r>
        <w:t xml:space="preserve"> mich beim Spielen </w:t>
      </w:r>
      <w:r w:rsidRPr="00134576">
        <w:rPr>
          <w:b/>
          <w:u w:val="single"/>
          <w:lang w:val="de-AT"/>
        </w:rPr>
        <w:t>verletzt</w:t>
      </w:r>
      <w:r>
        <w:t>.</w:t>
      </w:r>
    </w:p>
    <w:p w14:paraId="30B9AB7D" w14:textId="48CE5688" w:rsidR="00501169" w:rsidRDefault="00501169" w:rsidP="002F2E61">
      <w:pPr>
        <w:jc w:val="both"/>
      </w:pPr>
      <w:r>
        <w:t xml:space="preserve">Ich </w:t>
      </w:r>
      <w:r w:rsidRPr="00134576">
        <w:rPr>
          <w:b/>
          <w:u w:val="single"/>
          <w:lang w:val="de-AT"/>
        </w:rPr>
        <w:t>werde</w:t>
      </w:r>
      <w:r>
        <w:t xml:space="preserve"> in die Schule </w:t>
      </w:r>
      <w:r w:rsidRPr="00134576">
        <w:rPr>
          <w:b/>
          <w:u w:val="single"/>
          <w:lang w:val="de-AT"/>
        </w:rPr>
        <w:t>gehen</w:t>
      </w:r>
      <w:r>
        <w:t>.</w:t>
      </w:r>
    </w:p>
    <w:p w14:paraId="2EDA8DED" w14:textId="77777777" w:rsidR="00501169" w:rsidRPr="002F2E61" w:rsidRDefault="00501169" w:rsidP="002F2E61">
      <w:pPr>
        <w:jc w:val="both"/>
      </w:pPr>
    </w:p>
    <w:tbl>
      <w:tblPr>
        <w:tblStyle w:val="EinfacheTabelle3"/>
        <w:tblW w:w="0" w:type="auto"/>
        <w:tblLook w:val="04A0" w:firstRow="1" w:lastRow="0" w:firstColumn="1" w:lastColumn="0" w:noHBand="0" w:noVBand="1"/>
      </w:tblPr>
      <w:tblGrid>
        <w:gridCol w:w="2270"/>
        <w:gridCol w:w="2266"/>
        <w:gridCol w:w="2265"/>
        <w:gridCol w:w="2269"/>
      </w:tblGrid>
      <w:tr w:rsidR="003202BF" w:rsidRPr="00D008AE" w14:paraId="44A048E4"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14:paraId="31F77449" w14:textId="77777777" w:rsidR="003202BF" w:rsidRPr="00D008AE" w:rsidRDefault="003202BF" w:rsidP="004F050F">
            <w:pPr>
              <w:spacing w:line="276" w:lineRule="auto"/>
              <w:rPr>
                <w:b w:val="0"/>
              </w:rPr>
            </w:pPr>
          </w:p>
        </w:tc>
        <w:tc>
          <w:tcPr>
            <w:tcW w:w="2303" w:type="dxa"/>
            <w:tcBorders>
              <w:right w:val="single" w:sz="4" w:space="0" w:color="auto"/>
            </w:tcBorders>
          </w:tcPr>
          <w:p w14:paraId="7D34F074" w14:textId="77777777" w:rsidR="003202BF" w:rsidRPr="00D008AE" w:rsidRDefault="003202BF" w:rsidP="004F050F">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D008AE">
              <w:rPr>
                <w:caps w:val="0"/>
              </w:rPr>
              <w:t>haben</w:t>
            </w:r>
          </w:p>
        </w:tc>
        <w:tc>
          <w:tcPr>
            <w:tcW w:w="2303" w:type="dxa"/>
            <w:tcBorders>
              <w:left w:val="single" w:sz="4" w:space="0" w:color="auto"/>
              <w:right w:val="single" w:sz="4" w:space="0" w:color="auto"/>
            </w:tcBorders>
          </w:tcPr>
          <w:p w14:paraId="72F98D78" w14:textId="77777777" w:rsidR="003202BF" w:rsidRPr="00D008AE" w:rsidRDefault="003202BF" w:rsidP="004F050F">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D008AE">
              <w:rPr>
                <w:caps w:val="0"/>
              </w:rPr>
              <w:t>sein</w:t>
            </w:r>
          </w:p>
        </w:tc>
        <w:tc>
          <w:tcPr>
            <w:tcW w:w="2303" w:type="dxa"/>
            <w:tcBorders>
              <w:left w:val="single" w:sz="4" w:space="0" w:color="auto"/>
            </w:tcBorders>
          </w:tcPr>
          <w:p w14:paraId="6AB53432" w14:textId="77777777" w:rsidR="003202BF" w:rsidRPr="00D008AE" w:rsidRDefault="003202BF" w:rsidP="004F050F">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D008AE">
              <w:rPr>
                <w:caps w:val="0"/>
              </w:rPr>
              <w:t>werden</w:t>
            </w:r>
          </w:p>
        </w:tc>
      </w:tr>
      <w:tr w:rsidR="003202BF" w:rsidRPr="00D008AE" w14:paraId="402731D7"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AF0F5"/>
          </w:tcPr>
          <w:p w14:paraId="54192DCA" w14:textId="77777777" w:rsidR="003202BF" w:rsidRPr="00D008AE" w:rsidRDefault="003202BF" w:rsidP="004F050F">
            <w:pPr>
              <w:spacing w:line="276" w:lineRule="auto"/>
            </w:pPr>
            <w:r w:rsidRPr="00D008AE">
              <w:rPr>
                <w:caps w:val="0"/>
              </w:rPr>
              <w:t>ich</w:t>
            </w:r>
          </w:p>
        </w:tc>
        <w:tc>
          <w:tcPr>
            <w:tcW w:w="2303" w:type="dxa"/>
            <w:tcBorders>
              <w:right w:val="single" w:sz="4" w:space="0" w:color="auto"/>
            </w:tcBorders>
            <w:shd w:val="clear" w:color="auto" w:fill="FAF0F5"/>
          </w:tcPr>
          <w:p w14:paraId="64FE8BDA"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habe</w:t>
            </w:r>
          </w:p>
        </w:tc>
        <w:tc>
          <w:tcPr>
            <w:tcW w:w="2303" w:type="dxa"/>
            <w:tcBorders>
              <w:left w:val="single" w:sz="4" w:space="0" w:color="auto"/>
              <w:right w:val="single" w:sz="4" w:space="0" w:color="auto"/>
            </w:tcBorders>
            <w:shd w:val="clear" w:color="auto" w:fill="FAF0F5"/>
          </w:tcPr>
          <w:p w14:paraId="14481280"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bin</w:t>
            </w:r>
          </w:p>
        </w:tc>
        <w:tc>
          <w:tcPr>
            <w:tcW w:w="2303" w:type="dxa"/>
            <w:tcBorders>
              <w:left w:val="single" w:sz="4" w:space="0" w:color="auto"/>
            </w:tcBorders>
            <w:shd w:val="clear" w:color="auto" w:fill="FAF0F5"/>
          </w:tcPr>
          <w:p w14:paraId="2BFA65FC"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werde</w:t>
            </w:r>
          </w:p>
        </w:tc>
      </w:tr>
      <w:tr w:rsidR="003202BF" w:rsidRPr="00D008AE" w14:paraId="4968A74E" w14:textId="77777777" w:rsidTr="004F050F">
        <w:tc>
          <w:tcPr>
            <w:cnfStyle w:val="001000000000" w:firstRow="0" w:lastRow="0" w:firstColumn="1" w:lastColumn="0" w:oddVBand="0" w:evenVBand="0" w:oddHBand="0" w:evenHBand="0" w:firstRowFirstColumn="0" w:firstRowLastColumn="0" w:lastRowFirstColumn="0" w:lastRowLastColumn="0"/>
            <w:tcW w:w="2303" w:type="dxa"/>
          </w:tcPr>
          <w:p w14:paraId="3AAFCEE9" w14:textId="77777777" w:rsidR="003202BF" w:rsidRPr="00D008AE" w:rsidRDefault="003202BF" w:rsidP="004F050F">
            <w:pPr>
              <w:spacing w:line="276" w:lineRule="auto"/>
            </w:pPr>
            <w:r w:rsidRPr="00D008AE">
              <w:rPr>
                <w:caps w:val="0"/>
              </w:rPr>
              <w:t>du</w:t>
            </w:r>
          </w:p>
        </w:tc>
        <w:tc>
          <w:tcPr>
            <w:tcW w:w="2303" w:type="dxa"/>
            <w:tcBorders>
              <w:right w:val="single" w:sz="4" w:space="0" w:color="auto"/>
            </w:tcBorders>
          </w:tcPr>
          <w:p w14:paraId="05A19744"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hast</w:t>
            </w:r>
          </w:p>
        </w:tc>
        <w:tc>
          <w:tcPr>
            <w:tcW w:w="2303" w:type="dxa"/>
            <w:tcBorders>
              <w:left w:val="single" w:sz="4" w:space="0" w:color="auto"/>
              <w:right w:val="single" w:sz="4" w:space="0" w:color="auto"/>
            </w:tcBorders>
          </w:tcPr>
          <w:p w14:paraId="2334BE48"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bist</w:t>
            </w:r>
          </w:p>
        </w:tc>
        <w:tc>
          <w:tcPr>
            <w:tcW w:w="2303" w:type="dxa"/>
            <w:tcBorders>
              <w:left w:val="single" w:sz="4" w:space="0" w:color="auto"/>
            </w:tcBorders>
          </w:tcPr>
          <w:p w14:paraId="39749AEF"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wirst</w:t>
            </w:r>
          </w:p>
        </w:tc>
      </w:tr>
      <w:tr w:rsidR="003202BF" w:rsidRPr="00D008AE" w14:paraId="7486F32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AF0F5"/>
          </w:tcPr>
          <w:p w14:paraId="4EE72511" w14:textId="77777777" w:rsidR="003202BF" w:rsidRPr="00D008AE" w:rsidRDefault="003202BF" w:rsidP="004F050F">
            <w:pPr>
              <w:spacing w:line="276" w:lineRule="auto"/>
            </w:pPr>
            <w:r w:rsidRPr="00D008AE">
              <w:rPr>
                <w:caps w:val="0"/>
              </w:rPr>
              <w:t>er /sie/es</w:t>
            </w:r>
          </w:p>
        </w:tc>
        <w:tc>
          <w:tcPr>
            <w:tcW w:w="2303" w:type="dxa"/>
            <w:tcBorders>
              <w:right w:val="single" w:sz="4" w:space="0" w:color="auto"/>
            </w:tcBorders>
            <w:shd w:val="clear" w:color="auto" w:fill="FAF0F5"/>
          </w:tcPr>
          <w:p w14:paraId="1485CCD4"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hat</w:t>
            </w:r>
          </w:p>
        </w:tc>
        <w:tc>
          <w:tcPr>
            <w:tcW w:w="2303" w:type="dxa"/>
            <w:tcBorders>
              <w:left w:val="single" w:sz="4" w:space="0" w:color="auto"/>
              <w:right w:val="single" w:sz="4" w:space="0" w:color="auto"/>
            </w:tcBorders>
            <w:shd w:val="clear" w:color="auto" w:fill="FAF0F5"/>
          </w:tcPr>
          <w:p w14:paraId="6C0F97B6"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ist</w:t>
            </w:r>
          </w:p>
        </w:tc>
        <w:tc>
          <w:tcPr>
            <w:tcW w:w="2303" w:type="dxa"/>
            <w:tcBorders>
              <w:left w:val="single" w:sz="4" w:space="0" w:color="auto"/>
            </w:tcBorders>
            <w:shd w:val="clear" w:color="auto" w:fill="FAF0F5"/>
          </w:tcPr>
          <w:p w14:paraId="2D3C11E3"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wird</w:t>
            </w:r>
          </w:p>
        </w:tc>
      </w:tr>
      <w:tr w:rsidR="003202BF" w:rsidRPr="00D008AE" w14:paraId="4558F662" w14:textId="77777777" w:rsidTr="004F050F">
        <w:tc>
          <w:tcPr>
            <w:cnfStyle w:val="001000000000" w:firstRow="0" w:lastRow="0" w:firstColumn="1" w:lastColumn="0" w:oddVBand="0" w:evenVBand="0" w:oddHBand="0" w:evenHBand="0" w:firstRowFirstColumn="0" w:firstRowLastColumn="0" w:lastRowFirstColumn="0" w:lastRowLastColumn="0"/>
            <w:tcW w:w="2303" w:type="dxa"/>
          </w:tcPr>
          <w:p w14:paraId="782BEAA6" w14:textId="77777777" w:rsidR="003202BF" w:rsidRPr="00D008AE" w:rsidRDefault="003202BF" w:rsidP="004F050F">
            <w:pPr>
              <w:spacing w:line="276" w:lineRule="auto"/>
            </w:pPr>
            <w:r w:rsidRPr="00D008AE">
              <w:rPr>
                <w:caps w:val="0"/>
              </w:rPr>
              <w:t>wir</w:t>
            </w:r>
          </w:p>
        </w:tc>
        <w:tc>
          <w:tcPr>
            <w:tcW w:w="2303" w:type="dxa"/>
            <w:tcBorders>
              <w:right w:val="single" w:sz="4" w:space="0" w:color="auto"/>
            </w:tcBorders>
          </w:tcPr>
          <w:p w14:paraId="47D5D253"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haben</w:t>
            </w:r>
          </w:p>
        </w:tc>
        <w:tc>
          <w:tcPr>
            <w:tcW w:w="2303" w:type="dxa"/>
            <w:tcBorders>
              <w:left w:val="single" w:sz="4" w:space="0" w:color="auto"/>
              <w:right w:val="single" w:sz="4" w:space="0" w:color="auto"/>
            </w:tcBorders>
          </w:tcPr>
          <w:p w14:paraId="70F282E8"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sind</w:t>
            </w:r>
          </w:p>
        </w:tc>
        <w:tc>
          <w:tcPr>
            <w:tcW w:w="2303" w:type="dxa"/>
            <w:tcBorders>
              <w:left w:val="single" w:sz="4" w:space="0" w:color="auto"/>
            </w:tcBorders>
          </w:tcPr>
          <w:p w14:paraId="2294E66F"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werden</w:t>
            </w:r>
          </w:p>
        </w:tc>
      </w:tr>
      <w:tr w:rsidR="003202BF" w:rsidRPr="00D008AE" w14:paraId="5F1172B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AF0F5"/>
          </w:tcPr>
          <w:p w14:paraId="00F0E113" w14:textId="77777777" w:rsidR="003202BF" w:rsidRPr="00D008AE" w:rsidRDefault="003202BF" w:rsidP="004F050F">
            <w:pPr>
              <w:spacing w:line="276" w:lineRule="auto"/>
            </w:pPr>
            <w:r w:rsidRPr="00D008AE">
              <w:rPr>
                <w:caps w:val="0"/>
              </w:rPr>
              <w:t>ihr</w:t>
            </w:r>
          </w:p>
        </w:tc>
        <w:tc>
          <w:tcPr>
            <w:tcW w:w="2303" w:type="dxa"/>
            <w:tcBorders>
              <w:right w:val="single" w:sz="4" w:space="0" w:color="auto"/>
            </w:tcBorders>
            <w:shd w:val="clear" w:color="auto" w:fill="FAF0F5"/>
          </w:tcPr>
          <w:p w14:paraId="33F756B7"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habt</w:t>
            </w:r>
          </w:p>
        </w:tc>
        <w:tc>
          <w:tcPr>
            <w:tcW w:w="2303" w:type="dxa"/>
            <w:tcBorders>
              <w:left w:val="single" w:sz="4" w:space="0" w:color="auto"/>
              <w:right w:val="single" w:sz="4" w:space="0" w:color="auto"/>
            </w:tcBorders>
            <w:shd w:val="clear" w:color="auto" w:fill="FAF0F5"/>
          </w:tcPr>
          <w:p w14:paraId="32C688E4"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seid</w:t>
            </w:r>
          </w:p>
        </w:tc>
        <w:tc>
          <w:tcPr>
            <w:tcW w:w="2303" w:type="dxa"/>
            <w:tcBorders>
              <w:left w:val="single" w:sz="4" w:space="0" w:color="auto"/>
            </w:tcBorders>
            <w:shd w:val="clear" w:color="auto" w:fill="FAF0F5"/>
          </w:tcPr>
          <w:p w14:paraId="057E7314" w14:textId="77777777" w:rsidR="003202BF" w:rsidRPr="00D008AE"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pPr>
            <w:r w:rsidRPr="00D008AE">
              <w:t>werdet</w:t>
            </w:r>
          </w:p>
        </w:tc>
      </w:tr>
      <w:tr w:rsidR="003202BF" w:rsidRPr="00D008AE" w14:paraId="0361EA42" w14:textId="77777777" w:rsidTr="004F050F">
        <w:tc>
          <w:tcPr>
            <w:cnfStyle w:val="001000000000" w:firstRow="0" w:lastRow="0" w:firstColumn="1" w:lastColumn="0" w:oddVBand="0" w:evenVBand="0" w:oddHBand="0" w:evenHBand="0" w:firstRowFirstColumn="0" w:firstRowLastColumn="0" w:lastRowFirstColumn="0" w:lastRowLastColumn="0"/>
            <w:tcW w:w="2303" w:type="dxa"/>
          </w:tcPr>
          <w:p w14:paraId="3B6B7BCA" w14:textId="77777777" w:rsidR="003202BF" w:rsidRPr="00D008AE" w:rsidRDefault="003202BF" w:rsidP="004F050F">
            <w:pPr>
              <w:spacing w:line="276" w:lineRule="auto"/>
            </w:pPr>
            <w:r w:rsidRPr="00D008AE">
              <w:rPr>
                <w:caps w:val="0"/>
              </w:rPr>
              <w:t>sie/ sie</w:t>
            </w:r>
          </w:p>
        </w:tc>
        <w:tc>
          <w:tcPr>
            <w:tcW w:w="2303" w:type="dxa"/>
            <w:tcBorders>
              <w:right w:val="single" w:sz="4" w:space="0" w:color="auto"/>
            </w:tcBorders>
          </w:tcPr>
          <w:p w14:paraId="2578BC51"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haben</w:t>
            </w:r>
          </w:p>
        </w:tc>
        <w:tc>
          <w:tcPr>
            <w:tcW w:w="2303" w:type="dxa"/>
            <w:tcBorders>
              <w:left w:val="single" w:sz="4" w:space="0" w:color="auto"/>
              <w:right w:val="single" w:sz="4" w:space="0" w:color="auto"/>
            </w:tcBorders>
          </w:tcPr>
          <w:p w14:paraId="23DD314A"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sind</w:t>
            </w:r>
          </w:p>
        </w:tc>
        <w:tc>
          <w:tcPr>
            <w:tcW w:w="2303" w:type="dxa"/>
            <w:tcBorders>
              <w:left w:val="single" w:sz="4" w:space="0" w:color="auto"/>
            </w:tcBorders>
          </w:tcPr>
          <w:p w14:paraId="77B8B0C2" w14:textId="77777777" w:rsidR="003202BF" w:rsidRPr="00D008AE"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pPr>
            <w:r w:rsidRPr="00D008AE">
              <w:t>werden</w:t>
            </w:r>
          </w:p>
        </w:tc>
      </w:tr>
    </w:tbl>
    <w:p w14:paraId="61A68EA9" w14:textId="51FE7CF1" w:rsidR="003202BF" w:rsidRPr="009B2B66" w:rsidRDefault="003202BF" w:rsidP="009B2B66">
      <w:pPr>
        <w:spacing w:before="240" w:after="120"/>
        <w:rPr>
          <w:b/>
          <w:bCs/>
          <w:color w:val="993366"/>
          <w:lang w:val="de-AT"/>
        </w:rPr>
      </w:pPr>
      <w:r w:rsidRPr="009B2B66">
        <w:rPr>
          <w:b/>
          <w:bCs/>
          <w:color w:val="993366"/>
          <w:lang w:val="de-AT"/>
        </w:rPr>
        <w:t>Konjugation der Modalverben</w:t>
      </w:r>
    </w:p>
    <w:p w14:paraId="4DBBDBF6" w14:textId="77777777" w:rsidR="003202BF" w:rsidRDefault="003202BF" w:rsidP="003202BF">
      <w:pPr>
        <w:jc w:val="both"/>
      </w:pPr>
      <w:r>
        <w:t>Ein Modalverb (2. Position im Satz) und ein Vollverb (letzte Position im Satz) drücken zusammen eine Absicht aus.</w:t>
      </w:r>
    </w:p>
    <w:p w14:paraId="55389B9E" w14:textId="77777777" w:rsidR="00501169" w:rsidRDefault="00501169" w:rsidP="003202BF">
      <w:pPr>
        <w:jc w:val="both"/>
      </w:pPr>
      <w:r>
        <w:t>Beispiele:</w:t>
      </w:r>
    </w:p>
    <w:p w14:paraId="3D3728F8" w14:textId="77777777" w:rsidR="00501169" w:rsidRDefault="003202BF" w:rsidP="003202BF">
      <w:pPr>
        <w:jc w:val="both"/>
      </w:pPr>
      <w:r>
        <w:t xml:space="preserve">Ich </w:t>
      </w:r>
      <w:r w:rsidRPr="00134576">
        <w:rPr>
          <w:b/>
          <w:u w:val="single"/>
          <w:lang w:val="de-AT"/>
        </w:rPr>
        <w:t>muss</w:t>
      </w:r>
      <w:r>
        <w:t xml:space="preserve"> heute noch meine Arbeit </w:t>
      </w:r>
      <w:r w:rsidRPr="00134576">
        <w:rPr>
          <w:b/>
          <w:u w:val="single"/>
          <w:lang w:val="de-AT"/>
        </w:rPr>
        <w:t>erledigen</w:t>
      </w:r>
      <w:r>
        <w:t xml:space="preserve">. </w:t>
      </w:r>
    </w:p>
    <w:p w14:paraId="3AF23BCB" w14:textId="4A501924" w:rsidR="003202BF" w:rsidRDefault="003202BF" w:rsidP="003202BF">
      <w:pPr>
        <w:jc w:val="both"/>
      </w:pPr>
      <w:r>
        <w:t xml:space="preserve">Ich </w:t>
      </w:r>
      <w:r w:rsidRPr="00134576">
        <w:rPr>
          <w:b/>
          <w:u w:val="single"/>
          <w:lang w:val="de-AT"/>
        </w:rPr>
        <w:t>will</w:t>
      </w:r>
      <w:r>
        <w:t xml:space="preserve"> heute noch alle Texte fertig </w:t>
      </w:r>
      <w:r w:rsidRPr="00134576">
        <w:rPr>
          <w:b/>
          <w:u w:val="single"/>
          <w:lang w:val="de-AT"/>
        </w:rPr>
        <w:t>schreiben</w:t>
      </w:r>
      <w:r>
        <w:t xml:space="preserve">. </w:t>
      </w:r>
    </w:p>
    <w:p w14:paraId="7DE15F61" w14:textId="77777777" w:rsidR="00501169" w:rsidRDefault="00501169" w:rsidP="003202BF">
      <w:pPr>
        <w:jc w:val="both"/>
      </w:pPr>
    </w:p>
    <w:p w14:paraId="74ED4F4D" w14:textId="77777777" w:rsidR="00B26D21" w:rsidRDefault="00B26D21" w:rsidP="00B26D21">
      <w:pPr>
        <w:jc w:val="both"/>
      </w:pPr>
      <w:r>
        <w:t xml:space="preserve">Im Gesprochenem steht das Modalverb oft alleine, so dass man sich das Vollverb dazu denken muss. Grammatikalisch ist dies jedoch nicht korrekt! </w:t>
      </w:r>
    </w:p>
    <w:p w14:paraId="06324EB0" w14:textId="77777777" w:rsidR="003202BF" w:rsidRPr="00075359" w:rsidRDefault="003202BF" w:rsidP="003202BF">
      <w:pPr>
        <w:jc w:val="both"/>
        <w:rPr>
          <w:i/>
        </w:rPr>
      </w:pPr>
      <w:r w:rsidRPr="00075359">
        <w:rPr>
          <w:i/>
        </w:rPr>
        <w:t xml:space="preserve">Ich </w:t>
      </w:r>
      <w:r w:rsidRPr="00134576">
        <w:rPr>
          <w:b/>
          <w:u w:val="single"/>
          <w:lang w:val="de-AT"/>
        </w:rPr>
        <w:t>kann</w:t>
      </w:r>
      <w:r w:rsidRPr="00075359">
        <w:rPr>
          <w:i/>
        </w:rPr>
        <w:t xml:space="preserve"> heute nicht (</w:t>
      </w:r>
      <w:r w:rsidRPr="00134576">
        <w:rPr>
          <w:b/>
          <w:u w:val="single"/>
          <w:lang w:val="de-AT"/>
        </w:rPr>
        <w:t>kommen</w:t>
      </w:r>
      <w:r w:rsidRPr="00075359">
        <w:rPr>
          <w:i/>
        </w:rPr>
        <w:t>).</w:t>
      </w:r>
      <w:r>
        <w:rPr>
          <w:i/>
        </w:rPr>
        <w:t xml:space="preserve"> Ich </w:t>
      </w:r>
      <w:r w:rsidRPr="00134576">
        <w:rPr>
          <w:b/>
          <w:u w:val="single"/>
          <w:lang w:val="de-AT"/>
        </w:rPr>
        <w:t>darf</w:t>
      </w:r>
      <w:r>
        <w:rPr>
          <w:i/>
        </w:rPr>
        <w:t xml:space="preserve"> nicht alleine in die Stadt (</w:t>
      </w:r>
      <w:r w:rsidRPr="00134576">
        <w:rPr>
          <w:b/>
          <w:u w:val="single"/>
          <w:lang w:val="de-AT"/>
        </w:rPr>
        <w:t>gehen</w:t>
      </w:r>
      <w:r>
        <w:rPr>
          <w:i/>
        </w:rPr>
        <w:t>).</w:t>
      </w:r>
    </w:p>
    <w:p w14:paraId="5301769A" w14:textId="77777777" w:rsidR="003202BF" w:rsidRPr="005D71C2" w:rsidRDefault="003202BF" w:rsidP="003202BF">
      <w:pPr>
        <w:jc w:val="both"/>
      </w:pPr>
    </w:p>
    <w:tbl>
      <w:tblPr>
        <w:tblStyle w:val="EinfacheTabelle3"/>
        <w:tblW w:w="9216" w:type="dxa"/>
        <w:tblLook w:val="04A0" w:firstRow="1" w:lastRow="0" w:firstColumn="1" w:lastColumn="0" w:noHBand="0" w:noVBand="1"/>
      </w:tblPr>
      <w:tblGrid>
        <w:gridCol w:w="1418"/>
        <w:gridCol w:w="1177"/>
        <w:gridCol w:w="1380"/>
        <w:gridCol w:w="1329"/>
        <w:gridCol w:w="1335"/>
        <w:gridCol w:w="1279"/>
        <w:gridCol w:w="1298"/>
      </w:tblGrid>
      <w:tr w:rsidR="003202BF" w:rsidRPr="00D008AE" w14:paraId="56FDBF69" w14:textId="77777777" w:rsidTr="00D008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right w:val="single" w:sz="4" w:space="0" w:color="7F7F7F" w:themeColor="text1" w:themeTint="80"/>
            </w:tcBorders>
          </w:tcPr>
          <w:p w14:paraId="7A2FC26A" w14:textId="77777777" w:rsidR="003202BF" w:rsidRPr="00D008AE" w:rsidRDefault="003202BF" w:rsidP="004F050F">
            <w:pPr>
              <w:rPr>
                <w:b w:val="0"/>
                <w:szCs w:val="24"/>
              </w:rPr>
            </w:pPr>
          </w:p>
        </w:tc>
        <w:tc>
          <w:tcPr>
            <w:tcW w:w="1177" w:type="dxa"/>
            <w:tcBorders>
              <w:left w:val="single" w:sz="4" w:space="0" w:color="7F7F7F" w:themeColor="text1" w:themeTint="80"/>
              <w:right w:val="single" w:sz="4" w:space="0" w:color="auto"/>
            </w:tcBorders>
          </w:tcPr>
          <w:p w14:paraId="15425FDC" w14:textId="77777777" w:rsidR="003202BF" w:rsidRPr="00D008AE" w:rsidRDefault="003202BF" w:rsidP="004F050F">
            <w:pPr>
              <w:cnfStyle w:val="100000000000" w:firstRow="1" w:lastRow="0" w:firstColumn="0" w:lastColumn="0" w:oddVBand="0" w:evenVBand="0" w:oddHBand="0" w:evenHBand="0" w:firstRowFirstColumn="0" w:firstRowLastColumn="0" w:lastRowFirstColumn="0" w:lastRowLastColumn="0"/>
              <w:rPr>
                <w:b w:val="0"/>
                <w:szCs w:val="24"/>
              </w:rPr>
            </w:pPr>
            <w:r w:rsidRPr="00D008AE">
              <w:rPr>
                <w:b w:val="0"/>
                <w:caps w:val="0"/>
                <w:szCs w:val="24"/>
              </w:rPr>
              <w:t>dürfen</w:t>
            </w:r>
          </w:p>
        </w:tc>
        <w:tc>
          <w:tcPr>
            <w:tcW w:w="1380" w:type="dxa"/>
            <w:tcBorders>
              <w:left w:val="single" w:sz="4" w:space="0" w:color="auto"/>
              <w:right w:val="single" w:sz="4" w:space="0" w:color="auto"/>
            </w:tcBorders>
          </w:tcPr>
          <w:p w14:paraId="2E643E6F" w14:textId="77777777" w:rsidR="003202BF" w:rsidRPr="00D008AE" w:rsidRDefault="003202BF" w:rsidP="004F050F">
            <w:pPr>
              <w:cnfStyle w:val="100000000000" w:firstRow="1" w:lastRow="0" w:firstColumn="0" w:lastColumn="0" w:oddVBand="0" w:evenVBand="0" w:oddHBand="0" w:evenHBand="0" w:firstRowFirstColumn="0" w:firstRowLastColumn="0" w:lastRowFirstColumn="0" w:lastRowLastColumn="0"/>
              <w:rPr>
                <w:b w:val="0"/>
                <w:szCs w:val="24"/>
              </w:rPr>
            </w:pPr>
            <w:r w:rsidRPr="00D008AE">
              <w:rPr>
                <w:b w:val="0"/>
                <w:caps w:val="0"/>
                <w:szCs w:val="24"/>
              </w:rPr>
              <w:t>können</w:t>
            </w:r>
          </w:p>
        </w:tc>
        <w:tc>
          <w:tcPr>
            <w:tcW w:w="1329" w:type="dxa"/>
            <w:tcBorders>
              <w:left w:val="single" w:sz="4" w:space="0" w:color="auto"/>
              <w:right w:val="single" w:sz="4" w:space="0" w:color="auto"/>
            </w:tcBorders>
          </w:tcPr>
          <w:p w14:paraId="56BBF50D" w14:textId="77777777" w:rsidR="003202BF" w:rsidRPr="00D008AE" w:rsidRDefault="003202BF" w:rsidP="004F050F">
            <w:pPr>
              <w:cnfStyle w:val="100000000000" w:firstRow="1" w:lastRow="0" w:firstColumn="0" w:lastColumn="0" w:oddVBand="0" w:evenVBand="0" w:oddHBand="0" w:evenHBand="0" w:firstRowFirstColumn="0" w:firstRowLastColumn="0" w:lastRowFirstColumn="0" w:lastRowLastColumn="0"/>
              <w:rPr>
                <w:b w:val="0"/>
                <w:szCs w:val="24"/>
              </w:rPr>
            </w:pPr>
            <w:r w:rsidRPr="00D008AE">
              <w:rPr>
                <w:b w:val="0"/>
                <w:caps w:val="0"/>
                <w:szCs w:val="24"/>
              </w:rPr>
              <w:t>mögen</w:t>
            </w:r>
          </w:p>
        </w:tc>
        <w:tc>
          <w:tcPr>
            <w:tcW w:w="1335" w:type="dxa"/>
            <w:tcBorders>
              <w:left w:val="single" w:sz="4" w:space="0" w:color="auto"/>
              <w:right w:val="single" w:sz="4" w:space="0" w:color="auto"/>
            </w:tcBorders>
          </w:tcPr>
          <w:p w14:paraId="03B4CD91" w14:textId="77777777" w:rsidR="003202BF" w:rsidRPr="00D008AE" w:rsidRDefault="003202BF" w:rsidP="004F050F">
            <w:pPr>
              <w:cnfStyle w:val="100000000000" w:firstRow="1" w:lastRow="0" w:firstColumn="0" w:lastColumn="0" w:oddVBand="0" w:evenVBand="0" w:oddHBand="0" w:evenHBand="0" w:firstRowFirstColumn="0" w:firstRowLastColumn="0" w:lastRowFirstColumn="0" w:lastRowLastColumn="0"/>
              <w:rPr>
                <w:b w:val="0"/>
                <w:szCs w:val="24"/>
              </w:rPr>
            </w:pPr>
            <w:r w:rsidRPr="00D008AE">
              <w:rPr>
                <w:b w:val="0"/>
                <w:caps w:val="0"/>
                <w:szCs w:val="24"/>
              </w:rPr>
              <w:t>müssen</w:t>
            </w:r>
          </w:p>
        </w:tc>
        <w:tc>
          <w:tcPr>
            <w:tcW w:w="1279" w:type="dxa"/>
            <w:tcBorders>
              <w:left w:val="single" w:sz="4" w:space="0" w:color="auto"/>
              <w:right w:val="single" w:sz="4" w:space="0" w:color="auto"/>
            </w:tcBorders>
          </w:tcPr>
          <w:p w14:paraId="4A3EDEFC" w14:textId="77777777" w:rsidR="003202BF" w:rsidRPr="00D008AE" w:rsidRDefault="003202BF" w:rsidP="004F050F">
            <w:pPr>
              <w:cnfStyle w:val="100000000000" w:firstRow="1" w:lastRow="0" w:firstColumn="0" w:lastColumn="0" w:oddVBand="0" w:evenVBand="0" w:oddHBand="0" w:evenHBand="0" w:firstRowFirstColumn="0" w:firstRowLastColumn="0" w:lastRowFirstColumn="0" w:lastRowLastColumn="0"/>
              <w:rPr>
                <w:b w:val="0"/>
                <w:szCs w:val="24"/>
              </w:rPr>
            </w:pPr>
            <w:r w:rsidRPr="00D008AE">
              <w:rPr>
                <w:b w:val="0"/>
                <w:caps w:val="0"/>
                <w:szCs w:val="24"/>
              </w:rPr>
              <w:t>sollen</w:t>
            </w:r>
          </w:p>
        </w:tc>
        <w:tc>
          <w:tcPr>
            <w:tcW w:w="1298" w:type="dxa"/>
            <w:tcBorders>
              <w:left w:val="single" w:sz="4" w:space="0" w:color="auto"/>
            </w:tcBorders>
          </w:tcPr>
          <w:p w14:paraId="68FD42EF" w14:textId="77777777" w:rsidR="003202BF" w:rsidRPr="00D008AE" w:rsidRDefault="003202BF" w:rsidP="004F050F">
            <w:pPr>
              <w:cnfStyle w:val="100000000000" w:firstRow="1" w:lastRow="0" w:firstColumn="0" w:lastColumn="0" w:oddVBand="0" w:evenVBand="0" w:oddHBand="0" w:evenHBand="0" w:firstRowFirstColumn="0" w:firstRowLastColumn="0" w:lastRowFirstColumn="0" w:lastRowLastColumn="0"/>
              <w:rPr>
                <w:b w:val="0"/>
                <w:szCs w:val="24"/>
              </w:rPr>
            </w:pPr>
            <w:r w:rsidRPr="00D008AE">
              <w:rPr>
                <w:b w:val="0"/>
                <w:caps w:val="0"/>
                <w:szCs w:val="24"/>
              </w:rPr>
              <w:t>wollen</w:t>
            </w:r>
          </w:p>
        </w:tc>
      </w:tr>
      <w:tr w:rsidR="003202BF" w:rsidRPr="00D008AE" w14:paraId="75253929" w14:textId="77777777" w:rsidTr="00D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AF0F5"/>
          </w:tcPr>
          <w:p w14:paraId="5FA51142" w14:textId="77777777" w:rsidR="003202BF" w:rsidRPr="00D008AE" w:rsidRDefault="003202BF" w:rsidP="004F050F">
            <w:pPr>
              <w:rPr>
                <w:szCs w:val="24"/>
              </w:rPr>
            </w:pPr>
            <w:r w:rsidRPr="00D008AE">
              <w:rPr>
                <w:caps w:val="0"/>
                <w:szCs w:val="24"/>
              </w:rPr>
              <w:t>ich</w:t>
            </w:r>
          </w:p>
        </w:tc>
        <w:tc>
          <w:tcPr>
            <w:tcW w:w="1177" w:type="dxa"/>
            <w:tcBorders>
              <w:right w:val="single" w:sz="4" w:space="0" w:color="auto"/>
            </w:tcBorders>
            <w:shd w:val="clear" w:color="auto" w:fill="FAF0F5"/>
          </w:tcPr>
          <w:p w14:paraId="5A940351"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darf</w:t>
            </w:r>
          </w:p>
        </w:tc>
        <w:tc>
          <w:tcPr>
            <w:tcW w:w="1380" w:type="dxa"/>
            <w:tcBorders>
              <w:left w:val="single" w:sz="4" w:space="0" w:color="auto"/>
              <w:right w:val="single" w:sz="4" w:space="0" w:color="auto"/>
            </w:tcBorders>
            <w:shd w:val="clear" w:color="auto" w:fill="FAF0F5"/>
          </w:tcPr>
          <w:p w14:paraId="7B501B4E"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kann</w:t>
            </w:r>
          </w:p>
        </w:tc>
        <w:tc>
          <w:tcPr>
            <w:tcW w:w="1329" w:type="dxa"/>
            <w:tcBorders>
              <w:left w:val="single" w:sz="4" w:space="0" w:color="auto"/>
              <w:right w:val="single" w:sz="4" w:space="0" w:color="auto"/>
            </w:tcBorders>
            <w:shd w:val="clear" w:color="auto" w:fill="FAF0F5"/>
          </w:tcPr>
          <w:p w14:paraId="4B347A38"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mag</w:t>
            </w:r>
          </w:p>
        </w:tc>
        <w:tc>
          <w:tcPr>
            <w:tcW w:w="1335" w:type="dxa"/>
            <w:tcBorders>
              <w:left w:val="single" w:sz="4" w:space="0" w:color="auto"/>
              <w:right w:val="single" w:sz="4" w:space="0" w:color="auto"/>
            </w:tcBorders>
            <w:shd w:val="clear" w:color="auto" w:fill="FAF0F5"/>
          </w:tcPr>
          <w:p w14:paraId="37418BFD"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muss</w:t>
            </w:r>
          </w:p>
        </w:tc>
        <w:tc>
          <w:tcPr>
            <w:tcW w:w="1279" w:type="dxa"/>
            <w:tcBorders>
              <w:left w:val="single" w:sz="4" w:space="0" w:color="auto"/>
              <w:right w:val="single" w:sz="4" w:space="0" w:color="auto"/>
            </w:tcBorders>
            <w:shd w:val="clear" w:color="auto" w:fill="FAF0F5"/>
          </w:tcPr>
          <w:p w14:paraId="68A433FC"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soll</w:t>
            </w:r>
          </w:p>
        </w:tc>
        <w:tc>
          <w:tcPr>
            <w:tcW w:w="1298" w:type="dxa"/>
            <w:tcBorders>
              <w:left w:val="single" w:sz="4" w:space="0" w:color="auto"/>
            </w:tcBorders>
            <w:shd w:val="clear" w:color="auto" w:fill="FAF0F5"/>
          </w:tcPr>
          <w:p w14:paraId="7E6B4AE5"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will</w:t>
            </w:r>
          </w:p>
        </w:tc>
      </w:tr>
      <w:tr w:rsidR="003202BF" w:rsidRPr="00D008AE" w14:paraId="65F03BE6" w14:textId="77777777" w:rsidTr="00D008AE">
        <w:tc>
          <w:tcPr>
            <w:cnfStyle w:val="001000000000" w:firstRow="0" w:lastRow="0" w:firstColumn="1" w:lastColumn="0" w:oddVBand="0" w:evenVBand="0" w:oddHBand="0" w:evenHBand="0" w:firstRowFirstColumn="0" w:firstRowLastColumn="0" w:lastRowFirstColumn="0" w:lastRowLastColumn="0"/>
            <w:tcW w:w="1418" w:type="dxa"/>
          </w:tcPr>
          <w:p w14:paraId="300ED168" w14:textId="77777777" w:rsidR="003202BF" w:rsidRPr="00D008AE" w:rsidRDefault="003202BF" w:rsidP="004F050F">
            <w:pPr>
              <w:rPr>
                <w:szCs w:val="24"/>
              </w:rPr>
            </w:pPr>
            <w:r w:rsidRPr="00D008AE">
              <w:rPr>
                <w:caps w:val="0"/>
                <w:szCs w:val="24"/>
              </w:rPr>
              <w:t>du</w:t>
            </w:r>
          </w:p>
        </w:tc>
        <w:tc>
          <w:tcPr>
            <w:tcW w:w="1177" w:type="dxa"/>
            <w:tcBorders>
              <w:right w:val="single" w:sz="4" w:space="0" w:color="auto"/>
            </w:tcBorders>
          </w:tcPr>
          <w:p w14:paraId="438451D5"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darfst</w:t>
            </w:r>
          </w:p>
        </w:tc>
        <w:tc>
          <w:tcPr>
            <w:tcW w:w="1380" w:type="dxa"/>
            <w:tcBorders>
              <w:left w:val="single" w:sz="4" w:space="0" w:color="auto"/>
              <w:right w:val="single" w:sz="4" w:space="0" w:color="auto"/>
            </w:tcBorders>
          </w:tcPr>
          <w:p w14:paraId="4644240E"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kannst</w:t>
            </w:r>
          </w:p>
        </w:tc>
        <w:tc>
          <w:tcPr>
            <w:tcW w:w="1329" w:type="dxa"/>
            <w:tcBorders>
              <w:left w:val="single" w:sz="4" w:space="0" w:color="auto"/>
              <w:right w:val="single" w:sz="4" w:space="0" w:color="auto"/>
            </w:tcBorders>
          </w:tcPr>
          <w:p w14:paraId="3F281875"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magst</w:t>
            </w:r>
          </w:p>
        </w:tc>
        <w:tc>
          <w:tcPr>
            <w:tcW w:w="1335" w:type="dxa"/>
            <w:tcBorders>
              <w:left w:val="single" w:sz="4" w:space="0" w:color="auto"/>
              <w:right w:val="single" w:sz="4" w:space="0" w:color="auto"/>
            </w:tcBorders>
          </w:tcPr>
          <w:p w14:paraId="003F2583"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musst</w:t>
            </w:r>
          </w:p>
        </w:tc>
        <w:tc>
          <w:tcPr>
            <w:tcW w:w="1279" w:type="dxa"/>
            <w:tcBorders>
              <w:left w:val="single" w:sz="4" w:space="0" w:color="auto"/>
              <w:right w:val="single" w:sz="4" w:space="0" w:color="auto"/>
            </w:tcBorders>
          </w:tcPr>
          <w:p w14:paraId="118EC060"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sollst</w:t>
            </w:r>
          </w:p>
        </w:tc>
        <w:tc>
          <w:tcPr>
            <w:tcW w:w="1298" w:type="dxa"/>
            <w:tcBorders>
              <w:left w:val="single" w:sz="4" w:space="0" w:color="auto"/>
            </w:tcBorders>
          </w:tcPr>
          <w:p w14:paraId="2C76D5AE"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willst</w:t>
            </w:r>
          </w:p>
        </w:tc>
      </w:tr>
      <w:tr w:rsidR="003202BF" w:rsidRPr="00D008AE" w14:paraId="2D0820AD" w14:textId="77777777" w:rsidTr="00D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AF0F5"/>
          </w:tcPr>
          <w:p w14:paraId="4C36C1BE" w14:textId="77777777" w:rsidR="003202BF" w:rsidRPr="00D008AE" w:rsidRDefault="003202BF" w:rsidP="004F050F">
            <w:pPr>
              <w:rPr>
                <w:szCs w:val="24"/>
              </w:rPr>
            </w:pPr>
            <w:r w:rsidRPr="00D008AE">
              <w:rPr>
                <w:caps w:val="0"/>
                <w:szCs w:val="24"/>
              </w:rPr>
              <w:t>er, sie, es</w:t>
            </w:r>
          </w:p>
        </w:tc>
        <w:tc>
          <w:tcPr>
            <w:tcW w:w="1177" w:type="dxa"/>
            <w:tcBorders>
              <w:right w:val="single" w:sz="4" w:space="0" w:color="auto"/>
            </w:tcBorders>
            <w:shd w:val="clear" w:color="auto" w:fill="FAF0F5"/>
          </w:tcPr>
          <w:p w14:paraId="6BB37208"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darf</w:t>
            </w:r>
          </w:p>
        </w:tc>
        <w:tc>
          <w:tcPr>
            <w:tcW w:w="1380" w:type="dxa"/>
            <w:tcBorders>
              <w:left w:val="single" w:sz="4" w:space="0" w:color="auto"/>
              <w:right w:val="single" w:sz="4" w:space="0" w:color="auto"/>
            </w:tcBorders>
            <w:shd w:val="clear" w:color="auto" w:fill="FAF0F5"/>
          </w:tcPr>
          <w:p w14:paraId="5E2A9F34"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kann</w:t>
            </w:r>
          </w:p>
        </w:tc>
        <w:tc>
          <w:tcPr>
            <w:tcW w:w="1329" w:type="dxa"/>
            <w:tcBorders>
              <w:left w:val="single" w:sz="4" w:space="0" w:color="auto"/>
              <w:right w:val="single" w:sz="4" w:space="0" w:color="auto"/>
            </w:tcBorders>
            <w:shd w:val="clear" w:color="auto" w:fill="FAF0F5"/>
          </w:tcPr>
          <w:p w14:paraId="242A894D"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mag</w:t>
            </w:r>
          </w:p>
        </w:tc>
        <w:tc>
          <w:tcPr>
            <w:tcW w:w="1335" w:type="dxa"/>
            <w:tcBorders>
              <w:left w:val="single" w:sz="4" w:space="0" w:color="auto"/>
              <w:right w:val="single" w:sz="4" w:space="0" w:color="auto"/>
            </w:tcBorders>
            <w:shd w:val="clear" w:color="auto" w:fill="FAF0F5"/>
          </w:tcPr>
          <w:p w14:paraId="0EE208AC"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muss</w:t>
            </w:r>
          </w:p>
        </w:tc>
        <w:tc>
          <w:tcPr>
            <w:tcW w:w="1279" w:type="dxa"/>
            <w:tcBorders>
              <w:left w:val="single" w:sz="4" w:space="0" w:color="auto"/>
              <w:right w:val="single" w:sz="4" w:space="0" w:color="auto"/>
            </w:tcBorders>
            <w:shd w:val="clear" w:color="auto" w:fill="FAF0F5"/>
          </w:tcPr>
          <w:p w14:paraId="10735CB8"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soll</w:t>
            </w:r>
          </w:p>
        </w:tc>
        <w:tc>
          <w:tcPr>
            <w:tcW w:w="1298" w:type="dxa"/>
            <w:tcBorders>
              <w:left w:val="single" w:sz="4" w:space="0" w:color="auto"/>
            </w:tcBorders>
            <w:shd w:val="clear" w:color="auto" w:fill="FAF0F5"/>
          </w:tcPr>
          <w:p w14:paraId="34B8B518"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will</w:t>
            </w:r>
          </w:p>
        </w:tc>
      </w:tr>
      <w:tr w:rsidR="003202BF" w:rsidRPr="00D008AE" w14:paraId="6DF8A44D" w14:textId="77777777" w:rsidTr="00D008AE">
        <w:tc>
          <w:tcPr>
            <w:cnfStyle w:val="001000000000" w:firstRow="0" w:lastRow="0" w:firstColumn="1" w:lastColumn="0" w:oddVBand="0" w:evenVBand="0" w:oddHBand="0" w:evenHBand="0" w:firstRowFirstColumn="0" w:firstRowLastColumn="0" w:lastRowFirstColumn="0" w:lastRowLastColumn="0"/>
            <w:tcW w:w="1418" w:type="dxa"/>
          </w:tcPr>
          <w:p w14:paraId="2BDA6736" w14:textId="77777777" w:rsidR="003202BF" w:rsidRPr="00D008AE" w:rsidRDefault="003202BF" w:rsidP="004F050F">
            <w:pPr>
              <w:rPr>
                <w:szCs w:val="24"/>
              </w:rPr>
            </w:pPr>
            <w:r w:rsidRPr="00D008AE">
              <w:rPr>
                <w:caps w:val="0"/>
                <w:szCs w:val="24"/>
              </w:rPr>
              <w:t>wir</w:t>
            </w:r>
          </w:p>
        </w:tc>
        <w:tc>
          <w:tcPr>
            <w:tcW w:w="1177" w:type="dxa"/>
            <w:tcBorders>
              <w:right w:val="single" w:sz="4" w:space="0" w:color="auto"/>
            </w:tcBorders>
          </w:tcPr>
          <w:p w14:paraId="74B65EB3"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dürfen</w:t>
            </w:r>
          </w:p>
        </w:tc>
        <w:tc>
          <w:tcPr>
            <w:tcW w:w="1380" w:type="dxa"/>
            <w:tcBorders>
              <w:left w:val="single" w:sz="4" w:space="0" w:color="auto"/>
              <w:right w:val="single" w:sz="4" w:space="0" w:color="auto"/>
            </w:tcBorders>
          </w:tcPr>
          <w:p w14:paraId="135C024D"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können</w:t>
            </w:r>
          </w:p>
        </w:tc>
        <w:tc>
          <w:tcPr>
            <w:tcW w:w="1329" w:type="dxa"/>
            <w:tcBorders>
              <w:left w:val="single" w:sz="4" w:space="0" w:color="auto"/>
              <w:right w:val="single" w:sz="4" w:space="0" w:color="auto"/>
            </w:tcBorders>
          </w:tcPr>
          <w:p w14:paraId="4BD0EE75"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mögen</w:t>
            </w:r>
          </w:p>
        </w:tc>
        <w:tc>
          <w:tcPr>
            <w:tcW w:w="1335" w:type="dxa"/>
            <w:tcBorders>
              <w:left w:val="single" w:sz="4" w:space="0" w:color="auto"/>
              <w:right w:val="single" w:sz="4" w:space="0" w:color="auto"/>
            </w:tcBorders>
          </w:tcPr>
          <w:p w14:paraId="2958D7F8"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müssen</w:t>
            </w:r>
          </w:p>
        </w:tc>
        <w:tc>
          <w:tcPr>
            <w:tcW w:w="1279" w:type="dxa"/>
            <w:tcBorders>
              <w:left w:val="single" w:sz="4" w:space="0" w:color="auto"/>
              <w:right w:val="single" w:sz="4" w:space="0" w:color="auto"/>
            </w:tcBorders>
          </w:tcPr>
          <w:p w14:paraId="50621A49"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sollen</w:t>
            </w:r>
          </w:p>
        </w:tc>
        <w:tc>
          <w:tcPr>
            <w:tcW w:w="1298" w:type="dxa"/>
            <w:tcBorders>
              <w:left w:val="single" w:sz="4" w:space="0" w:color="auto"/>
            </w:tcBorders>
          </w:tcPr>
          <w:p w14:paraId="5E975083"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wollen</w:t>
            </w:r>
          </w:p>
        </w:tc>
      </w:tr>
      <w:tr w:rsidR="003202BF" w:rsidRPr="00D008AE" w14:paraId="6F470CB2" w14:textId="77777777" w:rsidTr="00D00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AF0F5"/>
          </w:tcPr>
          <w:p w14:paraId="76C421B2" w14:textId="77777777" w:rsidR="003202BF" w:rsidRPr="00D008AE" w:rsidRDefault="003202BF" w:rsidP="004F050F">
            <w:pPr>
              <w:rPr>
                <w:szCs w:val="24"/>
              </w:rPr>
            </w:pPr>
            <w:r w:rsidRPr="00D008AE">
              <w:rPr>
                <w:caps w:val="0"/>
                <w:szCs w:val="24"/>
              </w:rPr>
              <w:t xml:space="preserve">ihr </w:t>
            </w:r>
          </w:p>
        </w:tc>
        <w:tc>
          <w:tcPr>
            <w:tcW w:w="1177" w:type="dxa"/>
            <w:tcBorders>
              <w:right w:val="single" w:sz="4" w:space="0" w:color="auto"/>
            </w:tcBorders>
            <w:shd w:val="clear" w:color="auto" w:fill="FAF0F5"/>
          </w:tcPr>
          <w:p w14:paraId="5D4D9017"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dürft</w:t>
            </w:r>
          </w:p>
        </w:tc>
        <w:tc>
          <w:tcPr>
            <w:tcW w:w="1380" w:type="dxa"/>
            <w:tcBorders>
              <w:left w:val="single" w:sz="4" w:space="0" w:color="auto"/>
              <w:right w:val="single" w:sz="4" w:space="0" w:color="auto"/>
            </w:tcBorders>
            <w:shd w:val="clear" w:color="auto" w:fill="FAF0F5"/>
          </w:tcPr>
          <w:p w14:paraId="039DA7E3"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könnt</w:t>
            </w:r>
          </w:p>
        </w:tc>
        <w:tc>
          <w:tcPr>
            <w:tcW w:w="1329" w:type="dxa"/>
            <w:tcBorders>
              <w:left w:val="single" w:sz="4" w:space="0" w:color="auto"/>
              <w:right w:val="single" w:sz="4" w:space="0" w:color="auto"/>
            </w:tcBorders>
            <w:shd w:val="clear" w:color="auto" w:fill="FAF0F5"/>
          </w:tcPr>
          <w:p w14:paraId="523E67A9"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mögt</w:t>
            </w:r>
          </w:p>
        </w:tc>
        <w:tc>
          <w:tcPr>
            <w:tcW w:w="1335" w:type="dxa"/>
            <w:tcBorders>
              <w:left w:val="single" w:sz="4" w:space="0" w:color="auto"/>
              <w:right w:val="single" w:sz="4" w:space="0" w:color="auto"/>
            </w:tcBorders>
            <w:shd w:val="clear" w:color="auto" w:fill="FAF0F5"/>
          </w:tcPr>
          <w:p w14:paraId="3F1BA113"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müsst</w:t>
            </w:r>
          </w:p>
        </w:tc>
        <w:tc>
          <w:tcPr>
            <w:tcW w:w="1279" w:type="dxa"/>
            <w:tcBorders>
              <w:left w:val="single" w:sz="4" w:space="0" w:color="auto"/>
              <w:right w:val="single" w:sz="4" w:space="0" w:color="auto"/>
            </w:tcBorders>
            <w:shd w:val="clear" w:color="auto" w:fill="FAF0F5"/>
          </w:tcPr>
          <w:p w14:paraId="21FF3836"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sollt</w:t>
            </w:r>
          </w:p>
        </w:tc>
        <w:tc>
          <w:tcPr>
            <w:tcW w:w="1298" w:type="dxa"/>
            <w:tcBorders>
              <w:left w:val="single" w:sz="4" w:space="0" w:color="auto"/>
            </w:tcBorders>
            <w:shd w:val="clear" w:color="auto" w:fill="FAF0F5"/>
          </w:tcPr>
          <w:p w14:paraId="571C2F15" w14:textId="77777777" w:rsidR="003202BF" w:rsidRPr="00D008AE" w:rsidRDefault="003202BF" w:rsidP="004F050F">
            <w:pPr>
              <w:cnfStyle w:val="000000100000" w:firstRow="0" w:lastRow="0" w:firstColumn="0" w:lastColumn="0" w:oddVBand="0" w:evenVBand="0" w:oddHBand="1" w:evenHBand="0" w:firstRowFirstColumn="0" w:firstRowLastColumn="0" w:lastRowFirstColumn="0" w:lastRowLastColumn="0"/>
              <w:rPr>
                <w:szCs w:val="24"/>
              </w:rPr>
            </w:pPr>
            <w:r w:rsidRPr="00D008AE">
              <w:rPr>
                <w:szCs w:val="24"/>
              </w:rPr>
              <w:t>wollt</w:t>
            </w:r>
          </w:p>
        </w:tc>
      </w:tr>
      <w:tr w:rsidR="003202BF" w:rsidRPr="00D008AE" w14:paraId="7C2E439D" w14:textId="77777777" w:rsidTr="00D008AE">
        <w:tc>
          <w:tcPr>
            <w:cnfStyle w:val="001000000000" w:firstRow="0" w:lastRow="0" w:firstColumn="1" w:lastColumn="0" w:oddVBand="0" w:evenVBand="0" w:oddHBand="0" w:evenHBand="0" w:firstRowFirstColumn="0" w:firstRowLastColumn="0" w:lastRowFirstColumn="0" w:lastRowLastColumn="0"/>
            <w:tcW w:w="1418" w:type="dxa"/>
          </w:tcPr>
          <w:p w14:paraId="13BF013A" w14:textId="77777777" w:rsidR="003202BF" w:rsidRPr="00D008AE" w:rsidRDefault="003202BF" w:rsidP="004F050F">
            <w:pPr>
              <w:rPr>
                <w:szCs w:val="24"/>
              </w:rPr>
            </w:pPr>
            <w:r w:rsidRPr="00D008AE">
              <w:rPr>
                <w:caps w:val="0"/>
                <w:szCs w:val="24"/>
              </w:rPr>
              <w:t>sie</w:t>
            </w:r>
          </w:p>
        </w:tc>
        <w:tc>
          <w:tcPr>
            <w:tcW w:w="1177" w:type="dxa"/>
            <w:tcBorders>
              <w:right w:val="single" w:sz="4" w:space="0" w:color="auto"/>
            </w:tcBorders>
          </w:tcPr>
          <w:p w14:paraId="219ECB97"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dürfen</w:t>
            </w:r>
          </w:p>
        </w:tc>
        <w:tc>
          <w:tcPr>
            <w:tcW w:w="1380" w:type="dxa"/>
            <w:tcBorders>
              <w:left w:val="single" w:sz="4" w:space="0" w:color="auto"/>
              <w:right w:val="single" w:sz="4" w:space="0" w:color="auto"/>
            </w:tcBorders>
          </w:tcPr>
          <w:p w14:paraId="63F51833"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können</w:t>
            </w:r>
          </w:p>
        </w:tc>
        <w:tc>
          <w:tcPr>
            <w:tcW w:w="1329" w:type="dxa"/>
            <w:tcBorders>
              <w:left w:val="single" w:sz="4" w:space="0" w:color="auto"/>
              <w:right w:val="single" w:sz="4" w:space="0" w:color="auto"/>
            </w:tcBorders>
          </w:tcPr>
          <w:p w14:paraId="4CAE4D25"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mögen</w:t>
            </w:r>
          </w:p>
        </w:tc>
        <w:tc>
          <w:tcPr>
            <w:tcW w:w="1335" w:type="dxa"/>
            <w:tcBorders>
              <w:left w:val="single" w:sz="4" w:space="0" w:color="auto"/>
              <w:right w:val="single" w:sz="4" w:space="0" w:color="auto"/>
            </w:tcBorders>
          </w:tcPr>
          <w:p w14:paraId="55D25E81"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müssen</w:t>
            </w:r>
          </w:p>
        </w:tc>
        <w:tc>
          <w:tcPr>
            <w:tcW w:w="1279" w:type="dxa"/>
            <w:tcBorders>
              <w:left w:val="single" w:sz="4" w:space="0" w:color="auto"/>
              <w:right w:val="single" w:sz="4" w:space="0" w:color="auto"/>
            </w:tcBorders>
          </w:tcPr>
          <w:p w14:paraId="02806172"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sollen</w:t>
            </w:r>
          </w:p>
        </w:tc>
        <w:tc>
          <w:tcPr>
            <w:tcW w:w="1298" w:type="dxa"/>
            <w:tcBorders>
              <w:left w:val="single" w:sz="4" w:space="0" w:color="auto"/>
            </w:tcBorders>
          </w:tcPr>
          <w:p w14:paraId="1226F915" w14:textId="77777777" w:rsidR="003202BF" w:rsidRPr="00D008AE" w:rsidRDefault="003202BF" w:rsidP="004F050F">
            <w:pPr>
              <w:cnfStyle w:val="000000000000" w:firstRow="0" w:lastRow="0" w:firstColumn="0" w:lastColumn="0" w:oddVBand="0" w:evenVBand="0" w:oddHBand="0" w:evenHBand="0" w:firstRowFirstColumn="0" w:firstRowLastColumn="0" w:lastRowFirstColumn="0" w:lastRowLastColumn="0"/>
              <w:rPr>
                <w:szCs w:val="24"/>
              </w:rPr>
            </w:pPr>
            <w:r w:rsidRPr="00D008AE">
              <w:rPr>
                <w:szCs w:val="24"/>
              </w:rPr>
              <w:t>wollen</w:t>
            </w:r>
          </w:p>
        </w:tc>
      </w:tr>
    </w:tbl>
    <w:p w14:paraId="15E4DC98" w14:textId="77777777" w:rsidR="003202BF" w:rsidRDefault="003202BF" w:rsidP="003202BF">
      <w:pPr>
        <w:jc w:val="both"/>
      </w:pPr>
    </w:p>
    <w:p w14:paraId="07EF5EC1" w14:textId="77777777" w:rsidR="003202BF" w:rsidRDefault="003202BF" w:rsidP="003202BF">
      <w:pPr>
        <w:spacing w:before="0" w:after="200"/>
        <w:rPr>
          <w:rFonts w:eastAsia="Arial"/>
          <w:b/>
          <w:bCs/>
          <w:iCs/>
          <w:color w:val="993366"/>
          <w:sz w:val="32"/>
          <w:szCs w:val="36"/>
        </w:rPr>
      </w:pPr>
      <w:r>
        <w:br w:type="page"/>
      </w:r>
    </w:p>
    <w:p w14:paraId="0512DA0C" w14:textId="5E0DD20F" w:rsidR="003202BF" w:rsidRPr="00075359" w:rsidRDefault="003202BF" w:rsidP="003202BF">
      <w:pPr>
        <w:pStyle w:val="berschrift2"/>
        <w:rPr>
          <w:rFonts w:asciiTheme="majorHAnsi" w:hAnsiTheme="majorHAnsi"/>
          <w:szCs w:val="24"/>
        </w:rPr>
      </w:pPr>
      <w:r w:rsidRPr="00075359">
        <w:t>Trennbare</w:t>
      </w:r>
      <w:r w:rsidRPr="00085815">
        <w:rPr>
          <w:rFonts w:asciiTheme="majorHAnsi" w:hAnsiTheme="majorHAnsi"/>
          <w:szCs w:val="24"/>
        </w:rPr>
        <w:t xml:space="preserve"> </w:t>
      </w:r>
      <w:r w:rsidRPr="00075359">
        <w:rPr>
          <w:szCs w:val="24"/>
        </w:rPr>
        <w:t>Verb</w:t>
      </w:r>
      <w:r w:rsidR="00B26D21">
        <w:rPr>
          <w:szCs w:val="24"/>
        </w:rPr>
        <w:t>en</w:t>
      </w:r>
      <w:r>
        <w:rPr>
          <w:szCs w:val="24"/>
        </w:rPr>
        <w:t xml:space="preserve"> </w:t>
      </w:r>
    </w:p>
    <w:p w14:paraId="3F43C039" w14:textId="77777777" w:rsidR="003202BF" w:rsidRPr="00075359" w:rsidRDefault="003202BF" w:rsidP="003202BF">
      <w:pPr>
        <w:rPr>
          <w:b/>
          <w:szCs w:val="24"/>
        </w:rPr>
      </w:pPr>
      <w:r>
        <w:rPr>
          <w:szCs w:val="24"/>
        </w:rPr>
        <w:t xml:space="preserve">Oftmals steht vor einem Vollverb eine Vorsilbe (auf-, los-, weg-, </w:t>
      </w:r>
      <w:proofErr w:type="spellStart"/>
      <w:r>
        <w:rPr>
          <w:szCs w:val="24"/>
        </w:rPr>
        <w:t>be</w:t>
      </w:r>
      <w:proofErr w:type="spellEnd"/>
      <w:r>
        <w:rPr>
          <w:szCs w:val="24"/>
        </w:rPr>
        <w:t xml:space="preserve">-). Manche dieser Vorsilben </w:t>
      </w:r>
      <w:r w:rsidRPr="00075359">
        <w:rPr>
          <w:szCs w:val="24"/>
        </w:rPr>
        <w:t xml:space="preserve">kann man vom Verb trennen, sie heißen dann </w:t>
      </w:r>
      <w:r w:rsidRPr="00075359">
        <w:rPr>
          <w:b/>
          <w:szCs w:val="24"/>
        </w:rPr>
        <w:t xml:space="preserve">trennbare Verben. </w:t>
      </w:r>
    </w:p>
    <w:p w14:paraId="25321796" w14:textId="77777777" w:rsidR="003202BF" w:rsidRPr="00075359" w:rsidRDefault="003202BF" w:rsidP="003202BF">
      <w:pPr>
        <w:rPr>
          <w:b/>
          <w:szCs w:val="24"/>
        </w:rPr>
      </w:pPr>
    </w:p>
    <w:p w14:paraId="0DBF96E8" w14:textId="77777777" w:rsidR="003202BF" w:rsidRPr="00075359" w:rsidRDefault="003202BF" w:rsidP="008F74BF">
      <w:pPr>
        <w:rPr>
          <w:szCs w:val="24"/>
        </w:rPr>
      </w:pPr>
      <w:r w:rsidRPr="00075359">
        <w:rPr>
          <w:b/>
          <w:szCs w:val="24"/>
        </w:rPr>
        <w:t>auf</w:t>
      </w:r>
      <w:r w:rsidRPr="00075359">
        <w:rPr>
          <w:szCs w:val="24"/>
        </w:rPr>
        <w:sym w:font="Wingdings" w:char="F023"/>
      </w:r>
      <w:r w:rsidRPr="00075359">
        <w:rPr>
          <w:b/>
          <w:szCs w:val="24"/>
        </w:rPr>
        <w:t xml:space="preserve">stehen: </w:t>
      </w:r>
      <w:r w:rsidRPr="00075359">
        <w:rPr>
          <w:b/>
          <w:szCs w:val="24"/>
        </w:rPr>
        <w:tab/>
      </w:r>
      <w:r w:rsidRPr="00075359">
        <w:rPr>
          <w:szCs w:val="24"/>
        </w:rPr>
        <w:t xml:space="preserve">Ich </w:t>
      </w:r>
      <w:r w:rsidRPr="00134576">
        <w:rPr>
          <w:b/>
          <w:u w:val="single"/>
          <w:lang w:val="de-AT"/>
        </w:rPr>
        <w:t>stehe</w:t>
      </w:r>
      <w:r w:rsidRPr="00075359">
        <w:rPr>
          <w:szCs w:val="24"/>
        </w:rPr>
        <w:t xml:space="preserve"> um 6 Uhr </w:t>
      </w:r>
      <w:r w:rsidRPr="00134576">
        <w:rPr>
          <w:b/>
          <w:u w:val="single"/>
          <w:lang w:val="de-AT"/>
        </w:rPr>
        <w:t>auf</w:t>
      </w:r>
      <w:r w:rsidRPr="00075359">
        <w:rPr>
          <w:szCs w:val="24"/>
        </w:rPr>
        <w:t>.</w:t>
      </w:r>
    </w:p>
    <w:p w14:paraId="0A0D0BB7" w14:textId="77777777" w:rsidR="003202BF" w:rsidRPr="00075359" w:rsidRDefault="003202BF" w:rsidP="008F74BF">
      <w:pPr>
        <w:ind w:left="1416" w:firstLine="708"/>
        <w:rPr>
          <w:szCs w:val="24"/>
        </w:rPr>
      </w:pPr>
      <w:r w:rsidRPr="00075359">
        <w:rPr>
          <w:szCs w:val="24"/>
        </w:rPr>
        <w:t xml:space="preserve">Du </w:t>
      </w:r>
      <w:r w:rsidRPr="00134576">
        <w:rPr>
          <w:b/>
          <w:u w:val="single"/>
          <w:lang w:val="de-AT"/>
        </w:rPr>
        <w:t>stehst</w:t>
      </w:r>
      <w:r w:rsidRPr="00075359">
        <w:rPr>
          <w:szCs w:val="24"/>
        </w:rPr>
        <w:t xml:space="preserve"> um 6 Uhr </w:t>
      </w:r>
      <w:r w:rsidRPr="00134576">
        <w:rPr>
          <w:b/>
          <w:u w:val="single"/>
          <w:lang w:val="de-AT"/>
        </w:rPr>
        <w:t>auf</w:t>
      </w:r>
      <w:r w:rsidRPr="00075359">
        <w:rPr>
          <w:szCs w:val="24"/>
        </w:rPr>
        <w:t>.</w:t>
      </w:r>
    </w:p>
    <w:p w14:paraId="31871F42" w14:textId="77777777" w:rsidR="003202BF" w:rsidRPr="00075359" w:rsidRDefault="003202BF" w:rsidP="008F74BF">
      <w:pPr>
        <w:ind w:left="1415" w:firstLine="709"/>
        <w:rPr>
          <w:szCs w:val="24"/>
        </w:rPr>
      </w:pPr>
      <w:r>
        <w:rPr>
          <w:szCs w:val="24"/>
        </w:rPr>
        <w:t xml:space="preserve">Wir </w:t>
      </w:r>
      <w:r w:rsidRPr="00134576">
        <w:rPr>
          <w:b/>
          <w:u w:val="single"/>
          <w:lang w:val="de-AT"/>
        </w:rPr>
        <w:t>stehen</w:t>
      </w:r>
      <w:r w:rsidRPr="00075359">
        <w:rPr>
          <w:szCs w:val="24"/>
        </w:rPr>
        <w:t xml:space="preserve"> um 6 Uhr </w:t>
      </w:r>
      <w:r w:rsidRPr="00134576">
        <w:rPr>
          <w:b/>
          <w:u w:val="single"/>
          <w:lang w:val="de-AT"/>
        </w:rPr>
        <w:t>auf</w:t>
      </w:r>
      <w:r w:rsidRPr="00075359">
        <w:rPr>
          <w:szCs w:val="24"/>
        </w:rPr>
        <w:t>.</w:t>
      </w:r>
    </w:p>
    <w:p w14:paraId="27C6EE29" w14:textId="77777777" w:rsidR="003202BF" w:rsidRPr="00075359" w:rsidRDefault="003202BF" w:rsidP="003202BF">
      <w:pPr>
        <w:rPr>
          <w:szCs w:val="24"/>
        </w:rPr>
      </w:pPr>
    </w:p>
    <w:tbl>
      <w:tblPr>
        <w:tblStyle w:val="Tabellenraster"/>
        <w:tblW w:w="0" w:type="auto"/>
        <w:tblLook w:val="04A0" w:firstRow="1" w:lastRow="0" w:firstColumn="1" w:lastColumn="0" w:noHBand="0" w:noVBand="1"/>
      </w:tblPr>
      <w:tblGrid>
        <w:gridCol w:w="836"/>
        <w:gridCol w:w="1888"/>
        <w:gridCol w:w="943"/>
        <w:gridCol w:w="1879"/>
        <w:gridCol w:w="1533"/>
        <w:gridCol w:w="1981"/>
      </w:tblGrid>
      <w:tr w:rsidR="003202BF" w:rsidRPr="00075359" w14:paraId="6910DBE6" w14:textId="77777777" w:rsidTr="004F050F">
        <w:tc>
          <w:tcPr>
            <w:tcW w:w="849" w:type="dxa"/>
            <w:shd w:val="clear" w:color="auto" w:fill="FAF0F5"/>
          </w:tcPr>
          <w:p w14:paraId="15AB63CD" w14:textId="77777777" w:rsidR="003202BF" w:rsidRPr="00075359" w:rsidRDefault="003202BF" w:rsidP="004F050F">
            <w:pPr>
              <w:rPr>
                <w:b/>
                <w:szCs w:val="24"/>
              </w:rPr>
            </w:pPr>
            <w:r w:rsidRPr="00075359">
              <w:rPr>
                <w:b/>
                <w:szCs w:val="24"/>
              </w:rPr>
              <w:t>ab-</w:t>
            </w:r>
          </w:p>
        </w:tc>
        <w:tc>
          <w:tcPr>
            <w:tcW w:w="1937" w:type="dxa"/>
          </w:tcPr>
          <w:p w14:paraId="6B207F32" w14:textId="77777777" w:rsidR="003202BF" w:rsidRPr="00075359" w:rsidRDefault="003202BF" w:rsidP="004F050F">
            <w:pPr>
              <w:rPr>
                <w:szCs w:val="24"/>
              </w:rPr>
            </w:pPr>
            <w:r w:rsidRPr="00075359">
              <w:rPr>
                <w:szCs w:val="24"/>
              </w:rPr>
              <w:t>ab</w:t>
            </w:r>
            <w:r w:rsidRPr="00075359">
              <w:rPr>
                <w:szCs w:val="24"/>
              </w:rPr>
              <w:sym w:font="Wingdings" w:char="F023"/>
            </w:r>
            <w:r w:rsidRPr="00075359">
              <w:rPr>
                <w:szCs w:val="24"/>
              </w:rPr>
              <w:t>fahren</w:t>
            </w:r>
          </w:p>
        </w:tc>
        <w:tc>
          <w:tcPr>
            <w:tcW w:w="952" w:type="dxa"/>
            <w:shd w:val="clear" w:color="auto" w:fill="FAF0F5"/>
          </w:tcPr>
          <w:p w14:paraId="58BC8531" w14:textId="77777777" w:rsidR="003202BF" w:rsidRPr="00075359" w:rsidRDefault="003202BF" w:rsidP="004F050F">
            <w:pPr>
              <w:rPr>
                <w:b/>
                <w:szCs w:val="24"/>
              </w:rPr>
            </w:pPr>
            <w:r w:rsidRPr="00075359">
              <w:rPr>
                <w:b/>
                <w:szCs w:val="24"/>
              </w:rPr>
              <w:t>hin-</w:t>
            </w:r>
          </w:p>
        </w:tc>
        <w:tc>
          <w:tcPr>
            <w:tcW w:w="1915" w:type="dxa"/>
          </w:tcPr>
          <w:p w14:paraId="534E9585" w14:textId="77777777" w:rsidR="003202BF" w:rsidRPr="00075359" w:rsidRDefault="003202BF" w:rsidP="004F050F">
            <w:pPr>
              <w:rPr>
                <w:szCs w:val="24"/>
              </w:rPr>
            </w:pPr>
            <w:r w:rsidRPr="00075359">
              <w:rPr>
                <w:szCs w:val="24"/>
              </w:rPr>
              <w:t>hin</w:t>
            </w:r>
            <w:r w:rsidRPr="00075359">
              <w:rPr>
                <w:szCs w:val="24"/>
              </w:rPr>
              <w:sym w:font="Wingdings" w:char="F023"/>
            </w:r>
            <w:r w:rsidRPr="00075359">
              <w:rPr>
                <w:szCs w:val="24"/>
              </w:rPr>
              <w:t>fahren</w:t>
            </w:r>
          </w:p>
        </w:tc>
        <w:tc>
          <w:tcPr>
            <w:tcW w:w="1607" w:type="dxa"/>
            <w:shd w:val="clear" w:color="auto" w:fill="FAF0F5"/>
          </w:tcPr>
          <w:p w14:paraId="08CAFEAA" w14:textId="77777777" w:rsidR="003202BF" w:rsidRPr="00075359" w:rsidRDefault="003202BF" w:rsidP="004F050F">
            <w:pPr>
              <w:rPr>
                <w:b/>
                <w:szCs w:val="24"/>
              </w:rPr>
            </w:pPr>
            <w:r w:rsidRPr="00075359">
              <w:rPr>
                <w:b/>
                <w:szCs w:val="24"/>
              </w:rPr>
              <w:t>vorbei-</w:t>
            </w:r>
          </w:p>
        </w:tc>
        <w:tc>
          <w:tcPr>
            <w:tcW w:w="2028" w:type="dxa"/>
          </w:tcPr>
          <w:p w14:paraId="6E987016" w14:textId="77777777" w:rsidR="003202BF" w:rsidRPr="00075359" w:rsidRDefault="003202BF" w:rsidP="004F050F">
            <w:pPr>
              <w:rPr>
                <w:szCs w:val="24"/>
              </w:rPr>
            </w:pPr>
            <w:r w:rsidRPr="00075359">
              <w:rPr>
                <w:szCs w:val="24"/>
              </w:rPr>
              <w:t>vorbei</w:t>
            </w:r>
            <w:r w:rsidRPr="00075359">
              <w:rPr>
                <w:szCs w:val="24"/>
              </w:rPr>
              <w:sym w:font="Wingdings" w:char="F023"/>
            </w:r>
            <w:r w:rsidRPr="00075359">
              <w:rPr>
                <w:szCs w:val="24"/>
              </w:rPr>
              <w:t>fahren</w:t>
            </w:r>
          </w:p>
        </w:tc>
      </w:tr>
      <w:tr w:rsidR="003202BF" w:rsidRPr="00075359" w14:paraId="71C429A6" w14:textId="77777777" w:rsidTr="004F050F">
        <w:tc>
          <w:tcPr>
            <w:tcW w:w="849" w:type="dxa"/>
            <w:shd w:val="clear" w:color="auto" w:fill="FAF0F5"/>
          </w:tcPr>
          <w:p w14:paraId="46D0F393" w14:textId="77777777" w:rsidR="003202BF" w:rsidRPr="00075359" w:rsidRDefault="003202BF" w:rsidP="004F050F">
            <w:pPr>
              <w:rPr>
                <w:b/>
                <w:szCs w:val="24"/>
              </w:rPr>
            </w:pPr>
            <w:r w:rsidRPr="00075359">
              <w:rPr>
                <w:b/>
                <w:szCs w:val="24"/>
              </w:rPr>
              <w:t>an-</w:t>
            </w:r>
          </w:p>
        </w:tc>
        <w:tc>
          <w:tcPr>
            <w:tcW w:w="1937" w:type="dxa"/>
          </w:tcPr>
          <w:p w14:paraId="591D3341" w14:textId="77777777" w:rsidR="003202BF" w:rsidRPr="00075359" w:rsidRDefault="003202BF" w:rsidP="004F050F">
            <w:pPr>
              <w:rPr>
                <w:szCs w:val="24"/>
              </w:rPr>
            </w:pPr>
            <w:r w:rsidRPr="00075359">
              <w:rPr>
                <w:szCs w:val="24"/>
              </w:rPr>
              <w:t>an</w:t>
            </w:r>
            <w:r w:rsidRPr="00075359">
              <w:rPr>
                <w:szCs w:val="24"/>
              </w:rPr>
              <w:sym w:font="Wingdings" w:char="F023"/>
            </w:r>
            <w:r w:rsidRPr="00075359">
              <w:rPr>
                <w:szCs w:val="24"/>
              </w:rPr>
              <w:t>kommen</w:t>
            </w:r>
          </w:p>
        </w:tc>
        <w:tc>
          <w:tcPr>
            <w:tcW w:w="952" w:type="dxa"/>
            <w:shd w:val="clear" w:color="auto" w:fill="FAF0F5"/>
          </w:tcPr>
          <w:p w14:paraId="5044312F" w14:textId="77777777" w:rsidR="003202BF" w:rsidRPr="00075359" w:rsidRDefault="003202BF" w:rsidP="004F050F">
            <w:pPr>
              <w:rPr>
                <w:b/>
                <w:szCs w:val="24"/>
              </w:rPr>
            </w:pPr>
            <w:r w:rsidRPr="00075359">
              <w:rPr>
                <w:b/>
                <w:szCs w:val="24"/>
              </w:rPr>
              <w:t>los-</w:t>
            </w:r>
          </w:p>
        </w:tc>
        <w:tc>
          <w:tcPr>
            <w:tcW w:w="1915" w:type="dxa"/>
          </w:tcPr>
          <w:p w14:paraId="631FB97B" w14:textId="77777777" w:rsidR="003202BF" w:rsidRPr="00075359" w:rsidRDefault="003202BF" w:rsidP="004F050F">
            <w:pPr>
              <w:rPr>
                <w:szCs w:val="24"/>
              </w:rPr>
            </w:pPr>
            <w:r w:rsidRPr="00075359">
              <w:rPr>
                <w:szCs w:val="24"/>
              </w:rPr>
              <w:t>los</w:t>
            </w:r>
            <w:r w:rsidRPr="00075359">
              <w:rPr>
                <w:szCs w:val="24"/>
              </w:rPr>
              <w:sym w:font="Wingdings" w:char="F023"/>
            </w:r>
            <w:r w:rsidRPr="00075359">
              <w:rPr>
                <w:szCs w:val="24"/>
              </w:rPr>
              <w:t>fahren</w:t>
            </w:r>
          </w:p>
        </w:tc>
        <w:tc>
          <w:tcPr>
            <w:tcW w:w="1607" w:type="dxa"/>
            <w:shd w:val="clear" w:color="auto" w:fill="FAF0F5"/>
          </w:tcPr>
          <w:p w14:paraId="531B829E" w14:textId="77777777" w:rsidR="003202BF" w:rsidRPr="00075359" w:rsidRDefault="003202BF" w:rsidP="004F050F">
            <w:pPr>
              <w:rPr>
                <w:b/>
                <w:szCs w:val="24"/>
              </w:rPr>
            </w:pPr>
            <w:r w:rsidRPr="00075359">
              <w:rPr>
                <w:b/>
                <w:szCs w:val="24"/>
              </w:rPr>
              <w:t>weg-</w:t>
            </w:r>
          </w:p>
        </w:tc>
        <w:tc>
          <w:tcPr>
            <w:tcW w:w="2028" w:type="dxa"/>
          </w:tcPr>
          <w:p w14:paraId="616EC68E" w14:textId="77777777" w:rsidR="003202BF" w:rsidRPr="00075359" w:rsidRDefault="003202BF" w:rsidP="004F050F">
            <w:pPr>
              <w:rPr>
                <w:szCs w:val="24"/>
              </w:rPr>
            </w:pPr>
            <w:r w:rsidRPr="00075359">
              <w:rPr>
                <w:szCs w:val="24"/>
              </w:rPr>
              <w:t>weg</w:t>
            </w:r>
            <w:r w:rsidRPr="00075359">
              <w:rPr>
                <w:szCs w:val="24"/>
              </w:rPr>
              <w:sym w:font="Wingdings" w:char="F023"/>
            </w:r>
            <w:r w:rsidRPr="00075359">
              <w:rPr>
                <w:szCs w:val="24"/>
              </w:rPr>
              <w:t>fahren</w:t>
            </w:r>
          </w:p>
        </w:tc>
      </w:tr>
      <w:tr w:rsidR="003202BF" w:rsidRPr="00075359" w14:paraId="7AB67F6E" w14:textId="77777777" w:rsidTr="004F050F">
        <w:tc>
          <w:tcPr>
            <w:tcW w:w="849" w:type="dxa"/>
            <w:shd w:val="clear" w:color="auto" w:fill="FAF0F5"/>
          </w:tcPr>
          <w:p w14:paraId="0D7EAD02" w14:textId="77777777" w:rsidR="003202BF" w:rsidRPr="00075359" w:rsidRDefault="003202BF" w:rsidP="004F050F">
            <w:pPr>
              <w:rPr>
                <w:b/>
                <w:szCs w:val="24"/>
              </w:rPr>
            </w:pPr>
            <w:r w:rsidRPr="00075359">
              <w:rPr>
                <w:b/>
                <w:szCs w:val="24"/>
              </w:rPr>
              <w:t>auf-</w:t>
            </w:r>
          </w:p>
        </w:tc>
        <w:tc>
          <w:tcPr>
            <w:tcW w:w="1937" w:type="dxa"/>
          </w:tcPr>
          <w:p w14:paraId="4FBFE830" w14:textId="77777777" w:rsidR="003202BF" w:rsidRPr="00075359" w:rsidRDefault="003202BF" w:rsidP="004F050F">
            <w:pPr>
              <w:rPr>
                <w:szCs w:val="24"/>
              </w:rPr>
            </w:pPr>
            <w:r w:rsidRPr="00075359">
              <w:rPr>
                <w:szCs w:val="24"/>
              </w:rPr>
              <w:t>auf</w:t>
            </w:r>
            <w:r w:rsidRPr="00075359">
              <w:rPr>
                <w:szCs w:val="24"/>
              </w:rPr>
              <w:sym w:font="Wingdings" w:char="F023"/>
            </w:r>
            <w:r w:rsidRPr="00075359">
              <w:rPr>
                <w:szCs w:val="24"/>
              </w:rPr>
              <w:t>stehen</w:t>
            </w:r>
          </w:p>
        </w:tc>
        <w:tc>
          <w:tcPr>
            <w:tcW w:w="952" w:type="dxa"/>
            <w:shd w:val="clear" w:color="auto" w:fill="FAF0F5"/>
          </w:tcPr>
          <w:p w14:paraId="103B57B3" w14:textId="77777777" w:rsidR="003202BF" w:rsidRPr="00075359" w:rsidRDefault="003202BF" w:rsidP="004F050F">
            <w:pPr>
              <w:rPr>
                <w:b/>
                <w:szCs w:val="24"/>
              </w:rPr>
            </w:pPr>
            <w:r w:rsidRPr="00075359">
              <w:rPr>
                <w:b/>
                <w:szCs w:val="24"/>
              </w:rPr>
              <w:t>mit-</w:t>
            </w:r>
          </w:p>
        </w:tc>
        <w:tc>
          <w:tcPr>
            <w:tcW w:w="1915" w:type="dxa"/>
          </w:tcPr>
          <w:p w14:paraId="4FA034D5" w14:textId="77777777" w:rsidR="003202BF" w:rsidRPr="00075359" w:rsidRDefault="003202BF" w:rsidP="004F050F">
            <w:pPr>
              <w:rPr>
                <w:szCs w:val="24"/>
              </w:rPr>
            </w:pPr>
            <w:r w:rsidRPr="00075359">
              <w:rPr>
                <w:szCs w:val="24"/>
              </w:rPr>
              <w:t>mit</w:t>
            </w:r>
            <w:r w:rsidRPr="00075359">
              <w:rPr>
                <w:szCs w:val="24"/>
              </w:rPr>
              <w:sym w:font="Wingdings" w:char="F023"/>
            </w:r>
            <w:r w:rsidRPr="00075359">
              <w:rPr>
                <w:szCs w:val="24"/>
              </w:rPr>
              <w:t>bringen</w:t>
            </w:r>
          </w:p>
        </w:tc>
        <w:tc>
          <w:tcPr>
            <w:tcW w:w="1607" w:type="dxa"/>
            <w:shd w:val="clear" w:color="auto" w:fill="FAF0F5"/>
          </w:tcPr>
          <w:p w14:paraId="5017C22B" w14:textId="77777777" w:rsidR="003202BF" w:rsidRPr="00075359" w:rsidRDefault="003202BF" w:rsidP="004F050F">
            <w:pPr>
              <w:rPr>
                <w:b/>
                <w:szCs w:val="24"/>
              </w:rPr>
            </w:pPr>
            <w:r w:rsidRPr="00075359">
              <w:rPr>
                <w:b/>
                <w:szCs w:val="24"/>
              </w:rPr>
              <w:t>weiter-</w:t>
            </w:r>
          </w:p>
        </w:tc>
        <w:tc>
          <w:tcPr>
            <w:tcW w:w="2028" w:type="dxa"/>
          </w:tcPr>
          <w:p w14:paraId="3A80CFF3" w14:textId="77777777" w:rsidR="003202BF" w:rsidRPr="00075359" w:rsidRDefault="003202BF" w:rsidP="004F050F">
            <w:pPr>
              <w:rPr>
                <w:szCs w:val="24"/>
              </w:rPr>
            </w:pPr>
            <w:r w:rsidRPr="00075359">
              <w:rPr>
                <w:szCs w:val="24"/>
              </w:rPr>
              <w:t>weiter</w:t>
            </w:r>
            <w:r w:rsidRPr="00075359">
              <w:rPr>
                <w:szCs w:val="24"/>
              </w:rPr>
              <w:sym w:font="Wingdings" w:char="F023"/>
            </w:r>
            <w:r w:rsidRPr="00075359">
              <w:rPr>
                <w:szCs w:val="24"/>
              </w:rPr>
              <w:t>fahren</w:t>
            </w:r>
          </w:p>
        </w:tc>
      </w:tr>
      <w:tr w:rsidR="003202BF" w:rsidRPr="00075359" w14:paraId="6ADC724F" w14:textId="77777777" w:rsidTr="004F050F">
        <w:tc>
          <w:tcPr>
            <w:tcW w:w="849" w:type="dxa"/>
            <w:shd w:val="clear" w:color="auto" w:fill="FAF0F5"/>
          </w:tcPr>
          <w:p w14:paraId="46439D37" w14:textId="77777777" w:rsidR="003202BF" w:rsidRPr="00075359" w:rsidRDefault="003202BF" w:rsidP="004F050F">
            <w:pPr>
              <w:rPr>
                <w:b/>
                <w:szCs w:val="24"/>
              </w:rPr>
            </w:pPr>
            <w:r w:rsidRPr="00075359">
              <w:rPr>
                <w:b/>
                <w:szCs w:val="24"/>
              </w:rPr>
              <w:t>aus-</w:t>
            </w:r>
          </w:p>
        </w:tc>
        <w:tc>
          <w:tcPr>
            <w:tcW w:w="1937" w:type="dxa"/>
          </w:tcPr>
          <w:p w14:paraId="2AF3235E" w14:textId="77777777" w:rsidR="003202BF" w:rsidRPr="00075359" w:rsidRDefault="003202BF" w:rsidP="004F050F">
            <w:pPr>
              <w:rPr>
                <w:szCs w:val="24"/>
              </w:rPr>
            </w:pPr>
            <w:r w:rsidRPr="00075359">
              <w:rPr>
                <w:szCs w:val="24"/>
              </w:rPr>
              <w:t>aus</w:t>
            </w:r>
            <w:r w:rsidRPr="00075359">
              <w:rPr>
                <w:szCs w:val="24"/>
              </w:rPr>
              <w:sym w:font="Wingdings" w:char="F023"/>
            </w:r>
            <w:r w:rsidRPr="00075359">
              <w:rPr>
                <w:szCs w:val="24"/>
              </w:rPr>
              <w:t>steigen</w:t>
            </w:r>
          </w:p>
        </w:tc>
        <w:tc>
          <w:tcPr>
            <w:tcW w:w="952" w:type="dxa"/>
            <w:shd w:val="clear" w:color="auto" w:fill="FAF0F5"/>
          </w:tcPr>
          <w:p w14:paraId="4CA0A590" w14:textId="77777777" w:rsidR="003202BF" w:rsidRPr="00075359" w:rsidRDefault="003202BF" w:rsidP="004F050F">
            <w:pPr>
              <w:rPr>
                <w:b/>
                <w:szCs w:val="24"/>
              </w:rPr>
            </w:pPr>
            <w:r w:rsidRPr="00075359">
              <w:rPr>
                <w:b/>
                <w:szCs w:val="24"/>
              </w:rPr>
              <w:t>nach-</w:t>
            </w:r>
          </w:p>
        </w:tc>
        <w:tc>
          <w:tcPr>
            <w:tcW w:w="1915" w:type="dxa"/>
          </w:tcPr>
          <w:p w14:paraId="49FC6C0A" w14:textId="77777777" w:rsidR="003202BF" w:rsidRPr="00075359" w:rsidRDefault="003202BF" w:rsidP="004F050F">
            <w:pPr>
              <w:rPr>
                <w:szCs w:val="24"/>
              </w:rPr>
            </w:pPr>
            <w:r w:rsidRPr="00075359">
              <w:rPr>
                <w:szCs w:val="24"/>
              </w:rPr>
              <w:t>nach</w:t>
            </w:r>
            <w:r w:rsidRPr="00075359">
              <w:rPr>
                <w:szCs w:val="24"/>
              </w:rPr>
              <w:sym w:font="Wingdings" w:char="F023"/>
            </w:r>
            <w:r w:rsidRPr="00075359">
              <w:rPr>
                <w:szCs w:val="24"/>
              </w:rPr>
              <w:t>denken</w:t>
            </w:r>
          </w:p>
        </w:tc>
        <w:tc>
          <w:tcPr>
            <w:tcW w:w="1607" w:type="dxa"/>
            <w:shd w:val="clear" w:color="auto" w:fill="FAF0F5"/>
          </w:tcPr>
          <w:p w14:paraId="73C99698" w14:textId="77777777" w:rsidR="003202BF" w:rsidRPr="00075359" w:rsidRDefault="003202BF" w:rsidP="004F050F">
            <w:pPr>
              <w:rPr>
                <w:b/>
                <w:szCs w:val="24"/>
              </w:rPr>
            </w:pPr>
            <w:r w:rsidRPr="00075359">
              <w:rPr>
                <w:b/>
                <w:szCs w:val="24"/>
              </w:rPr>
              <w:t>zu-</w:t>
            </w:r>
          </w:p>
        </w:tc>
        <w:tc>
          <w:tcPr>
            <w:tcW w:w="2028" w:type="dxa"/>
          </w:tcPr>
          <w:p w14:paraId="17A332B1" w14:textId="77777777" w:rsidR="003202BF" w:rsidRPr="00075359" w:rsidRDefault="003202BF" w:rsidP="004F050F">
            <w:pPr>
              <w:rPr>
                <w:szCs w:val="24"/>
              </w:rPr>
            </w:pPr>
            <w:r w:rsidRPr="00075359">
              <w:rPr>
                <w:szCs w:val="24"/>
              </w:rPr>
              <w:t>zu</w:t>
            </w:r>
            <w:r w:rsidRPr="00075359">
              <w:rPr>
                <w:szCs w:val="24"/>
              </w:rPr>
              <w:sym w:font="Wingdings" w:char="F023"/>
            </w:r>
            <w:r w:rsidRPr="00075359">
              <w:rPr>
                <w:szCs w:val="24"/>
              </w:rPr>
              <w:t>machen</w:t>
            </w:r>
          </w:p>
        </w:tc>
      </w:tr>
      <w:tr w:rsidR="003202BF" w:rsidRPr="00075359" w14:paraId="452FD0D0" w14:textId="77777777" w:rsidTr="004F050F">
        <w:tc>
          <w:tcPr>
            <w:tcW w:w="849" w:type="dxa"/>
            <w:shd w:val="clear" w:color="auto" w:fill="FAF0F5"/>
          </w:tcPr>
          <w:p w14:paraId="261A41E1" w14:textId="77777777" w:rsidR="003202BF" w:rsidRPr="00075359" w:rsidRDefault="003202BF" w:rsidP="004F050F">
            <w:pPr>
              <w:rPr>
                <w:b/>
                <w:szCs w:val="24"/>
              </w:rPr>
            </w:pPr>
            <w:r w:rsidRPr="00075359">
              <w:rPr>
                <w:b/>
                <w:szCs w:val="24"/>
              </w:rPr>
              <w:t>ein-</w:t>
            </w:r>
          </w:p>
        </w:tc>
        <w:tc>
          <w:tcPr>
            <w:tcW w:w="1937" w:type="dxa"/>
          </w:tcPr>
          <w:p w14:paraId="585E0DE8" w14:textId="77777777" w:rsidR="003202BF" w:rsidRPr="00075359" w:rsidRDefault="003202BF" w:rsidP="004F050F">
            <w:pPr>
              <w:rPr>
                <w:szCs w:val="24"/>
              </w:rPr>
            </w:pPr>
            <w:r w:rsidRPr="00075359">
              <w:rPr>
                <w:szCs w:val="24"/>
              </w:rPr>
              <w:t>ein</w:t>
            </w:r>
            <w:r w:rsidRPr="00075359">
              <w:rPr>
                <w:szCs w:val="24"/>
              </w:rPr>
              <w:sym w:font="Wingdings" w:char="F023"/>
            </w:r>
            <w:r w:rsidRPr="00075359">
              <w:rPr>
                <w:szCs w:val="24"/>
              </w:rPr>
              <w:t>steigen</w:t>
            </w:r>
          </w:p>
        </w:tc>
        <w:tc>
          <w:tcPr>
            <w:tcW w:w="952" w:type="dxa"/>
            <w:shd w:val="clear" w:color="auto" w:fill="FAF0F5"/>
          </w:tcPr>
          <w:p w14:paraId="2B486DD3" w14:textId="77777777" w:rsidR="003202BF" w:rsidRPr="00075359" w:rsidRDefault="003202BF" w:rsidP="004F050F">
            <w:pPr>
              <w:rPr>
                <w:b/>
                <w:szCs w:val="24"/>
              </w:rPr>
            </w:pPr>
            <w:r w:rsidRPr="00075359">
              <w:rPr>
                <w:b/>
                <w:szCs w:val="24"/>
              </w:rPr>
              <w:t>um-</w:t>
            </w:r>
          </w:p>
        </w:tc>
        <w:tc>
          <w:tcPr>
            <w:tcW w:w="1915" w:type="dxa"/>
          </w:tcPr>
          <w:p w14:paraId="14AA0AC0" w14:textId="77777777" w:rsidR="003202BF" w:rsidRPr="00075359" w:rsidRDefault="003202BF" w:rsidP="004F050F">
            <w:pPr>
              <w:rPr>
                <w:szCs w:val="24"/>
              </w:rPr>
            </w:pPr>
            <w:r w:rsidRPr="00075359">
              <w:rPr>
                <w:szCs w:val="24"/>
              </w:rPr>
              <w:t>um</w:t>
            </w:r>
            <w:r w:rsidRPr="00075359">
              <w:rPr>
                <w:szCs w:val="24"/>
              </w:rPr>
              <w:sym w:font="Wingdings" w:char="F023"/>
            </w:r>
            <w:r w:rsidRPr="00075359">
              <w:rPr>
                <w:szCs w:val="24"/>
              </w:rPr>
              <w:t>steigen</w:t>
            </w:r>
          </w:p>
        </w:tc>
        <w:tc>
          <w:tcPr>
            <w:tcW w:w="1607" w:type="dxa"/>
            <w:shd w:val="clear" w:color="auto" w:fill="FAF0F5"/>
          </w:tcPr>
          <w:p w14:paraId="5A6B2C15" w14:textId="77777777" w:rsidR="003202BF" w:rsidRPr="00075359" w:rsidRDefault="003202BF" w:rsidP="004F050F">
            <w:pPr>
              <w:rPr>
                <w:b/>
                <w:szCs w:val="24"/>
              </w:rPr>
            </w:pPr>
            <w:r w:rsidRPr="00075359">
              <w:rPr>
                <w:b/>
                <w:szCs w:val="24"/>
              </w:rPr>
              <w:t>zurück-</w:t>
            </w:r>
          </w:p>
        </w:tc>
        <w:tc>
          <w:tcPr>
            <w:tcW w:w="2028" w:type="dxa"/>
          </w:tcPr>
          <w:p w14:paraId="5C8714A4" w14:textId="77777777" w:rsidR="003202BF" w:rsidRPr="00075359" w:rsidRDefault="003202BF" w:rsidP="004F050F">
            <w:pPr>
              <w:rPr>
                <w:szCs w:val="24"/>
              </w:rPr>
            </w:pPr>
            <w:r w:rsidRPr="00075359">
              <w:rPr>
                <w:szCs w:val="24"/>
              </w:rPr>
              <w:t>zurück</w:t>
            </w:r>
            <w:r w:rsidRPr="00075359">
              <w:rPr>
                <w:szCs w:val="24"/>
              </w:rPr>
              <w:sym w:font="Wingdings" w:char="F023"/>
            </w:r>
            <w:r w:rsidRPr="00075359">
              <w:rPr>
                <w:szCs w:val="24"/>
              </w:rPr>
              <w:t>kommen</w:t>
            </w:r>
          </w:p>
        </w:tc>
      </w:tr>
      <w:tr w:rsidR="003202BF" w:rsidRPr="00075359" w14:paraId="71C1C6F6" w14:textId="77777777" w:rsidTr="004F050F">
        <w:tc>
          <w:tcPr>
            <w:tcW w:w="849" w:type="dxa"/>
            <w:shd w:val="clear" w:color="auto" w:fill="FAF0F5"/>
          </w:tcPr>
          <w:p w14:paraId="566A915B" w14:textId="77777777" w:rsidR="003202BF" w:rsidRPr="00075359" w:rsidRDefault="003202BF" w:rsidP="004F050F">
            <w:pPr>
              <w:rPr>
                <w:b/>
                <w:szCs w:val="24"/>
              </w:rPr>
            </w:pPr>
            <w:r w:rsidRPr="00075359">
              <w:rPr>
                <w:b/>
                <w:szCs w:val="24"/>
              </w:rPr>
              <w:t>her-</w:t>
            </w:r>
          </w:p>
        </w:tc>
        <w:tc>
          <w:tcPr>
            <w:tcW w:w="1937" w:type="dxa"/>
          </w:tcPr>
          <w:p w14:paraId="51572913" w14:textId="77777777" w:rsidR="003202BF" w:rsidRPr="00075359" w:rsidRDefault="003202BF" w:rsidP="004F050F">
            <w:pPr>
              <w:rPr>
                <w:szCs w:val="24"/>
              </w:rPr>
            </w:pPr>
            <w:r w:rsidRPr="00075359">
              <w:rPr>
                <w:szCs w:val="24"/>
              </w:rPr>
              <w:t>her</w:t>
            </w:r>
            <w:r w:rsidRPr="00075359">
              <w:rPr>
                <w:szCs w:val="24"/>
              </w:rPr>
              <w:sym w:font="Wingdings" w:char="F023"/>
            </w:r>
            <w:r w:rsidRPr="00075359">
              <w:rPr>
                <w:szCs w:val="24"/>
              </w:rPr>
              <w:t>kommen</w:t>
            </w:r>
          </w:p>
        </w:tc>
        <w:tc>
          <w:tcPr>
            <w:tcW w:w="952" w:type="dxa"/>
            <w:shd w:val="clear" w:color="auto" w:fill="FAF0F5"/>
          </w:tcPr>
          <w:p w14:paraId="17CF8FA7" w14:textId="77777777" w:rsidR="003202BF" w:rsidRPr="00075359" w:rsidRDefault="003202BF" w:rsidP="004F050F">
            <w:pPr>
              <w:rPr>
                <w:b/>
                <w:szCs w:val="24"/>
              </w:rPr>
            </w:pPr>
            <w:r w:rsidRPr="00075359">
              <w:rPr>
                <w:b/>
                <w:szCs w:val="24"/>
              </w:rPr>
              <w:t>vor-</w:t>
            </w:r>
          </w:p>
        </w:tc>
        <w:tc>
          <w:tcPr>
            <w:tcW w:w="1915" w:type="dxa"/>
          </w:tcPr>
          <w:p w14:paraId="10C6B3AA" w14:textId="77777777" w:rsidR="003202BF" w:rsidRPr="00075359" w:rsidRDefault="003202BF" w:rsidP="004F050F">
            <w:pPr>
              <w:rPr>
                <w:szCs w:val="24"/>
              </w:rPr>
            </w:pPr>
            <w:r w:rsidRPr="00075359">
              <w:rPr>
                <w:szCs w:val="24"/>
              </w:rPr>
              <w:t>vor</w:t>
            </w:r>
            <w:r w:rsidRPr="00075359">
              <w:rPr>
                <w:szCs w:val="24"/>
              </w:rPr>
              <w:sym w:font="Wingdings" w:char="F023"/>
            </w:r>
            <w:r w:rsidRPr="00075359">
              <w:rPr>
                <w:szCs w:val="24"/>
              </w:rPr>
              <w:t>ziehen</w:t>
            </w:r>
          </w:p>
        </w:tc>
        <w:tc>
          <w:tcPr>
            <w:tcW w:w="1607" w:type="dxa"/>
            <w:shd w:val="clear" w:color="auto" w:fill="FAF0F5"/>
          </w:tcPr>
          <w:p w14:paraId="31E74ADD" w14:textId="77777777" w:rsidR="003202BF" w:rsidRPr="00075359" w:rsidRDefault="003202BF" w:rsidP="004F050F">
            <w:pPr>
              <w:rPr>
                <w:b/>
                <w:szCs w:val="24"/>
              </w:rPr>
            </w:pPr>
            <w:r w:rsidRPr="00075359">
              <w:rPr>
                <w:b/>
                <w:szCs w:val="24"/>
              </w:rPr>
              <w:t>zusammen-</w:t>
            </w:r>
          </w:p>
        </w:tc>
        <w:tc>
          <w:tcPr>
            <w:tcW w:w="2028" w:type="dxa"/>
          </w:tcPr>
          <w:p w14:paraId="112FCC6A" w14:textId="77777777" w:rsidR="003202BF" w:rsidRPr="00075359" w:rsidRDefault="003202BF" w:rsidP="004F050F">
            <w:pPr>
              <w:rPr>
                <w:szCs w:val="24"/>
              </w:rPr>
            </w:pPr>
            <w:r w:rsidRPr="00075359">
              <w:rPr>
                <w:szCs w:val="24"/>
              </w:rPr>
              <w:t>zusammen</w:t>
            </w:r>
            <w:r w:rsidRPr="00075359">
              <w:rPr>
                <w:szCs w:val="24"/>
              </w:rPr>
              <w:sym w:font="Wingdings" w:char="F023"/>
            </w:r>
            <w:r w:rsidRPr="00075359">
              <w:rPr>
                <w:szCs w:val="24"/>
              </w:rPr>
              <w:t>packen</w:t>
            </w:r>
          </w:p>
        </w:tc>
      </w:tr>
    </w:tbl>
    <w:p w14:paraId="31FABE02" w14:textId="77777777" w:rsidR="003202BF" w:rsidRDefault="003202BF" w:rsidP="003202BF">
      <w:pPr>
        <w:rPr>
          <w:szCs w:val="24"/>
        </w:rPr>
      </w:pPr>
    </w:p>
    <w:p w14:paraId="7B582944" w14:textId="77777777" w:rsidR="003202BF" w:rsidRPr="00075359" w:rsidRDefault="003202BF" w:rsidP="003202BF">
      <w:pPr>
        <w:rPr>
          <w:szCs w:val="24"/>
        </w:rPr>
      </w:pPr>
      <w:r>
        <w:rPr>
          <w:szCs w:val="24"/>
        </w:rPr>
        <w:t>Es gibt aber auch Vorsilben, die nicht vom Verb getrennt werden:</w:t>
      </w:r>
    </w:p>
    <w:p w14:paraId="00340E0B" w14:textId="77777777" w:rsidR="003202BF" w:rsidRPr="00075359" w:rsidRDefault="003202BF" w:rsidP="003202BF">
      <w:pPr>
        <w:rPr>
          <w:szCs w:val="24"/>
        </w:rPr>
      </w:pPr>
    </w:p>
    <w:tbl>
      <w:tblPr>
        <w:tblStyle w:val="Tabellenraster"/>
        <w:tblW w:w="0" w:type="auto"/>
        <w:tblLook w:val="04A0" w:firstRow="1" w:lastRow="0" w:firstColumn="1" w:lastColumn="0" w:noHBand="0" w:noVBand="1"/>
      </w:tblPr>
      <w:tblGrid>
        <w:gridCol w:w="810"/>
        <w:gridCol w:w="2272"/>
        <w:gridCol w:w="638"/>
        <w:gridCol w:w="2349"/>
        <w:gridCol w:w="691"/>
        <w:gridCol w:w="2300"/>
      </w:tblGrid>
      <w:tr w:rsidR="003202BF" w:rsidRPr="00075359" w14:paraId="3255B72C" w14:textId="77777777" w:rsidTr="004F050F">
        <w:tc>
          <w:tcPr>
            <w:tcW w:w="817" w:type="dxa"/>
            <w:shd w:val="clear" w:color="auto" w:fill="FAF0F5"/>
          </w:tcPr>
          <w:p w14:paraId="680B64AE" w14:textId="77777777" w:rsidR="003202BF" w:rsidRPr="00075359" w:rsidRDefault="003202BF" w:rsidP="004F050F">
            <w:pPr>
              <w:rPr>
                <w:b/>
                <w:szCs w:val="24"/>
              </w:rPr>
            </w:pPr>
            <w:proofErr w:type="spellStart"/>
            <w:r w:rsidRPr="00075359">
              <w:rPr>
                <w:b/>
                <w:szCs w:val="24"/>
              </w:rPr>
              <w:t>be</w:t>
            </w:r>
            <w:proofErr w:type="spellEnd"/>
            <w:r w:rsidRPr="00075359">
              <w:rPr>
                <w:b/>
                <w:szCs w:val="24"/>
              </w:rPr>
              <w:t>-</w:t>
            </w:r>
          </w:p>
        </w:tc>
        <w:tc>
          <w:tcPr>
            <w:tcW w:w="2336" w:type="dxa"/>
          </w:tcPr>
          <w:p w14:paraId="18225942" w14:textId="77777777" w:rsidR="003202BF" w:rsidRPr="00075359" w:rsidRDefault="003202BF" w:rsidP="004F050F">
            <w:pPr>
              <w:rPr>
                <w:szCs w:val="24"/>
              </w:rPr>
            </w:pPr>
            <w:r w:rsidRPr="00075359">
              <w:rPr>
                <w:szCs w:val="24"/>
              </w:rPr>
              <w:t>besuchen</w:t>
            </w:r>
          </w:p>
        </w:tc>
        <w:tc>
          <w:tcPr>
            <w:tcW w:w="641" w:type="dxa"/>
            <w:shd w:val="clear" w:color="auto" w:fill="FAF0F5"/>
          </w:tcPr>
          <w:p w14:paraId="78C6E601" w14:textId="77777777" w:rsidR="003202BF" w:rsidRPr="00075359" w:rsidRDefault="003202BF" w:rsidP="004F050F">
            <w:pPr>
              <w:rPr>
                <w:b/>
                <w:szCs w:val="24"/>
              </w:rPr>
            </w:pPr>
            <w:r w:rsidRPr="00075359">
              <w:rPr>
                <w:b/>
                <w:szCs w:val="24"/>
              </w:rPr>
              <w:t>er-</w:t>
            </w:r>
          </w:p>
        </w:tc>
        <w:tc>
          <w:tcPr>
            <w:tcW w:w="2425" w:type="dxa"/>
          </w:tcPr>
          <w:p w14:paraId="0172BAF0" w14:textId="77777777" w:rsidR="003202BF" w:rsidRPr="00075359" w:rsidRDefault="003202BF" w:rsidP="004F050F">
            <w:pPr>
              <w:rPr>
                <w:szCs w:val="24"/>
              </w:rPr>
            </w:pPr>
            <w:r w:rsidRPr="00075359">
              <w:rPr>
                <w:szCs w:val="24"/>
              </w:rPr>
              <w:t>erzählen</w:t>
            </w:r>
          </w:p>
        </w:tc>
        <w:tc>
          <w:tcPr>
            <w:tcW w:w="693" w:type="dxa"/>
            <w:shd w:val="clear" w:color="auto" w:fill="FAF0F5"/>
          </w:tcPr>
          <w:p w14:paraId="297A455B" w14:textId="77777777" w:rsidR="003202BF" w:rsidRPr="00075359" w:rsidRDefault="003202BF" w:rsidP="004F050F">
            <w:pPr>
              <w:rPr>
                <w:b/>
                <w:szCs w:val="24"/>
              </w:rPr>
            </w:pPr>
            <w:proofErr w:type="spellStart"/>
            <w:r w:rsidRPr="00075359">
              <w:rPr>
                <w:b/>
                <w:szCs w:val="24"/>
              </w:rPr>
              <w:t>ver</w:t>
            </w:r>
            <w:proofErr w:type="spellEnd"/>
            <w:r w:rsidRPr="00075359">
              <w:rPr>
                <w:b/>
                <w:szCs w:val="24"/>
              </w:rPr>
              <w:t>-</w:t>
            </w:r>
          </w:p>
        </w:tc>
        <w:tc>
          <w:tcPr>
            <w:tcW w:w="2376" w:type="dxa"/>
          </w:tcPr>
          <w:p w14:paraId="52C3886E" w14:textId="77777777" w:rsidR="003202BF" w:rsidRPr="00075359" w:rsidRDefault="003202BF" w:rsidP="004F050F">
            <w:pPr>
              <w:rPr>
                <w:szCs w:val="24"/>
              </w:rPr>
            </w:pPr>
            <w:r w:rsidRPr="00075359">
              <w:rPr>
                <w:szCs w:val="24"/>
              </w:rPr>
              <w:t>verstehen</w:t>
            </w:r>
          </w:p>
        </w:tc>
      </w:tr>
      <w:tr w:rsidR="003202BF" w:rsidRPr="00075359" w14:paraId="36AA1AAE" w14:textId="77777777" w:rsidTr="004F050F">
        <w:tc>
          <w:tcPr>
            <w:tcW w:w="817" w:type="dxa"/>
            <w:shd w:val="clear" w:color="auto" w:fill="FAF0F5"/>
          </w:tcPr>
          <w:p w14:paraId="1D60CEA1" w14:textId="77777777" w:rsidR="003202BF" w:rsidRPr="00075359" w:rsidRDefault="003202BF" w:rsidP="004F050F">
            <w:pPr>
              <w:rPr>
                <w:b/>
                <w:szCs w:val="24"/>
              </w:rPr>
            </w:pPr>
            <w:proofErr w:type="spellStart"/>
            <w:r w:rsidRPr="00075359">
              <w:rPr>
                <w:b/>
                <w:szCs w:val="24"/>
              </w:rPr>
              <w:t>ent</w:t>
            </w:r>
            <w:proofErr w:type="spellEnd"/>
            <w:r w:rsidRPr="00075359">
              <w:rPr>
                <w:b/>
                <w:szCs w:val="24"/>
              </w:rPr>
              <w:t>-</w:t>
            </w:r>
          </w:p>
        </w:tc>
        <w:tc>
          <w:tcPr>
            <w:tcW w:w="2336" w:type="dxa"/>
          </w:tcPr>
          <w:p w14:paraId="25E3C072" w14:textId="77777777" w:rsidR="003202BF" w:rsidRPr="00075359" w:rsidRDefault="003202BF" w:rsidP="004F050F">
            <w:pPr>
              <w:rPr>
                <w:szCs w:val="24"/>
              </w:rPr>
            </w:pPr>
            <w:r w:rsidRPr="00075359">
              <w:rPr>
                <w:szCs w:val="24"/>
              </w:rPr>
              <w:t>entscheiden</w:t>
            </w:r>
          </w:p>
        </w:tc>
        <w:tc>
          <w:tcPr>
            <w:tcW w:w="641" w:type="dxa"/>
            <w:shd w:val="clear" w:color="auto" w:fill="FAF0F5"/>
          </w:tcPr>
          <w:p w14:paraId="2D5A939B" w14:textId="77777777" w:rsidR="003202BF" w:rsidRPr="00075359" w:rsidRDefault="003202BF" w:rsidP="004F050F">
            <w:pPr>
              <w:rPr>
                <w:b/>
                <w:szCs w:val="24"/>
              </w:rPr>
            </w:pPr>
            <w:proofErr w:type="spellStart"/>
            <w:r w:rsidRPr="00075359">
              <w:rPr>
                <w:b/>
                <w:szCs w:val="24"/>
              </w:rPr>
              <w:t>ge</w:t>
            </w:r>
            <w:proofErr w:type="spellEnd"/>
            <w:r w:rsidRPr="00075359">
              <w:rPr>
                <w:b/>
                <w:szCs w:val="24"/>
              </w:rPr>
              <w:t>-</w:t>
            </w:r>
          </w:p>
        </w:tc>
        <w:tc>
          <w:tcPr>
            <w:tcW w:w="2425" w:type="dxa"/>
          </w:tcPr>
          <w:p w14:paraId="06DD7203" w14:textId="77777777" w:rsidR="003202BF" w:rsidRPr="00075359" w:rsidRDefault="003202BF" w:rsidP="004F050F">
            <w:pPr>
              <w:rPr>
                <w:szCs w:val="24"/>
              </w:rPr>
            </w:pPr>
            <w:r w:rsidRPr="00075359">
              <w:rPr>
                <w:szCs w:val="24"/>
              </w:rPr>
              <w:t>gefallen</w:t>
            </w:r>
          </w:p>
        </w:tc>
        <w:tc>
          <w:tcPr>
            <w:tcW w:w="693" w:type="dxa"/>
            <w:shd w:val="clear" w:color="auto" w:fill="FAF0F5"/>
          </w:tcPr>
          <w:p w14:paraId="786B8240" w14:textId="77777777" w:rsidR="003202BF" w:rsidRPr="00075359" w:rsidRDefault="003202BF" w:rsidP="004F050F">
            <w:pPr>
              <w:rPr>
                <w:b/>
                <w:szCs w:val="24"/>
              </w:rPr>
            </w:pPr>
            <w:proofErr w:type="spellStart"/>
            <w:r w:rsidRPr="00075359">
              <w:rPr>
                <w:b/>
                <w:szCs w:val="24"/>
              </w:rPr>
              <w:t>zer</w:t>
            </w:r>
            <w:proofErr w:type="spellEnd"/>
            <w:r w:rsidRPr="00075359">
              <w:rPr>
                <w:b/>
                <w:szCs w:val="24"/>
              </w:rPr>
              <w:t>-</w:t>
            </w:r>
          </w:p>
        </w:tc>
        <w:tc>
          <w:tcPr>
            <w:tcW w:w="2376" w:type="dxa"/>
          </w:tcPr>
          <w:p w14:paraId="4F70D50C" w14:textId="77777777" w:rsidR="003202BF" w:rsidRPr="00075359" w:rsidRDefault="003202BF" w:rsidP="004F050F">
            <w:pPr>
              <w:rPr>
                <w:szCs w:val="24"/>
              </w:rPr>
            </w:pPr>
            <w:r w:rsidRPr="00075359">
              <w:rPr>
                <w:szCs w:val="24"/>
              </w:rPr>
              <w:t>zerstören</w:t>
            </w:r>
          </w:p>
        </w:tc>
      </w:tr>
    </w:tbl>
    <w:p w14:paraId="36CE5F93" w14:textId="77777777" w:rsidR="003202BF" w:rsidRPr="00075359" w:rsidRDefault="003202BF" w:rsidP="003202BF">
      <w:pPr>
        <w:rPr>
          <w:szCs w:val="24"/>
        </w:rPr>
      </w:pPr>
    </w:p>
    <w:p w14:paraId="2635667E" w14:textId="77777777" w:rsidR="003202BF" w:rsidRDefault="003202BF" w:rsidP="003202BF">
      <w:pPr>
        <w:jc w:val="both"/>
      </w:pPr>
      <w:r>
        <w:t xml:space="preserve">Ich </w:t>
      </w:r>
      <w:r w:rsidRPr="00134576">
        <w:rPr>
          <w:b/>
          <w:u w:val="single"/>
          <w:lang w:val="de-AT"/>
        </w:rPr>
        <w:t>besuche</w:t>
      </w:r>
      <w:r>
        <w:t xml:space="preserve"> jeden Freitag meine Tante im Krankenhaus. </w:t>
      </w:r>
    </w:p>
    <w:p w14:paraId="69A9AC50" w14:textId="77777777" w:rsidR="003202BF" w:rsidRPr="005D71C2" w:rsidRDefault="003202BF" w:rsidP="003202BF">
      <w:pPr>
        <w:jc w:val="both"/>
      </w:pPr>
      <w:r>
        <w:t xml:space="preserve">Ich </w:t>
      </w:r>
      <w:r w:rsidRPr="00134576">
        <w:rPr>
          <w:b/>
          <w:u w:val="single"/>
          <w:lang w:val="de-AT"/>
        </w:rPr>
        <w:t>entscheide</w:t>
      </w:r>
      <w:r>
        <w:t xml:space="preserve"> mich für das grüne Kleid. </w:t>
      </w:r>
    </w:p>
    <w:p w14:paraId="2D447046" w14:textId="77777777" w:rsidR="003202BF" w:rsidRDefault="003202BF" w:rsidP="003202BF">
      <w:pPr>
        <w:spacing w:before="0" w:after="200"/>
      </w:pPr>
      <w:r>
        <w:br w:type="page"/>
      </w:r>
    </w:p>
    <w:p w14:paraId="26E72E9D" w14:textId="7B7933E2" w:rsidR="00F56662" w:rsidRPr="0012219C" w:rsidRDefault="00F56662" w:rsidP="00F56662">
      <w:pPr>
        <w:pStyle w:val="berschrift1"/>
      </w:pPr>
      <w:bookmarkStart w:id="4" w:name="_Toc85445357"/>
      <w:r>
        <w:t>Infoblatt</w:t>
      </w:r>
      <w:r w:rsidR="009B2B66">
        <w:t>:</w:t>
      </w:r>
      <w:r>
        <w:t xml:space="preserve"> Das Adjektiv</w:t>
      </w:r>
      <w:bookmarkEnd w:id="4"/>
    </w:p>
    <w:p w14:paraId="39895977" w14:textId="5C54FC72" w:rsidR="00F56662" w:rsidRPr="00544CDE" w:rsidRDefault="00F56662" w:rsidP="00F56662">
      <w:pPr>
        <w:rPr>
          <w:lang w:val="de-AT"/>
        </w:rPr>
      </w:pPr>
      <w:r w:rsidRPr="00544CDE">
        <w:rPr>
          <w:lang w:val="de-AT"/>
        </w:rPr>
        <w:t>Das Adjektiv beschreibt</w:t>
      </w:r>
      <w:r w:rsidR="008F74BF">
        <w:rPr>
          <w:lang w:val="de-AT"/>
        </w:rPr>
        <w:t>,</w:t>
      </w:r>
      <w:r w:rsidRPr="00544CDE">
        <w:rPr>
          <w:lang w:val="de-AT"/>
        </w:rPr>
        <w:t xml:space="preserve"> </w:t>
      </w:r>
      <w:r>
        <w:rPr>
          <w:lang w:val="de-AT"/>
        </w:rPr>
        <w:t xml:space="preserve">wie Substantive sind, </w:t>
      </w:r>
      <w:r w:rsidR="00B26D21">
        <w:rPr>
          <w:lang w:val="de-AT"/>
        </w:rPr>
        <w:t xml:space="preserve">das heißt, </w:t>
      </w:r>
      <w:r>
        <w:rPr>
          <w:lang w:val="de-AT"/>
        </w:rPr>
        <w:t>welche Eigenschaften Lebewesen, Ding</w:t>
      </w:r>
      <w:r w:rsidR="00B26D21">
        <w:rPr>
          <w:lang w:val="de-AT"/>
        </w:rPr>
        <w:t>e</w:t>
      </w:r>
      <w:r>
        <w:rPr>
          <w:lang w:val="de-AT"/>
        </w:rPr>
        <w:t xml:space="preserve"> oder Vorg</w:t>
      </w:r>
      <w:r w:rsidR="00B26D21">
        <w:rPr>
          <w:lang w:val="de-AT"/>
        </w:rPr>
        <w:t>ä</w:t>
      </w:r>
      <w:r>
        <w:rPr>
          <w:lang w:val="de-AT"/>
        </w:rPr>
        <w:t>ng</w:t>
      </w:r>
      <w:r w:rsidR="00B26D21">
        <w:rPr>
          <w:lang w:val="de-AT"/>
        </w:rPr>
        <w:t>e</w:t>
      </w:r>
      <w:r>
        <w:rPr>
          <w:lang w:val="de-AT"/>
        </w:rPr>
        <w:t xml:space="preserve"> ha</w:t>
      </w:r>
      <w:r w:rsidR="00B26D21">
        <w:rPr>
          <w:lang w:val="de-AT"/>
        </w:rPr>
        <w:t>ben</w:t>
      </w:r>
      <w:r>
        <w:rPr>
          <w:lang w:val="de-AT"/>
        </w:rPr>
        <w:t xml:space="preserve">. </w:t>
      </w:r>
      <w:r w:rsidRPr="00544CDE">
        <w:rPr>
          <w:lang w:val="de-AT"/>
        </w:rPr>
        <w:t xml:space="preserve"> </w:t>
      </w:r>
    </w:p>
    <w:p w14:paraId="6539FA1A" w14:textId="77777777" w:rsidR="00F56662" w:rsidRDefault="00F56662" w:rsidP="00F56662">
      <w:pPr>
        <w:rPr>
          <w:lang w:val="de-AT"/>
        </w:rPr>
      </w:pPr>
      <w:r w:rsidRPr="00544CDE">
        <w:rPr>
          <w:lang w:val="de-AT"/>
        </w:rPr>
        <w:t xml:space="preserve">Adjektive schreibt man klein. </w:t>
      </w:r>
    </w:p>
    <w:p w14:paraId="7C3CA968" w14:textId="77777777" w:rsidR="00F56662" w:rsidRDefault="00F56662" w:rsidP="00F56662">
      <w:pPr>
        <w:rPr>
          <w:lang w:val="de-AT"/>
        </w:rPr>
      </w:pPr>
    </w:p>
    <w:p w14:paraId="3E3C058D" w14:textId="77777777" w:rsidR="00F56662" w:rsidRDefault="00F56662" w:rsidP="00F56662">
      <w:pPr>
        <w:rPr>
          <w:lang w:val="de-AT"/>
        </w:rPr>
      </w:pPr>
      <w:r>
        <w:rPr>
          <w:lang w:val="de-AT"/>
        </w:rPr>
        <w:t>Adjektive enden oft auf</w:t>
      </w:r>
    </w:p>
    <w:p w14:paraId="1FADB4FC" w14:textId="77777777" w:rsidR="00F56662" w:rsidRDefault="00F56662" w:rsidP="00F56662">
      <w:pPr>
        <w:rPr>
          <w:lang w:val="de-AT"/>
        </w:rPr>
      </w:pPr>
    </w:p>
    <w:p w14:paraId="6604FB51" w14:textId="77777777" w:rsidR="00F56662" w:rsidRDefault="00F56662" w:rsidP="00F56662">
      <w:pPr>
        <w:rPr>
          <w:lang w:val="de-AT"/>
        </w:rPr>
      </w:pPr>
      <w:r w:rsidRPr="00907FFE">
        <w:rPr>
          <w:noProof/>
          <w:color w:val="993366"/>
          <w:lang w:val="de-AT" w:eastAsia="de-AT"/>
        </w:rPr>
        <mc:AlternateContent>
          <mc:Choice Requires="wps">
            <w:drawing>
              <wp:anchor distT="0" distB="0" distL="114300" distR="114300" simplePos="0" relativeHeight="251691008" behindDoc="0" locked="0" layoutInCell="1" allowOverlap="1" wp14:anchorId="35167B2E" wp14:editId="3A805307">
                <wp:simplePos x="0" y="0"/>
                <wp:positionH relativeFrom="column">
                  <wp:posOffset>1682750</wp:posOffset>
                </wp:positionH>
                <wp:positionV relativeFrom="paragraph">
                  <wp:posOffset>17145</wp:posOffset>
                </wp:positionV>
                <wp:extent cx="2590800" cy="781050"/>
                <wp:effectExtent l="0" t="0" r="19050" b="19050"/>
                <wp:wrapNone/>
                <wp:docPr id="26" name="Diagonal liegende Ecken des Rechtecks abrunden 3"/>
                <wp:cNvGraphicFramePr/>
                <a:graphic xmlns:a="http://schemas.openxmlformats.org/drawingml/2006/main">
                  <a:graphicData uri="http://schemas.microsoft.com/office/word/2010/wordprocessingShape">
                    <wps:wsp>
                      <wps:cNvSpPr/>
                      <wps:spPr>
                        <a:xfrm>
                          <a:off x="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BC93C" w14:textId="77777777" w:rsidR="00F56662" w:rsidRPr="0020231C" w:rsidRDefault="00F56662" w:rsidP="00F56662">
                            <w:pPr>
                              <w:jc w:val="center"/>
                              <w:rPr>
                                <w:i/>
                                <w:color w:val="0D0D0D" w:themeColor="text1" w:themeTint="F2"/>
                                <w:lang w:val="de-AT"/>
                              </w:rPr>
                            </w:pPr>
                            <w:r w:rsidRPr="0020231C">
                              <w:rPr>
                                <w:color w:val="0D0D0D" w:themeColor="text1" w:themeTint="F2"/>
                                <w:lang w:val="de-AT"/>
                              </w:rPr>
                              <w:t>–</w:t>
                            </w:r>
                            <w:proofErr w:type="spellStart"/>
                            <w:r w:rsidRPr="0020231C">
                              <w:rPr>
                                <w:i/>
                                <w:color w:val="0D0D0D" w:themeColor="text1" w:themeTint="F2"/>
                                <w:lang w:val="de-AT"/>
                              </w:rPr>
                              <w:t>ig</w:t>
                            </w:r>
                            <w:proofErr w:type="spellEnd"/>
                            <w:r w:rsidRPr="0020231C">
                              <w:rPr>
                                <w:i/>
                                <w:color w:val="0D0D0D" w:themeColor="text1" w:themeTint="F2"/>
                                <w:lang w:val="de-AT"/>
                              </w:rPr>
                              <w:t>, -sam,</w:t>
                            </w:r>
                          </w:p>
                          <w:p w14:paraId="4713D538" w14:textId="3400053A" w:rsidR="00F56662" w:rsidRPr="00907FFE" w:rsidRDefault="00F56662" w:rsidP="00F56662">
                            <w:pPr>
                              <w:jc w:val="center"/>
                              <w:rPr>
                                <w:color w:val="000000" w:themeColor="text1"/>
                                <w:lang w:val="de-AT"/>
                              </w:rPr>
                            </w:pPr>
                            <w:r w:rsidRPr="0020231C">
                              <w:rPr>
                                <w:i/>
                                <w:color w:val="0D0D0D" w:themeColor="text1" w:themeTint="F2"/>
                                <w:lang w:val="de-AT"/>
                              </w:rPr>
                              <w:t>-bar, -haft, -</w:t>
                            </w:r>
                            <w:proofErr w:type="spellStart"/>
                            <w:r w:rsidRPr="0020231C">
                              <w:rPr>
                                <w:i/>
                                <w:color w:val="0D0D0D" w:themeColor="text1" w:themeTint="F2"/>
                                <w:lang w:val="de-AT"/>
                              </w:rPr>
                              <w:t>isch</w:t>
                            </w:r>
                            <w:proofErr w:type="spellEnd"/>
                            <w:r w:rsidRPr="0020231C">
                              <w:rPr>
                                <w:i/>
                                <w:color w:val="0D0D0D" w:themeColor="text1" w:themeTint="F2"/>
                                <w:lang w:val="de-AT"/>
                              </w:rPr>
                              <w:t>, -</w:t>
                            </w:r>
                            <w:proofErr w:type="spellStart"/>
                            <w:r w:rsidRPr="0020231C">
                              <w:rPr>
                                <w:i/>
                                <w:color w:val="0D0D0D" w:themeColor="text1" w:themeTint="F2"/>
                                <w:lang w:val="de-AT"/>
                              </w:rPr>
                              <w:t>stisch</w:t>
                            </w:r>
                            <w:proofErr w:type="spellEnd"/>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shape w14:anchorId="35167B2E" id="_x0000_s1036" style="position:absolute;margin-left:132.5pt;margin-top:1.35pt;width:204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5908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496BC93C" w14:textId="77777777" w:rsidR="00F56662" w:rsidRPr="0020231C" w:rsidRDefault="00F56662" w:rsidP="00F56662">
                      <w:pPr>
                        <w:jc w:val="center"/>
                        <w:rPr>
                          <w:i/>
                          <w:color w:val="0D0D0D" w:themeColor="text1" w:themeTint="F2"/>
                          <w:lang w:val="de-AT"/>
                        </w:rPr>
                      </w:pPr>
                      <w:r w:rsidRPr="0020231C">
                        <w:rPr>
                          <w:color w:val="0D0D0D" w:themeColor="text1" w:themeTint="F2"/>
                          <w:lang w:val="de-AT"/>
                        </w:rPr>
                        <w:t>–</w:t>
                      </w:r>
                      <w:proofErr w:type="spellStart"/>
                      <w:r w:rsidRPr="0020231C">
                        <w:rPr>
                          <w:i/>
                          <w:color w:val="0D0D0D" w:themeColor="text1" w:themeTint="F2"/>
                          <w:lang w:val="de-AT"/>
                        </w:rPr>
                        <w:t>ig</w:t>
                      </w:r>
                      <w:proofErr w:type="spellEnd"/>
                      <w:r w:rsidRPr="0020231C">
                        <w:rPr>
                          <w:i/>
                          <w:color w:val="0D0D0D" w:themeColor="text1" w:themeTint="F2"/>
                          <w:lang w:val="de-AT"/>
                        </w:rPr>
                        <w:t>, -sam,</w:t>
                      </w:r>
                    </w:p>
                    <w:p w14:paraId="4713D538" w14:textId="3400053A" w:rsidR="00F56662" w:rsidRPr="00907FFE" w:rsidRDefault="00F56662" w:rsidP="00F56662">
                      <w:pPr>
                        <w:jc w:val="center"/>
                        <w:rPr>
                          <w:color w:val="000000" w:themeColor="text1"/>
                          <w:lang w:val="de-AT"/>
                        </w:rPr>
                      </w:pPr>
                      <w:r w:rsidRPr="0020231C">
                        <w:rPr>
                          <w:i/>
                          <w:color w:val="0D0D0D" w:themeColor="text1" w:themeTint="F2"/>
                          <w:lang w:val="de-AT"/>
                        </w:rPr>
                        <w:t>-bar, -haft, -</w:t>
                      </w:r>
                      <w:proofErr w:type="spellStart"/>
                      <w:r w:rsidRPr="0020231C">
                        <w:rPr>
                          <w:i/>
                          <w:color w:val="0D0D0D" w:themeColor="text1" w:themeTint="F2"/>
                          <w:lang w:val="de-AT"/>
                        </w:rPr>
                        <w:t>isch</w:t>
                      </w:r>
                      <w:proofErr w:type="spellEnd"/>
                      <w:r w:rsidRPr="0020231C">
                        <w:rPr>
                          <w:i/>
                          <w:color w:val="0D0D0D" w:themeColor="text1" w:themeTint="F2"/>
                          <w:lang w:val="de-AT"/>
                        </w:rPr>
                        <w:t>, -</w:t>
                      </w:r>
                      <w:proofErr w:type="spellStart"/>
                      <w:r w:rsidRPr="0020231C">
                        <w:rPr>
                          <w:i/>
                          <w:color w:val="0D0D0D" w:themeColor="text1" w:themeTint="F2"/>
                          <w:lang w:val="de-AT"/>
                        </w:rPr>
                        <w:t>stisch</w:t>
                      </w:r>
                      <w:proofErr w:type="spellEnd"/>
                    </w:p>
                  </w:txbxContent>
                </v:textbox>
              </v:shape>
            </w:pict>
          </mc:Fallback>
        </mc:AlternateContent>
      </w:r>
    </w:p>
    <w:p w14:paraId="682A2F1C" w14:textId="77777777" w:rsidR="00F56662" w:rsidRPr="00544CDE" w:rsidRDefault="00F56662" w:rsidP="00F56662">
      <w:pPr>
        <w:rPr>
          <w:i/>
          <w:lang w:val="de-AT"/>
        </w:rPr>
      </w:pPr>
    </w:p>
    <w:p w14:paraId="355E3976" w14:textId="77777777" w:rsidR="00F56662" w:rsidRDefault="00F56662" w:rsidP="00F56662">
      <w:pPr>
        <w:rPr>
          <w:lang w:val="de-AT"/>
        </w:rPr>
      </w:pPr>
    </w:p>
    <w:p w14:paraId="7ACF3A1B" w14:textId="77777777" w:rsidR="00F56662" w:rsidRDefault="00F56662" w:rsidP="00F56662">
      <w:pPr>
        <w:rPr>
          <w:lang w:val="de-AT"/>
        </w:rPr>
      </w:pPr>
    </w:p>
    <w:p w14:paraId="7AF520A1" w14:textId="77777777" w:rsidR="00F56662" w:rsidRDefault="00F56662" w:rsidP="00F56662">
      <w:pPr>
        <w:rPr>
          <w:lang w:val="de-AT"/>
        </w:rPr>
      </w:pPr>
    </w:p>
    <w:p w14:paraId="28F1C663" w14:textId="7FD54DBF" w:rsidR="00F56662" w:rsidRPr="00544CDE" w:rsidRDefault="00F56662" w:rsidP="00F56662">
      <w:pPr>
        <w:rPr>
          <w:lang w:val="de-AT"/>
        </w:rPr>
      </w:pPr>
      <w:r>
        <w:rPr>
          <w:lang w:val="de-AT"/>
        </w:rPr>
        <w:t>Wenn Adjektive vor einem Substantiv stehen</w:t>
      </w:r>
      <w:r w:rsidR="008F74BF">
        <w:rPr>
          <w:lang w:val="de-AT"/>
        </w:rPr>
        <w:t>,</w:t>
      </w:r>
      <w:r>
        <w:rPr>
          <w:lang w:val="de-AT"/>
        </w:rPr>
        <w:t xml:space="preserve"> werden sie dekliniert: </w:t>
      </w:r>
    </w:p>
    <w:tbl>
      <w:tblPr>
        <w:tblW w:w="0" w:type="auto"/>
        <w:tblLook w:val="04A0" w:firstRow="1" w:lastRow="0" w:firstColumn="1" w:lastColumn="0" w:noHBand="0" w:noVBand="1"/>
      </w:tblPr>
      <w:tblGrid>
        <w:gridCol w:w="8492"/>
      </w:tblGrid>
      <w:tr w:rsidR="00F56662" w:rsidRPr="00544CDE" w14:paraId="6CE0D468" w14:textId="77777777" w:rsidTr="004F050F">
        <w:trPr>
          <w:trHeight w:val="298"/>
        </w:trPr>
        <w:tc>
          <w:tcPr>
            <w:tcW w:w="8492" w:type="dxa"/>
          </w:tcPr>
          <w:p w14:paraId="5E548E38" w14:textId="77777777" w:rsidR="00F56662" w:rsidRPr="00544CDE" w:rsidRDefault="00F56662" w:rsidP="004F050F">
            <w:pPr>
              <w:rPr>
                <w:lang w:val="de-AT"/>
              </w:rPr>
            </w:pPr>
            <w:r>
              <w:rPr>
                <w:lang w:val="de-AT"/>
              </w:rPr>
              <w:t>Die Frau hat einen schön</w:t>
            </w:r>
            <w:r w:rsidRPr="006104C4">
              <w:rPr>
                <w:u w:val="single"/>
                <w:lang w:val="de-AT"/>
              </w:rPr>
              <w:t>en</w:t>
            </w:r>
            <w:r>
              <w:rPr>
                <w:lang w:val="de-AT"/>
              </w:rPr>
              <w:t xml:space="preserve"> Namen.</w:t>
            </w:r>
            <w:r w:rsidRPr="00544CDE">
              <w:rPr>
                <w:lang w:val="de-AT"/>
              </w:rPr>
              <w:t xml:space="preserve"> </w:t>
            </w:r>
          </w:p>
        </w:tc>
      </w:tr>
      <w:tr w:rsidR="00F56662" w:rsidRPr="00544CDE" w14:paraId="53E61686" w14:textId="77777777" w:rsidTr="004F050F">
        <w:trPr>
          <w:trHeight w:val="508"/>
        </w:trPr>
        <w:tc>
          <w:tcPr>
            <w:tcW w:w="8492" w:type="dxa"/>
          </w:tcPr>
          <w:p w14:paraId="0841805D" w14:textId="77777777" w:rsidR="00F56662" w:rsidRPr="00544CDE" w:rsidRDefault="00F56662" w:rsidP="004F050F">
            <w:pPr>
              <w:rPr>
                <w:lang w:val="de-AT"/>
              </w:rPr>
            </w:pPr>
            <w:r>
              <w:rPr>
                <w:lang w:val="de-AT"/>
              </w:rPr>
              <w:t>Der Baum hat einen dick</w:t>
            </w:r>
            <w:r w:rsidRPr="006104C4">
              <w:rPr>
                <w:u w:val="single"/>
                <w:lang w:val="de-AT"/>
              </w:rPr>
              <w:t>en</w:t>
            </w:r>
            <w:r>
              <w:rPr>
                <w:lang w:val="de-AT"/>
              </w:rPr>
              <w:t>, hoh</w:t>
            </w:r>
            <w:r w:rsidRPr="006104C4">
              <w:rPr>
                <w:u w:val="single"/>
                <w:lang w:val="de-AT"/>
              </w:rPr>
              <w:t>en</w:t>
            </w:r>
            <w:r>
              <w:rPr>
                <w:lang w:val="de-AT"/>
              </w:rPr>
              <w:t xml:space="preserve"> Stamm. </w:t>
            </w:r>
          </w:p>
        </w:tc>
      </w:tr>
    </w:tbl>
    <w:p w14:paraId="3CFAE8FF" w14:textId="77777777" w:rsidR="00F56662" w:rsidRPr="00544CDE" w:rsidRDefault="00F56662" w:rsidP="00F56662">
      <w:pPr>
        <w:rPr>
          <w:lang w:val="de-AT"/>
        </w:rPr>
      </w:pPr>
    </w:p>
    <w:p w14:paraId="00C96212" w14:textId="15F10870" w:rsidR="00F56662" w:rsidRPr="00544CDE" w:rsidRDefault="00F56662" w:rsidP="00C711CA">
      <w:pPr>
        <w:pStyle w:val="berschrift3"/>
        <w:rPr>
          <w:lang w:val="de-AT"/>
        </w:rPr>
      </w:pPr>
      <w:r w:rsidRPr="00907FFE">
        <w:rPr>
          <w:noProof/>
          <w:lang w:val="de-AT" w:eastAsia="de-AT"/>
        </w:rPr>
        <mc:AlternateContent>
          <mc:Choice Requires="wps">
            <w:drawing>
              <wp:anchor distT="0" distB="0" distL="114300" distR="114300" simplePos="0" relativeHeight="251698176" behindDoc="0" locked="0" layoutInCell="1" allowOverlap="1" wp14:anchorId="67FDF9AC" wp14:editId="15603C4A">
                <wp:simplePos x="0" y="0"/>
                <wp:positionH relativeFrom="margin">
                  <wp:posOffset>-49530</wp:posOffset>
                </wp:positionH>
                <wp:positionV relativeFrom="paragraph">
                  <wp:posOffset>609600</wp:posOffset>
                </wp:positionV>
                <wp:extent cx="6102350" cy="1854200"/>
                <wp:effectExtent l="0" t="0" r="12700" b="12700"/>
                <wp:wrapNone/>
                <wp:docPr id="240" name="Diagonal liegende Ecken des Rechtecks abrunden 3"/>
                <wp:cNvGraphicFramePr/>
                <a:graphic xmlns:a="http://schemas.openxmlformats.org/drawingml/2006/main">
                  <a:graphicData uri="http://schemas.microsoft.com/office/word/2010/wordprocessingShape">
                    <wps:wsp>
                      <wps:cNvSpPr/>
                      <wps:spPr>
                        <a:xfrm>
                          <a:off x="0" y="0"/>
                          <a:ext cx="6102350" cy="185420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32CAD"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F9AC" id="_x0000_s1037" style="position:absolute;margin-left:-3.9pt;margin-top:48pt;width:480.5pt;height:14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02350,185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" adj="-11796480,,5400" path="m457376,l6102350,r,l6102350,1396824v,252602,-204774,457376,-457376,457376l,1854200r,l,457376c,204774,204774,,457376,xe" filled="f" strokecolor="#936" strokeweight="2pt">
                <v:stroke joinstyle="miter"/>
                <v:formulas/>
                <v:path arrowok="t" o:connecttype="custom" o:connectlocs="457376,0;6102350,0;6102350,0;6102350,1396824;5644974,1854200;0,1854200;0,1854200;0,457376;457376,0" o:connectangles="0,0,0,0,0,0,0,0,0" textboxrect="0,0,6102350,1854200"/>
                <v:textbox inset="1mm,0,0,0">
                  <w:txbxContent>
                    <w:p w14:paraId="75B32CAD" w14:textId="77777777" w:rsidR="00F56662" w:rsidRPr="00907FFE" w:rsidRDefault="00F56662" w:rsidP="00F56662">
                      <w:pPr>
                        <w:jc w:val="both"/>
                        <w:rPr>
                          <w:color w:val="000000" w:themeColor="text1"/>
                          <w:lang w:val="de-AT"/>
                        </w:rPr>
                      </w:pPr>
                    </w:p>
                  </w:txbxContent>
                </v:textbox>
                <w10:wrap anchorx="margin"/>
              </v:shape>
            </w:pict>
          </mc:Fallback>
        </mc:AlternateContent>
      </w:r>
      <w:r w:rsidRPr="00544CDE">
        <w:rPr>
          <w:lang w:val="de-AT"/>
        </w:rPr>
        <w:t xml:space="preserve">Die </w:t>
      </w:r>
      <w:r>
        <w:rPr>
          <w:lang w:val="de-AT"/>
        </w:rPr>
        <w:t>Komparation (Steigerung)</w:t>
      </w:r>
      <w:r w:rsidRPr="00544CDE">
        <w:rPr>
          <w:lang w:val="de-AT"/>
        </w:rPr>
        <w:t xml:space="preserve"> des Adjektivs</w:t>
      </w:r>
    </w:p>
    <w:p w14:paraId="48C40170" w14:textId="77777777" w:rsidR="00F56662" w:rsidRPr="00544CDE" w:rsidRDefault="00F56662" w:rsidP="00F56662">
      <w:pPr>
        <w:rPr>
          <w:lang w:val="de-AT"/>
        </w:rPr>
      </w:pPr>
    </w:p>
    <w:p w14:paraId="227808AC" w14:textId="4BAE718A" w:rsidR="00F56662" w:rsidRDefault="00F56662" w:rsidP="008F74BF">
      <w:pPr>
        <w:ind w:firstLine="709"/>
        <w:rPr>
          <w:lang w:val="de-AT"/>
        </w:rPr>
      </w:pPr>
      <w:r>
        <w:rPr>
          <w:lang w:val="de-AT"/>
        </w:rPr>
        <w:t xml:space="preserve">Um Dinge zu vergleichen, nutzt man die Steigerungsformen des Adjektivs. </w:t>
      </w:r>
    </w:p>
    <w:p w14:paraId="71F16B66" w14:textId="77777777" w:rsidR="00F56662" w:rsidRDefault="00F56662" w:rsidP="00F56662">
      <w:pPr>
        <w:rPr>
          <w:lang w:val="de-AT"/>
        </w:rPr>
      </w:pPr>
      <w:r>
        <w:rPr>
          <w:noProof/>
          <w:lang w:val="de-AT"/>
        </w:rPr>
        <mc:AlternateContent>
          <mc:Choice Requires="wpg">
            <w:drawing>
              <wp:anchor distT="0" distB="0" distL="114300" distR="114300" simplePos="0" relativeHeight="251696128" behindDoc="0" locked="0" layoutInCell="1" allowOverlap="1" wp14:anchorId="27F59F94" wp14:editId="14F7A931">
                <wp:simplePos x="0" y="0"/>
                <wp:positionH relativeFrom="column">
                  <wp:posOffset>4954270</wp:posOffset>
                </wp:positionH>
                <wp:positionV relativeFrom="paragraph">
                  <wp:posOffset>233045</wp:posOffset>
                </wp:positionV>
                <wp:extent cx="349250" cy="605790"/>
                <wp:effectExtent l="57150" t="0" r="69850" b="60960"/>
                <wp:wrapNone/>
                <wp:docPr id="226" name="Gruppieren 226"/>
                <wp:cNvGraphicFramePr/>
                <a:graphic xmlns:a="http://schemas.openxmlformats.org/drawingml/2006/main">
                  <a:graphicData uri="http://schemas.microsoft.com/office/word/2010/wordprocessingGroup">
                    <wpg:wgp>
                      <wpg:cNvGrpSpPr/>
                      <wpg:grpSpPr>
                        <a:xfrm>
                          <a:off x="0" y="0"/>
                          <a:ext cx="349250" cy="605790"/>
                          <a:chOff x="0" y="0"/>
                          <a:chExt cx="428900" cy="733420"/>
                        </a:xfrm>
                      </wpg:grpSpPr>
                      <w14:contentPart bwMode="auto" r:id="rId10">
                        <w14:nvContentPartPr>
                          <w14:cNvPr id="228" name="Freihand 228"/>
                          <w14:cNvContentPartPr/>
                        </w14:nvContentPartPr>
                        <w14:xfrm>
                          <a:off x="0" y="203200"/>
                          <a:ext cx="428900" cy="530220"/>
                        </w14:xfrm>
                      </w14:contentPart>
                      <wps:wsp>
                        <wps:cNvPr id="229" name="Ellipse 229"/>
                        <wps:cNvSpPr/>
                        <wps:spPr>
                          <a:xfrm>
                            <a:off x="88900" y="0"/>
                            <a:ext cx="298450" cy="241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28274" id="Gruppieren 226" o:spid="_x0000_s1026" style="position:absolute;margin-left:390.1pt;margin-top:18.35pt;width:27.5pt;height:47.7pt;z-index:251696128;mso-width-relative:margin;mso-height-relative:margin" coordsize="4289,733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28" o:spid="_x0000_s1027" type="#_x0000_t75" style="position:absolute;left:-233;top:1802;width:4751;height:5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">
                  <v:imagedata r:id="rId11" o:title=""/>
                </v:shape>
                <v:oval id="Ellipse 229" o:spid="_x0000_s1028" style="position:absolute;left:889;width:298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" fillcolor="white [3201]" strokecolor="black [3200]" strokeweight="2pt"/>
              </v:group>
            </w:pict>
          </mc:Fallback>
        </mc:AlternateContent>
      </w:r>
      <w:r>
        <w:rPr>
          <w:noProof/>
          <w:lang w:val="de-AT"/>
        </w:rPr>
        <mc:AlternateContent>
          <mc:Choice Requires="wpg">
            <w:drawing>
              <wp:anchor distT="0" distB="0" distL="114300" distR="114300" simplePos="0" relativeHeight="251697152" behindDoc="0" locked="0" layoutInCell="1" allowOverlap="1" wp14:anchorId="7C2267A8" wp14:editId="4EEF9456">
                <wp:simplePos x="0" y="0"/>
                <wp:positionH relativeFrom="column">
                  <wp:posOffset>5424170</wp:posOffset>
                </wp:positionH>
                <wp:positionV relativeFrom="paragraph">
                  <wp:posOffset>86995</wp:posOffset>
                </wp:positionV>
                <wp:extent cx="381000" cy="745490"/>
                <wp:effectExtent l="57150" t="0" r="57150" b="73660"/>
                <wp:wrapNone/>
                <wp:docPr id="230" name="Gruppieren 230"/>
                <wp:cNvGraphicFramePr/>
                <a:graphic xmlns:a="http://schemas.openxmlformats.org/drawingml/2006/main">
                  <a:graphicData uri="http://schemas.microsoft.com/office/word/2010/wordprocessingGroup">
                    <wpg:wgp>
                      <wpg:cNvGrpSpPr/>
                      <wpg:grpSpPr>
                        <a:xfrm>
                          <a:off x="0" y="0"/>
                          <a:ext cx="381000" cy="745490"/>
                          <a:chOff x="0" y="0"/>
                          <a:chExt cx="428900" cy="733420"/>
                        </a:xfrm>
                      </wpg:grpSpPr>
                      <w14:contentPart bwMode="auto" r:id="rId12">
                        <w14:nvContentPartPr>
                          <w14:cNvPr id="231" name="Freihand 231"/>
                          <w14:cNvContentPartPr/>
                        </w14:nvContentPartPr>
                        <w14:xfrm>
                          <a:off x="0" y="203200"/>
                          <a:ext cx="428900" cy="530220"/>
                        </w14:xfrm>
                      </w14:contentPart>
                      <wps:wsp>
                        <wps:cNvPr id="237" name="Ellipse 237"/>
                        <wps:cNvSpPr/>
                        <wps:spPr>
                          <a:xfrm>
                            <a:off x="88900" y="0"/>
                            <a:ext cx="298450" cy="241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1CA9B" id="Gruppieren 230" o:spid="_x0000_s1026" style="position:absolute;margin-left:427.1pt;margin-top:6.85pt;width:30pt;height:58.7pt;z-index:251697152;mso-width-relative:margin;mso-height-relative:margin" coordsize="4289,733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">
                <v:shape id="Freihand 231" o:spid="_x0000_s1027" type="#_x0000_t75" style="position:absolute;left:-214;top:1845;width:4713;height:5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">
                  <v:imagedata r:id="rId13" o:title=""/>
                </v:shape>
                <v:oval id="Ellipse 237" o:spid="_x0000_s1028" style="position:absolute;left:889;width:298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" fillcolor="white [3201]" strokecolor="black [3200]" strokeweight="2pt"/>
              </v:group>
            </w:pict>
          </mc:Fallback>
        </mc:AlternateContent>
      </w:r>
    </w:p>
    <w:p w14:paraId="55B21BBE" w14:textId="77777777" w:rsidR="00F56662" w:rsidRDefault="00F56662" w:rsidP="00F56662">
      <w:pPr>
        <w:jc w:val="center"/>
        <w:rPr>
          <w:lang w:val="de-AT"/>
        </w:rPr>
      </w:pPr>
      <w:r>
        <w:rPr>
          <w:noProof/>
          <w:lang w:val="de-AT"/>
        </w:rPr>
        <mc:AlternateContent>
          <mc:Choice Requires="wpg">
            <w:drawing>
              <wp:anchor distT="0" distB="0" distL="114300" distR="114300" simplePos="0" relativeHeight="251695104" behindDoc="0" locked="0" layoutInCell="1" allowOverlap="1" wp14:anchorId="581A8E44" wp14:editId="0DD0BD8B">
                <wp:simplePos x="0" y="0"/>
                <wp:positionH relativeFrom="column">
                  <wp:posOffset>4598671</wp:posOffset>
                </wp:positionH>
                <wp:positionV relativeFrom="paragraph">
                  <wp:posOffset>146050</wp:posOffset>
                </wp:positionV>
                <wp:extent cx="222250" cy="389890"/>
                <wp:effectExtent l="57150" t="0" r="63500" b="67310"/>
                <wp:wrapNone/>
                <wp:docPr id="224" name="Gruppieren 224"/>
                <wp:cNvGraphicFramePr/>
                <a:graphic xmlns:a="http://schemas.openxmlformats.org/drawingml/2006/main">
                  <a:graphicData uri="http://schemas.microsoft.com/office/word/2010/wordprocessingGroup">
                    <wpg:wgp>
                      <wpg:cNvGrpSpPr/>
                      <wpg:grpSpPr>
                        <a:xfrm>
                          <a:off x="0" y="0"/>
                          <a:ext cx="222250" cy="389890"/>
                          <a:chOff x="0" y="0"/>
                          <a:chExt cx="428900" cy="733420"/>
                        </a:xfrm>
                      </wpg:grpSpPr>
                      <w14:contentPart bwMode="auto" r:id="rId14">
                        <w14:nvContentPartPr>
                          <w14:cNvPr id="30" name="Freihand 30"/>
                          <w14:cNvContentPartPr/>
                        </w14:nvContentPartPr>
                        <w14:xfrm>
                          <a:off x="0" y="203200"/>
                          <a:ext cx="428900" cy="530220"/>
                        </w14:xfrm>
                      </w14:contentPart>
                      <wps:wsp>
                        <wps:cNvPr id="31" name="Ellipse 31"/>
                        <wps:cNvSpPr/>
                        <wps:spPr>
                          <a:xfrm>
                            <a:off x="88900" y="0"/>
                            <a:ext cx="298450" cy="241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26C59" id="Gruppieren 224" o:spid="_x0000_s1026" style="position:absolute;margin-left:362.1pt;margin-top:11.5pt;width:17.5pt;height:30.7pt;z-index:251695104;mso-width-relative:margin;mso-height-relative:margin" coordsize="4289,733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">
                <v:shape id="Freihand 30" o:spid="_x0000_s1027" type="#_x0000_t75" style="position:absolute;left:-366;top:1675;width:5014;height: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">
                  <v:imagedata r:id="rId15" o:title=""/>
                </v:shape>
                <v:oval id="Ellipse 31" o:spid="_x0000_s1028" style="position:absolute;left:889;width:298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" fillcolor="white [3201]" strokecolor="black [3200]" strokeweight="2pt"/>
              </v:group>
            </w:pict>
          </mc:Fallback>
        </mc:AlternateContent>
      </w:r>
      <w:r>
        <w:rPr>
          <w:lang w:val="de-AT"/>
        </w:rPr>
        <w:t>groß – größer – am größten</w:t>
      </w:r>
    </w:p>
    <w:p w14:paraId="2CDF333F" w14:textId="77777777" w:rsidR="00F56662" w:rsidRDefault="00F56662" w:rsidP="008F74BF">
      <w:pPr>
        <w:rPr>
          <w:lang w:val="de-AT"/>
        </w:rPr>
      </w:pPr>
    </w:p>
    <w:p w14:paraId="09BDCEF5" w14:textId="28A68013" w:rsidR="00F56662" w:rsidRPr="00544CDE" w:rsidRDefault="00F56662" w:rsidP="008F74BF">
      <w:pPr>
        <w:jc w:val="center"/>
        <w:rPr>
          <w:lang w:val="de-AT"/>
        </w:rPr>
      </w:pPr>
      <w:r>
        <w:rPr>
          <w:lang w:val="de-AT"/>
        </w:rPr>
        <w:t xml:space="preserve">Sandra ist groß, Michi </w:t>
      </w:r>
      <w:r w:rsidR="008F74BF">
        <w:rPr>
          <w:lang w:val="de-AT"/>
        </w:rPr>
        <w:t xml:space="preserve">ist </w:t>
      </w:r>
      <w:r>
        <w:rPr>
          <w:lang w:val="de-AT"/>
        </w:rPr>
        <w:t>größer und Pauline ist am größten.</w:t>
      </w:r>
    </w:p>
    <w:p w14:paraId="51B94307" w14:textId="77777777" w:rsidR="00F56662" w:rsidRPr="00544CDE" w:rsidRDefault="00F56662" w:rsidP="00F56662">
      <w:pPr>
        <w:rPr>
          <w:lang w:val="de-AT"/>
        </w:rPr>
      </w:pPr>
    </w:p>
    <w:p w14:paraId="4B4D3BF5" w14:textId="77777777" w:rsidR="00F56662" w:rsidRDefault="00F56662" w:rsidP="00F56662">
      <w:pPr>
        <w:jc w:val="center"/>
        <w:rPr>
          <w:lang w:val="de-AT"/>
        </w:rPr>
      </w:pPr>
    </w:p>
    <w:p w14:paraId="6D020CBA" w14:textId="77777777" w:rsidR="00F56662" w:rsidRDefault="00F56662" w:rsidP="00F56662">
      <w:pPr>
        <w:jc w:val="center"/>
        <w:rPr>
          <w:lang w:val="de-AT"/>
        </w:rPr>
      </w:pPr>
    </w:p>
    <w:p w14:paraId="02AF3CE7" w14:textId="77777777" w:rsidR="00F56662" w:rsidRDefault="00F56662" w:rsidP="00F56662">
      <w:pPr>
        <w:jc w:val="center"/>
        <w:rPr>
          <w:lang w:val="de-AT"/>
        </w:rPr>
      </w:pPr>
    </w:p>
    <w:p w14:paraId="17C00AD0" w14:textId="77777777" w:rsidR="00F56662" w:rsidRDefault="00F56662" w:rsidP="00F56662">
      <w:pPr>
        <w:jc w:val="center"/>
        <w:rPr>
          <w:lang w:val="de-AT"/>
        </w:rPr>
      </w:pPr>
      <w:r>
        <w:rPr>
          <w:lang w:val="de-AT"/>
        </w:rPr>
        <w:t>Die drei Formen heißen:</w:t>
      </w:r>
    </w:p>
    <w:p w14:paraId="3D6B9D70" w14:textId="77777777" w:rsidR="00F56662" w:rsidRPr="00544CDE" w:rsidRDefault="00F56662" w:rsidP="00F56662">
      <w:pPr>
        <w:jc w:val="center"/>
        <w:rPr>
          <w:lang w:val="de-AT"/>
        </w:rPr>
      </w:pPr>
      <w:r>
        <w:rPr>
          <w:lang w:val="de-AT"/>
        </w:rPr>
        <w:t>Positiv (groß) – Komparativ (größer) – Superlativ (am größten)</w:t>
      </w:r>
    </w:p>
    <w:p w14:paraId="48054B47" w14:textId="77777777" w:rsidR="009B2B66" w:rsidRDefault="009B2B66">
      <w:pPr>
        <w:spacing w:before="0" w:after="200"/>
        <w:rPr>
          <w:b/>
          <w:bCs/>
          <w:color w:val="993366"/>
          <w:lang w:val="de-AT"/>
        </w:rPr>
      </w:pPr>
      <w:r>
        <w:rPr>
          <w:b/>
          <w:bCs/>
          <w:color w:val="993366"/>
          <w:lang w:val="de-AT"/>
        </w:rPr>
        <w:br w:type="page"/>
      </w:r>
    </w:p>
    <w:p w14:paraId="2BA87C96" w14:textId="002C8C0C" w:rsidR="00F56662" w:rsidRPr="009B2B66" w:rsidRDefault="00F56662" w:rsidP="009B2B66">
      <w:pPr>
        <w:rPr>
          <w:b/>
          <w:bCs/>
          <w:color w:val="993366"/>
          <w:lang w:val="de-AT"/>
        </w:rPr>
      </w:pPr>
      <w:r w:rsidRPr="009B2B66">
        <w:rPr>
          <w:b/>
          <w:bCs/>
          <w:color w:val="993366"/>
          <w:lang w:val="de-AT"/>
        </w:rPr>
        <w:t>Vergleiche</w:t>
      </w:r>
    </w:p>
    <w:p w14:paraId="79C04A13" w14:textId="631540AD" w:rsidR="00F56662" w:rsidRDefault="00F56662" w:rsidP="008F74BF">
      <w:pPr>
        <w:spacing w:after="240"/>
        <w:rPr>
          <w:lang w:val="de-AT"/>
        </w:rPr>
      </w:pPr>
      <w:r>
        <w:rPr>
          <w:lang w:val="de-AT"/>
        </w:rPr>
        <w:t xml:space="preserve">Wenn wir zwei Dinge vergleichen, können sie entweder gleich </w:t>
      </w:r>
      <w:r w:rsidR="008F74BF">
        <w:rPr>
          <w:lang w:val="de-AT"/>
        </w:rPr>
        <w:t xml:space="preserve">oder ungleich </w:t>
      </w:r>
      <w:r>
        <w:rPr>
          <w:lang w:val="de-AT"/>
        </w:rPr>
        <w:t>sein</w:t>
      </w:r>
      <w:r w:rsidR="008F74BF">
        <w:rPr>
          <w:lang w:val="de-AT"/>
        </w:rPr>
        <w:t>.</w:t>
      </w:r>
    </w:p>
    <w:p w14:paraId="4BCE6852" w14:textId="77777777" w:rsidR="008F74BF" w:rsidRPr="008F74BF" w:rsidRDefault="008F74BF" w:rsidP="008F74BF">
      <w:pPr>
        <w:spacing w:after="120"/>
        <w:rPr>
          <w:u w:val="single"/>
          <w:lang w:val="de-AT"/>
        </w:rPr>
      </w:pPr>
      <w:r w:rsidRPr="008F74BF">
        <w:rPr>
          <w:u w:val="single"/>
          <w:lang w:val="de-AT"/>
        </w:rPr>
        <w:t>Beispiele für gleiche Dinge:</w:t>
      </w:r>
    </w:p>
    <w:p w14:paraId="0DB9172A" w14:textId="710AF10D" w:rsidR="00F56662" w:rsidRDefault="00F56662" w:rsidP="00F56662">
      <w:pPr>
        <w:rPr>
          <w:lang w:val="de-AT"/>
        </w:rPr>
      </w:pPr>
      <w:r>
        <w:rPr>
          <w:lang w:val="de-AT"/>
        </w:rPr>
        <w:t xml:space="preserve">Mein Bild ist </w:t>
      </w:r>
      <w:r w:rsidRPr="00134576">
        <w:rPr>
          <w:b/>
          <w:u w:val="single"/>
          <w:lang w:val="de-AT"/>
        </w:rPr>
        <w:t>genauso</w:t>
      </w:r>
      <w:r>
        <w:rPr>
          <w:lang w:val="de-AT"/>
        </w:rPr>
        <w:t xml:space="preserve"> schön </w:t>
      </w:r>
      <w:r w:rsidRPr="00134576">
        <w:rPr>
          <w:b/>
          <w:u w:val="single"/>
          <w:lang w:val="de-AT"/>
        </w:rPr>
        <w:t>wie</w:t>
      </w:r>
      <w:r>
        <w:rPr>
          <w:lang w:val="de-AT"/>
        </w:rPr>
        <w:t xml:space="preserve"> dein Bild.</w:t>
      </w:r>
    </w:p>
    <w:p w14:paraId="10BA58EA" w14:textId="77777777" w:rsidR="00F56662" w:rsidRDefault="00F56662" w:rsidP="00F56662">
      <w:pPr>
        <w:rPr>
          <w:lang w:val="de-AT"/>
        </w:rPr>
      </w:pPr>
      <w:r>
        <w:rPr>
          <w:lang w:val="de-AT"/>
        </w:rPr>
        <w:t xml:space="preserve">Mein Bild ist </w:t>
      </w:r>
      <w:r w:rsidRPr="00134576">
        <w:rPr>
          <w:b/>
          <w:u w:val="single"/>
          <w:lang w:val="de-AT"/>
        </w:rPr>
        <w:t>gleich</w:t>
      </w:r>
      <w:r>
        <w:rPr>
          <w:lang w:val="de-AT"/>
        </w:rPr>
        <w:t xml:space="preserve"> schön </w:t>
      </w:r>
      <w:r w:rsidRPr="00134576">
        <w:rPr>
          <w:b/>
          <w:u w:val="single"/>
          <w:lang w:val="de-AT"/>
        </w:rPr>
        <w:t>wie</w:t>
      </w:r>
      <w:r>
        <w:rPr>
          <w:lang w:val="de-AT"/>
        </w:rPr>
        <w:t xml:space="preserve"> dein Bild.</w:t>
      </w:r>
    </w:p>
    <w:p w14:paraId="57F1B464" w14:textId="77777777" w:rsidR="00F56662" w:rsidRDefault="00F56662" w:rsidP="00F56662">
      <w:pPr>
        <w:rPr>
          <w:lang w:val="de-AT"/>
        </w:rPr>
      </w:pPr>
    </w:p>
    <w:p w14:paraId="61986A0A" w14:textId="77777777" w:rsidR="00F56662" w:rsidRPr="00544CDE" w:rsidRDefault="00F56662" w:rsidP="008F74BF">
      <w:pPr>
        <w:spacing w:after="240"/>
        <w:rPr>
          <w:lang w:val="de-AT"/>
        </w:rPr>
      </w:pPr>
      <w:r w:rsidRPr="00544CDE">
        <w:rPr>
          <w:lang w:val="de-AT"/>
        </w:rPr>
        <w:t xml:space="preserve">Um </w:t>
      </w:r>
      <w:r>
        <w:rPr>
          <w:lang w:val="de-AT"/>
        </w:rPr>
        <w:t>ungleiche Dinge zu vergleichen, benötigen wir den Komparativ und das W</w:t>
      </w:r>
      <w:r w:rsidRPr="00544CDE">
        <w:rPr>
          <w:lang w:val="de-AT"/>
        </w:rPr>
        <w:t xml:space="preserve">ort </w:t>
      </w:r>
      <w:r w:rsidRPr="008F74BF">
        <w:rPr>
          <w:lang w:val="de-AT"/>
        </w:rPr>
        <w:t>als</w:t>
      </w:r>
      <w:r w:rsidRPr="00544CDE">
        <w:rPr>
          <w:lang w:val="de-AT"/>
        </w:rPr>
        <w:t xml:space="preserve">. </w:t>
      </w:r>
    </w:p>
    <w:p w14:paraId="27E9E873" w14:textId="77777777" w:rsidR="008F74BF" w:rsidRPr="008F74BF" w:rsidRDefault="008F74BF" w:rsidP="008F74BF">
      <w:pPr>
        <w:spacing w:after="120"/>
        <w:rPr>
          <w:u w:val="single"/>
          <w:lang w:val="de-AT"/>
        </w:rPr>
      </w:pPr>
      <w:r w:rsidRPr="008F74BF">
        <w:rPr>
          <w:u w:val="single"/>
          <w:lang w:val="de-AT"/>
        </w:rPr>
        <w:t>Beispiele für ungleiche Dinge:</w:t>
      </w:r>
    </w:p>
    <w:p w14:paraId="2F28F433" w14:textId="23DADD10" w:rsidR="00F56662" w:rsidRDefault="00F56662" w:rsidP="00F56662">
      <w:pPr>
        <w:rPr>
          <w:i/>
          <w:lang w:val="de-AT"/>
        </w:rPr>
      </w:pPr>
      <w:r w:rsidRPr="00544CDE">
        <w:rPr>
          <w:i/>
          <w:lang w:val="de-AT"/>
        </w:rPr>
        <w:t xml:space="preserve">Mein </w:t>
      </w:r>
      <w:r>
        <w:rPr>
          <w:i/>
          <w:lang w:val="de-AT"/>
        </w:rPr>
        <w:t>Bild</w:t>
      </w:r>
      <w:r w:rsidRPr="00544CDE">
        <w:rPr>
          <w:i/>
          <w:lang w:val="de-AT"/>
        </w:rPr>
        <w:t xml:space="preserve"> ist </w:t>
      </w:r>
      <w:r w:rsidRPr="00134576">
        <w:rPr>
          <w:b/>
          <w:i/>
          <w:u w:val="single"/>
          <w:lang w:val="de-AT"/>
        </w:rPr>
        <w:t>schöner</w:t>
      </w:r>
      <w:r w:rsidRPr="00544CDE">
        <w:rPr>
          <w:i/>
          <w:lang w:val="de-AT"/>
        </w:rPr>
        <w:t xml:space="preserve"> </w:t>
      </w:r>
      <w:r w:rsidRPr="00134576">
        <w:rPr>
          <w:b/>
          <w:i/>
          <w:u w:val="single"/>
          <w:lang w:val="de-AT"/>
        </w:rPr>
        <w:t>als</w:t>
      </w:r>
      <w:r w:rsidRPr="00544CDE">
        <w:rPr>
          <w:i/>
          <w:lang w:val="de-AT"/>
        </w:rPr>
        <w:t xml:space="preserve"> dei</w:t>
      </w:r>
      <w:r>
        <w:rPr>
          <w:i/>
          <w:lang w:val="de-AT"/>
        </w:rPr>
        <w:t>n</w:t>
      </w:r>
      <w:r w:rsidR="00B26D21">
        <w:rPr>
          <w:i/>
          <w:lang w:val="de-AT"/>
        </w:rPr>
        <w:t xml:space="preserve"> Bild</w:t>
      </w:r>
      <w:r w:rsidRPr="00544CDE">
        <w:rPr>
          <w:i/>
          <w:lang w:val="de-AT"/>
        </w:rPr>
        <w:t>.</w:t>
      </w:r>
    </w:p>
    <w:p w14:paraId="09A6B904" w14:textId="412CE9EF" w:rsidR="008F74BF" w:rsidRPr="00544CDE" w:rsidRDefault="008F74BF" w:rsidP="00F56662">
      <w:pPr>
        <w:rPr>
          <w:i/>
          <w:lang w:val="de-AT"/>
        </w:rPr>
      </w:pPr>
      <w:r>
        <w:rPr>
          <w:i/>
          <w:lang w:val="de-AT"/>
        </w:rPr>
        <w:t xml:space="preserve">Mein Bild ist </w:t>
      </w:r>
      <w:r w:rsidRPr="00134576">
        <w:rPr>
          <w:b/>
          <w:bCs/>
          <w:i/>
          <w:u w:val="single"/>
          <w:lang w:val="de-AT"/>
        </w:rPr>
        <w:t>kleiner</w:t>
      </w:r>
      <w:r>
        <w:rPr>
          <w:i/>
          <w:lang w:val="de-AT"/>
        </w:rPr>
        <w:t xml:space="preserve"> </w:t>
      </w:r>
      <w:r w:rsidRPr="00134576">
        <w:rPr>
          <w:b/>
          <w:bCs/>
          <w:i/>
          <w:u w:val="single"/>
          <w:lang w:val="de-AT"/>
        </w:rPr>
        <w:t>als</w:t>
      </w:r>
      <w:r>
        <w:rPr>
          <w:i/>
          <w:lang w:val="de-AT"/>
        </w:rPr>
        <w:t xml:space="preserve"> dein Bild.</w:t>
      </w:r>
    </w:p>
    <w:p w14:paraId="512D17F3" w14:textId="77777777" w:rsidR="00F56662" w:rsidRDefault="00F56662" w:rsidP="00F56662">
      <w:pPr>
        <w:rPr>
          <w:i/>
          <w:lang w:val="de-AT"/>
        </w:rPr>
      </w:pPr>
    </w:p>
    <w:p w14:paraId="49FCB3CC" w14:textId="77777777" w:rsidR="00F56662" w:rsidRPr="00BB6231" w:rsidRDefault="00F56662" w:rsidP="00F56662">
      <w:pPr>
        <w:rPr>
          <w:i/>
          <w:u w:val="single"/>
          <w:lang w:val="de-AT"/>
        </w:rPr>
      </w:pPr>
      <w:r w:rsidRPr="00BB6231">
        <w:rPr>
          <w:i/>
          <w:u w:val="single"/>
          <w:lang w:val="de-AT"/>
        </w:rPr>
        <w:t>Bildung der Komparationsformen:</w:t>
      </w:r>
    </w:p>
    <w:p w14:paraId="28F2F937" w14:textId="77777777" w:rsidR="008F74BF" w:rsidRDefault="00F56662" w:rsidP="00F56662">
      <w:pPr>
        <w:rPr>
          <w:lang w:val="de-AT"/>
        </w:rPr>
      </w:pPr>
      <w:r w:rsidRPr="00544CDE">
        <w:rPr>
          <w:lang w:val="de-AT"/>
        </w:rPr>
        <w:t xml:space="preserve">Kommen in der Grundform ein </w:t>
      </w:r>
      <w:r w:rsidRPr="00544CDE">
        <w:rPr>
          <w:b/>
          <w:i/>
          <w:lang w:val="de-AT"/>
        </w:rPr>
        <w:t>a, o</w:t>
      </w:r>
      <w:r w:rsidRPr="00544CDE">
        <w:rPr>
          <w:lang w:val="de-AT"/>
        </w:rPr>
        <w:t xml:space="preserve"> oder </w:t>
      </w:r>
      <w:r w:rsidRPr="00544CDE">
        <w:rPr>
          <w:b/>
          <w:i/>
          <w:lang w:val="de-AT"/>
        </w:rPr>
        <w:t>u</w:t>
      </w:r>
      <w:r w:rsidRPr="00544CDE">
        <w:rPr>
          <w:lang w:val="de-AT"/>
        </w:rPr>
        <w:t xml:space="preserve"> vor, wird im Komparativ meist ein </w:t>
      </w:r>
      <w:r w:rsidRPr="00544CDE">
        <w:rPr>
          <w:b/>
          <w:i/>
          <w:lang w:val="de-AT"/>
        </w:rPr>
        <w:t>ä, ö</w:t>
      </w:r>
      <w:r>
        <w:rPr>
          <w:b/>
          <w:i/>
          <w:lang w:val="de-AT"/>
        </w:rPr>
        <w:t xml:space="preserve"> </w:t>
      </w:r>
      <w:r>
        <w:rPr>
          <w:lang w:val="de-AT"/>
        </w:rPr>
        <w:t xml:space="preserve">     ode</w:t>
      </w:r>
      <w:r w:rsidRPr="00544CDE">
        <w:rPr>
          <w:lang w:val="de-AT"/>
        </w:rPr>
        <w:t xml:space="preserve">r </w:t>
      </w:r>
      <w:r w:rsidRPr="00544CDE">
        <w:rPr>
          <w:b/>
          <w:i/>
          <w:lang w:val="de-AT"/>
        </w:rPr>
        <w:t>ü</w:t>
      </w:r>
      <w:r w:rsidRPr="00544CDE">
        <w:rPr>
          <w:lang w:val="de-AT"/>
        </w:rPr>
        <w:t xml:space="preserve"> daraus</w:t>
      </w:r>
      <w:r>
        <w:rPr>
          <w:lang w:val="de-AT"/>
        </w:rPr>
        <w:t>:</w:t>
      </w:r>
    </w:p>
    <w:p w14:paraId="7E8A6FDF" w14:textId="63A41628" w:rsidR="00F56662" w:rsidRPr="00544CDE" w:rsidRDefault="00F56662" w:rsidP="008F74BF">
      <w:pPr>
        <w:jc w:val="center"/>
        <w:rPr>
          <w:i/>
          <w:lang w:val="de-AT"/>
        </w:rPr>
      </w:pPr>
      <w:r>
        <w:rPr>
          <w:lang w:val="de-AT"/>
        </w:rPr>
        <w:t>alt-älter, hoch-höher, klug-klüger</w:t>
      </w:r>
    </w:p>
    <w:p w14:paraId="1FF2CB41" w14:textId="77777777" w:rsidR="00F56662" w:rsidRPr="00544CDE" w:rsidRDefault="00F56662" w:rsidP="00F56662">
      <w:pPr>
        <w:rPr>
          <w:lang w:val="de-AT"/>
        </w:rPr>
      </w:pPr>
    </w:p>
    <w:p w14:paraId="406C3F3A" w14:textId="77777777" w:rsidR="00F56662" w:rsidRPr="00544CDE" w:rsidRDefault="00F56662" w:rsidP="00F56662">
      <w:pPr>
        <w:rPr>
          <w:lang w:val="de-AT"/>
        </w:rPr>
      </w:pPr>
      <w:r w:rsidRPr="00544CDE">
        <w:rPr>
          <w:lang w:val="de-AT"/>
        </w:rPr>
        <w:t xml:space="preserve">Endet die Grundform auf </w:t>
      </w:r>
      <w:r w:rsidRPr="00544CDE">
        <w:rPr>
          <w:b/>
          <w:i/>
          <w:lang w:val="de-AT"/>
        </w:rPr>
        <w:t>–d, -t, -s, -ß, -</w:t>
      </w:r>
      <w:proofErr w:type="spellStart"/>
      <w:r w:rsidRPr="00544CDE">
        <w:rPr>
          <w:b/>
          <w:i/>
          <w:lang w:val="de-AT"/>
        </w:rPr>
        <w:t>sch</w:t>
      </w:r>
      <w:proofErr w:type="spellEnd"/>
      <w:r w:rsidRPr="00544CDE">
        <w:rPr>
          <w:b/>
          <w:i/>
          <w:lang w:val="de-AT"/>
        </w:rPr>
        <w:t>, -x, -z</w:t>
      </w:r>
      <w:r w:rsidRPr="00544CDE">
        <w:rPr>
          <w:lang w:val="de-AT"/>
        </w:rPr>
        <w:t xml:space="preserve"> wird –</w:t>
      </w:r>
      <w:proofErr w:type="spellStart"/>
      <w:r w:rsidRPr="00544CDE">
        <w:rPr>
          <w:b/>
          <w:i/>
          <w:lang w:val="de-AT"/>
        </w:rPr>
        <w:t>esten</w:t>
      </w:r>
      <w:proofErr w:type="spellEnd"/>
      <w:r w:rsidRPr="00544CDE">
        <w:rPr>
          <w:lang w:val="de-AT"/>
        </w:rPr>
        <w:t xml:space="preserve"> angehängt. </w:t>
      </w:r>
    </w:p>
    <w:p w14:paraId="13C259E8" w14:textId="77777777" w:rsidR="00F56662" w:rsidRPr="00544CDE" w:rsidRDefault="00F56662" w:rsidP="00F56662">
      <w:pPr>
        <w:jc w:val="center"/>
        <w:rPr>
          <w:i/>
          <w:lang w:val="de-AT"/>
        </w:rPr>
      </w:pPr>
      <w:r w:rsidRPr="00544CDE">
        <w:rPr>
          <w:i/>
          <w:lang w:val="de-AT"/>
        </w:rPr>
        <w:t>gesund – gesünder – am gesünd</w:t>
      </w:r>
      <w:r w:rsidRPr="00544CDE">
        <w:rPr>
          <w:b/>
          <w:i/>
          <w:lang w:val="de-AT"/>
        </w:rPr>
        <w:t>esten</w:t>
      </w:r>
    </w:p>
    <w:p w14:paraId="21FFD7D9" w14:textId="77777777" w:rsidR="00F56662" w:rsidRPr="00544CDE" w:rsidRDefault="00F56662" w:rsidP="00F56662">
      <w:pPr>
        <w:jc w:val="center"/>
        <w:rPr>
          <w:i/>
          <w:lang w:val="de-AT"/>
        </w:rPr>
      </w:pPr>
      <w:r w:rsidRPr="00544CDE">
        <w:rPr>
          <w:i/>
          <w:lang w:val="de-AT"/>
        </w:rPr>
        <w:t>nass – nasser – am nass</w:t>
      </w:r>
      <w:r w:rsidRPr="00544CDE">
        <w:rPr>
          <w:b/>
          <w:i/>
          <w:lang w:val="de-AT"/>
        </w:rPr>
        <w:t>esten</w:t>
      </w:r>
    </w:p>
    <w:p w14:paraId="6F086D01" w14:textId="77777777" w:rsidR="00F56662" w:rsidRPr="00544CDE" w:rsidRDefault="00F56662" w:rsidP="00F56662">
      <w:pPr>
        <w:jc w:val="center"/>
        <w:rPr>
          <w:lang w:val="de-AT"/>
        </w:rPr>
      </w:pPr>
    </w:p>
    <w:p w14:paraId="314AC303" w14:textId="77777777" w:rsidR="00F56662" w:rsidRPr="00544CDE" w:rsidRDefault="00F56662" w:rsidP="00F56662">
      <w:pPr>
        <w:rPr>
          <w:lang w:val="de-AT"/>
        </w:rPr>
      </w:pPr>
      <w:r w:rsidRPr="00544CDE">
        <w:rPr>
          <w:lang w:val="de-AT"/>
        </w:rPr>
        <w:t xml:space="preserve">Einige Adjektive haben aber unregelmäßige Formen: </w:t>
      </w:r>
    </w:p>
    <w:p w14:paraId="1C28297A" w14:textId="77777777" w:rsidR="00F56662" w:rsidRPr="00544CDE" w:rsidRDefault="00F56662" w:rsidP="00F56662">
      <w:pPr>
        <w:rPr>
          <w:lang w:val="de-AT"/>
        </w:rPr>
      </w:pPr>
    </w:p>
    <w:tbl>
      <w:tblPr>
        <w:tblStyle w:val="EinfacheTabelle3"/>
        <w:tblW w:w="0" w:type="auto"/>
        <w:tblLook w:val="04A0" w:firstRow="1" w:lastRow="0" w:firstColumn="1" w:lastColumn="0" w:noHBand="0" w:noVBand="1"/>
      </w:tblPr>
      <w:tblGrid>
        <w:gridCol w:w="3022"/>
        <w:gridCol w:w="3023"/>
        <w:gridCol w:w="3025"/>
      </w:tblGrid>
      <w:tr w:rsidR="00F56662" w:rsidRPr="00544CDE" w14:paraId="72CCA74E"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2" w:type="dxa"/>
          </w:tcPr>
          <w:p w14:paraId="4BCBE990" w14:textId="77777777" w:rsidR="00F56662" w:rsidRPr="00544CDE" w:rsidRDefault="00F56662" w:rsidP="004F050F">
            <w:pPr>
              <w:rPr>
                <w:lang w:val="de-AT"/>
              </w:rPr>
            </w:pPr>
            <w:r w:rsidRPr="00544CDE">
              <w:rPr>
                <w:lang w:val="de-AT"/>
              </w:rPr>
              <w:t>Positiv</w:t>
            </w:r>
          </w:p>
        </w:tc>
        <w:tc>
          <w:tcPr>
            <w:tcW w:w="3023" w:type="dxa"/>
          </w:tcPr>
          <w:p w14:paraId="68CC14A6"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Komparativ</w:t>
            </w:r>
          </w:p>
        </w:tc>
        <w:tc>
          <w:tcPr>
            <w:tcW w:w="3025" w:type="dxa"/>
          </w:tcPr>
          <w:p w14:paraId="78410E40"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Superlativ</w:t>
            </w:r>
          </w:p>
        </w:tc>
      </w:tr>
      <w:tr w:rsidR="00F56662" w:rsidRPr="00544CDE" w14:paraId="4DC5543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303B577E" w14:textId="77777777" w:rsidR="00F56662" w:rsidRPr="00544CDE" w:rsidRDefault="00F56662" w:rsidP="004F050F">
            <w:pPr>
              <w:rPr>
                <w:lang w:val="de-AT"/>
              </w:rPr>
            </w:pPr>
            <w:r w:rsidRPr="00544CDE">
              <w:rPr>
                <w:caps w:val="0"/>
                <w:lang w:val="de-AT"/>
              </w:rPr>
              <w:t>gut</w:t>
            </w:r>
          </w:p>
        </w:tc>
        <w:tc>
          <w:tcPr>
            <w:tcW w:w="3023" w:type="dxa"/>
            <w:shd w:val="clear" w:color="auto" w:fill="FAF0F5"/>
          </w:tcPr>
          <w:p w14:paraId="6F9855DC"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besser</w:t>
            </w:r>
          </w:p>
        </w:tc>
        <w:tc>
          <w:tcPr>
            <w:tcW w:w="3025" w:type="dxa"/>
            <w:shd w:val="clear" w:color="auto" w:fill="FAF0F5"/>
          </w:tcPr>
          <w:p w14:paraId="4222D80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besten</w:t>
            </w:r>
          </w:p>
        </w:tc>
      </w:tr>
      <w:tr w:rsidR="00F56662" w:rsidRPr="00544CDE" w14:paraId="24D48C09" w14:textId="77777777" w:rsidTr="004F050F">
        <w:tc>
          <w:tcPr>
            <w:cnfStyle w:val="001000000000" w:firstRow="0" w:lastRow="0" w:firstColumn="1" w:lastColumn="0" w:oddVBand="0" w:evenVBand="0" w:oddHBand="0" w:evenHBand="0" w:firstRowFirstColumn="0" w:firstRowLastColumn="0" w:lastRowFirstColumn="0" w:lastRowLastColumn="0"/>
            <w:tcW w:w="3022" w:type="dxa"/>
          </w:tcPr>
          <w:p w14:paraId="263D72A4" w14:textId="77777777" w:rsidR="00F56662" w:rsidRPr="00544CDE" w:rsidRDefault="00F56662" w:rsidP="004F050F">
            <w:pPr>
              <w:rPr>
                <w:lang w:val="de-AT"/>
              </w:rPr>
            </w:pPr>
            <w:r w:rsidRPr="00544CDE">
              <w:rPr>
                <w:caps w:val="0"/>
                <w:lang w:val="de-AT"/>
              </w:rPr>
              <w:t>viel</w:t>
            </w:r>
          </w:p>
        </w:tc>
        <w:tc>
          <w:tcPr>
            <w:tcW w:w="3023" w:type="dxa"/>
          </w:tcPr>
          <w:p w14:paraId="1E63C63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mehr </w:t>
            </w:r>
          </w:p>
        </w:tc>
        <w:tc>
          <w:tcPr>
            <w:tcW w:w="3025" w:type="dxa"/>
          </w:tcPr>
          <w:p w14:paraId="74B6D349"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am meisten</w:t>
            </w:r>
          </w:p>
        </w:tc>
      </w:tr>
      <w:tr w:rsidR="00F56662" w:rsidRPr="00544CDE" w14:paraId="5FD8AE5F"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090CFA22" w14:textId="77777777" w:rsidR="00F56662" w:rsidRPr="00544CDE" w:rsidRDefault="00F56662" w:rsidP="004F050F">
            <w:pPr>
              <w:rPr>
                <w:lang w:val="de-AT"/>
              </w:rPr>
            </w:pPr>
            <w:r w:rsidRPr="00544CDE">
              <w:rPr>
                <w:caps w:val="0"/>
                <w:lang w:val="de-AT"/>
              </w:rPr>
              <w:t>gern</w:t>
            </w:r>
          </w:p>
        </w:tc>
        <w:tc>
          <w:tcPr>
            <w:tcW w:w="3023" w:type="dxa"/>
            <w:shd w:val="clear" w:color="auto" w:fill="FAF0F5"/>
          </w:tcPr>
          <w:p w14:paraId="51E49B0E"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lieber </w:t>
            </w:r>
          </w:p>
        </w:tc>
        <w:tc>
          <w:tcPr>
            <w:tcW w:w="3025" w:type="dxa"/>
            <w:shd w:val="clear" w:color="auto" w:fill="FAF0F5"/>
          </w:tcPr>
          <w:p w14:paraId="4A1D4479"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liebsten</w:t>
            </w:r>
          </w:p>
        </w:tc>
      </w:tr>
      <w:tr w:rsidR="00F56662" w:rsidRPr="00544CDE" w14:paraId="1086EC3D" w14:textId="77777777" w:rsidTr="004F050F">
        <w:tc>
          <w:tcPr>
            <w:cnfStyle w:val="001000000000" w:firstRow="0" w:lastRow="0" w:firstColumn="1" w:lastColumn="0" w:oddVBand="0" w:evenVBand="0" w:oddHBand="0" w:evenHBand="0" w:firstRowFirstColumn="0" w:firstRowLastColumn="0" w:lastRowFirstColumn="0" w:lastRowLastColumn="0"/>
            <w:tcW w:w="3022" w:type="dxa"/>
          </w:tcPr>
          <w:p w14:paraId="16A6593E" w14:textId="77777777" w:rsidR="00F56662" w:rsidRPr="00544CDE" w:rsidRDefault="00F56662" w:rsidP="004F050F">
            <w:pPr>
              <w:rPr>
                <w:lang w:val="de-AT"/>
              </w:rPr>
            </w:pPr>
            <w:r w:rsidRPr="00544CDE">
              <w:rPr>
                <w:caps w:val="0"/>
                <w:lang w:val="de-AT"/>
              </w:rPr>
              <w:t xml:space="preserve">hoch </w:t>
            </w:r>
          </w:p>
        </w:tc>
        <w:tc>
          <w:tcPr>
            <w:tcW w:w="3023" w:type="dxa"/>
          </w:tcPr>
          <w:p w14:paraId="06BA542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höher </w:t>
            </w:r>
          </w:p>
        </w:tc>
        <w:tc>
          <w:tcPr>
            <w:tcW w:w="3025" w:type="dxa"/>
          </w:tcPr>
          <w:p w14:paraId="353A16B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am höchsten</w:t>
            </w:r>
          </w:p>
        </w:tc>
      </w:tr>
      <w:tr w:rsidR="00F56662" w:rsidRPr="00544CDE" w14:paraId="0CAC6591"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23218DA5" w14:textId="77777777" w:rsidR="00F56662" w:rsidRPr="00544CDE" w:rsidRDefault="00F56662" w:rsidP="004F050F">
            <w:pPr>
              <w:rPr>
                <w:lang w:val="de-AT"/>
              </w:rPr>
            </w:pPr>
            <w:r w:rsidRPr="00544CDE">
              <w:rPr>
                <w:caps w:val="0"/>
                <w:lang w:val="de-AT"/>
              </w:rPr>
              <w:t>nah</w:t>
            </w:r>
          </w:p>
        </w:tc>
        <w:tc>
          <w:tcPr>
            <w:tcW w:w="3023" w:type="dxa"/>
            <w:shd w:val="clear" w:color="auto" w:fill="FAF0F5"/>
          </w:tcPr>
          <w:p w14:paraId="5943B03B"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näher</w:t>
            </w:r>
          </w:p>
        </w:tc>
        <w:tc>
          <w:tcPr>
            <w:tcW w:w="3025" w:type="dxa"/>
            <w:shd w:val="clear" w:color="auto" w:fill="FAF0F5"/>
          </w:tcPr>
          <w:p w14:paraId="14CCB79B"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nächsten</w:t>
            </w:r>
          </w:p>
        </w:tc>
      </w:tr>
      <w:tr w:rsidR="00F56662" w:rsidRPr="00544CDE" w14:paraId="0FDA8CEF" w14:textId="77777777" w:rsidTr="004F050F">
        <w:tc>
          <w:tcPr>
            <w:cnfStyle w:val="001000000000" w:firstRow="0" w:lastRow="0" w:firstColumn="1" w:lastColumn="0" w:oddVBand="0" w:evenVBand="0" w:oddHBand="0" w:evenHBand="0" w:firstRowFirstColumn="0" w:firstRowLastColumn="0" w:lastRowFirstColumn="0" w:lastRowLastColumn="0"/>
            <w:tcW w:w="3022" w:type="dxa"/>
          </w:tcPr>
          <w:p w14:paraId="4CC11E40" w14:textId="77777777" w:rsidR="00F56662" w:rsidRPr="00544CDE" w:rsidRDefault="00F56662" w:rsidP="004F050F">
            <w:pPr>
              <w:rPr>
                <w:lang w:val="de-AT"/>
              </w:rPr>
            </w:pPr>
            <w:r w:rsidRPr="00544CDE">
              <w:rPr>
                <w:caps w:val="0"/>
                <w:lang w:val="de-AT"/>
              </w:rPr>
              <w:t>teuer</w:t>
            </w:r>
          </w:p>
        </w:tc>
        <w:tc>
          <w:tcPr>
            <w:tcW w:w="3023" w:type="dxa"/>
          </w:tcPr>
          <w:p w14:paraId="27B26E65"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teurer</w:t>
            </w:r>
          </w:p>
        </w:tc>
        <w:tc>
          <w:tcPr>
            <w:tcW w:w="3025" w:type="dxa"/>
          </w:tcPr>
          <w:p w14:paraId="0341D6D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am teuersten</w:t>
            </w:r>
          </w:p>
        </w:tc>
      </w:tr>
      <w:tr w:rsidR="00F56662" w:rsidRPr="00544CDE" w14:paraId="4A99A5F6"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4E5D561D" w14:textId="77777777" w:rsidR="00F56662" w:rsidRPr="00544CDE" w:rsidRDefault="00F56662" w:rsidP="004F050F">
            <w:pPr>
              <w:rPr>
                <w:lang w:val="de-AT"/>
              </w:rPr>
            </w:pPr>
            <w:r w:rsidRPr="00544CDE">
              <w:rPr>
                <w:caps w:val="0"/>
                <w:lang w:val="de-AT"/>
              </w:rPr>
              <w:t>dunkel</w:t>
            </w:r>
          </w:p>
        </w:tc>
        <w:tc>
          <w:tcPr>
            <w:tcW w:w="3023" w:type="dxa"/>
            <w:shd w:val="clear" w:color="auto" w:fill="FAF0F5"/>
          </w:tcPr>
          <w:p w14:paraId="6DBD643C"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dunkler</w:t>
            </w:r>
          </w:p>
        </w:tc>
        <w:tc>
          <w:tcPr>
            <w:tcW w:w="3025" w:type="dxa"/>
            <w:shd w:val="clear" w:color="auto" w:fill="FAF0F5"/>
          </w:tcPr>
          <w:p w14:paraId="15BB398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dunkelsten</w:t>
            </w:r>
          </w:p>
        </w:tc>
      </w:tr>
    </w:tbl>
    <w:p w14:paraId="1D10066F" w14:textId="77777777" w:rsidR="00F56662" w:rsidRDefault="00F56662">
      <w:pPr>
        <w:spacing w:before="0" w:after="200"/>
        <w:rPr>
          <w:rFonts w:eastAsia="Arial"/>
          <w:b/>
          <w:bCs/>
          <w:iCs/>
          <w:color w:val="993366"/>
          <w:szCs w:val="36"/>
          <w:lang w:val="de-AT"/>
        </w:rPr>
      </w:pPr>
      <w:r>
        <w:rPr>
          <w:lang w:val="de-AT"/>
        </w:rPr>
        <w:br w:type="page"/>
      </w:r>
    </w:p>
    <w:p w14:paraId="0380ACA2" w14:textId="25F8D33C" w:rsidR="00F56662" w:rsidRPr="00544CDE" w:rsidRDefault="00F56662" w:rsidP="00C711CA">
      <w:pPr>
        <w:pStyle w:val="berschrift3"/>
        <w:rPr>
          <w:lang w:val="de-AT"/>
        </w:rPr>
      </w:pPr>
      <w:r w:rsidRPr="00544CDE">
        <w:rPr>
          <w:lang w:val="de-AT"/>
        </w:rPr>
        <w:t xml:space="preserve">Deklination des Adjektivs </w:t>
      </w:r>
      <w:r w:rsidR="00B26D21">
        <w:rPr>
          <w:lang w:val="de-AT"/>
        </w:rPr>
        <w:t>nach einem</w:t>
      </w:r>
      <w:r>
        <w:rPr>
          <w:lang w:val="de-AT"/>
        </w:rPr>
        <w:t xml:space="preserve"> bestimmte</w:t>
      </w:r>
      <w:r w:rsidR="00B26D21">
        <w:rPr>
          <w:lang w:val="de-AT"/>
        </w:rPr>
        <w:t>n</w:t>
      </w:r>
      <w:r>
        <w:rPr>
          <w:lang w:val="de-AT"/>
        </w:rPr>
        <w:t xml:space="preserve"> Artikel</w:t>
      </w:r>
    </w:p>
    <w:p w14:paraId="7A6B634B" w14:textId="77777777" w:rsidR="00F56662" w:rsidRPr="00544CDE" w:rsidRDefault="00F56662" w:rsidP="00F56662">
      <w:pPr>
        <w:rPr>
          <w:lang w:val="de-AT"/>
        </w:rPr>
      </w:pPr>
    </w:p>
    <w:tbl>
      <w:tblPr>
        <w:tblStyle w:val="EinfacheTabelle3"/>
        <w:tblW w:w="8732" w:type="dxa"/>
        <w:tblLook w:val="04A0" w:firstRow="1" w:lastRow="0" w:firstColumn="1" w:lastColumn="0" w:noHBand="0" w:noVBand="1"/>
      </w:tblPr>
      <w:tblGrid>
        <w:gridCol w:w="1701"/>
        <w:gridCol w:w="1701"/>
        <w:gridCol w:w="1701"/>
        <w:gridCol w:w="1701"/>
        <w:gridCol w:w="1928"/>
      </w:tblGrid>
      <w:tr w:rsidR="00F56662" w:rsidRPr="00544CDE" w14:paraId="3B832F38"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4CD270A" w14:textId="77777777" w:rsidR="00F56662" w:rsidRPr="00544CDE" w:rsidRDefault="00F56662" w:rsidP="004F050F">
            <w:pPr>
              <w:rPr>
                <w:lang w:val="de-AT"/>
              </w:rPr>
            </w:pPr>
          </w:p>
        </w:tc>
        <w:tc>
          <w:tcPr>
            <w:tcW w:w="1701" w:type="dxa"/>
          </w:tcPr>
          <w:p w14:paraId="4D5F6899"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caps w:val="0"/>
                <w:lang w:val="de-AT"/>
              </w:rPr>
              <w:t>maskulin</w:t>
            </w:r>
          </w:p>
        </w:tc>
        <w:tc>
          <w:tcPr>
            <w:tcW w:w="1701" w:type="dxa"/>
          </w:tcPr>
          <w:p w14:paraId="603C97BD"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feminin</w:t>
            </w:r>
          </w:p>
        </w:tc>
        <w:tc>
          <w:tcPr>
            <w:tcW w:w="1701" w:type="dxa"/>
          </w:tcPr>
          <w:p w14:paraId="0F96058E"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neutral</w:t>
            </w:r>
          </w:p>
        </w:tc>
        <w:tc>
          <w:tcPr>
            <w:tcW w:w="1928" w:type="dxa"/>
          </w:tcPr>
          <w:p w14:paraId="095FCE8A"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 xml:space="preserve"> </w:t>
            </w:r>
            <w:r w:rsidRPr="00544CDE">
              <w:rPr>
                <w:caps w:val="0"/>
                <w:lang w:val="de-AT"/>
              </w:rPr>
              <w:t>Plural</w:t>
            </w:r>
          </w:p>
        </w:tc>
      </w:tr>
      <w:tr w:rsidR="00F56662" w:rsidRPr="00544CDE" w14:paraId="73CA2554"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32B73BD4" w14:textId="77777777" w:rsidR="00F56662" w:rsidRPr="00544CDE" w:rsidRDefault="00F56662" w:rsidP="004F050F">
            <w:pPr>
              <w:rPr>
                <w:lang w:val="de-AT"/>
              </w:rPr>
            </w:pPr>
            <w:r w:rsidRPr="00544CDE">
              <w:rPr>
                <w:caps w:val="0"/>
                <w:lang w:val="de-AT"/>
              </w:rPr>
              <w:t>Nominativ</w:t>
            </w:r>
          </w:p>
        </w:tc>
        <w:tc>
          <w:tcPr>
            <w:tcW w:w="1701" w:type="dxa"/>
            <w:shd w:val="clear" w:color="auto" w:fill="FAF0F5"/>
          </w:tcPr>
          <w:p w14:paraId="3A7F0E9B"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der </w:t>
            </w:r>
            <w:r>
              <w:rPr>
                <w:lang w:val="de-AT"/>
              </w:rPr>
              <w:t>nett</w:t>
            </w:r>
            <w:r w:rsidRPr="00544CDE">
              <w:rPr>
                <w:b/>
                <w:lang w:val="de-AT"/>
              </w:rPr>
              <w:t>e</w:t>
            </w:r>
            <w:r w:rsidRPr="00544CDE">
              <w:rPr>
                <w:lang w:val="de-AT"/>
              </w:rPr>
              <w:t xml:space="preserve"> Mann</w:t>
            </w:r>
          </w:p>
        </w:tc>
        <w:tc>
          <w:tcPr>
            <w:tcW w:w="1701" w:type="dxa"/>
            <w:shd w:val="clear" w:color="auto" w:fill="FAF0F5"/>
          </w:tcPr>
          <w:p w14:paraId="37601AF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die </w:t>
            </w:r>
            <w:r>
              <w:rPr>
                <w:lang w:val="de-AT"/>
              </w:rPr>
              <w:t>klug</w:t>
            </w:r>
            <w:r w:rsidRPr="00544CDE">
              <w:rPr>
                <w:b/>
                <w:lang w:val="de-AT"/>
              </w:rPr>
              <w:t>e</w:t>
            </w:r>
            <w:r w:rsidRPr="00544CDE">
              <w:rPr>
                <w:lang w:val="de-AT"/>
              </w:rPr>
              <w:t xml:space="preserve"> Frau</w:t>
            </w:r>
          </w:p>
        </w:tc>
        <w:tc>
          <w:tcPr>
            <w:tcW w:w="1701" w:type="dxa"/>
            <w:shd w:val="clear" w:color="auto" w:fill="FAF0F5"/>
          </w:tcPr>
          <w:p w14:paraId="7CF63FBA"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das </w:t>
            </w:r>
            <w:r>
              <w:rPr>
                <w:lang w:val="de-AT"/>
              </w:rPr>
              <w:t>lieb</w:t>
            </w:r>
            <w:r w:rsidRPr="00544CDE">
              <w:rPr>
                <w:b/>
                <w:lang w:val="de-AT"/>
              </w:rPr>
              <w:t>e</w:t>
            </w:r>
            <w:r w:rsidRPr="00544CDE">
              <w:rPr>
                <w:lang w:val="de-AT"/>
              </w:rPr>
              <w:t xml:space="preserve"> Kind </w:t>
            </w:r>
          </w:p>
        </w:tc>
        <w:tc>
          <w:tcPr>
            <w:tcW w:w="1928" w:type="dxa"/>
            <w:shd w:val="clear" w:color="auto" w:fill="FAF0F5"/>
          </w:tcPr>
          <w:p w14:paraId="0DF7BAE9"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die </w:t>
            </w:r>
            <w:r>
              <w:rPr>
                <w:lang w:val="de-AT"/>
              </w:rPr>
              <w:t>schön</w:t>
            </w:r>
            <w:r w:rsidRPr="00544CDE">
              <w:rPr>
                <w:b/>
                <w:lang w:val="de-AT"/>
              </w:rPr>
              <w:t>en</w:t>
            </w:r>
            <w:r w:rsidRPr="00544CDE">
              <w:rPr>
                <w:lang w:val="de-AT"/>
              </w:rPr>
              <w:t xml:space="preserve"> </w:t>
            </w:r>
            <w:r>
              <w:rPr>
                <w:lang w:val="de-AT"/>
              </w:rPr>
              <w:t>Tiere</w:t>
            </w:r>
          </w:p>
        </w:tc>
      </w:tr>
      <w:tr w:rsidR="00F56662" w:rsidRPr="00544CDE" w14:paraId="23E8578D"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2D06F98F" w14:textId="77777777" w:rsidR="00F56662" w:rsidRPr="00544CDE" w:rsidRDefault="00F56662" w:rsidP="004F050F">
            <w:pPr>
              <w:rPr>
                <w:lang w:val="de-AT"/>
              </w:rPr>
            </w:pPr>
            <w:r w:rsidRPr="00544CDE">
              <w:rPr>
                <w:caps w:val="0"/>
                <w:lang w:val="de-AT"/>
              </w:rPr>
              <w:t>Akkusativ</w:t>
            </w:r>
          </w:p>
        </w:tc>
        <w:tc>
          <w:tcPr>
            <w:tcW w:w="1701" w:type="dxa"/>
          </w:tcPr>
          <w:p w14:paraId="7FA0A81B"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den </w:t>
            </w:r>
            <w:r>
              <w:rPr>
                <w:lang w:val="de-AT"/>
              </w:rPr>
              <w:t>nett</w:t>
            </w:r>
            <w:r w:rsidRPr="00544CDE">
              <w:rPr>
                <w:b/>
                <w:lang w:val="de-AT"/>
              </w:rPr>
              <w:t>en</w:t>
            </w:r>
            <w:r w:rsidRPr="00544CDE">
              <w:rPr>
                <w:lang w:val="de-AT"/>
              </w:rPr>
              <w:t xml:space="preserve"> Mann</w:t>
            </w:r>
          </w:p>
        </w:tc>
        <w:tc>
          <w:tcPr>
            <w:tcW w:w="1701" w:type="dxa"/>
          </w:tcPr>
          <w:p w14:paraId="515E06BF"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die </w:t>
            </w:r>
            <w:r>
              <w:rPr>
                <w:lang w:val="de-AT"/>
              </w:rPr>
              <w:t>klug</w:t>
            </w:r>
            <w:r w:rsidRPr="00544CDE">
              <w:rPr>
                <w:b/>
                <w:lang w:val="de-AT"/>
              </w:rPr>
              <w:t>e</w:t>
            </w:r>
            <w:r w:rsidRPr="00544CDE">
              <w:rPr>
                <w:lang w:val="de-AT"/>
              </w:rPr>
              <w:t xml:space="preserve"> Frau</w:t>
            </w:r>
          </w:p>
        </w:tc>
        <w:tc>
          <w:tcPr>
            <w:tcW w:w="1701" w:type="dxa"/>
          </w:tcPr>
          <w:p w14:paraId="1F35BFCE"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das </w:t>
            </w:r>
            <w:r>
              <w:rPr>
                <w:lang w:val="de-AT"/>
              </w:rPr>
              <w:t>lieb</w:t>
            </w:r>
            <w:r w:rsidRPr="00544CDE">
              <w:rPr>
                <w:b/>
                <w:lang w:val="de-AT"/>
              </w:rPr>
              <w:t>e</w:t>
            </w:r>
            <w:r w:rsidRPr="00544CDE">
              <w:rPr>
                <w:lang w:val="de-AT"/>
              </w:rPr>
              <w:t xml:space="preserve"> Kind</w:t>
            </w:r>
          </w:p>
        </w:tc>
        <w:tc>
          <w:tcPr>
            <w:tcW w:w="1928" w:type="dxa"/>
          </w:tcPr>
          <w:p w14:paraId="6C0C0352"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die </w:t>
            </w:r>
            <w:r>
              <w:rPr>
                <w:lang w:val="de-AT"/>
              </w:rPr>
              <w:t>schön</w:t>
            </w:r>
            <w:r w:rsidRPr="00544CDE">
              <w:rPr>
                <w:b/>
                <w:lang w:val="de-AT"/>
              </w:rPr>
              <w:t>en</w:t>
            </w:r>
            <w:r w:rsidRPr="00544CDE">
              <w:rPr>
                <w:lang w:val="de-AT"/>
              </w:rPr>
              <w:t xml:space="preserve"> </w:t>
            </w:r>
            <w:r>
              <w:rPr>
                <w:lang w:val="de-AT"/>
              </w:rPr>
              <w:t>Tiere</w:t>
            </w:r>
          </w:p>
        </w:tc>
      </w:tr>
      <w:tr w:rsidR="00F56662" w:rsidRPr="00544CDE" w14:paraId="7C78907E"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23739251" w14:textId="77777777" w:rsidR="00F56662" w:rsidRPr="00544CDE" w:rsidRDefault="00F56662" w:rsidP="004F050F">
            <w:pPr>
              <w:rPr>
                <w:lang w:val="de-AT"/>
              </w:rPr>
            </w:pPr>
            <w:r w:rsidRPr="00544CDE">
              <w:rPr>
                <w:caps w:val="0"/>
                <w:lang w:val="de-AT"/>
              </w:rPr>
              <w:t xml:space="preserve">Dativ </w:t>
            </w:r>
          </w:p>
        </w:tc>
        <w:tc>
          <w:tcPr>
            <w:tcW w:w="1701" w:type="dxa"/>
            <w:shd w:val="clear" w:color="auto" w:fill="FAF0F5"/>
          </w:tcPr>
          <w:p w14:paraId="23C0FBF4"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dem </w:t>
            </w:r>
            <w:r>
              <w:rPr>
                <w:lang w:val="de-AT"/>
              </w:rPr>
              <w:t>nett</w:t>
            </w:r>
            <w:r w:rsidRPr="00544CDE">
              <w:rPr>
                <w:b/>
                <w:lang w:val="de-AT"/>
              </w:rPr>
              <w:t>en</w:t>
            </w:r>
            <w:r w:rsidRPr="00544CDE">
              <w:rPr>
                <w:lang w:val="de-AT"/>
              </w:rPr>
              <w:t xml:space="preserve"> Mann</w:t>
            </w:r>
          </w:p>
        </w:tc>
        <w:tc>
          <w:tcPr>
            <w:tcW w:w="1701" w:type="dxa"/>
            <w:shd w:val="clear" w:color="auto" w:fill="FAF0F5"/>
          </w:tcPr>
          <w:p w14:paraId="3D8E80E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der </w:t>
            </w:r>
            <w:r>
              <w:rPr>
                <w:lang w:val="de-AT"/>
              </w:rPr>
              <w:t>klug</w:t>
            </w:r>
            <w:r w:rsidRPr="00544CDE">
              <w:rPr>
                <w:b/>
                <w:lang w:val="de-AT"/>
              </w:rPr>
              <w:t>en</w:t>
            </w:r>
            <w:r w:rsidRPr="00544CDE">
              <w:rPr>
                <w:lang w:val="de-AT"/>
              </w:rPr>
              <w:t xml:space="preserve"> Frau</w:t>
            </w:r>
          </w:p>
        </w:tc>
        <w:tc>
          <w:tcPr>
            <w:tcW w:w="1701" w:type="dxa"/>
            <w:shd w:val="clear" w:color="auto" w:fill="FAF0F5"/>
          </w:tcPr>
          <w:p w14:paraId="1EF3FFC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dem </w:t>
            </w:r>
            <w:r>
              <w:rPr>
                <w:lang w:val="de-AT"/>
              </w:rPr>
              <w:t>lieb</w:t>
            </w:r>
            <w:r w:rsidRPr="00544CDE">
              <w:rPr>
                <w:b/>
                <w:lang w:val="de-AT"/>
              </w:rPr>
              <w:t>en</w:t>
            </w:r>
            <w:r w:rsidRPr="00544CDE">
              <w:rPr>
                <w:lang w:val="de-AT"/>
              </w:rPr>
              <w:t xml:space="preserve"> Kind</w:t>
            </w:r>
          </w:p>
        </w:tc>
        <w:tc>
          <w:tcPr>
            <w:tcW w:w="1928" w:type="dxa"/>
            <w:shd w:val="clear" w:color="auto" w:fill="FAF0F5"/>
          </w:tcPr>
          <w:p w14:paraId="11A83150" w14:textId="77777777" w:rsidR="00F56662" w:rsidRPr="001F30BB"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r w:rsidRPr="00544CDE">
              <w:rPr>
                <w:lang w:val="de-AT"/>
              </w:rPr>
              <w:t xml:space="preserve">den </w:t>
            </w:r>
            <w:r>
              <w:rPr>
                <w:lang w:val="de-AT"/>
              </w:rPr>
              <w:t>schön</w:t>
            </w:r>
            <w:r w:rsidRPr="00544CDE">
              <w:rPr>
                <w:b/>
                <w:lang w:val="de-AT"/>
              </w:rPr>
              <w:t>en</w:t>
            </w:r>
            <w:r w:rsidRPr="00544CDE">
              <w:rPr>
                <w:lang w:val="de-AT"/>
              </w:rPr>
              <w:t xml:space="preserve"> </w:t>
            </w:r>
            <w:r>
              <w:rPr>
                <w:lang w:val="de-AT"/>
              </w:rPr>
              <w:t>Tiere</w:t>
            </w:r>
            <w:r>
              <w:rPr>
                <w:b/>
                <w:lang w:val="de-AT"/>
              </w:rPr>
              <w:t>n</w:t>
            </w:r>
          </w:p>
        </w:tc>
      </w:tr>
      <w:tr w:rsidR="00F56662" w:rsidRPr="00544CDE" w14:paraId="146C292C"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384C2816" w14:textId="77777777" w:rsidR="00F56662" w:rsidRPr="00544CDE" w:rsidRDefault="00F56662" w:rsidP="004F050F">
            <w:pPr>
              <w:rPr>
                <w:lang w:val="de-AT"/>
              </w:rPr>
            </w:pPr>
            <w:r w:rsidRPr="00544CDE">
              <w:rPr>
                <w:caps w:val="0"/>
                <w:lang w:val="de-AT"/>
              </w:rPr>
              <w:t>Genitiv</w:t>
            </w:r>
          </w:p>
        </w:tc>
        <w:tc>
          <w:tcPr>
            <w:tcW w:w="1701" w:type="dxa"/>
          </w:tcPr>
          <w:p w14:paraId="5CAAA6A3"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des </w:t>
            </w:r>
            <w:r>
              <w:rPr>
                <w:lang w:val="de-AT"/>
              </w:rPr>
              <w:t>nett</w:t>
            </w:r>
            <w:r w:rsidRPr="00544CDE">
              <w:rPr>
                <w:b/>
                <w:lang w:val="de-AT"/>
              </w:rPr>
              <w:t>en</w:t>
            </w:r>
            <w:r w:rsidRPr="00544CDE">
              <w:rPr>
                <w:lang w:val="de-AT"/>
              </w:rPr>
              <w:t xml:space="preserve"> Mannes</w:t>
            </w:r>
          </w:p>
        </w:tc>
        <w:tc>
          <w:tcPr>
            <w:tcW w:w="1701" w:type="dxa"/>
          </w:tcPr>
          <w:p w14:paraId="19C7A278"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der </w:t>
            </w:r>
            <w:r>
              <w:rPr>
                <w:lang w:val="de-AT"/>
              </w:rPr>
              <w:t>klug</w:t>
            </w:r>
            <w:r w:rsidRPr="00544CDE">
              <w:rPr>
                <w:b/>
                <w:lang w:val="de-AT"/>
              </w:rPr>
              <w:t>en</w:t>
            </w:r>
            <w:r w:rsidRPr="00544CDE">
              <w:rPr>
                <w:lang w:val="de-AT"/>
              </w:rPr>
              <w:t xml:space="preserve"> Frau</w:t>
            </w:r>
          </w:p>
        </w:tc>
        <w:tc>
          <w:tcPr>
            <w:tcW w:w="1701" w:type="dxa"/>
          </w:tcPr>
          <w:p w14:paraId="1AB0949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des </w:t>
            </w:r>
            <w:r>
              <w:rPr>
                <w:lang w:val="de-AT"/>
              </w:rPr>
              <w:t>lieb</w:t>
            </w:r>
            <w:r w:rsidRPr="00544CDE">
              <w:rPr>
                <w:b/>
                <w:lang w:val="de-AT"/>
              </w:rPr>
              <w:t>en</w:t>
            </w:r>
            <w:r w:rsidRPr="00544CDE">
              <w:rPr>
                <w:lang w:val="de-AT"/>
              </w:rPr>
              <w:t xml:space="preserve"> Kindes</w:t>
            </w:r>
          </w:p>
        </w:tc>
        <w:tc>
          <w:tcPr>
            <w:tcW w:w="1928" w:type="dxa"/>
          </w:tcPr>
          <w:p w14:paraId="0341F54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der </w:t>
            </w:r>
            <w:r>
              <w:rPr>
                <w:lang w:val="de-AT"/>
              </w:rPr>
              <w:t>schön</w:t>
            </w:r>
            <w:r w:rsidRPr="00544CDE">
              <w:rPr>
                <w:b/>
                <w:lang w:val="de-AT"/>
              </w:rPr>
              <w:t>en</w:t>
            </w:r>
            <w:r w:rsidRPr="00544CDE">
              <w:rPr>
                <w:lang w:val="de-AT"/>
              </w:rPr>
              <w:t xml:space="preserve"> </w:t>
            </w:r>
            <w:r>
              <w:rPr>
                <w:lang w:val="de-AT"/>
              </w:rPr>
              <w:t>Tiere</w:t>
            </w:r>
          </w:p>
        </w:tc>
      </w:tr>
    </w:tbl>
    <w:p w14:paraId="1474382F" w14:textId="77777777" w:rsidR="00F56662" w:rsidRDefault="00F56662" w:rsidP="00F56662">
      <w:pPr>
        <w:rPr>
          <w:lang w:val="de-AT"/>
        </w:rPr>
      </w:pPr>
    </w:p>
    <w:p w14:paraId="499C1A39" w14:textId="77777777" w:rsidR="00F56662" w:rsidRPr="00544CDE" w:rsidRDefault="00F56662" w:rsidP="00F56662">
      <w:pPr>
        <w:rPr>
          <w:lang w:val="de-AT"/>
        </w:rPr>
      </w:pPr>
      <w:r w:rsidRPr="00544CDE">
        <w:rPr>
          <w:lang w:val="de-AT"/>
        </w:rPr>
        <w:t xml:space="preserve">Auch </w:t>
      </w:r>
      <w:r w:rsidRPr="00544CDE">
        <w:rPr>
          <w:i/>
          <w:lang w:val="de-AT"/>
        </w:rPr>
        <w:t>diese-, jene-, manch-, welche-, dies</w:t>
      </w:r>
      <w:r w:rsidRPr="00544CDE">
        <w:rPr>
          <w:lang w:val="de-AT"/>
        </w:rPr>
        <w:t xml:space="preserve">- folgen diesem Schema. </w:t>
      </w:r>
    </w:p>
    <w:p w14:paraId="04A6CA90" w14:textId="77777777" w:rsidR="00F56662" w:rsidRPr="00544CDE" w:rsidRDefault="00F56662" w:rsidP="00F56662">
      <w:pPr>
        <w:rPr>
          <w:lang w:val="de-AT"/>
        </w:rPr>
      </w:pPr>
    </w:p>
    <w:p w14:paraId="0DB59F3A" w14:textId="1A3F6368" w:rsidR="00F56662" w:rsidRPr="00544CDE" w:rsidRDefault="00F56662" w:rsidP="00C711CA">
      <w:pPr>
        <w:pStyle w:val="berschrift3"/>
        <w:rPr>
          <w:lang w:val="de-AT"/>
        </w:rPr>
      </w:pPr>
      <w:r w:rsidRPr="00544CDE">
        <w:rPr>
          <w:lang w:val="de-AT"/>
        </w:rPr>
        <w:t>Deklination des Adjektivs nach einem unbestimmten Artikel</w:t>
      </w:r>
    </w:p>
    <w:tbl>
      <w:tblPr>
        <w:tblStyle w:val="EinfacheTabelle3"/>
        <w:tblW w:w="6804" w:type="dxa"/>
        <w:tblLook w:val="04A0" w:firstRow="1" w:lastRow="0" w:firstColumn="1" w:lastColumn="0" w:noHBand="0" w:noVBand="1"/>
      </w:tblPr>
      <w:tblGrid>
        <w:gridCol w:w="1701"/>
        <w:gridCol w:w="1701"/>
        <w:gridCol w:w="1701"/>
        <w:gridCol w:w="1701"/>
      </w:tblGrid>
      <w:tr w:rsidR="00F56662" w:rsidRPr="00544CDE" w14:paraId="4833A334"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BAA2E4B" w14:textId="77777777" w:rsidR="00F56662" w:rsidRPr="00544CDE" w:rsidRDefault="00F56662" w:rsidP="004F050F">
            <w:pPr>
              <w:rPr>
                <w:lang w:val="de-AT"/>
              </w:rPr>
            </w:pPr>
          </w:p>
        </w:tc>
        <w:tc>
          <w:tcPr>
            <w:tcW w:w="1701" w:type="dxa"/>
          </w:tcPr>
          <w:p w14:paraId="1ABEABE5"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caps w:val="0"/>
                <w:lang w:val="de-AT"/>
              </w:rPr>
              <w:t>maskulin</w:t>
            </w:r>
          </w:p>
        </w:tc>
        <w:tc>
          <w:tcPr>
            <w:tcW w:w="1701" w:type="dxa"/>
          </w:tcPr>
          <w:p w14:paraId="1FD52FF5"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feminin</w:t>
            </w:r>
          </w:p>
        </w:tc>
        <w:tc>
          <w:tcPr>
            <w:tcW w:w="1701" w:type="dxa"/>
          </w:tcPr>
          <w:p w14:paraId="509D9395"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neutral</w:t>
            </w:r>
          </w:p>
        </w:tc>
      </w:tr>
      <w:tr w:rsidR="00F56662" w:rsidRPr="00544CDE" w14:paraId="0D098F08"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0008E733" w14:textId="77777777" w:rsidR="00F56662" w:rsidRPr="00544CDE" w:rsidRDefault="00F56662" w:rsidP="004F050F">
            <w:pPr>
              <w:rPr>
                <w:lang w:val="de-AT"/>
              </w:rPr>
            </w:pPr>
            <w:r w:rsidRPr="00544CDE">
              <w:rPr>
                <w:caps w:val="0"/>
                <w:lang w:val="de-AT"/>
              </w:rPr>
              <w:t>Nominativ</w:t>
            </w:r>
          </w:p>
        </w:tc>
        <w:tc>
          <w:tcPr>
            <w:tcW w:w="1701" w:type="dxa"/>
            <w:shd w:val="clear" w:color="auto" w:fill="FAF0F5"/>
          </w:tcPr>
          <w:p w14:paraId="709A32D1"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 nett</w:t>
            </w:r>
            <w:r w:rsidRPr="00544CDE">
              <w:rPr>
                <w:b/>
                <w:lang w:val="de-AT"/>
              </w:rPr>
              <w:t>e</w:t>
            </w:r>
            <w:r>
              <w:rPr>
                <w:b/>
                <w:lang w:val="de-AT"/>
              </w:rPr>
              <w:t>r</w:t>
            </w:r>
            <w:r w:rsidRPr="00544CDE">
              <w:rPr>
                <w:lang w:val="de-AT"/>
              </w:rPr>
              <w:t xml:space="preserve"> Mann</w:t>
            </w:r>
          </w:p>
        </w:tc>
        <w:tc>
          <w:tcPr>
            <w:tcW w:w="1701" w:type="dxa"/>
            <w:shd w:val="clear" w:color="auto" w:fill="FAF0F5"/>
          </w:tcPr>
          <w:p w14:paraId="669C6AF8"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w:t>
            </w:r>
            <w:r w:rsidRPr="00544CDE">
              <w:rPr>
                <w:lang w:val="de-AT"/>
              </w:rPr>
              <w:t xml:space="preserve"> </w:t>
            </w:r>
            <w:r>
              <w:rPr>
                <w:lang w:val="de-AT"/>
              </w:rPr>
              <w:t>klug</w:t>
            </w:r>
            <w:r w:rsidRPr="00544CDE">
              <w:rPr>
                <w:b/>
                <w:lang w:val="de-AT"/>
              </w:rPr>
              <w:t>e</w:t>
            </w:r>
            <w:r w:rsidRPr="00544CDE">
              <w:rPr>
                <w:lang w:val="de-AT"/>
              </w:rPr>
              <w:t xml:space="preserve"> Frau</w:t>
            </w:r>
          </w:p>
        </w:tc>
        <w:tc>
          <w:tcPr>
            <w:tcW w:w="1701" w:type="dxa"/>
            <w:shd w:val="clear" w:color="auto" w:fill="FAF0F5"/>
          </w:tcPr>
          <w:p w14:paraId="19C09B11"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w:t>
            </w:r>
            <w:r w:rsidRPr="00544CDE">
              <w:rPr>
                <w:lang w:val="de-AT"/>
              </w:rPr>
              <w:t xml:space="preserve"> </w:t>
            </w:r>
            <w:r>
              <w:rPr>
                <w:lang w:val="de-AT"/>
              </w:rPr>
              <w:t>lieb</w:t>
            </w:r>
            <w:r w:rsidRPr="00544CDE">
              <w:rPr>
                <w:b/>
                <w:lang w:val="de-AT"/>
              </w:rPr>
              <w:t>e</w:t>
            </w:r>
            <w:r>
              <w:rPr>
                <w:b/>
                <w:lang w:val="de-AT"/>
              </w:rPr>
              <w:t>s</w:t>
            </w:r>
            <w:r w:rsidRPr="00544CDE">
              <w:rPr>
                <w:lang w:val="de-AT"/>
              </w:rPr>
              <w:t xml:space="preserve"> Kind </w:t>
            </w:r>
          </w:p>
        </w:tc>
      </w:tr>
      <w:tr w:rsidR="00F56662" w:rsidRPr="00544CDE" w14:paraId="3A7BD803"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42C0CDB1" w14:textId="77777777" w:rsidR="00F56662" w:rsidRPr="00544CDE" w:rsidRDefault="00F56662" w:rsidP="004F050F">
            <w:pPr>
              <w:rPr>
                <w:lang w:val="de-AT"/>
              </w:rPr>
            </w:pPr>
            <w:r w:rsidRPr="00544CDE">
              <w:rPr>
                <w:caps w:val="0"/>
                <w:lang w:val="de-AT"/>
              </w:rPr>
              <w:t>Akkusativ</w:t>
            </w:r>
          </w:p>
        </w:tc>
        <w:tc>
          <w:tcPr>
            <w:tcW w:w="1701" w:type="dxa"/>
          </w:tcPr>
          <w:p w14:paraId="799FEA72"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einen</w:t>
            </w:r>
            <w:r w:rsidRPr="00544CDE">
              <w:rPr>
                <w:lang w:val="de-AT"/>
              </w:rPr>
              <w:t xml:space="preserve"> </w:t>
            </w:r>
            <w:r>
              <w:rPr>
                <w:lang w:val="de-AT"/>
              </w:rPr>
              <w:t>nett</w:t>
            </w:r>
            <w:r w:rsidRPr="00544CDE">
              <w:rPr>
                <w:b/>
                <w:lang w:val="de-AT"/>
              </w:rPr>
              <w:t>en</w:t>
            </w:r>
            <w:r w:rsidRPr="00544CDE">
              <w:rPr>
                <w:lang w:val="de-AT"/>
              </w:rPr>
              <w:t xml:space="preserve"> Mann</w:t>
            </w:r>
          </w:p>
        </w:tc>
        <w:tc>
          <w:tcPr>
            <w:tcW w:w="1701" w:type="dxa"/>
          </w:tcPr>
          <w:p w14:paraId="06F20DE1"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w:t>
            </w:r>
            <w:r w:rsidRPr="00544CDE">
              <w:rPr>
                <w:lang w:val="de-AT"/>
              </w:rPr>
              <w:t xml:space="preserve"> </w:t>
            </w:r>
            <w:r>
              <w:rPr>
                <w:lang w:val="de-AT"/>
              </w:rPr>
              <w:t>klug</w:t>
            </w:r>
            <w:r>
              <w:rPr>
                <w:b/>
                <w:lang w:val="de-AT"/>
              </w:rPr>
              <w:t xml:space="preserve">e </w:t>
            </w:r>
            <w:r w:rsidRPr="00544CDE">
              <w:rPr>
                <w:lang w:val="de-AT"/>
              </w:rPr>
              <w:t>Frau</w:t>
            </w:r>
          </w:p>
        </w:tc>
        <w:tc>
          <w:tcPr>
            <w:tcW w:w="1701" w:type="dxa"/>
          </w:tcPr>
          <w:p w14:paraId="0F0B2AF6"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w:t>
            </w:r>
            <w:r w:rsidRPr="00544CDE">
              <w:rPr>
                <w:lang w:val="de-AT"/>
              </w:rPr>
              <w:t xml:space="preserve"> </w:t>
            </w:r>
            <w:r>
              <w:rPr>
                <w:lang w:val="de-AT"/>
              </w:rPr>
              <w:t>lieb</w:t>
            </w:r>
            <w:r w:rsidRPr="00544CDE">
              <w:rPr>
                <w:b/>
                <w:lang w:val="de-AT"/>
              </w:rPr>
              <w:t>e</w:t>
            </w:r>
            <w:r>
              <w:rPr>
                <w:b/>
                <w:lang w:val="de-AT"/>
              </w:rPr>
              <w:t>s</w:t>
            </w:r>
            <w:r w:rsidRPr="00544CDE">
              <w:rPr>
                <w:lang w:val="de-AT"/>
              </w:rPr>
              <w:t xml:space="preserve"> Kind</w:t>
            </w:r>
          </w:p>
        </w:tc>
      </w:tr>
      <w:tr w:rsidR="00F56662" w:rsidRPr="00544CDE" w14:paraId="1B37AF65"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3C1AD138" w14:textId="77777777" w:rsidR="00F56662" w:rsidRPr="00544CDE" w:rsidRDefault="00F56662" w:rsidP="004F050F">
            <w:pPr>
              <w:rPr>
                <w:lang w:val="de-AT"/>
              </w:rPr>
            </w:pPr>
            <w:r w:rsidRPr="00544CDE">
              <w:rPr>
                <w:caps w:val="0"/>
                <w:lang w:val="de-AT"/>
              </w:rPr>
              <w:t xml:space="preserve">Dativ </w:t>
            </w:r>
          </w:p>
        </w:tc>
        <w:tc>
          <w:tcPr>
            <w:tcW w:w="1701" w:type="dxa"/>
            <w:shd w:val="clear" w:color="auto" w:fill="FAF0F5"/>
          </w:tcPr>
          <w:p w14:paraId="6BD91AEC"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einem</w:t>
            </w:r>
            <w:r w:rsidRPr="00544CDE">
              <w:rPr>
                <w:lang w:val="de-AT"/>
              </w:rPr>
              <w:t xml:space="preserve"> </w:t>
            </w:r>
            <w:r>
              <w:rPr>
                <w:lang w:val="de-AT"/>
              </w:rPr>
              <w:t>nett</w:t>
            </w:r>
            <w:r w:rsidRPr="00544CDE">
              <w:rPr>
                <w:b/>
                <w:lang w:val="de-AT"/>
              </w:rPr>
              <w:t>en</w:t>
            </w:r>
            <w:r w:rsidRPr="00544CDE">
              <w:rPr>
                <w:lang w:val="de-AT"/>
              </w:rPr>
              <w:t xml:space="preserve"> Mann</w:t>
            </w:r>
          </w:p>
        </w:tc>
        <w:tc>
          <w:tcPr>
            <w:tcW w:w="1701" w:type="dxa"/>
            <w:shd w:val="clear" w:color="auto" w:fill="FAF0F5"/>
          </w:tcPr>
          <w:p w14:paraId="02EAB7D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einer</w:t>
            </w:r>
            <w:r w:rsidRPr="00544CDE">
              <w:rPr>
                <w:lang w:val="de-AT"/>
              </w:rPr>
              <w:t xml:space="preserve"> </w:t>
            </w:r>
            <w:r>
              <w:rPr>
                <w:lang w:val="de-AT"/>
              </w:rPr>
              <w:t>klug</w:t>
            </w:r>
            <w:r w:rsidRPr="00544CDE">
              <w:rPr>
                <w:b/>
                <w:lang w:val="de-AT"/>
              </w:rPr>
              <w:t>en</w:t>
            </w:r>
            <w:r w:rsidRPr="00544CDE">
              <w:rPr>
                <w:lang w:val="de-AT"/>
              </w:rPr>
              <w:t xml:space="preserve"> Frau</w:t>
            </w:r>
          </w:p>
        </w:tc>
        <w:tc>
          <w:tcPr>
            <w:tcW w:w="1701" w:type="dxa"/>
            <w:shd w:val="clear" w:color="auto" w:fill="FAF0F5"/>
          </w:tcPr>
          <w:p w14:paraId="019A6595"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einem</w:t>
            </w:r>
            <w:r w:rsidRPr="00544CDE">
              <w:rPr>
                <w:lang w:val="de-AT"/>
              </w:rPr>
              <w:t xml:space="preserve"> </w:t>
            </w:r>
            <w:r>
              <w:rPr>
                <w:lang w:val="de-AT"/>
              </w:rPr>
              <w:t>lieb</w:t>
            </w:r>
            <w:r w:rsidRPr="00544CDE">
              <w:rPr>
                <w:b/>
                <w:lang w:val="de-AT"/>
              </w:rPr>
              <w:t>en</w:t>
            </w:r>
            <w:r w:rsidRPr="00544CDE">
              <w:rPr>
                <w:lang w:val="de-AT"/>
              </w:rPr>
              <w:t xml:space="preserve"> Kind</w:t>
            </w:r>
          </w:p>
        </w:tc>
      </w:tr>
      <w:tr w:rsidR="00F56662" w:rsidRPr="00544CDE" w14:paraId="1F3028CD"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42506AE3" w14:textId="77777777" w:rsidR="00F56662" w:rsidRPr="00544CDE" w:rsidRDefault="00F56662" w:rsidP="004F050F">
            <w:pPr>
              <w:rPr>
                <w:lang w:val="de-AT"/>
              </w:rPr>
            </w:pPr>
            <w:r w:rsidRPr="00544CDE">
              <w:rPr>
                <w:caps w:val="0"/>
                <w:lang w:val="de-AT"/>
              </w:rPr>
              <w:t>Genitiv</w:t>
            </w:r>
          </w:p>
        </w:tc>
        <w:tc>
          <w:tcPr>
            <w:tcW w:w="1701" w:type="dxa"/>
          </w:tcPr>
          <w:p w14:paraId="22214BD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eines</w:t>
            </w:r>
            <w:r w:rsidRPr="00544CDE">
              <w:rPr>
                <w:lang w:val="de-AT"/>
              </w:rPr>
              <w:t xml:space="preserve"> </w:t>
            </w:r>
            <w:r>
              <w:rPr>
                <w:lang w:val="de-AT"/>
              </w:rPr>
              <w:t>nett</w:t>
            </w:r>
            <w:r w:rsidRPr="00544CDE">
              <w:rPr>
                <w:b/>
                <w:lang w:val="de-AT"/>
              </w:rPr>
              <w:t>en</w:t>
            </w:r>
            <w:r w:rsidRPr="00544CDE">
              <w:rPr>
                <w:lang w:val="de-AT"/>
              </w:rPr>
              <w:t xml:space="preserve"> Mannes</w:t>
            </w:r>
          </w:p>
        </w:tc>
        <w:tc>
          <w:tcPr>
            <w:tcW w:w="1701" w:type="dxa"/>
          </w:tcPr>
          <w:p w14:paraId="72663557"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einer</w:t>
            </w:r>
            <w:r w:rsidRPr="00544CDE">
              <w:rPr>
                <w:lang w:val="de-AT"/>
              </w:rPr>
              <w:t xml:space="preserve"> </w:t>
            </w:r>
            <w:r>
              <w:rPr>
                <w:lang w:val="de-AT"/>
              </w:rPr>
              <w:t>klug</w:t>
            </w:r>
            <w:r w:rsidRPr="00544CDE">
              <w:rPr>
                <w:b/>
                <w:lang w:val="de-AT"/>
              </w:rPr>
              <w:t>en</w:t>
            </w:r>
            <w:r w:rsidRPr="00544CDE">
              <w:rPr>
                <w:lang w:val="de-AT"/>
              </w:rPr>
              <w:t xml:space="preserve"> Frau</w:t>
            </w:r>
          </w:p>
        </w:tc>
        <w:tc>
          <w:tcPr>
            <w:tcW w:w="1701" w:type="dxa"/>
          </w:tcPr>
          <w:p w14:paraId="56192F15"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eines</w:t>
            </w:r>
            <w:r w:rsidRPr="00544CDE">
              <w:rPr>
                <w:lang w:val="de-AT"/>
              </w:rPr>
              <w:t xml:space="preserve"> </w:t>
            </w:r>
            <w:r>
              <w:rPr>
                <w:lang w:val="de-AT"/>
              </w:rPr>
              <w:t>lieb</w:t>
            </w:r>
            <w:r w:rsidRPr="00544CDE">
              <w:rPr>
                <w:b/>
                <w:lang w:val="de-AT"/>
              </w:rPr>
              <w:t>en</w:t>
            </w:r>
            <w:r w:rsidRPr="00544CDE">
              <w:rPr>
                <w:lang w:val="de-AT"/>
              </w:rPr>
              <w:t xml:space="preserve"> Kindes</w:t>
            </w:r>
          </w:p>
        </w:tc>
      </w:tr>
    </w:tbl>
    <w:p w14:paraId="1599F0BB" w14:textId="77777777" w:rsidR="00F56662" w:rsidRPr="00544CDE" w:rsidRDefault="00F56662" w:rsidP="00F56662">
      <w:pPr>
        <w:rPr>
          <w:lang w:val="de-AT"/>
        </w:rPr>
      </w:pPr>
    </w:p>
    <w:p w14:paraId="4DB4E882" w14:textId="77777777" w:rsidR="00F56662" w:rsidRPr="00544CDE" w:rsidRDefault="00F56662" w:rsidP="00F56662">
      <w:pPr>
        <w:rPr>
          <w:lang w:val="de-AT"/>
        </w:rPr>
      </w:pPr>
      <w:r w:rsidRPr="00544CDE">
        <w:rPr>
          <w:lang w:val="de-AT"/>
        </w:rPr>
        <w:t xml:space="preserve">Auch </w:t>
      </w:r>
      <w:r w:rsidRPr="00544CDE">
        <w:rPr>
          <w:i/>
          <w:lang w:val="de-AT"/>
        </w:rPr>
        <w:t>dein-, sein-, ihr-, unser-, euer-/</w:t>
      </w:r>
      <w:proofErr w:type="spellStart"/>
      <w:r w:rsidRPr="00544CDE">
        <w:rPr>
          <w:i/>
          <w:lang w:val="de-AT"/>
        </w:rPr>
        <w:t>eur</w:t>
      </w:r>
      <w:proofErr w:type="spellEnd"/>
      <w:r w:rsidRPr="00544CDE">
        <w:rPr>
          <w:i/>
          <w:lang w:val="de-AT"/>
        </w:rPr>
        <w:t>-, ihr, Ihr-; kein</w:t>
      </w:r>
      <w:r w:rsidRPr="00544CDE">
        <w:rPr>
          <w:lang w:val="de-AT"/>
        </w:rPr>
        <w:t>- wird nach diesem Schema dekliniert!</w:t>
      </w:r>
    </w:p>
    <w:p w14:paraId="3048B45F" w14:textId="77777777" w:rsidR="00F56662" w:rsidRPr="00544CDE" w:rsidRDefault="00F56662" w:rsidP="00F56662">
      <w:pPr>
        <w:rPr>
          <w:lang w:val="de-AT"/>
        </w:rPr>
      </w:pPr>
    </w:p>
    <w:p w14:paraId="703C5EA0" w14:textId="77777777" w:rsidR="00F56662" w:rsidRPr="00544CDE" w:rsidRDefault="00F56662" w:rsidP="00F56662">
      <w:pPr>
        <w:rPr>
          <w:b/>
          <w:lang w:val="de-AT"/>
        </w:rPr>
      </w:pPr>
      <w:r>
        <w:rPr>
          <w:b/>
          <w:lang w:val="de-AT"/>
        </w:rPr>
        <w:t>Merke</w:t>
      </w:r>
      <w:r w:rsidRPr="00544CDE">
        <w:rPr>
          <w:b/>
          <w:lang w:val="de-AT"/>
        </w:rPr>
        <w:t xml:space="preserve"> </w:t>
      </w:r>
    </w:p>
    <w:p w14:paraId="57071037" w14:textId="77777777" w:rsidR="00F56662" w:rsidRPr="00544CDE" w:rsidRDefault="00F56662" w:rsidP="00F56662">
      <w:pPr>
        <w:numPr>
          <w:ilvl w:val="0"/>
          <w:numId w:val="26"/>
        </w:numPr>
        <w:rPr>
          <w:lang w:val="de-AT"/>
        </w:rPr>
      </w:pPr>
      <w:r w:rsidRPr="00544CDE">
        <w:rPr>
          <w:lang w:val="de-AT"/>
        </w:rPr>
        <w:t xml:space="preserve">Adjektive </w:t>
      </w:r>
      <w:r>
        <w:rPr>
          <w:lang w:val="de-AT"/>
        </w:rPr>
        <w:t>mit Endung -</w:t>
      </w:r>
      <w:proofErr w:type="spellStart"/>
      <w:r w:rsidRPr="00544CDE">
        <w:rPr>
          <w:b/>
          <w:lang w:val="de-AT"/>
        </w:rPr>
        <w:t>el</w:t>
      </w:r>
      <w:proofErr w:type="spellEnd"/>
      <w:r w:rsidRPr="00544CDE">
        <w:rPr>
          <w:lang w:val="de-AT"/>
        </w:rPr>
        <w:t xml:space="preserve"> </w:t>
      </w:r>
      <w:r>
        <w:rPr>
          <w:lang w:val="de-AT"/>
        </w:rPr>
        <w:t xml:space="preserve">(dunkel) </w:t>
      </w:r>
      <w:r w:rsidRPr="00544CDE">
        <w:rPr>
          <w:lang w:val="de-AT"/>
        </w:rPr>
        <w:t xml:space="preserve">und </w:t>
      </w:r>
      <w:r>
        <w:rPr>
          <w:lang w:val="de-AT"/>
        </w:rPr>
        <w:t>-</w:t>
      </w:r>
      <w:r w:rsidRPr="00544CDE">
        <w:rPr>
          <w:b/>
          <w:lang w:val="de-AT"/>
        </w:rPr>
        <w:t>er</w:t>
      </w:r>
      <w:r w:rsidRPr="00544CDE">
        <w:rPr>
          <w:lang w:val="de-AT"/>
        </w:rPr>
        <w:t xml:space="preserve"> </w:t>
      </w:r>
      <w:r>
        <w:rPr>
          <w:lang w:val="de-AT"/>
        </w:rPr>
        <w:t xml:space="preserve">(teuer) </w:t>
      </w:r>
      <w:r w:rsidRPr="00544CDE">
        <w:rPr>
          <w:lang w:val="de-AT"/>
        </w:rPr>
        <w:t xml:space="preserve">verlieren das </w:t>
      </w:r>
      <w:r>
        <w:rPr>
          <w:lang w:val="de-AT"/>
        </w:rPr>
        <w:t>„</w:t>
      </w:r>
      <w:r w:rsidRPr="00544CDE">
        <w:rPr>
          <w:b/>
          <w:lang w:val="de-AT"/>
        </w:rPr>
        <w:t>e</w:t>
      </w:r>
      <w:r>
        <w:rPr>
          <w:b/>
          <w:lang w:val="de-AT"/>
        </w:rPr>
        <w:t>“</w:t>
      </w:r>
      <w:r>
        <w:rPr>
          <w:lang w:val="de-AT"/>
        </w:rPr>
        <w:t>:</w:t>
      </w:r>
      <w:r>
        <w:rPr>
          <w:lang w:val="de-AT"/>
        </w:rPr>
        <w:br/>
      </w:r>
      <w:r w:rsidRPr="00544CDE">
        <w:rPr>
          <w:lang w:val="de-AT"/>
        </w:rPr>
        <w:t>eine dunk</w:t>
      </w:r>
      <w:r w:rsidRPr="00544CDE">
        <w:rPr>
          <w:b/>
          <w:lang w:val="de-AT"/>
        </w:rPr>
        <w:t>le</w:t>
      </w:r>
      <w:r w:rsidRPr="00544CDE">
        <w:rPr>
          <w:lang w:val="de-AT"/>
        </w:rPr>
        <w:t xml:space="preserve"> </w:t>
      </w:r>
      <w:r>
        <w:rPr>
          <w:lang w:val="de-AT"/>
        </w:rPr>
        <w:t xml:space="preserve">Tasche, </w:t>
      </w:r>
      <w:r w:rsidRPr="00544CDE">
        <w:rPr>
          <w:lang w:val="de-AT"/>
        </w:rPr>
        <w:t>ein teu</w:t>
      </w:r>
      <w:r w:rsidRPr="00544CDE">
        <w:rPr>
          <w:b/>
          <w:lang w:val="de-AT"/>
        </w:rPr>
        <w:t>res</w:t>
      </w:r>
      <w:r w:rsidRPr="00544CDE">
        <w:rPr>
          <w:lang w:val="de-AT"/>
        </w:rPr>
        <w:t xml:space="preserve"> </w:t>
      </w:r>
      <w:r>
        <w:rPr>
          <w:lang w:val="de-AT"/>
        </w:rPr>
        <w:t>Auto</w:t>
      </w:r>
    </w:p>
    <w:p w14:paraId="450603FE" w14:textId="77777777" w:rsidR="00F56662" w:rsidRDefault="00F56662" w:rsidP="00F56662">
      <w:pPr>
        <w:numPr>
          <w:ilvl w:val="0"/>
          <w:numId w:val="26"/>
        </w:numPr>
        <w:rPr>
          <w:lang w:val="de-AT"/>
        </w:rPr>
      </w:pPr>
      <w:r w:rsidRPr="00544CDE">
        <w:rPr>
          <w:lang w:val="de-AT"/>
        </w:rPr>
        <w:t xml:space="preserve">hoch verliert das </w:t>
      </w:r>
      <w:r>
        <w:rPr>
          <w:lang w:val="de-AT"/>
        </w:rPr>
        <w:t>„</w:t>
      </w:r>
      <w:r>
        <w:rPr>
          <w:b/>
          <w:lang w:val="de-AT"/>
        </w:rPr>
        <w:t>c“</w:t>
      </w:r>
      <w:r w:rsidRPr="00544CDE">
        <w:rPr>
          <w:lang w:val="de-AT"/>
        </w:rPr>
        <w:t xml:space="preserve"> ein hoher </w:t>
      </w:r>
      <w:r>
        <w:rPr>
          <w:lang w:val="de-AT"/>
        </w:rPr>
        <w:t>Turm</w:t>
      </w:r>
    </w:p>
    <w:p w14:paraId="12D40456" w14:textId="77777777" w:rsidR="00F56662" w:rsidRDefault="00F56662" w:rsidP="00F56662">
      <w:pPr>
        <w:rPr>
          <w:lang w:val="de-AT"/>
        </w:rPr>
      </w:pPr>
    </w:p>
    <w:p w14:paraId="6AB721A5" w14:textId="77777777" w:rsidR="00F56662" w:rsidRDefault="00F56662" w:rsidP="00F56662">
      <w:pPr>
        <w:rPr>
          <w:lang w:val="de-AT"/>
        </w:rPr>
      </w:pPr>
    </w:p>
    <w:p w14:paraId="0E929EF2" w14:textId="5D3B38B2" w:rsidR="00F56662" w:rsidRDefault="00F56662" w:rsidP="00C711CA">
      <w:pPr>
        <w:pStyle w:val="berschrift3"/>
        <w:rPr>
          <w:lang w:val="de-AT"/>
        </w:rPr>
      </w:pPr>
      <w:r w:rsidRPr="00544CDE">
        <w:rPr>
          <w:lang w:val="de-AT"/>
        </w:rPr>
        <w:t xml:space="preserve">Deklination des Adjektivs ohne Artikel </w:t>
      </w:r>
    </w:p>
    <w:p w14:paraId="29E861E3" w14:textId="77777777" w:rsidR="00F56662" w:rsidRDefault="00F56662" w:rsidP="00F56662">
      <w:pPr>
        <w:rPr>
          <w:lang w:val="de-AT"/>
        </w:rPr>
      </w:pPr>
    </w:p>
    <w:tbl>
      <w:tblPr>
        <w:tblStyle w:val="EinfacheTabelle3"/>
        <w:tblW w:w="8732" w:type="dxa"/>
        <w:tblLook w:val="04A0" w:firstRow="1" w:lastRow="0" w:firstColumn="1" w:lastColumn="0" w:noHBand="0" w:noVBand="1"/>
      </w:tblPr>
      <w:tblGrid>
        <w:gridCol w:w="1701"/>
        <w:gridCol w:w="1701"/>
        <w:gridCol w:w="1701"/>
        <w:gridCol w:w="1701"/>
        <w:gridCol w:w="1928"/>
      </w:tblGrid>
      <w:tr w:rsidR="00F56662" w:rsidRPr="00544CDE" w14:paraId="1D367048"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3000F3D" w14:textId="77777777" w:rsidR="00F56662" w:rsidRPr="00544CDE" w:rsidRDefault="00F56662" w:rsidP="004F050F">
            <w:pPr>
              <w:rPr>
                <w:lang w:val="de-AT"/>
              </w:rPr>
            </w:pPr>
          </w:p>
        </w:tc>
        <w:tc>
          <w:tcPr>
            <w:tcW w:w="1701" w:type="dxa"/>
          </w:tcPr>
          <w:p w14:paraId="445585D4"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caps w:val="0"/>
                <w:lang w:val="de-AT"/>
              </w:rPr>
              <w:t>maskulin</w:t>
            </w:r>
          </w:p>
        </w:tc>
        <w:tc>
          <w:tcPr>
            <w:tcW w:w="1701" w:type="dxa"/>
          </w:tcPr>
          <w:p w14:paraId="1FFBFAB9"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feminin</w:t>
            </w:r>
          </w:p>
        </w:tc>
        <w:tc>
          <w:tcPr>
            <w:tcW w:w="1701" w:type="dxa"/>
          </w:tcPr>
          <w:p w14:paraId="20CE437B"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neutral</w:t>
            </w:r>
          </w:p>
        </w:tc>
        <w:tc>
          <w:tcPr>
            <w:tcW w:w="1928" w:type="dxa"/>
          </w:tcPr>
          <w:p w14:paraId="23FF88F9"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 xml:space="preserve"> </w:t>
            </w:r>
            <w:r w:rsidRPr="00544CDE">
              <w:rPr>
                <w:caps w:val="0"/>
                <w:lang w:val="de-AT"/>
              </w:rPr>
              <w:t>Plural</w:t>
            </w:r>
          </w:p>
        </w:tc>
      </w:tr>
      <w:tr w:rsidR="00F56662" w:rsidRPr="00544CDE" w14:paraId="27B44B8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4C7E39FF" w14:textId="77777777" w:rsidR="00F56662" w:rsidRPr="00544CDE" w:rsidRDefault="00F56662" w:rsidP="004F050F">
            <w:pPr>
              <w:rPr>
                <w:lang w:val="de-AT"/>
              </w:rPr>
            </w:pPr>
            <w:r w:rsidRPr="00544CDE">
              <w:rPr>
                <w:caps w:val="0"/>
                <w:lang w:val="de-AT"/>
              </w:rPr>
              <w:t>Nominativ</w:t>
            </w:r>
          </w:p>
        </w:tc>
        <w:tc>
          <w:tcPr>
            <w:tcW w:w="1701" w:type="dxa"/>
            <w:shd w:val="clear" w:color="auto" w:fill="FAF0F5"/>
          </w:tcPr>
          <w:p w14:paraId="2183BC3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nett</w:t>
            </w:r>
            <w:r w:rsidRPr="00544CDE">
              <w:rPr>
                <w:b/>
                <w:lang w:val="de-AT"/>
              </w:rPr>
              <w:t>e</w:t>
            </w:r>
            <w:r>
              <w:rPr>
                <w:b/>
                <w:lang w:val="de-AT"/>
              </w:rPr>
              <w:t>r</w:t>
            </w:r>
            <w:r w:rsidRPr="00544CDE">
              <w:rPr>
                <w:lang w:val="de-AT"/>
              </w:rPr>
              <w:t xml:space="preserve"> Mann</w:t>
            </w:r>
          </w:p>
        </w:tc>
        <w:tc>
          <w:tcPr>
            <w:tcW w:w="1701" w:type="dxa"/>
            <w:shd w:val="clear" w:color="auto" w:fill="FAF0F5"/>
          </w:tcPr>
          <w:p w14:paraId="55D73B0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klug</w:t>
            </w:r>
            <w:r w:rsidRPr="00544CDE">
              <w:rPr>
                <w:b/>
                <w:lang w:val="de-AT"/>
              </w:rPr>
              <w:t>e</w:t>
            </w:r>
            <w:r w:rsidRPr="00544CDE">
              <w:rPr>
                <w:lang w:val="de-AT"/>
              </w:rPr>
              <w:t xml:space="preserve"> Frau</w:t>
            </w:r>
          </w:p>
        </w:tc>
        <w:tc>
          <w:tcPr>
            <w:tcW w:w="1701" w:type="dxa"/>
            <w:shd w:val="clear" w:color="auto" w:fill="FAF0F5"/>
          </w:tcPr>
          <w:p w14:paraId="3D006139"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lieb</w:t>
            </w:r>
            <w:r w:rsidRPr="00544CDE">
              <w:rPr>
                <w:b/>
                <w:lang w:val="de-AT"/>
              </w:rPr>
              <w:t>e</w:t>
            </w:r>
            <w:r>
              <w:rPr>
                <w:b/>
                <w:lang w:val="de-AT"/>
              </w:rPr>
              <w:t>s</w:t>
            </w:r>
            <w:r w:rsidRPr="00544CDE">
              <w:rPr>
                <w:lang w:val="de-AT"/>
              </w:rPr>
              <w:t xml:space="preserve"> Kind </w:t>
            </w:r>
          </w:p>
        </w:tc>
        <w:tc>
          <w:tcPr>
            <w:tcW w:w="1928" w:type="dxa"/>
            <w:shd w:val="clear" w:color="auto" w:fill="FAF0F5"/>
          </w:tcPr>
          <w:p w14:paraId="529E8DD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schön</w:t>
            </w:r>
            <w:r w:rsidRPr="00544CDE">
              <w:rPr>
                <w:b/>
                <w:lang w:val="de-AT"/>
              </w:rPr>
              <w:t>e</w:t>
            </w:r>
            <w:r w:rsidRPr="00544CDE">
              <w:rPr>
                <w:lang w:val="de-AT"/>
              </w:rPr>
              <w:t xml:space="preserve"> </w:t>
            </w:r>
            <w:r>
              <w:rPr>
                <w:lang w:val="de-AT"/>
              </w:rPr>
              <w:t>Tiere</w:t>
            </w:r>
          </w:p>
        </w:tc>
      </w:tr>
      <w:tr w:rsidR="00F56662" w:rsidRPr="00544CDE" w14:paraId="29B2FB1E"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4AC2F68D" w14:textId="77777777" w:rsidR="00F56662" w:rsidRPr="00544CDE" w:rsidRDefault="00F56662" w:rsidP="004F050F">
            <w:pPr>
              <w:rPr>
                <w:lang w:val="de-AT"/>
              </w:rPr>
            </w:pPr>
            <w:r w:rsidRPr="00544CDE">
              <w:rPr>
                <w:caps w:val="0"/>
                <w:lang w:val="de-AT"/>
              </w:rPr>
              <w:t>Akkusativ</w:t>
            </w:r>
          </w:p>
        </w:tc>
        <w:tc>
          <w:tcPr>
            <w:tcW w:w="1701" w:type="dxa"/>
          </w:tcPr>
          <w:p w14:paraId="34795E02"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nett</w:t>
            </w:r>
            <w:r w:rsidRPr="00544CDE">
              <w:rPr>
                <w:b/>
                <w:lang w:val="de-AT"/>
              </w:rPr>
              <w:t>en</w:t>
            </w:r>
            <w:r w:rsidRPr="00544CDE">
              <w:rPr>
                <w:lang w:val="de-AT"/>
              </w:rPr>
              <w:t xml:space="preserve"> Mann</w:t>
            </w:r>
          </w:p>
        </w:tc>
        <w:tc>
          <w:tcPr>
            <w:tcW w:w="1701" w:type="dxa"/>
          </w:tcPr>
          <w:p w14:paraId="2F1843F3"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klug</w:t>
            </w:r>
            <w:r w:rsidRPr="00544CDE">
              <w:rPr>
                <w:b/>
                <w:lang w:val="de-AT"/>
              </w:rPr>
              <w:t>e</w:t>
            </w:r>
            <w:r w:rsidRPr="00544CDE">
              <w:rPr>
                <w:lang w:val="de-AT"/>
              </w:rPr>
              <w:t xml:space="preserve"> Frau</w:t>
            </w:r>
          </w:p>
        </w:tc>
        <w:tc>
          <w:tcPr>
            <w:tcW w:w="1701" w:type="dxa"/>
          </w:tcPr>
          <w:p w14:paraId="50F39738"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lieb</w:t>
            </w:r>
            <w:r w:rsidRPr="00544CDE">
              <w:rPr>
                <w:b/>
                <w:lang w:val="de-AT"/>
              </w:rPr>
              <w:t>e</w:t>
            </w:r>
            <w:r>
              <w:rPr>
                <w:b/>
                <w:lang w:val="de-AT"/>
              </w:rPr>
              <w:t>s</w:t>
            </w:r>
            <w:r w:rsidRPr="00544CDE">
              <w:rPr>
                <w:lang w:val="de-AT"/>
              </w:rPr>
              <w:t xml:space="preserve"> Kind</w:t>
            </w:r>
          </w:p>
        </w:tc>
        <w:tc>
          <w:tcPr>
            <w:tcW w:w="1928" w:type="dxa"/>
          </w:tcPr>
          <w:p w14:paraId="2BFD264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schön</w:t>
            </w:r>
            <w:r w:rsidRPr="00544CDE">
              <w:rPr>
                <w:b/>
                <w:lang w:val="de-AT"/>
              </w:rPr>
              <w:t>e</w:t>
            </w:r>
            <w:r>
              <w:rPr>
                <w:b/>
                <w:lang w:val="de-AT"/>
              </w:rPr>
              <w:t>r</w:t>
            </w:r>
            <w:r w:rsidRPr="00544CDE">
              <w:rPr>
                <w:lang w:val="de-AT"/>
              </w:rPr>
              <w:t xml:space="preserve"> </w:t>
            </w:r>
            <w:r>
              <w:rPr>
                <w:lang w:val="de-AT"/>
              </w:rPr>
              <w:t>Tiere</w:t>
            </w:r>
          </w:p>
        </w:tc>
      </w:tr>
      <w:tr w:rsidR="00F56662" w:rsidRPr="00544CDE" w14:paraId="7EAFF4C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525868A4" w14:textId="77777777" w:rsidR="00F56662" w:rsidRPr="00544CDE" w:rsidRDefault="00F56662" w:rsidP="004F050F">
            <w:pPr>
              <w:rPr>
                <w:lang w:val="de-AT"/>
              </w:rPr>
            </w:pPr>
            <w:r w:rsidRPr="00544CDE">
              <w:rPr>
                <w:caps w:val="0"/>
                <w:lang w:val="de-AT"/>
              </w:rPr>
              <w:t xml:space="preserve">Dativ </w:t>
            </w:r>
          </w:p>
        </w:tc>
        <w:tc>
          <w:tcPr>
            <w:tcW w:w="1701" w:type="dxa"/>
            <w:shd w:val="clear" w:color="auto" w:fill="FAF0F5"/>
          </w:tcPr>
          <w:p w14:paraId="24B34501"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nett</w:t>
            </w:r>
            <w:r w:rsidRPr="00544CDE">
              <w:rPr>
                <w:b/>
                <w:lang w:val="de-AT"/>
              </w:rPr>
              <w:t>e</w:t>
            </w:r>
            <w:r>
              <w:rPr>
                <w:b/>
                <w:lang w:val="de-AT"/>
              </w:rPr>
              <w:t>m</w:t>
            </w:r>
            <w:r w:rsidRPr="00544CDE">
              <w:rPr>
                <w:lang w:val="de-AT"/>
              </w:rPr>
              <w:t xml:space="preserve"> Mann</w:t>
            </w:r>
          </w:p>
        </w:tc>
        <w:tc>
          <w:tcPr>
            <w:tcW w:w="1701" w:type="dxa"/>
            <w:shd w:val="clear" w:color="auto" w:fill="FAF0F5"/>
          </w:tcPr>
          <w:p w14:paraId="0C6B00A6"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klug</w:t>
            </w:r>
            <w:r w:rsidRPr="00544CDE">
              <w:rPr>
                <w:b/>
                <w:lang w:val="de-AT"/>
              </w:rPr>
              <w:t>e</w:t>
            </w:r>
            <w:r>
              <w:rPr>
                <w:b/>
                <w:lang w:val="de-AT"/>
              </w:rPr>
              <w:t>r</w:t>
            </w:r>
            <w:r w:rsidRPr="00544CDE">
              <w:rPr>
                <w:lang w:val="de-AT"/>
              </w:rPr>
              <w:t xml:space="preserve"> Frau</w:t>
            </w:r>
          </w:p>
        </w:tc>
        <w:tc>
          <w:tcPr>
            <w:tcW w:w="1701" w:type="dxa"/>
            <w:shd w:val="clear" w:color="auto" w:fill="FAF0F5"/>
          </w:tcPr>
          <w:p w14:paraId="00048626"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lieb</w:t>
            </w:r>
            <w:r w:rsidRPr="00544CDE">
              <w:rPr>
                <w:b/>
                <w:lang w:val="de-AT"/>
              </w:rPr>
              <w:t>e</w:t>
            </w:r>
            <w:r>
              <w:rPr>
                <w:b/>
                <w:lang w:val="de-AT"/>
              </w:rPr>
              <w:t>m</w:t>
            </w:r>
            <w:r w:rsidRPr="00544CDE">
              <w:rPr>
                <w:lang w:val="de-AT"/>
              </w:rPr>
              <w:t xml:space="preserve"> Kind</w:t>
            </w:r>
          </w:p>
        </w:tc>
        <w:tc>
          <w:tcPr>
            <w:tcW w:w="1928" w:type="dxa"/>
            <w:shd w:val="clear" w:color="auto" w:fill="FAF0F5"/>
          </w:tcPr>
          <w:p w14:paraId="489B08DD" w14:textId="77777777" w:rsidR="00F56662" w:rsidRPr="001F30BB"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r>
              <w:rPr>
                <w:lang w:val="de-AT"/>
              </w:rPr>
              <w:t>schön</w:t>
            </w:r>
            <w:r w:rsidRPr="00544CDE">
              <w:rPr>
                <w:b/>
                <w:lang w:val="de-AT"/>
              </w:rPr>
              <w:t>en</w:t>
            </w:r>
            <w:r w:rsidRPr="00544CDE">
              <w:rPr>
                <w:lang w:val="de-AT"/>
              </w:rPr>
              <w:t xml:space="preserve"> </w:t>
            </w:r>
            <w:r>
              <w:rPr>
                <w:lang w:val="de-AT"/>
              </w:rPr>
              <w:t>Tiere</w:t>
            </w:r>
            <w:r>
              <w:rPr>
                <w:b/>
                <w:lang w:val="de-AT"/>
              </w:rPr>
              <w:t>n</w:t>
            </w:r>
          </w:p>
        </w:tc>
      </w:tr>
      <w:tr w:rsidR="00F56662" w:rsidRPr="00544CDE" w14:paraId="6CA0470F"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3F4F6777" w14:textId="77777777" w:rsidR="00F56662" w:rsidRPr="00544CDE" w:rsidRDefault="00F56662" w:rsidP="004F050F">
            <w:pPr>
              <w:rPr>
                <w:lang w:val="de-AT"/>
              </w:rPr>
            </w:pPr>
            <w:r w:rsidRPr="00544CDE">
              <w:rPr>
                <w:caps w:val="0"/>
                <w:lang w:val="de-AT"/>
              </w:rPr>
              <w:t>Genitiv</w:t>
            </w:r>
          </w:p>
        </w:tc>
        <w:tc>
          <w:tcPr>
            <w:tcW w:w="1701" w:type="dxa"/>
          </w:tcPr>
          <w:p w14:paraId="644117F8"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nett</w:t>
            </w:r>
            <w:r w:rsidRPr="00544CDE">
              <w:rPr>
                <w:b/>
                <w:lang w:val="de-AT"/>
              </w:rPr>
              <w:t>en</w:t>
            </w:r>
            <w:r w:rsidRPr="00544CDE">
              <w:rPr>
                <w:lang w:val="de-AT"/>
              </w:rPr>
              <w:t xml:space="preserve"> Mannes</w:t>
            </w:r>
          </w:p>
        </w:tc>
        <w:tc>
          <w:tcPr>
            <w:tcW w:w="1701" w:type="dxa"/>
          </w:tcPr>
          <w:p w14:paraId="304179D5"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klug</w:t>
            </w:r>
            <w:r w:rsidRPr="00544CDE">
              <w:rPr>
                <w:b/>
                <w:lang w:val="de-AT"/>
              </w:rPr>
              <w:t>e</w:t>
            </w:r>
            <w:r>
              <w:rPr>
                <w:b/>
                <w:lang w:val="de-AT"/>
              </w:rPr>
              <w:t>r</w:t>
            </w:r>
            <w:r w:rsidRPr="00544CDE">
              <w:rPr>
                <w:lang w:val="de-AT"/>
              </w:rPr>
              <w:t xml:space="preserve"> Frau</w:t>
            </w:r>
          </w:p>
        </w:tc>
        <w:tc>
          <w:tcPr>
            <w:tcW w:w="1701" w:type="dxa"/>
          </w:tcPr>
          <w:p w14:paraId="5AEBBA11"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lieb</w:t>
            </w:r>
            <w:r w:rsidRPr="00544CDE">
              <w:rPr>
                <w:b/>
                <w:lang w:val="de-AT"/>
              </w:rPr>
              <w:t>en</w:t>
            </w:r>
            <w:r w:rsidRPr="00544CDE">
              <w:rPr>
                <w:lang w:val="de-AT"/>
              </w:rPr>
              <w:t xml:space="preserve"> Kindes</w:t>
            </w:r>
          </w:p>
        </w:tc>
        <w:tc>
          <w:tcPr>
            <w:tcW w:w="1928" w:type="dxa"/>
          </w:tcPr>
          <w:p w14:paraId="204E0847"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schön</w:t>
            </w:r>
            <w:r w:rsidRPr="00544CDE">
              <w:rPr>
                <w:b/>
                <w:lang w:val="de-AT"/>
              </w:rPr>
              <w:t>e</w:t>
            </w:r>
            <w:r w:rsidRPr="00544CDE">
              <w:rPr>
                <w:lang w:val="de-AT"/>
              </w:rPr>
              <w:t xml:space="preserve"> </w:t>
            </w:r>
            <w:r>
              <w:rPr>
                <w:lang w:val="de-AT"/>
              </w:rPr>
              <w:t>Tiere</w:t>
            </w:r>
          </w:p>
        </w:tc>
      </w:tr>
    </w:tbl>
    <w:p w14:paraId="5BD2FE49" w14:textId="77777777" w:rsidR="00F56662" w:rsidRPr="00730071" w:rsidRDefault="00F56662" w:rsidP="00F56662">
      <w:pPr>
        <w:rPr>
          <w:lang w:val="de-AT"/>
        </w:rPr>
      </w:pPr>
    </w:p>
    <w:p w14:paraId="48722FD4" w14:textId="77777777" w:rsidR="00F56662" w:rsidRPr="00544CDE" w:rsidRDefault="00F56662" w:rsidP="00F56662">
      <w:pPr>
        <w:rPr>
          <w:lang w:val="de-AT"/>
        </w:rPr>
      </w:pPr>
      <w:r>
        <w:rPr>
          <w:lang w:val="de-AT"/>
        </w:rPr>
        <w:t>Gibt es keinen Artikel, wird die Endung des Artikels an das Ad</w:t>
      </w:r>
      <w:r w:rsidRPr="00544CDE">
        <w:rPr>
          <w:lang w:val="de-AT"/>
        </w:rPr>
        <w:t xml:space="preserve">jektiv angehängt: </w:t>
      </w:r>
    </w:p>
    <w:p w14:paraId="5FA1B4C6" w14:textId="77777777" w:rsidR="00F56662" w:rsidRPr="00544CDE" w:rsidRDefault="00F56662" w:rsidP="00F56662">
      <w:pPr>
        <w:rPr>
          <w:lang w:val="de-AT"/>
        </w:rPr>
      </w:pPr>
      <w:r>
        <w:rPr>
          <w:noProof/>
          <w:lang w:val="de-AT"/>
        </w:rPr>
        <mc:AlternateContent>
          <mc:Choice Requires="wps">
            <w:drawing>
              <wp:anchor distT="0" distB="0" distL="114300" distR="114300" simplePos="0" relativeHeight="251694080" behindDoc="0" locked="0" layoutInCell="1" allowOverlap="1" wp14:anchorId="1C04341F" wp14:editId="68504CB2">
                <wp:simplePos x="0" y="0"/>
                <wp:positionH relativeFrom="column">
                  <wp:posOffset>4173220</wp:posOffset>
                </wp:positionH>
                <wp:positionV relativeFrom="paragraph">
                  <wp:posOffset>280670</wp:posOffset>
                </wp:positionV>
                <wp:extent cx="1187450" cy="196850"/>
                <wp:effectExtent l="0" t="0" r="12700" b="12700"/>
                <wp:wrapNone/>
                <wp:docPr id="27" name="Pfeil: nach oben gekrümmt 27"/>
                <wp:cNvGraphicFramePr/>
                <a:graphic xmlns:a="http://schemas.openxmlformats.org/drawingml/2006/main">
                  <a:graphicData uri="http://schemas.microsoft.com/office/word/2010/wordprocessingShape">
                    <wps:wsp>
                      <wps:cNvSpPr/>
                      <wps:spPr>
                        <a:xfrm>
                          <a:off x="0" y="0"/>
                          <a:ext cx="1187450" cy="196850"/>
                        </a:xfrm>
                        <a:prstGeom prst="curvedUpArrow">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B83B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27" o:spid="_x0000_s1026" type="#_x0000_t104" style="position:absolute;margin-left:328.6pt;margin-top:22.1pt;width:93.5pt;height: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" adj="19810,21153,5400" fillcolor="#992966" strokecolor="#992966" strokeweight="2pt"/>
            </w:pict>
          </mc:Fallback>
        </mc:AlternateContent>
      </w:r>
      <w:r>
        <w:rPr>
          <w:noProof/>
          <w:lang w:val="de-AT"/>
        </w:rPr>
        <mc:AlternateContent>
          <mc:Choice Requires="wps">
            <w:drawing>
              <wp:anchor distT="0" distB="0" distL="114300" distR="114300" simplePos="0" relativeHeight="251693056" behindDoc="0" locked="0" layoutInCell="1" allowOverlap="1" wp14:anchorId="6B9B34C9" wp14:editId="3C44E0FB">
                <wp:simplePos x="0" y="0"/>
                <wp:positionH relativeFrom="column">
                  <wp:posOffset>2280920</wp:posOffset>
                </wp:positionH>
                <wp:positionV relativeFrom="paragraph">
                  <wp:posOffset>267970</wp:posOffset>
                </wp:positionV>
                <wp:extent cx="1187450" cy="196850"/>
                <wp:effectExtent l="0" t="0" r="12700" b="12700"/>
                <wp:wrapNone/>
                <wp:docPr id="28" name="Pfeil: nach oben gekrümmt 28"/>
                <wp:cNvGraphicFramePr/>
                <a:graphic xmlns:a="http://schemas.openxmlformats.org/drawingml/2006/main">
                  <a:graphicData uri="http://schemas.microsoft.com/office/word/2010/wordprocessingShape">
                    <wps:wsp>
                      <wps:cNvSpPr/>
                      <wps:spPr>
                        <a:xfrm>
                          <a:off x="0" y="0"/>
                          <a:ext cx="1187450" cy="196850"/>
                        </a:xfrm>
                        <a:prstGeom prst="curvedUpArrow">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8B49" id="Pfeil: nach oben gekrümmt 28" o:spid="_x0000_s1026" type="#_x0000_t104" style="position:absolute;margin-left:179.6pt;margin-top:21.1pt;width:93.5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" adj="19810,21153,5400" fillcolor="#992966" strokecolor="#992966" strokeweight="2pt"/>
            </w:pict>
          </mc:Fallback>
        </mc:AlternateContent>
      </w:r>
      <w:r>
        <w:rPr>
          <w:noProof/>
          <w:lang w:val="de-AT"/>
        </w:rPr>
        <mc:AlternateContent>
          <mc:Choice Requires="wps">
            <w:drawing>
              <wp:anchor distT="0" distB="0" distL="114300" distR="114300" simplePos="0" relativeHeight="251692032" behindDoc="0" locked="0" layoutInCell="1" allowOverlap="1" wp14:anchorId="3977CEA2" wp14:editId="443EE156">
                <wp:simplePos x="0" y="0"/>
                <wp:positionH relativeFrom="column">
                  <wp:posOffset>179070</wp:posOffset>
                </wp:positionH>
                <wp:positionV relativeFrom="paragraph">
                  <wp:posOffset>274320</wp:posOffset>
                </wp:positionV>
                <wp:extent cx="1365250" cy="190500"/>
                <wp:effectExtent l="0" t="0" r="6350" b="19050"/>
                <wp:wrapNone/>
                <wp:docPr id="29" name="Pfeil: nach oben gekrümmt 29"/>
                <wp:cNvGraphicFramePr/>
                <a:graphic xmlns:a="http://schemas.openxmlformats.org/drawingml/2006/main">
                  <a:graphicData uri="http://schemas.microsoft.com/office/word/2010/wordprocessingShape">
                    <wps:wsp>
                      <wps:cNvSpPr/>
                      <wps:spPr>
                        <a:xfrm>
                          <a:off x="0" y="0"/>
                          <a:ext cx="1365250" cy="190500"/>
                        </a:xfrm>
                        <a:prstGeom prst="curvedUpArrow">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77F1D" id="Pfeil: nach oben gekrümmt 29" o:spid="_x0000_s1026" type="#_x0000_t104" style="position:absolute;margin-left:14.1pt;margin-top:21.6pt;width:107.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" adj="20093,21223,5400" fillcolor="#992966" strokecolor="#992966" strokeweight="2pt"/>
            </w:pict>
          </mc:Fallback>
        </mc:AlternateContent>
      </w:r>
      <w:r w:rsidRPr="00544CDE">
        <w:rPr>
          <w:lang w:val="de-AT"/>
        </w:rPr>
        <w:t>d</w:t>
      </w:r>
      <w:r w:rsidRPr="00544CDE">
        <w:rPr>
          <w:b/>
          <w:lang w:val="de-AT"/>
        </w:rPr>
        <w:t>er</w:t>
      </w:r>
      <w:r w:rsidRPr="00544CDE">
        <w:rPr>
          <w:lang w:val="de-AT"/>
        </w:rPr>
        <w:t xml:space="preserve"> </w:t>
      </w:r>
      <w:r>
        <w:rPr>
          <w:lang w:val="de-AT"/>
        </w:rPr>
        <w:t xml:space="preserve">nette </w:t>
      </w:r>
      <w:r w:rsidRPr="00544CDE">
        <w:rPr>
          <w:lang w:val="de-AT"/>
        </w:rPr>
        <w:t>Man</w:t>
      </w:r>
      <w:r>
        <w:rPr>
          <w:lang w:val="de-AT"/>
        </w:rPr>
        <w:t>n:</w:t>
      </w:r>
      <w:r w:rsidRPr="00544CDE">
        <w:rPr>
          <w:lang w:val="de-AT"/>
        </w:rPr>
        <w:t xml:space="preserve"> groß</w:t>
      </w:r>
      <w:r w:rsidRPr="00544CDE">
        <w:rPr>
          <w:b/>
          <w:lang w:val="de-AT"/>
        </w:rPr>
        <w:t>er</w:t>
      </w:r>
      <w:r w:rsidRPr="00544CDE">
        <w:rPr>
          <w:lang w:val="de-AT"/>
        </w:rPr>
        <w:t xml:space="preserve"> Mann, di</w:t>
      </w:r>
      <w:r w:rsidRPr="00544CDE">
        <w:rPr>
          <w:b/>
          <w:lang w:val="de-AT"/>
        </w:rPr>
        <w:t>e</w:t>
      </w:r>
      <w:r>
        <w:rPr>
          <w:b/>
          <w:lang w:val="de-AT"/>
        </w:rPr>
        <w:t xml:space="preserve"> </w:t>
      </w:r>
      <w:r w:rsidRPr="007C01D1">
        <w:rPr>
          <w:lang w:val="de-AT"/>
        </w:rPr>
        <w:t>kluge</w:t>
      </w:r>
      <w:r w:rsidRPr="00544CDE">
        <w:rPr>
          <w:lang w:val="de-AT"/>
        </w:rPr>
        <w:t xml:space="preserve"> Frau</w:t>
      </w:r>
      <w:r>
        <w:rPr>
          <w:lang w:val="de-AT"/>
        </w:rPr>
        <w:t>: klug</w:t>
      </w:r>
      <w:r w:rsidRPr="007C01D1">
        <w:rPr>
          <w:b/>
          <w:lang w:val="de-AT"/>
        </w:rPr>
        <w:t>e</w:t>
      </w:r>
      <w:r w:rsidRPr="00544CDE">
        <w:rPr>
          <w:lang w:val="de-AT"/>
        </w:rPr>
        <w:t xml:space="preserve"> Fr</w:t>
      </w:r>
      <w:r>
        <w:rPr>
          <w:lang w:val="de-AT"/>
        </w:rPr>
        <w:t>au, das liebe Kind: liebes Kind</w:t>
      </w:r>
    </w:p>
    <w:p w14:paraId="59A10B2F" w14:textId="77777777" w:rsidR="00F56662" w:rsidRPr="00544CDE" w:rsidRDefault="00F56662" w:rsidP="00F56662">
      <w:pPr>
        <w:rPr>
          <w:lang w:val="de-AT"/>
        </w:rPr>
      </w:pPr>
    </w:p>
    <w:p w14:paraId="12370290" w14:textId="77777777" w:rsidR="00F56662" w:rsidRPr="00544CDE" w:rsidRDefault="00F56662" w:rsidP="00F56662">
      <w:pPr>
        <w:rPr>
          <w:lang w:val="de-AT"/>
        </w:rPr>
      </w:pPr>
    </w:p>
    <w:p w14:paraId="636A04C9" w14:textId="77777777" w:rsidR="00F56662" w:rsidRDefault="00F56662" w:rsidP="00F56662">
      <w:pPr>
        <w:spacing w:before="0" w:after="200"/>
      </w:pPr>
      <w:r>
        <w:br w:type="page"/>
      </w:r>
    </w:p>
    <w:p w14:paraId="75466EE1" w14:textId="0D9BEE33" w:rsidR="00F56662" w:rsidRPr="0012219C" w:rsidRDefault="00F56662" w:rsidP="00F56662">
      <w:pPr>
        <w:pStyle w:val="berschrift1"/>
      </w:pPr>
      <w:bookmarkStart w:id="5" w:name="_Infoblatt:_Pronomen"/>
      <w:bookmarkStart w:id="6" w:name="_Toc85445358"/>
      <w:bookmarkEnd w:id="5"/>
      <w:r>
        <w:t>Infoblatt: Pronomen</w:t>
      </w:r>
      <w:bookmarkEnd w:id="6"/>
    </w:p>
    <w:p w14:paraId="0E0F9CBC" w14:textId="77777777" w:rsidR="00F56662" w:rsidRPr="00434EA5" w:rsidRDefault="00F56662" w:rsidP="00F56662">
      <w:pPr>
        <w:rPr>
          <w:lang w:val="de-AT"/>
        </w:rPr>
      </w:pPr>
    </w:p>
    <w:p w14:paraId="07FC913F" w14:textId="77777777" w:rsidR="00F56662" w:rsidRPr="00434EA5" w:rsidRDefault="00F56662" w:rsidP="00F56662">
      <w:pPr>
        <w:rPr>
          <w:lang w:val="de-AT"/>
        </w:rPr>
      </w:pPr>
      <w:r w:rsidRPr="00434EA5">
        <w:rPr>
          <w:b/>
          <w:lang w:val="de-AT"/>
        </w:rPr>
        <w:t>Pronomen</w:t>
      </w:r>
      <w:r w:rsidRPr="00434EA5">
        <w:rPr>
          <w:lang w:val="de-AT"/>
        </w:rPr>
        <w:t xml:space="preserve"> sind Wörter, die stellvertretend </w:t>
      </w:r>
      <w:r w:rsidRPr="00434EA5">
        <w:rPr>
          <w:b/>
          <w:lang w:val="de-AT"/>
        </w:rPr>
        <w:t xml:space="preserve">für ein </w:t>
      </w:r>
      <w:r>
        <w:rPr>
          <w:b/>
          <w:lang w:val="de-AT"/>
        </w:rPr>
        <w:t>Substantiv</w:t>
      </w:r>
      <w:r w:rsidRPr="00434EA5">
        <w:rPr>
          <w:lang w:val="de-AT"/>
        </w:rPr>
        <w:t xml:space="preserve"> stehen</w:t>
      </w:r>
      <w:r>
        <w:rPr>
          <w:lang w:val="de-AT"/>
        </w:rPr>
        <w:t>.</w:t>
      </w:r>
    </w:p>
    <w:p w14:paraId="7F5CD328" w14:textId="77777777" w:rsidR="00F56662" w:rsidRDefault="00F56662" w:rsidP="00F56662">
      <w:pPr>
        <w:rPr>
          <w:lang w:val="de-AT"/>
        </w:rPr>
      </w:pPr>
    </w:p>
    <w:p w14:paraId="271DAB5B" w14:textId="102C60D0" w:rsidR="00F56662" w:rsidRDefault="00B26D21" w:rsidP="00F56662">
      <w:pPr>
        <w:rPr>
          <w:lang w:val="de-AT"/>
        </w:rPr>
      </w:pPr>
      <w:r>
        <w:rPr>
          <w:b/>
          <w:noProof/>
          <w:lang w:val="de-AT"/>
        </w:rPr>
        <mc:AlternateContent>
          <mc:Choice Requires="wps">
            <w:drawing>
              <wp:anchor distT="0" distB="0" distL="114300" distR="114300" simplePos="0" relativeHeight="251699200" behindDoc="0" locked="0" layoutInCell="1" allowOverlap="1" wp14:anchorId="50100B45" wp14:editId="3EB23178">
                <wp:simplePos x="0" y="0"/>
                <wp:positionH relativeFrom="column">
                  <wp:posOffset>204470</wp:posOffset>
                </wp:positionH>
                <wp:positionV relativeFrom="paragraph">
                  <wp:posOffset>247650</wp:posOffset>
                </wp:positionV>
                <wp:extent cx="2438400" cy="228600"/>
                <wp:effectExtent l="0" t="0" r="19050" b="19050"/>
                <wp:wrapNone/>
                <wp:docPr id="257" name="Pfeil: nach oben gekrümmt 257"/>
                <wp:cNvGraphicFramePr/>
                <a:graphic xmlns:a="http://schemas.openxmlformats.org/drawingml/2006/main">
                  <a:graphicData uri="http://schemas.microsoft.com/office/word/2010/wordprocessingShape">
                    <wps:wsp>
                      <wps:cNvSpPr/>
                      <wps:spPr>
                        <a:xfrm rot="10800000" flipV="1">
                          <a:off x="0" y="0"/>
                          <a:ext cx="2438400" cy="22860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6A12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257" o:spid="_x0000_s1026" type="#_x0000_t104" style="position:absolute;margin-left:16.1pt;margin-top:19.5pt;width:192pt;height:18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" adj="20588,21094,5400" fillcolor="#faf0f5" strokecolor="#992966" strokeweight="2pt"/>
            </w:pict>
          </mc:Fallback>
        </mc:AlternateContent>
      </w:r>
      <w:r w:rsidR="00F56662" w:rsidRPr="00017B2A">
        <w:rPr>
          <w:b/>
          <w:noProof/>
          <w:u w:val="single"/>
          <w:lang w:val="de-AT"/>
        </w:rPr>
        <mc:AlternateContent>
          <mc:Choice Requires="wps">
            <w:drawing>
              <wp:anchor distT="0" distB="0" distL="114300" distR="114300" simplePos="0" relativeHeight="251700224" behindDoc="0" locked="0" layoutInCell="1" allowOverlap="1" wp14:anchorId="3B577AD5" wp14:editId="26100802">
                <wp:simplePos x="0" y="0"/>
                <wp:positionH relativeFrom="column">
                  <wp:posOffset>1550670</wp:posOffset>
                </wp:positionH>
                <wp:positionV relativeFrom="paragraph">
                  <wp:posOffset>278765</wp:posOffset>
                </wp:positionV>
                <wp:extent cx="3594100" cy="285750"/>
                <wp:effectExtent l="0" t="0" r="25400" b="19050"/>
                <wp:wrapNone/>
                <wp:docPr id="256" name="Pfeil: nach oben gekrümmt 256"/>
                <wp:cNvGraphicFramePr/>
                <a:graphic xmlns:a="http://schemas.openxmlformats.org/drawingml/2006/main">
                  <a:graphicData uri="http://schemas.microsoft.com/office/word/2010/wordprocessingShape">
                    <wps:wsp>
                      <wps:cNvSpPr/>
                      <wps:spPr>
                        <a:xfrm rot="10800000" flipV="1">
                          <a:off x="0" y="0"/>
                          <a:ext cx="3594100" cy="28575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E044E" id="Pfeil: nach oben gekrümmt 256" o:spid="_x0000_s1026" type="#_x0000_t104" style="position:absolute;margin-left:122.1pt;margin-top:21.95pt;width:283pt;height:22.5pt;rotation:18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" adj="20741,21171,5400" fillcolor="#faf0f5" strokecolor="#992966" strokeweight="2pt"/>
            </w:pict>
          </mc:Fallback>
        </mc:AlternateContent>
      </w:r>
      <w:r w:rsidR="00D008AE">
        <w:rPr>
          <w:u w:val="single"/>
          <w:lang w:val="de-AT"/>
        </w:rPr>
        <w:t>Birgit</w:t>
      </w:r>
      <w:r w:rsidR="00F56662">
        <w:rPr>
          <w:lang w:val="de-AT"/>
        </w:rPr>
        <w:t xml:space="preserve"> geht mit dem </w:t>
      </w:r>
      <w:r w:rsidR="00F56662" w:rsidRPr="00017B2A">
        <w:rPr>
          <w:u w:val="single"/>
          <w:lang w:val="de-AT"/>
        </w:rPr>
        <w:t>Baby</w:t>
      </w:r>
      <w:r w:rsidR="00F56662">
        <w:rPr>
          <w:lang w:val="de-AT"/>
        </w:rPr>
        <w:t xml:space="preserve"> spazieren. </w:t>
      </w:r>
      <w:r w:rsidR="00D008AE">
        <w:rPr>
          <w:b/>
          <w:u w:val="single"/>
          <w:lang w:val="de-AT"/>
        </w:rPr>
        <w:t>Sie</w:t>
      </w:r>
      <w:r w:rsidR="00F56662">
        <w:rPr>
          <w:lang w:val="de-AT"/>
        </w:rPr>
        <w:t xml:space="preserve"> geht jeden Tag zwei Stunden mit </w:t>
      </w:r>
      <w:r w:rsidR="00F56662" w:rsidRPr="00017B2A">
        <w:rPr>
          <w:b/>
          <w:u w:val="single"/>
          <w:lang w:val="de-AT"/>
        </w:rPr>
        <w:t>ihm</w:t>
      </w:r>
      <w:r w:rsidRPr="00B26D21">
        <w:rPr>
          <w:bCs/>
          <w:lang w:val="de-AT"/>
        </w:rPr>
        <w:t xml:space="preserve"> spazieren</w:t>
      </w:r>
      <w:r w:rsidR="00F56662">
        <w:rPr>
          <w:lang w:val="de-AT"/>
        </w:rPr>
        <w:t>.</w:t>
      </w:r>
    </w:p>
    <w:p w14:paraId="3843856C" w14:textId="2DDA6957" w:rsidR="00F56662" w:rsidRPr="00434EA5" w:rsidRDefault="00F56662" w:rsidP="00F56662">
      <w:pPr>
        <w:rPr>
          <w:lang w:val="de-AT"/>
        </w:rPr>
      </w:pPr>
    </w:p>
    <w:p w14:paraId="11623F07" w14:textId="77777777" w:rsidR="00F56662" w:rsidRDefault="00F56662" w:rsidP="00F56662">
      <w:pPr>
        <w:rPr>
          <w:lang w:val="de-AT"/>
        </w:rPr>
      </w:pPr>
    </w:p>
    <w:p w14:paraId="0118AB44" w14:textId="0D7CC7E4" w:rsidR="00F56662" w:rsidRDefault="00F56662" w:rsidP="00F56662">
      <w:pPr>
        <w:rPr>
          <w:lang w:val="de-AT"/>
        </w:rPr>
      </w:pPr>
      <w:r w:rsidRPr="00434EA5">
        <w:rPr>
          <w:lang w:val="de-AT"/>
        </w:rPr>
        <w:t>Im Deutschen unterscheiden wir verschiedene Arten von Pronomen</w:t>
      </w:r>
      <w:r>
        <w:rPr>
          <w:lang w:val="de-AT"/>
        </w:rPr>
        <w:t>, z.</w:t>
      </w:r>
      <w:r w:rsidR="00134576">
        <w:rPr>
          <w:lang w:val="de-AT"/>
        </w:rPr>
        <w:t xml:space="preserve"> </w:t>
      </w:r>
      <w:r>
        <w:rPr>
          <w:lang w:val="de-AT"/>
        </w:rPr>
        <w:t>B.:</w:t>
      </w:r>
      <w:r w:rsidRPr="00434EA5">
        <w:rPr>
          <w:lang w:val="de-AT"/>
        </w:rPr>
        <w:t xml:space="preserve"> </w:t>
      </w:r>
    </w:p>
    <w:p w14:paraId="2A6EFA44" w14:textId="77777777" w:rsidR="00F56662" w:rsidRPr="00434EA5" w:rsidRDefault="00F56662" w:rsidP="00F56662">
      <w:pPr>
        <w:rPr>
          <w:lang w:val="de-AT"/>
        </w:rPr>
      </w:pPr>
    </w:p>
    <w:p w14:paraId="7E83BCC5" w14:textId="77777777" w:rsidR="00F56662" w:rsidRPr="00434EA5" w:rsidRDefault="00F56662" w:rsidP="00F56662">
      <w:pPr>
        <w:numPr>
          <w:ilvl w:val="0"/>
          <w:numId w:val="27"/>
        </w:numPr>
        <w:rPr>
          <w:lang w:val="de-AT"/>
        </w:rPr>
      </w:pPr>
      <w:r w:rsidRPr="00434EA5">
        <w:rPr>
          <w:lang w:val="de-AT"/>
        </w:rPr>
        <w:t>Personalpronomen</w:t>
      </w:r>
    </w:p>
    <w:p w14:paraId="1EEDD482" w14:textId="77777777" w:rsidR="00F56662" w:rsidRPr="00434EA5" w:rsidRDefault="00F56662" w:rsidP="00F56662">
      <w:pPr>
        <w:numPr>
          <w:ilvl w:val="0"/>
          <w:numId w:val="27"/>
        </w:numPr>
        <w:rPr>
          <w:lang w:val="de-AT"/>
        </w:rPr>
      </w:pPr>
      <w:r w:rsidRPr="00434EA5">
        <w:rPr>
          <w:lang w:val="de-AT"/>
        </w:rPr>
        <w:t>Possessivpronomen</w:t>
      </w:r>
    </w:p>
    <w:p w14:paraId="24FE2F8F" w14:textId="77777777" w:rsidR="00F56662" w:rsidRDefault="00F56662" w:rsidP="00F56662">
      <w:pPr>
        <w:rPr>
          <w:lang w:val="de-AT"/>
        </w:rPr>
      </w:pPr>
    </w:p>
    <w:p w14:paraId="46733A7E" w14:textId="2CBEF5BA" w:rsidR="00F56662" w:rsidRPr="00434EA5" w:rsidRDefault="00F56662" w:rsidP="00F56662">
      <w:pPr>
        <w:pStyle w:val="berschrift2"/>
        <w:rPr>
          <w:lang w:val="de-AT"/>
        </w:rPr>
      </w:pPr>
      <w:r>
        <w:rPr>
          <w:lang w:val="de-AT"/>
        </w:rPr>
        <w:t>Personalpronomen</w:t>
      </w:r>
    </w:p>
    <w:p w14:paraId="4D97E0CB" w14:textId="1870436D" w:rsidR="00F56662" w:rsidRDefault="00F56662" w:rsidP="00F56662">
      <w:pPr>
        <w:rPr>
          <w:lang w:val="de-AT"/>
        </w:rPr>
      </w:pPr>
      <w:r w:rsidRPr="00434EA5">
        <w:rPr>
          <w:lang w:val="de-AT"/>
        </w:rPr>
        <w:t>Personalpronomen</w:t>
      </w:r>
      <w:r>
        <w:rPr>
          <w:lang w:val="de-AT"/>
        </w:rPr>
        <w:t xml:space="preserve"> sind </w:t>
      </w:r>
      <w:r w:rsidRPr="00434EA5">
        <w:rPr>
          <w:b/>
          <w:lang w:val="de-AT"/>
        </w:rPr>
        <w:t xml:space="preserve">Stellvertreter für </w:t>
      </w:r>
      <w:r>
        <w:rPr>
          <w:b/>
          <w:lang w:val="de-AT"/>
        </w:rPr>
        <w:t>Substantive (Personen, Gegenstände, Sachverhalte)</w:t>
      </w:r>
      <w:r w:rsidRPr="00434EA5">
        <w:rPr>
          <w:lang w:val="de-AT"/>
        </w:rPr>
        <w:t>.</w:t>
      </w:r>
      <w:r>
        <w:rPr>
          <w:lang w:val="de-AT"/>
        </w:rPr>
        <w:t xml:space="preserve"> Sie müssen daher auch </w:t>
      </w:r>
      <w:r w:rsidR="00134576">
        <w:rPr>
          <w:lang w:val="de-AT"/>
        </w:rPr>
        <w:t xml:space="preserve">- </w:t>
      </w:r>
      <w:r>
        <w:rPr>
          <w:lang w:val="de-AT"/>
        </w:rPr>
        <w:t>wie Substantive</w:t>
      </w:r>
      <w:r w:rsidR="00134576">
        <w:rPr>
          <w:lang w:val="de-AT"/>
        </w:rPr>
        <w:t xml:space="preserve"> -</w:t>
      </w:r>
      <w:r>
        <w:rPr>
          <w:lang w:val="de-AT"/>
        </w:rPr>
        <w:t xml:space="preserve"> dekliniert werden</w:t>
      </w:r>
      <w:r w:rsidR="00134576">
        <w:rPr>
          <w:lang w:val="de-AT"/>
        </w:rPr>
        <w:t>.</w:t>
      </w:r>
    </w:p>
    <w:p w14:paraId="5697B099" w14:textId="77777777" w:rsidR="00F56662" w:rsidRPr="00434EA5" w:rsidRDefault="00F56662" w:rsidP="00F56662">
      <w:pPr>
        <w:rPr>
          <w:lang w:val="de-AT"/>
        </w:rPr>
      </w:pPr>
    </w:p>
    <w:p w14:paraId="145ECA28" w14:textId="77777777" w:rsidR="00F56662" w:rsidRDefault="00F56662" w:rsidP="00F56662">
      <w:pPr>
        <w:rPr>
          <w:lang w:val="de-AT"/>
        </w:rPr>
      </w:pPr>
      <w:r>
        <w:rPr>
          <w:b/>
          <w:noProof/>
          <w:lang w:val="de-AT"/>
        </w:rPr>
        <mc:AlternateContent>
          <mc:Choice Requires="wps">
            <w:drawing>
              <wp:anchor distT="0" distB="0" distL="114300" distR="114300" simplePos="0" relativeHeight="251702272" behindDoc="0" locked="0" layoutInCell="1" allowOverlap="1" wp14:anchorId="4C45D688" wp14:editId="2E440383">
                <wp:simplePos x="0" y="0"/>
                <wp:positionH relativeFrom="column">
                  <wp:posOffset>515620</wp:posOffset>
                </wp:positionH>
                <wp:positionV relativeFrom="paragraph">
                  <wp:posOffset>99695</wp:posOffset>
                </wp:positionV>
                <wp:extent cx="3194050" cy="279400"/>
                <wp:effectExtent l="0" t="0" r="25400" b="25400"/>
                <wp:wrapNone/>
                <wp:docPr id="258" name="Pfeil: nach oben gekrümmt 258"/>
                <wp:cNvGraphicFramePr/>
                <a:graphic xmlns:a="http://schemas.openxmlformats.org/drawingml/2006/main">
                  <a:graphicData uri="http://schemas.microsoft.com/office/word/2010/wordprocessingShape">
                    <wps:wsp>
                      <wps:cNvSpPr/>
                      <wps:spPr>
                        <a:xfrm rot="10800000">
                          <a:off x="0" y="0"/>
                          <a:ext cx="3194050" cy="27940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DD1C" id="Pfeil: nach oben gekrümmt 258" o:spid="_x0000_s1026" type="#_x0000_t104" style="position:absolute;margin-left:40.6pt;margin-top:7.85pt;width:251.5pt;height:22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" adj="20655,21128,5400" fillcolor="#faf0f5" strokecolor="#992966" strokeweight="2pt"/>
            </w:pict>
          </mc:Fallback>
        </mc:AlternateContent>
      </w:r>
      <w:r>
        <w:rPr>
          <w:b/>
          <w:noProof/>
          <w:lang w:val="de-AT"/>
        </w:rPr>
        <mc:AlternateContent>
          <mc:Choice Requires="wps">
            <w:drawing>
              <wp:anchor distT="0" distB="0" distL="114300" distR="114300" simplePos="0" relativeHeight="251701248" behindDoc="0" locked="0" layoutInCell="1" allowOverlap="1" wp14:anchorId="024785D8" wp14:editId="0CE66D5D">
                <wp:simplePos x="0" y="0"/>
                <wp:positionH relativeFrom="column">
                  <wp:posOffset>344170</wp:posOffset>
                </wp:positionH>
                <wp:positionV relativeFrom="paragraph">
                  <wp:posOffset>93345</wp:posOffset>
                </wp:positionV>
                <wp:extent cx="1187450" cy="222250"/>
                <wp:effectExtent l="0" t="0" r="12700" b="25400"/>
                <wp:wrapNone/>
                <wp:docPr id="259" name="Pfeil: nach oben gekrümmt 259"/>
                <wp:cNvGraphicFramePr/>
                <a:graphic xmlns:a="http://schemas.openxmlformats.org/drawingml/2006/main">
                  <a:graphicData uri="http://schemas.microsoft.com/office/word/2010/wordprocessingShape">
                    <wps:wsp>
                      <wps:cNvSpPr/>
                      <wps:spPr>
                        <a:xfrm rot="10800000">
                          <a:off x="0" y="0"/>
                          <a:ext cx="1187450" cy="22225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F614" id="Pfeil: nach oben gekrümmt 259" o:spid="_x0000_s1026" type="#_x0000_t104" style="position:absolute;margin-left:27.1pt;margin-top:7.35pt;width:93.5pt;height:17.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" adj="19579,20590,5400" fillcolor="#faf0f5" strokecolor="#992966" strokeweight="2pt"/>
            </w:pict>
          </mc:Fallback>
        </mc:AlternateContent>
      </w:r>
    </w:p>
    <w:p w14:paraId="137E1B94" w14:textId="77777777" w:rsidR="00F56662" w:rsidRDefault="00F56662" w:rsidP="00D03454">
      <w:pPr>
        <w:jc w:val="both"/>
        <w:rPr>
          <w:lang w:val="de-AT"/>
        </w:rPr>
      </w:pPr>
      <w:r>
        <w:rPr>
          <w:noProof/>
          <w:u w:val="single"/>
          <w:lang w:val="de-AT"/>
        </w:rPr>
        <mc:AlternateContent>
          <mc:Choice Requires="wps">
            <w:drawing>
              <wp:anchor distT="0" distB="0" distL="114300" distR="114300" simplePos="0" relativeHeight="251703296" behindDoc="0" locked="0" layoutInCell="1" allowOverlap="1" wp14:anchorId="7EFE3D9C" wp14:editId="7A8E7CAD">
                <wp:simplePos x="0" y="0"/>
                <wp:positionH relativeFrom="column">
                  <wp:posOffset>674369</wp:posOffset>
                </wp:positionH>
                <wp:positionV relativeFrom="paragraph">
                  <wp:posOffset>234950</wp:posOffset>
                </wp:positionV>
                <wp:extent cx="45719" cy="184150"/>
                <wp:effectExtent l="57150" t="38100" r="50165" b="25400"/>
                <wp:wrapNone/>
                <wp:docPr id="260" name="Gerade Verbindung mit Pfeil 260"/>
                <wp:cNvGraphicFramePr/>
                <a:graphic xmlns:a="http://schemas.openxmlformats.org/drawingml/2006/main">
                  <a:graphicData uri="http://schemas.microsoft.com/office/word/2010/wordprocessingShape">
                    <wps:wsp>
                      <wps:cNvCnPr/>
                      <wps:spPr>
                        <a:xfrm flipH="1" flipV="1">
                          <a:off x="0" y="0"/>
                          <a:ext cx="45719" cy="18415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61814" id="Gerade Verbindung mit Pfeil 260" o:spid="_x0000_s1026" type="#_x0000_t32" style="position:absolute;margin-left:53.1pt;margin-top:18.5pt;width:3.6pt;height:14.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" strokecolor="#992966" strokeweight="1.5pt">
                <v:stroke endarrow="block"/>
              </v:shape>
            </w:pict>
          </mc:Fallback>
        </mc:AlternateContent>
      </w:r>
      <w:r w:rsidRPr="00017B2A">
        <w:rPr>
          <w:u w:val="single"/>
          <w:lang w:val="de-AT"/>
        </w:rPr>
        <w:t>Der Mercedes</w:t>
      </w:r>
      <w:r>
        <w:rPr>
          <w:lang w:val="de-AT"/>
        </w:rPr>
        <w:t xml:space="preserve"> ist neu. </w:t>
      </w:r>
      <w:r w:rsidRPr="00017B2A">
        <w:rPr>
          <w:b/>
          <w:u w:val="single"/>
          <w:lang w:val="de-AT"/>
        </w:rPr>
        <w:t>Er</w:t>
      </w:r>
      <w:r>
        <w:rPr>
          <w:lang w:val="de-AT"/>
        </w:rPr>
        <w:t xml:space="preserve"> war sehr teuer. Marina hat </w:t>
      </w:r>
      <w:r w:rsidRPr="00017B2A">
        <w:rPr>
          <w:b/>
          <w:u w:val="single"/>
          <w:lang w:val="de-AT"/>
        </w:rPr>
        <w:t>ihn</w:t>
      </w:r>
      <w:r>
        <w:rPr>
          <w:lang w:val="de-AT"/>
        </w:rPr>
        <w:t xml:space="preserve"> aber billiger bekommen und </w:t>
      </w:r>
    </w:p>
    <w:p w14:paraId="67F4B556" w14:textId="77777777" w:rsidR="00F56662" w:rsidRDefault="00F56662" w:rsidP="00F56662">
      <w:pPr>
        <w:rPr>
          <w:lang w:val="de-AT"/>
        </w:rPr>
      </w:pPr>
      <w:r>
        <w:rPr>
          <w:lang w:val="de-AT"/>
        </w:rPr>
        <w:t xml:space="preserve">fährt mit </w:t>
      </w:r>
      <w:r w:rsidRPr="00017B2A">
        <w:rPr>
          <w:b/>
          <w:u w:val="single"/>
          <w:lang w:val="de-AT"/>
        </w:rPr>
        <w:t>ihm</w:t>
      </w:r>
      <w:r>
        <w:rPr>
          <w:lang w:val="de-AT"/>
        </w:rPr>
        <w:t xml:space="preserve"> jeden Tag in die Arbeit.</w:t>
      </w:r>
    </w:p>
    <w:p w14:paraId="31DD8367" w14:textId="77777777" w:rsidR="00F56662" w:rsidRDefault="00F56662" w:rsidP="00F56662">
      <w:pPr>
        <w:spacing w:before="0" w:after="200"/>
        <w:rPr>
          <w:lang w:val="de-AT"/>
        </w:rPr>
      </w:pPr>
      <w:r>
        <w:rPr>
          <w:lang w:val="de-AT"/>
        </w:rPr>
        <w:br w:type="page"/>
      </w:r>
    </w:p>
    <w:p w14:paraId="1A06D41F" w14:textId="77CBD495" w:rsidR="00F56662" w:rsidRPr="00AF787B" w:rsidRDefault="00F56662" w:rsidP="00F56662">
      <w:pPr>
        <w:pStyle w:val="berschrift3"/>
        <w:rPr>
          <w:lang w:val="de-AT"/>
        </w:rPr>
      </w:pPr>
      <w:r w:rsidRPr="00AF787B">
        <w:rPr>
          <w:lang w:val="de-AT"/>
        </w:rPr>
        <w:t>Deklination der Personalpronomen</w:t>
      </w:r>
    </w:p>
    <w:p w14:paraId="13046A9A" w14:textId="4CC345FF" w:rsidR="00F56662" w:rsidRPr="00434EA5" w:rsidRDefault="00F56662" w:rsidP="00F56662">
      <w:pPr>
        <w:rPr>
          <w:lang w:val="de-AT"/>
        </w:rPr>
      </w:pPr>
    </w:p>
    <w:tbl>
      <w:tblPr>
        <w:tblStyle w:val="EinfacheTabelle3"/>
        <w:tblW w:w="0" w:type="auto"/>
        <w:tblLook w:val="04A0" w:firstRow="1" w:lastRow="0" w:firstColumn="1" w:lastColumn="0" w:noHBand="0" w:noVBand="1"/>
      </w:tblPr>
      <w:tblGrid>
        <w:gridCol w:w="2835"/>
        <w:gridCol w:w="2127"/>
        <w:gridCol w:w="2126"/>
        <w:gridCol w:w="1982"/>
      </w:tblGrid>
      <w:tr w:rsidR="00134576" w:rsidRPr="00434EA5" w14:paraId="03DCF5AC" w14:textId="77777777" w:rsidTr="001345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right w:val="single" w:sz="4" w:space="0" w:color="auto"/>
            </w:tcBorders>
          </w:tcPr>
          <w:p w14:paraId="2B7A5869" w14:textId="77777777" w:rsidR="00F56662" w:rsidRPr="00434EA5" w:rsidRDefault="00F56662" w:rsidP="004F050F">
            <w:pPr>
              <w:rPr>
                <w:lang w:val="de-AT"/>
              </w:rPr>
            </w:pPr>
            <w:r w:rsidRPr="00434EA5">
              <w:rPr>
                <w:lang w:val="de-AT"/>
              </w:rPr>
              <w:t>Person</w:t>
            </w:r>
          </w:p>
        </w:tc>
        <w:tc>
          <w:tcPr>
            <w:tcW w:w="2127" w:type="dxa"/>
            <w:tcBorders>
              <w:left w:val="single" w:sz="4" w:space="0" w:color="auto"/>
              <w:right w:val="single" w:sz="4" w:space="0" w:color="auto"/>
            </w:tcBorders>
          </w:tcPr>
          <w:p w14:paraId="0F9E6C0B"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434EA5">
              <w:rPr>
                <w:lang w:val="de-AT"/>
              </w:rPr>
              <w:t>Nominativ</w:t>
            </w:r>
          </w:p>
        </w:tc>
        <w:tc>
          <w:tcPr>
            <w:tcW w:w="2126" w:type="dxa"/>
            <w:tcBorders>
              <w:left w:val="single" w:sz="4" w:space="0" w:color="auto"/>
              <w:right w:val="single" w:sz="4" w:space="0" w:color="auto"/>
            </w:tcBorders>
          </w:tcPr>
          <w:p w14:paraId="4BA3A8CE"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434EA5">
              <w:rPr>
                <w:lang w:val="de-AT"/>
              </w:rPr>
              <w:t xml:space="preserve">Akkusativ </w:t>
            </w:r>
          </w:p>
        </w:tc>
        <w:tc>
          <w:tcPr>
            <w:tcW w:w="1982" w:type="dxa"/>
            <w:tcBorders>
              <w:left w:val="single" w:sz="4" w:space="0" w:color="auto"/>
            </w:tcBorders>
          </w:tcPr>
          <w:p w14:paraId="608FB343"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434EA5">
              <w:rPr>
                <w:lang w:val="de-AT"/>
              </w:rPr>
              <w:t xml:space="preserve">Dativ </w:t>
            </w:r>
          </w:p>
        </w:tc>
      </w:tr>
      <w:tr w:rsidR="00134576" w:rsidRPr="00434EA5" w14:paraId="4CC80D7E"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shd w:val="clear" w:color="auto" w:fill="FAF0F5"/>
          </w:tcPr>
          <w:p w14:paraId="4EC98347" w14:textId="1F73CD9A" w:rsidR="00F56662" w:rsidRPr="00134576" w:rsidRDefault="00F56662" w:rsidP="004F050F">
            <w:pPr>
              <w:rPr>
                <w:b w:val="0"/>
                <w:bCs w:val="0"/>
                <w:caps w:val="0"/>
                <w:lang w:val="de-AT"/>
              </w:rPr>
            </w:pPr>
            <w:r w:rsidRPr="00434EA5">
              <w:rPr>
                <w:lang w:val="de-AT"/>
              </w:rPr>
              <w:t>1.</w:t>
            </w:r>
            <w:r w:rsidR="00134576">
              <w:rPr>
                <w:lang w:val="de-AT"/>
              </w:rPr>
              <w:t xml:space="preserve"> </w:t>
            </w:r>
            <w:r w:rsidRPr="00134576">
              <w:rPr>
                <w:caps w:val="0"/>
                <w:lang w:val="de-AT"/>
              </w:rPr>
              <w:t>P</w:t>
            </w:r>
            <w:r w:rsidR="00134576" w:rsidRPr="00134576">
              <w:rPr>
                <w:caps w:val="0"/>
                <w:lang w:val="de-AT"/>
              </w:rPr>
              <w:t xml:space="preserve">erson </w:t>
            </w:r>
            <w:r w:rsidRPr="00134576">
              <w:rPr>
                <w:caps w:val="0"/>
                <w:lang w:val="de-AT"/>
              </w:rPr>
              <w:t>S</w:t>
            </w:r>
            <w:r w:rsidR="00134576" w:rsidRPr="00134576">
              <w:rPr>
                <w:caps w:val="0"/>
                <w:lang w:val="de-AT"/>
              </w:rPr>
              <w:t>ingular</w:t>
            </w:r>
            <w:r w:rsidRPr="00434EA5">
              <w:rPr>
                <w:lang w:val="de-AT"/>
              </w:rPr>
              <w:t xml:space="preserve"> </w:t>
            </w:r>
          </w:p>
        </w:tc>
        <w:tc>
          <w:tcPr>
            <w:tcW w:w="2127" w:type="dxa"/>
            <w:tcBorders>
              <w:left w:val="single" w:sz="4" w:space="0" w:color="auto"/>
              <w:right w:val="single" w:sz="4" w:space="0" w:color="auto"/>
            </w:tcBorders>
            <w:shd w:val="clear" w:color="auto" w:fill="FAF0F5"/>
          </w:tcPr>
          <w:p w14:paraId="23BE12B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 xml:space="preserve">ich </w:t>
            </w:r>
          </w:p>
        </w:tc>
        <w:tc>
          <w:tcPr>
            <w:tcW w:w="2126" w:type="dxa"/>
            <w:tcBorders>
              <w:left w:val="single" w:sz="4" w:space="0" w:color="auto"/>
              <w:right w:val="single" w:sz="4" w:space="0" w:color="auto"/>
            </w:tcBorders>
            <w:shd w:val="clear" w:color="auto" w:fill="FAF0F5"/>
          </w:tcPr>
          <w:p w14:paraId="4DDF9FE3"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mich</w:t>
            </w:r>
          </w:p>
        </w:tc>
        <w:tc>
          <w:tcPr>
            <w:tcW w:w="1982" w:type="dxa"/>
            <w:tcBorders>
              <w:left w:val="single" w:sz="4" w:space="0" w:color="auto"/>
            </w:tcBorders>
            <w:shd w:val="clear" w:color="auto" w:fill="FAF0F5"/>
          </w:tcPr>
          <w:p w14:paraId="170598EA"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mir</w:t>
            </w:r>
          </w:p>
        </w:tc>
      </w:tr>
      <w:tr w:rsidR="00134576" w:rsidRPr="00434EA5" w14:paraId="1AE11791"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14:paraId="31BA755D" w14:textId="29A9F293" w:rsidR="00F56662" w:rsidRPr="00434EA5" w:rsidRDefault="00F56662" w:rsidP="004F050F">
            <w:pPr>
              <w:rPr>
                <w:lang w:val="de-AT"/>
              </w:rPr>
            </w:pPr>
            <w:r w:rsidRPr="00434EA5">
              <w:rPr>
                <w:lang w:val="de-AT"/>
              </w:rPr>
              <w:t>2.</w:t>
            </w:r>
            <w:r w:rsidR="00134576" w:rsidRPr="00134576">
              <w:rPr>
                <w:caps w:val="0"/>
                <w:lang w:val="de-AT"/>
              </w:rPr>
              <w:t xml:space="preserve"> Person Singu</w:t>
            </w:r>
            <w:r w:rsidR="00134576">
              <w:rPr>
                <w:caps w:val="0"/>
                <w:lang w:val="de-AT"/>
              </w:rPr>
              <w:t>lar</w:t>
            </w:r>
            <w:r w:rsidRPr="00434EA5">
              <w:rPr>
                <w:lang w:val="de-AT"/>
              </w:rPr>
              <w:t xml:space="preserve"> </w:t>
            </w:r>
          </w:p>
        </w:tc>
        <w:tc>
          <w:tcPr>
            <w:tcW w:w="2127" w:type="dxa"/>
            <w:tcBorders>
              <w:left w:val="single" w:sz="4" w:space="0" w:color="auto"/>
              <w:right w:val="single" w:sz="4" w:space="0" w:color="auto"/>
            </w:tcBorders>
          </w:tcPr>
          <w:p w14:paraId="59353B6A"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du</w:t>
            </w:r>
          </w:p>
        </w:tc>
        <w:tc>
          <w:tcPr>
            <w:tcW w:w="2126" w:type="dxa"/>
            <w:tcBorders>
              <w:left w:val="single" w:sz="4" w:space="0" w:color="auto"/>
              <w:right w:val="single" w:sz="4" w:space="0" w:color="auto"/>
            </w:tcBorders>
          </w:tcPr>
          <w:p w14:paraId="6A35280C"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dich </w:t>
            </w:r>
          </w:p>
        </w:tc>
        <w:tc>
          <w:tcPr>
            <w:tcW w:w="1982" w:type="dxa"/>
            <w:tcBorders>
              <w:left w:val="single" w:sz="4" w:space="0" w:color="auto"/>
            </w:tcBorders>
          </w:tcPr>
          <w:p w14:paraId="144E4CB2"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dir</w:t>
            </w:r>
          </w:p>
        </w:tc>
      </w:tr>
      <w:tr w:rsidR="00134576" w:rsidRPr="00434EA5" w14:paraId="7F7B7A16"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shd w:val="clear" w:color="auto" w:fill="FAF0F5"/>
          </w:tcPr>
          <w:p w14:paraId="4851D36B" w14:textId="37F685C0"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127" w:type="dxa"/>
            <w:tcBorders>
              <w:left w:val="single" w:sz="4" w:space="0" w:color="auto"/>
              <w:right w:val="single" w:sz="4" w:space="0" w:color="auto"/>
            </w:tcBorders>
            <w:shd w:val="clear" w:color="auto" w:fill="FAF0F5"/>
          </w:tcPr>
          <w:p w14:paraId="06287D2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 xml:space="preserve">er </w:t>
            </w:r>
          </w:p>
        </w:tc>
        <w:tc>
          <w:tcPr>
            <w:tcW w:w="2126" w:type="dxa"/>
            <w:tcBorders>
              <w:left w:val="single" w:sz="4" w:space="0" w:color="auto"/>
              <w:right w:val="single" w:sz="4" w:space="0" w:color="auto"/>
            </w:tcBorders>
            <w:shd w:val="clear" w:color="auto" w:fill="FAF0F5"/>
          </w:tcPr>
          <w:p w14:paraId="5A54F284"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ihn</w:t>
            </w:r>
          </w:p>
        </w:tc>
        <w:tc>
          <w:tcPr>
            <w:tcW w:w="1982" w:type="dxa"/>
            <w:tcBorders>
              <w:left w:val="single" w:sz="4" w:space="0" w:color="auto"/>
            </w:tcBorders>
            <w:shd w:val="clear" w:color="auto" w:fill="FAF0F5"/>
          </w:tcPr>
          <w:p w14:paraId="07E88D25"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ihm</w:t>
            </w:r>
          </w:p>
        </w:tc>
      </w:tr>
      <w:tr w:rsidR="00134576" w:rsidRPr="00434EA5" w14:paraId="7256720D"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14:paraId="3F07A04B" w14:textId="7B2CD60F"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127" w:type="dxa"/>
            <w:tcBorders>
              <w:left w:val="single" w:sz="4" w:space="0" w:color="auto"/>
              <w:right w:val="single" w:sz="4" w:space="0" w:color="auto"/>
            </w:tcBorders>
          </w:tcPr>
          <w:p w14:paraId="229D324B"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2126" w:type="dxa"/>
            <w:tcBorders>
              <w:left w:val="single" w:sz="4" w:space="0" w:color="auto"/>
              <w:right w:val="single" w:sz="4" w:space="0" w:color="auto"/>
            </w:tcBorders>
          </w:tcPr>
          <w:p w14:paraId="039F20F2"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1982" w:type="dxa"/>
            <w:tcBorders>
              <w:left w:val="single" w:sz="4" w:space="0" w:color="auto"/>
            </w:tcBorders>
          </w:tcPr>
          <w:p w14:paraId="0ABF9226"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ihr </w:t>
            </w:r>
          </w:p>
        </w:tc>
      </w:tr>
      <w:tr w:rsidR="00134576" w:rsidRPr="00434EA5" w14:paraId="0464404C"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right w:val="single" w:sz="4" w:space="0" w:color="auto"/>
            </w:tcBorders>
            <w:shd w:val="clear" w:color="auto" w:fill="FAF0F5"/>
          </w:tcPr>
          <w:p w14:paraId="79624A0A" w14:textId="1B9EA107"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127" w:type="dxa"/>
            <w:tcBorders>
              <w:left w:val="single" w:sz="4" w:space="0" w:color="auto"/>
              <w:bottom w:val="single" w:sz="4" w:space="0" w:color="auto"/>
              <w:right w:val="single" w:sz="4" w:space="0" w:color="auto"/>
            </w:tcBorders>
            <w:shd w:val="clear" w:color="auto" w:fill="FAF0F5"/>
          </w:tcPr>
          <w:p w14:paraId="4ABF626F"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es</w:t>
            </w:r>
          </w:p>
        </w:tc>
        <w:tc>
          <w:tcPr>
            <w:tcW w:w="2126" w:type="dxa"/>
            <w:tcBorders>
              <w:left w:val="single" w:sz="4" w:space="0" w:color="auto"/>
              <w:bottom w:val="single" w:sz="4" w:space="0" w:color="auto"/>
              <w:right w:val="single" w:sz="4" w:space="0" w:color="auto"/>
            </w:tcBorders>
            <w:shd w:val="clear" w:color="auto" w:fill="FAF0F5"/>
          </w:tcPr>
          <w:p w14:paraId="2B301F75"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es</w:t>
            </w:r>
          </w:p>
        </w:tc>
        <w:tc>
          <w:tcPr>
            <w:tcW w:w="1982" w:type="dxa"/>
            <w:tcBorders>
              <w:left w:val="single" w:sz="4" w:space="0" w:color="auto"/>
              <w:bottom w:val="single" w:sz="4" w:space="0" w:color="auto"/>
            </w:tcBorders>
            <w:shd w:val="clear" w:color="auto" w:fill="FAF0F5"/>
          </w:tcPr>
          <w:p w14:paraId="70338AE4"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ihm</w:t>
            </w:r>
          </w:p>
        </w:tc>
      </w:tr>
      <w:tr w:rsidR="00134576" w:rsidRPr="00434EA5" w14:paraId="6CF18EAF"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right w:val="single" w:sz="4" w:space="0" w:color="auto"/>
            </w:tcBorders>
          </w:tcPr>
          <w:p w14:paraId="150353A4" w14:textId="39986809" w:rsidR="00F56662" w:rsidRPr="00434EA5" w:rsidRDefault="00F56662" w:rsidP="004F050F">
            <w:pPr>
              <w:rPr>
                <w:lang w:val="de-AT"/>
              </w:rPr>
            </w:pPr>
            <w:r w:rsidRPr="00434EA5">
              <w:rPr>
                <w:lang w:val="de-AT"/>
              </w:rPr>
              <w:t>1.</w:t>
            </w:r>
            <w:r w:rsidR="00134576" w:rsidRPr="00134576">
              <w:rPr>
                <w:caps w:val="0"/>
                <w:lang w:val="de-AT"/>
              </w:rPr>
              <w:t xml:space="preserve"> Person </w:t>
            </w:r>
            <w:r w:rsidR="00134576">
              <w:rPr>
                <w:caps w:val="0"/>
                <w:lang w:val="de-AT"/>
              </w:rPr>
              <w:t>Plural</w:t>
            </w:r>
          </w:p>
        </w:tc>
        <w:tc>
          <w:tcPr>
            <w:tcW w:w="2127" w:type="dxa"/>
            <w:tcBorders>
              <w:top w:val="single" w:sz="4" w:space="0" w:color="auto"/>
              <w:left w:val="single" w:sz="4" w:space="0" w:color="auto"/>
              <w:right w:val="single" w:sz="4" w:space="0" w:color="auto"/>
            </w:tcBorders>
          </w:tcPr>
          <w:p w14:paraId="3BAC7E9D"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wir</w:t>
            </w:r>
          </w:p>
        </w:tc>
        <w:tc>
          <w:tcPr>
            <w:tcW w:w="2126" w:type="dxa"/>
            <w:tcBorders>
              <w:top w:val="single" w:sz="4" w:space="0" w:color="auto"/>
              <w:left w:val="single" w:sz="4" w:space="0" w:color="auto"/>
              <w:right w:val="single" w:sz="4" w:space="0" w:color="auto"/>
            </w:tcBorders>
          </w:tcPr>
          <w:p w14:paraId="6382242D"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uns</w:t>
            </w:r>
          </w:p>
        </w:tc>
        <w:tc>
          <w:tcPr>
            <w:tcW w:w="1982" w:type="dxa"/>
            <w:tcBorders>
              <w:top w:val="single" w:sz="4" w:space="0" w:color="auto"/>
              <w:left w:val="single" w:sz="4" w:space="0" w:color="auto"/>
            </w:tcBorders>
          </w:tcPr>
          <w:p w14:paraId="12B2B5B5"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uns</w:t>
            </w:r>
          </w:p>
        </w:tc>
      </w:tr>
      <w:tr w:rsidR="00134576" w:rsidRPr="00434EA5" w14:paraId="6F682C8C"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shd w:val="clear" w:color="auto" w:fill="FAF0F5"/>
          </w:tcPr>
          <w:p w14:paraId="09FBB6AE" w14:textId="6EA20C72" w:rsidR="00F56662" w:rsidRPr="00434EA5" w:rsidRDefault="00134576" w:rsidP="004F050F">
            <w:pPr>
              <w:rPr>
                <w:lang w:val="de-AT"/>
              </w:rPr>
            </w:pPr>
            <w:r>
              <w:rPr>
                <w:lang w:val="de-AT"/>
              </w:rPr>
              <w:t>2</w:t>
            </w:r>
            <w:r w:rsidRPr="00434EA5">
              <w:rPr>
                <w:lang w:val="de-AT"/>
              </w:rPr>
              <w:t>.</w:t>
            </w:r>
            <w:r w:rsidRPr="00134576">
              <w:rPr>
                <w:caps w:val="0"/>
                <w:lang w:val="de-AT"/>
              </w:rPr>
              <w:t xml:space="preserve"> Person </w:t>
            </w:r>
            <w:r>
              <w:rPr>
                <w:caps w:val="0"/>
                <w:lang w:val="de-AT"/>
              </w:rPr>
              <w:t>Plural</w:t>
            </w:r>
          </w:p>
        </w:tc>
        <w:tc>
          <w:tcPr>
            <w:tcW w:w="2127" w:type="dxa"/>
            <w:tcBorders>
              <w:left w:val="single" w:sz="4" w:space="0" w:color="auto"/>
              <w:right w:val="single" w:sz="4" w:space="0" w:color="auto"/>
            </w:tcBorders>
            <w:shd w:val="clear" w:color="auto" w:fill="FAF0F5"/>
          </w:tcPr>
          <w:p w14:paraId="189BE24B"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 xml:space="preserve">ihr </w:t>
            </w:r>
          </w:p>
        </w:tc>
        <w:tc>
          <w:tcPr>
            <w:tcW w:w="2126" w:type="dxa"/>
            <w:tcBorders>
              <w:left w:val="single" w:sz="4" w:space="0" w:color="auto"/>
              <w:right w:val="single" w:sz="4" w:space="0" w:color="auto"/>
            </w:tcBorders>
            <w:shd w:val="clear" w:color="auto" w:fill="FAF0F5"/>
          </w:tcPr>
          <w:p w14:paraId="2F4509C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euch</w:t>
            </w:r>
          </w:p>
        </w:tc>
        <w:tc>
          <w:tcPr>
            <w:tcW w:w="1982" w:type="dxa"/>
            <w:tcBorders>
              <w:left w:val="single" w:sz="4" w:space="0" w:color="auto"/>
            </w:tcBorders>
            <w:shd w:val="clear" w:color="auto" w:fill="FAF0F5"/>
          </w:tcPr>
          <w:p w14:paraId="0693CE9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euch</w:t>
            </w:r>
          </w:p>
        </w:tc>
      </w:tr>
      <w:tr w:rsidR="00134576" w:rsidRPr="00434EA5" w14:paraId="39E9ADC9"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14:paraId="0A81E695" w14:textId="2FBABB23" w:rsidR="00F56662" w:rsidRPr="00434EA5" w:rsidRDefault="00F56662" w:rsidP="004F050F">
            <w:pPr>
              <w:rPr>
                <w:lang w:val="de-AT"/>
              </w:rPr>
            </w:pPr>
            <w:r w:rsidRPr="00434EA5">
              <w:rPr>
                <w:lang w:val="de-AT"/>
              </w:rPr>
              <w:t>3.</w:t>
            </w:r>
            <w:r w:rsidR="00134576" w:rsidRPr="00134576">
              <w:rPr>
                <w:caps w:val="0"/>
                <w:lang w:val="de-AT"/>
              </w:rPr>
              <w:t xml:space="preserve"> Person </w:t>
            </w:r>
            <w:r w:rsidR="00134576">
              <w:rPr>
                <w:caps w:val="0"/>
                <w:lang w:val="de-AT"/>
              </w:rPr>
              <w:t>Plural</w:t>
            </w:r>
          </w:p>
        </w:tc>
        <w:tc>
          <w:tcPr>
            <w:tcW w:w="2127" w:type="dxa"/>
            <w:tcBorders>
              <w:left w:val="single" w:sz="4" w:space="0" w:color="auto"/>
              <w:right w:val="single" w:sz="4" w:space="0" w:color="auto"/>
            </w:tcBorders>
          </w:tcPr>
          <w:p w14:paraId="34778F03"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2126" w:type="dxa"/>
            <w:tcBorders>
              <w:left w:val="single" w:sz="4" w:space="0" w:color="auto"/>
              <w:right w:val="single" w:sz="4" w:space="0" w:color="auto"/>
            </w:tcBorders>
          </w:tcPr>
          <w:p w14:paraId="69B6385C"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1982" w:type="dxa"/>
            <w:tcBorders>
              <w:left w:val="single" w:sz="4" w:space="0" w:color="auto"/>
            </w:tcBorders>
          </w:tcPr>
          <w:p w14:paraId="0E9D0C33"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ihnen</w:t>
            </w:r>
          </w:p>
        </w:tc>
      </w:tr>
    </w:tbl>
    <w:p w14:paraId="54BCC6C5" w14:textId="77777777" w:rsidR="00F56662" w:rsidRPr="00434EA5" w:rsidRDefault="00F56662" w:rsidP="00F56662">
      <w:pPr>
        <w:rPr>
          <w:lang w:val="de-AT"/>
        </w:rPr>
      </w:pPr>
    </w:p>
    <w:p w14:paraId="692249BB" w14:textId="1E26CEF9" w:rsidR="00F56662" w:rsidRPr="00434EA5" w:rsidRDefault="00F56662" w:rsidP="00F56662">
      <w:pPr>
        <w:pStyle w:val="berschrift2"/>
        <w:rPr>
          <w:lang w:val="de-AT"/>
        </w:rPr>
      </w:pPr>
      <w:r>
        <w:rPr>
          <w:lang w:val="de-AT"/>
        </w:rPr>
        <w:t>Possessivpronomen</w:t>
      </w:r>
    </w:p>
    <w:p w14:paraId="6206D6E3" w14:textId="77777777" w:rsidR="00F56662" w:rsidRDefault="00F56662" w:rsidP="00D03454">
      <w:pPr>
        <w:jc w:val="both"/>
        <w:rPr>
          <w:lang w:val="de-AT"/>
        </w:rPr>
      </w:pPr>
      <w:r w:rsidRPr="00434EA5">
        <w:rPr>
          <w:lang w:val="de-AT"/>
        </w:rPr>
        <w:t>Possessivpronomen geben</w:t>
      </w:r>
      <w:r>
        <w:rPr>
          <w:lang w:val="de-AT"/>
        </w:rPr>
        <w:t xml:space="preserve"> an, wem oder zu wem etwas gehört. Meist stehen sie vor einem Substantiv, können dieses aber auch ersetzen.</w:t>
      </w:r>
    </w:p>
    <w:p w14:paraId="3B6EA4B2" w14:textId="59C4737D" w:rsidR="00F56662" w:rsidRDefault="00F56662" w:rsidP="00F56662">
      <w:pPr>
        <w:rPr>
          <w:lang w:val="de-AT"/>
        </w:rPr>
      </w:pPr>
      <w:r>
        <w:rPr>
          <w:lang w:val="de-AT"/>
        </w:rPr>
        <w:t>Stehen sie vor einem Substantiv</w:t>
      </w:r>
      <w:r w:rsidR="00134576">
        <w:rPr>
          <w:lang w:val="de-AT"/>
        </w:rPr>
        <w:t>,</w:t>
      </w:r>
      <w:r>
        <w:rPr>
          <w:lang w:val="de-AT"/>
        </w:rPr>
        <w:t xml:space="preserve"> werden sie wie Adjektive dekliniert. </w:t>
      </w:r>
    </w:p>
    <w:p w14:paraId="1EB11F87" w14:textId="77777777" w:rsidR="00F56662" w:rsidRDefault="00F56662" w:rsidP="00F56662">
      <w:pPr>
        <w:rPr>
          <w:lang w:val="de-AT"/>
        </w:rPr>
      </w:pPr>
    </w:p>
    <w:p w14:paraId="0C132FE0" w14:textId="77777777" w:rsidR="00F56662" w:rsidRDefault="00F56662" w:rsidP="00F56662">
      <w:pPr>
        <w:rPr>
          <w:lang w:val="de-AT"/>
        </w:rPr>
      </w:pPr>
      <w:r>
        <w:rPr>
          <w:lang w:val="de-AT"/>
        </w:rPr>
        <w:t xml:space="preserve">Das ist </w:t>
      </w:r>
      <w:r w:rsidRPr="00AF787B">
        <w:rPr>
          <w:b/>
          <w:u w:val="single"/>
          <w:lang w:val="de-AT"/>
        </w:rPr>
        <w:t>meine</w:t>
      </w:r>
      <w:r>
        <w:rPr>
          <w:lang w:val="de-AT"/>
        </w:rPr>
        <w:t xml:space="preserve"> Tasche! Wo ist denn </w:t>
      </w:r>
      <w:r w:rsidRPr="00AF787B">
        <w:rPr>
          <w:b/>
          <w:u w:val="single"/>
          <w:lang w:val="de-AT"/>
        </w:rPr>
        <w:t>deine</w:t>
      </w:r>
      <w:r>
        <w:rPr>
          <w:lang w:val="de-AT"/>
        </w:rPr>
        <w:t>?</w:t>
      </w:r>
    </w:p>
    <w:p w14:paraId="57204FD5" w14:textId="77777777" w:rsidR="00F56662" w:rsidRPr="00434EA5" w:rsidRDefault="00F56662" w:rsidP="00F56662">
      <w:pPr>
        <w:rPr>
          <w:lang w:val="de-AT"/>
        </w:rPr>
      </w:pPr>
    </w:p>
    <w:tbl>
      <w:tblPr>
        <w:tblStyle w:val="EinfacheTabelle3"/>
        <w:tblW w:w="0" w:type="auto"/>
        <w:tblLook w:val="04A0" w:firstRow="1" w:lastRow="0" w:firstColumn="1" w:lastColumn="0" w:noHBand="0" w:noVBand="1"/>
      </w:tblPr>
      <w:tblGrid>
        <w:gridCol w:w="2977"/>
        <w:gridCol w:w="2268"/>
      </w:tblGrid>
      <w:tr w:rsidR="00F56662" w:rsidRPr="00434EA5" w14:paraId="0E39BD2A" w14:textId="77777777" w:rsidTr="001345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Borders>
              <w:right w:val="single" w:sz="4" w:space="0" w:color="auto"/>
            </w:tcBorders>
          </w:tcPr>
          <w:p w14:paraId="0DA385B5" w14:textId="77777777" w:rsidR="00F56662" w:rsidRPr="00434EA5" w:rsidRDefault="00F56662" w:rsidP="004F050F">
            <w:pPr>
              <w:rPr>
                <w:lang w:val="de-AT"/>
              </w:rPr>
            </w:pPr>
            <w:r w:rsidRPr="00434EA5">
              <w:rPr>
                <w:lang w:val="de-AT"/>
              </w:rPr>
              <w:t>Person</w:t>
            </w:r>
          </w:p>
        </w:tc>
        <w:tc>
          <w:tcPr>
            <w:tcW w:w="2268" w:type="dxa"/>
            <w:tcBorders>
              <w:left w:val="single" w:sz="4" w:space="0" w:color="auto"/>
              <w:right w:val="single" w:sz="4" w:space="0" w:color="auto"/>
            </w:tcBorders>
          </w:tcPr>
          <w:p w14:paraId="554D36BC"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lang w:val="de-AT"/>
              </w:rPr>
              <w:t>Possessiv-pronomen</w:t>
            </w:r>
          </w:p>
        </w:tc>
      </w:tr>
      <w:tr w:rsidR="00F56662" w:rsidRPr="00434EA5" w14:paraId="5FF26C02"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shd w:val="clear" w:color="auto" w:fill="FAF0F5"/>
          </w:tcPr>
          <w:p w14:paraId="581AB931" w14:textId="3D6AAF4C" w:rsidR="00F56662" w:rsidRPr="00434EA5" w:rsidRDefault="00F56662" w:rsidP="004F050F">
            <w:pPr>
              <w:rPr>
                <w:lang w:val="de-AT"/>
              </w:rPr>
            </w:pPr>
            <w:r w:rsidRPr="00434EA5">
              <w:rPr>
                <w:lang w:val="de-AT"/>
              </w:rPr>
              <w:t>1.</w:t>
            </w:r>
            <w:r w:rsidR="00134576" w:rsidRPr="00134576">
              <w:rPr>
                <w:caps w:val="0"/>
                <w:lang w:val="de-AT"/>
              </w:rPr>
              <w:t xml:space="preserve"> Person Singular</w:t>
            </w:r>
            <w:r w:rsidR="00134576" w:rsidRPr="00434EA5">
              <w:rPr>
                <w:lang w:val="de-AT"/>
              </w:rPr>
              <w:t xml:space="preserve"> </w:t>
            </w:r>
          </w:p>
        </w:tc>
        <w:tc>
          <w:tcPr>
            <w:tcW w:w="2268" w:type="dxa"/>
            <w:tcBorders>
              <w:left w:val="single" w:sz="4" w:space="0" w:color="auto"/>
              <w:right w:val="single" w:sz="4" w:space="0" w:color="auto"/>
            </w:tcBorders>
            <w:shd w:val="clear" w:color="auto" w:fill="FAF0F5"/>
          </w:tcPr>
          <w:p w14:paraId="143F6AD7"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mein</w:t>
            </w:r>
            <w:r w:rsidRPr="00434EA5">
              <w:rPr>
                <w:lang w:val="de-AT"/>
              </w:rPr>
              <w:t xml:space="preserve"> </w:t>
            </w:r>
          </w:p>
        </w:tc>
      </w:tr>
      <w:tr w:rsidR="00F56662" w:rsidRPr="00434EA5" w14:paraId="24123341"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72266184" w14:textId="5826A93B" w:rsidR="00F56662" w:rsidRPr="00434EA5" w:rsidRDefault="00F56662" w:rsidP="004F050F">
            <w:pPr>
              <w:rPr>
                <w:lang w:val="de-AT"/>
              </w:rPr>
            </w:pPr>
            <w:r w:rsidRPr="00434EA5">
              <w:rPr>
                <w:lang w:val="de-AT"/>
              </w:rPr>
              <w:t>2.</w:t>
            </w:r>
            <w:r w:rsidR="00134576" w:rsidRPr="00134576">
              <w:rPr>
                <w:caps w:val="0"/>
                <w:lang w:val="de-AT"/>
              </w:rPr>
              <w:t xml:space="preserve"> Person Singular</w:t>
            </w:r>
            <w:r w:rsidR="00134576" w:rsidRPr="00434EA5">
              <w:rPr>
                <w:lang w:val="de-AT"/>
              </w:rPr>
              <w:t xml:space="preserve"> </w:t>
            </w:r>
          </w:p>
        </w:tc>
        <w:tc>
          <w:tcPr>
            <w:tcW w:w="2268" w:type="dxa"/>
            <w:tcBorders>
              <w:left w:val="single" w:sz="4" w:space="0" w:color="auto"/>
              <w:right w:val="single" w:sz="4" w:space="0" w:color="auto"/>
            </w:tcBorders>
          </w:tcPr>
          <w:p w14:paraId="4577E828"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dein</w:t>
            </w:r>
          </w:p>
        </w:tc>
      </w:tr>
      <w:tr w:rsidR="00F56662" w:rsidRPr="00434EA5" w14:paraId="153E088E"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shd w:val="clear" w:color="auto" w:fill="FAF0F5"/>
          </w:tcPr>
          <w:p w14:paraId="69450D97" w14:textId="2862FE71" w:rsidR="00F56662" w:rsidRPr="00434EA5" w:rsidRDefault="00F56662" w:rsidP="004F050F">
            <w:pPr>
              <w:rPr>
                <w:lang w:val="de-AT"/>
              </w:rPr>
            </w:pPr>
            <w:r w:rsidRPr="00434EA5">
              <w:rPr>
                <w:lang w:val="de-AT"/>
              </w:rPr>
              <w:t>3.</w:t>
            </w:r>
            <w:r w:rsidR="00134576" w:rsidRPr="00134576">
              <w:rPr>
                <w:caps w:val="0"/>
                <w:lang w:val="de-AT"/>
              </w:rPr>
              <w:t xml:space="preserve"> Person Singular</w:t>
            </w:r>
            <w:r w:rsidR="00134576" w:rsidRPr="00434EA5">
              <w:rPr>
                <w:lang w:val="de-AT"/>
              </w:rPr>
              <w:t xml:space="preserve"> </w:t>
            </w:r>
          </w:p>
        </w:tc>
        <w:tc>
          <w:tcPr>
            <w:tcW w:w="2268" w:type="dxa"/>
            <w:tcBorders>
              <w:left w:val="single" w:sz="4" w:space="0" w:color="auto"/>
              <w:right w:val="single" w:sz="4" w:space="0" w:color="auto"/>
            </w:tcBorders>
            <w:shd w:val="clear" w:color="auto" w:fill="FAF0F5"/>
          </w:tcPr>
          <w:p w14:paraId="192756EA"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sein</w:t>
            </w:r>
            <w:r w:rsidRPr="00434EA5">
              <w:rPr>
                <w:lang w:val="de-AT"/>
              </w:rPr>
              <w:t xml:space="preserve"> </w:t>
            </w:r>
          </w:p>
        </w:tc>
      </w:tr>
      <w:tr w:rsidR="00F56662" w:rsidRPr="00434EA5" w14:paraId="19AD8873"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07DAF63F" w14:textId="4A7FC25D" w:rsidR="00F56662" w:rsidRPr="00434EA5" w:rsidRDefault="00F56662" w:rsidP="004F050F">
            <w:pPr>
              <w:rPr>
                <w:lang w:val="de-AT"/>
              </w:rPr>
            </w:pPr>
            <w:r w:rsidRPr="00434EA5">
              <w:rPr>
                <w:lang w:val="de-AT"/>
              </w:rPr>
              <w:t>3.</w:t>
            </w:r>
            <w:r w:rsidR="00134576" w:rsidRPr="00134576">
              <w:rPr>
                <w:caps w:val="0"/>
                <w:lang w:val="de-AT"/>
              </w:rPr>
              <w:t xml:space="preserve"> Person Singular</w:t>
            </w:r>
            <w:r w:rsidRPr="00434EA5">
              <w:rPr>
                <w:lang w:val="de-AT"/>
              </w:rPr>
              <w:t xml:space="preserve"> </w:t>
            </w:r>
          </w:p>
        </w:tc>
        <w:tc>
          <w:tcPr>
            <w:tcW w:w="2268" w:type="dxa"/>
            <w:tcBorders>
              <w:left w:val="single" w:sz="4" w:space="0" w:color="auto"/>
              <w:right w:val="single" w:sz="4" w:space="0" w:color="auto"/>
            </w:tcBorders>
          </w:tcPr>
          <w:p w14:paraId="76258D60"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ihr</w:t>
            </w:r>
            <w:r w:rsidRPr="00434EA5">
              <w:rPr>
                <w:lang w:val="de-AT"/>
              </w:rPr>
              <w:t xml:space="preserve"> </w:t>
            </w:r>
          </w:p>
        </w:tc>
      </w:tr>
      <w:tr w:rsidR="00F56662" w:rsidRPr="00434EA5" w14:paraId="1B293CC2"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right w:val="single" w:sz="4" w:space="0" w:color="auto"/>
            </w:tcBorders>
            <w:shd w:val="clear" w:color="auto" w:fill="FAF0F5"/>
          </w:tcPr>
          <w:p w14:paraId="31585EE6" w14:textId="2B4C870F"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268" w:type="dxa"/>
            <w:tcBorders>
              <w:left w:val="single" w:sz="4" w:space="0" w:color="auto"/>
              <w:bottom w:val="single" w:sz="4" w:space="0" w:color="auto"/>
              <w:right w:val="single" w:sz="4" w:space="0" w:color="auto"/>
            </w:tcBorders>
            <w:shd w:val="clear" w:color="auto" w:fill="FAF0F5"/>
          </w:tcPr>
          <w:p w14:paraId="263D5D19"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sein</w:t>
            </w:r>
          </w:p>
        </w:tc>
      </w:tr>
      <w:tr w:rsidR="00F56662" w:rsidRPr="00434EA5" w14:paraId="142520A4"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right w:val="single" w:sz="4" w:space="0" w:color="auto"/>
            </w:tcBorders>
          </w:tcPr>
          <w:p w14:paraId="180CAC8E" w14:textId="149FA022" w:rsidR="00F56662" w:rsidRPr="00434EA5" w:rsidRDefault="00F56662" w:rsidP="004F050F">
            <w:pPr>
              <w:rPr>
                <w:lang w:val="de-AT"/>
              </w:rPr>
            </w:pPr>
            <w:r w:rsidRPr="00434EA5">
              <w:rPr>
                <w:lang w:val="de-AT"/>
              </w:rPr>
              <w:t>1.</w:t>
            </w:r>
            <w:r w:rsidR="00134576" w:rsidRPr="00134576">
              <w:rPr>
                <w:caps w:val="0"/>
                <w:lang w:val="de-AT"/>
              </w:rPr>
              <w:t xml:space="preserve"> Person </w:t>
            </w:r>
            <w:r w:rsidR="00134576">
              <w:rPr>
                <w:caps w:val="0"/>
                <w:lang w:val="de-AT"/>
              </w:rPr>
              <w:t>Plural</w:t>
            </w:r>
          </w:p>
        </w:tc>
        <w:tc>
          <w:tcPr>
            <w:tcW w:w="2268" w:type="dxa"/>
            <w:tcBorders>
              <w:top w:val="single" w:sz="4" w:space="0" w:color="auto"/>
              <w:left w:val="single" w:sz="4" w:space="0" w:color="auto"/>
              <w:right w:val="single" w:sz="4" w:space="0" w:color="auto"/>
            </w:tcBorders>
          </w:tcPr>
          <w:p w14:paraId="39448167"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unser</w:t>
            </w:r>
          </w:p>
        </w:tc>
      </w:tr>
      <w:tr w:rsidR="00F56662" w:rsidRPr="00434EA5" w14:paraId="69D50BD4"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shd w:val="clear" w:color="auto" w:fill="FAF0F5"/>
          </w:tcPr>
          <w:p w14:paraId="6F61ED58" w14:textId="2E1B6E4E" w:rsidR="00F56662" w:rsidRPr="00434EA5" w:rsidRDefault="00F56662" w:rsidP="004F050F">
            <w:pPr>
              <w:rPr>
                <w:lang w:val="de-AT"/>
              </w:rPr>
            </w:pPr>
            <w:r w:rsidRPr="00434EA5">
              <w:rPr>
                <w:lang w:val="de-AT"/>
              </w:rPr>
              <w:t>2.</w:t>
            </w:r>
            <w:r w:rsidR="00134576" w:rsidRPr="00134576">
              <w:rPr>
                <w:caps w:val="0"/>
                <w:lang w:val="de-AT"/>
              </w:rPr>
              <w:t xml:space="preserve"> Person </w:t>
            </w:r>
            <w:r w:rsidR="00134576">
              <w:rPr>
                <w:caps w:val="0"/>
                <w:lang w:val="de-AT"/>
              </w:rPr>
              <w:t>Plural</w:t>
            </w:r>
          </w:p>
        </w:tc>
        <w:tc>
          <w:tcPr>
            <w:tcW w:w="2268" w:type="dxa"/>
            <w:tcBorders>
              <w:left w:val="single" w:sz="4" w:space="0" w:color="auto"/>
              <w:right w:val="single" w:sz="4" w:space="0" w:color="auto"/>
            </w:tcBorders>
            <w:shd w:val="clear" w:color="auto" w:fill="FAF0F5"/>
          </w:tcPr>
          <w:p w14:paraId="1ADB4AE6"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euer</w:t>
            </w:r>
            <w:r w:rsidRPr="00434EA5">
              <w:rPr>
                <w:lang w:val="de-AT"/>
              </w:rPr>
              <w:t xml:space="preserve"> </w:t>
            </w:r>
          </w:p>
        </w:tc>
      </w:tr>
      <w:tr w:rsidR="00F56662" w:rsidRPr="00434EA5" w14:paraId="4257B983"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D33BFA6" w14:textId="3F940130" w:rsidR="00F56662" w:rsidRPr="00434EA5" w:rsidRDefault="00F56662" w:rsidP="004F050F">
            <w:pPr>
              <w:rPr>
                <w:lang w:val="de-AT"/>
              </w:rPr>
            </w:pPr>
            <w:r w:rsidRPr="00434EA5">
              <w:rPr>
                <w:lang w:val="de-AT"/>
              </w:rPr>
              <w:t>3.</w:t>
            </w:r>
            <w:r w:rsidR="00134576" w:rsidRPr="00134576">
              <w:rPr>
                <w:caps w:val="0"/>
                <w:lang w:val="de-AT"/>
              </w:rPr>
              <w:t xml:space="preserve"> Person </w:t>
            </w:r>
            <w:r w:rsidR="00134576">
              <w:rPr>
                <w:caps w:val="0"/>
                <w:lang w:val="de-AT"/>
              </w:rPr>
              <w:t>Plural</w:t>
            </w:r>
          </w:p>
        </w:tc>
        <w:tc>
          <w:tcPr>
            <w:tcW w:w="2268" w:type="dxa"/>
            <w:tcBorders>
              <w:left w:val="single" w:sz="4" w:space="0" w:color="auto"/>
              <w:right w:val="single" w:sz="4" w:space="0" w:color="auto"/>
            </w:tcBorders>
          </w:tcPr>
          <w:p w14:paraId="354C11E8"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ihr</w:t>
            </w:r>
            <w:r w:rsidRPr="00434EA5">
              <w:rPr>
                <w:lang w:val="de-AT"/>
              </w:rPr>
              <w:t xml:space="preserve"> </w:t>
            </w:r>
          </w:p>
        </w:tc>
      </w:tr>
    </w:tbl>
    <w:p w14:paraId="3A74B453" w14:textId="77777777" w:rsidR="00F56662" w:rsidRDefault="00F56662" w:rsidP="00F56662"/>
    <w:p w14:paraId="2A36B6E9" w14:textId="77777777" w:rsidR="00F56662" w:rsidRDefault="00F56662" w:rsidP="00F56662">
      <w:pPr>
        <w:spacing w:before="0" w:after="200"/>
      </w:pPr>
      <w:r>
        <w:br w:type="page"/>
      </w:r>
    </w:p>
    <w:p w14:paraId="3B9B3B26" w14:textId="6473D965" w:rsidR="00F56662" w:rsidRPr="0012219C" w:rsidRDefault="00F56662" w:rsidP="00F56662">
      <w:pPr>
        <w:pStyle w:val="berschrift1"/>
      </w:pPr>
      <w:bookmarkStart w:id="7" w:name="_Das_Adverb"/>
      <w:bookmarkStart w:id="8" w:name="_Toc85445359"/>
      <w:bookmarkEnd w:id="7"/>
      <w:r>
        <w:t>Infoblatt: Das Adverb</w:t>
      </w:r>
      <w:bookmarkEnd w:id="8"/>
    </w:p>
    <w:p w14:paraId="1BA71821" w14:textId="77777777" w:rsidR="00F56662" w:rsidRDefault="00F56662" w:rsidP="00D03454">
      <w:pPr>
        <w:jc w:val="both"/>
      </w:pPr>
      <w:r>
        <w:t>Adverbien sind kleine Wörter im Deutschen, die man, mit wenigen Ausnahmen, immer in der gleichen Form findet. Sie benennen eine Zeit, einen Ort, einen Grund oder eine Art, wie etwas passiert oder wie etwas ist. Sie beschreiben auch Verben, Adjektive oder andere Adverbien näher.</w:t>
      </w:r>
    </w:p>
    <w:p w14:paraId="74555DD6" w14:textId="77777777" w:rsidR="00F56662" w:rsidRDefault="00F56662" w:rsidP="00F56662"/>
    <w:p w14:paraId="09FDCF42" w14:textId="28DC2062" w:rsidR="00F56662" w:rsidRDefault="00F56662" w:rsidP="00C711CA">
      <w:pPr>
        <w:pStyle w:val="berschrift3"/>
      </w:pPr>
      <w:r>
        <w:t>Aufzählung einiger Adverbien</w:t>
      </w:r>
    </w:p>
    <w:p w14:paraId="6904DBD5" w14:textId="7D56933D" w:rsidR="00F56662" w:rsidRDefault="00D03454" w:rsidP="00F56662">
      <w:r w:rsidRPr="00907FFE">
        <w:rPr>
          <w:noProof/>
          <w:color w:val="993366"/>
          <w:lang w:val="de-AT" w:eastAsia="de-AT"/>
        </w:rPr>
        <mc:AlternateContent>
          <mc:Choice Requires="wps">
            <w:drawing>
              <wp:anchor distT="0" distB="0" distL="114300" distR="114300" simplePos="0" relativeHeight="251705344" behindDoc="0" locked="0" layoutInCell="1" allowOverlap="1" wp14:anchorId="0EE8284B" wp14:editId="39CF90B8">
                <wp:simplePos x="0" y="0"/>
                <wp:positionH relativeFrom="column">
                  <wp:posOffset>135890</wp:posOffset>
                </wp:positionH>
                <wp:positionV relativeFrom="paragraph">
                  <wp:posOffset>81279</wp:posOffset>
                </wp:positionV>
                <wp:extent cx="2413000" cy="1250315"/>
                <wp:effectExtent l="0" t="0" r="25400" b="26035"/>
                <wp:wrapNone/>
                <wp:docPr id="264" name="Diagonal liegende Ecken des Rechtecks abrunden 3"/>
                <wp:cNvGraphicFramePr/>
                <a:graphic xmlns:a="http://schemas.openxmlformats.org/drawingml/2006/main">
                  <a:graphicData uri="http://schemas.microsoft.com/office/word/2010/wordprocessingShape">
                    <wps:wsp>
                      <wps:cNvSpPr/>
                      <wps:spPr>
                        <a:xfrm>
                          <a:off x="0" y="0"/>
                          <a:ext cx="2413000" cy="125031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C344A" w14:textId="32BA26F9" w:rsidR="00F56662" w:rsidRPr="00907FFE" w:rsidRDefault="00F56662" w:rsidP="00D03454">
                            <w:pPr>
                              <w:shd w:val="clear" w:color="auto" w:fill="FFFFFF"/>
                              <w:spacing w:before="100" w:beforeAutospacing="1" w:after="100" w:afterAutospacing="1"/>
                              <w:rPr>
                                <w:color w:val="000000" w:themeColor="text1"/>
                                <w:lang w:val="de-AT"/>
                              </w:rPr>
                            </w:pPr>
                            <w:r w:rsidRPr="00EF71A7">
                              <w:rPr>
                                <w:iCs/>
                                <w:color w:val="000000"/>
                                <w:szCs w:val="24"/>
                              </w:rPr>
                              <w:t>aufwärts, außen, da, dort, drinnen, fort, hier, hierhin, hinein, hinten, irgendwo, links, nebenan, oberhalb, überall, unten, vorne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284B" id="_x0000_s1038" style="position:absolute;margin-left:10.7pt;margin-top:6.4pt;width:190pt;height:9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000,1250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" adj="-11796480,,5400" path="m308415,l2413000,r,l2413000,941900v,170333,-138082,308415,-308415,308415l,1250315r,l,308415c,138082,138082,,308415,xe" fillcolor="white [3212]" strokecolor="#936" strokeweight="2pt">
                <v:stroke joinstyle="miter"/>
                <v:formulas/>
                <v:path arrowok="t" o:connecttype="custom" o:connectlocs="308415,0;2413000,0;2413000,0;2413000,941900;2104585,1250315;0,1250315;0,1250315;0,308415;308415,0" o:connectangles="0,0,0,0,0,0,0,0,0" textboxrect="0,0,2413000,1250315"/>
                <v:textbox inset="1mm,0,0,0">
                  <w:txbxContent>
                    <w:p w14:paraId="250C344A" w14:textId="32BA26F9" w:rsidR="00F56662" w:rsidRPr="00907FFE" w:rsidRDefault="00F56662" w:rsidP="00D03454">
                      <w:pPr>
                        <w:shd w:val="clear" w:color="auto" w:fill="FFFFFF"/>
                        <w:spacing w:before="100" w:beforeAutospacing="1" w:after="100" w:afterAutospacing="1"/>
                        <w:rPr>
                          <w:color w:val="000000" w:themeColor="text1"/>
                          <w:lang w:val="de-AT"/>
                        </w:rPr>
                      </w:pPr>
                      <w:r w:rsidRPr="00EF71A7">
                        <w:rPr>
                          <w:iCs/>
                          <w:color w:val="000000"/>
                          <w:szCs w:val="24"/>
                        </w:rPr>
                        <w:t>aufwärts, außen, da, dort, drinnen, fort, hier, hierhin, hinein, hinten, irgendwo, links, nebenan, oberhalb, überall, unten, vorne</w:t>
                      </w:r>
                    </w:p>
                  </w:txbxContent>
                </v:textbox>
              </v:shape>
            </w:pict>
          </mc:Fallback>
        </mc:AlternateContent>
      </w:r>
      <w:r w:rsidR="00F56662" w:rsidRPr="00907FFE">
        <w:rPr>
          <w:noProof/>
          <w:color w:val="993366"/>
          <w:lang w:val="de-AT" w:eastAsia="de-AT"/>
        </w:rPr>
        <mc:AlternateContent>
          <mc:Choice Requires="wps">
            <w:drawing>
              <wp:anchor distT="0" distB="0" distL="114300" distR="114300" simplePos="0" relativeHeight="251707392" behindDoc="0" locked="0" layoutInCell="1" allowOverlap="1" wp14:anchorId="6A5B2150" wp14:editId="786D2A57">
                <wp:simplePos x="0" y="0"/>
                <wp:positionH relativeFrom="margin">
                  <wp:posOffset>2921651</wp:posOffset>
                </wp:positionH>
                <wp:positionV relativeFrom="paragraph">
                  <wp:posOffset>61394</wp:posOffset>
                </wp:positionV>
                <wp:extent cx="2546350" cy="1273215"/>
                <wp:effectExtent l="0" t="0" r="25400" b="22225"/>
                <wp:wrapNone/>
                <wp:docPr id="263" name="Diagonal liegende Ecken des Rechtecks abrunden 3"/>
                <wp:cNvGraphicFramePr/>
                <a:graphic xmlns:a="http://schemas.openxmlformats.org/drawingml/2006/main">
                  <a:graphicData uri="http://schemas.microsoft.com/office/word/2010/wordprocessingShape">
                    <wps:wsp>
                      <wps:cNvSpPr/>
                      <wps:spPr>
                        <a:xfrm>
                          <a:off x="0" y="0"/>
                          <a:ext cx="2546350" cy="127321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662B3" w14:textId="196BED83" w:rsidR="00F56662" w:rsidRPr="00EF71A7" w:rsidRDefault="00F56662" w:rsidP="00F56662">
                            <w:pPr>
                              <w:jc w:val="both"/>
                              <w:rPr>
                                <w:iCs/>
                                <w:color w:val="000000"/>
                                <w:szCs w:val="24"/>
                              </w:rPr>
                            </w:pPr>
                            <w:r w:rsidRPr="00EF71A7">
                              <w:rPr>
                                <w:iCs/>
                                <w:color w:val="000000"/>
                                <w:szCs w:val="24"/>
                              </w:rPr>
                              <w:t>also, dadurch, darum, demnach, demzufolge, deshalb, folglich,</w:t>
                            </w:r>
                            <w:r w:rsidR="00D03454">
                              <w:rPr>
                                <w:iCs/>
                                <w:color w:val="000000"/>
                                <w:szCs w:val="24"/>
                              </w:rPr>
                              <w:t xml:space="preserve"> </w:t>
                            </w:r>
                            <w:r w:rsidRPr="00EF71A7">
                              <w:rPr>
                                <w:iCs/>
                                <w:color w:val="000000"/>
                                <w:szCs w:val="24"/>
                              </w:rPr>
                              <w:t>…halber (anstandshalber, sicherheitshalber…), somit, trotzdem</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2150" id="_x0000_s1039" style="position:absolute;margin-left:230.05pt;margin-top:4.85pt;width:200.5pt;height:100.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6350,1273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" adj="-11796480,,5400" path="m314064,l2546350,r,l2546350,959151v,173453,-140611,314064,-314064,314064l,1273215r,l,314064c,140611,140611,,314064,xe" fillcolor="white [3212]" strokecolor="#936" strokeweight="2pt">
                <v:stroke joinstyle="miter"/>
                <v:formulas/>
                <v:path arrowok="t" o:connecttype="custom" o:connectlocs="314064,0;2546350,0;2546350,0;2546350,959151;2232286,1273215;0,1273215;0,1273215;0,314064;314064,0" o:connectangles="0,0,0,0,0,0,0,0,0" textboxrect="0,0,2546350,1273215"/>
                <v:textbox inset="1mm,0,0,0">
                  <w:txbxContent>
                    <w:p w14:paraId="200662B3" w14:textId="196BED83" w:rsidR="00F56662" w:rsidRPr="00EF71A7" w:rsidRDefault="00F56662" w:rsidP="00F56662">
                      <w:pPr>
                        <w:jc w:val="both"/>
                        <w:rPr>
                          <w:iCs/>
                          <w:color w:val="000000"/>
                          <w:szCs w:val="24"/>
                        </w:rPr>
                      </w:pPr>
                      <w:r w:rsidRPr="00EF71A7">
                        <w:rPr>
                          <w:iCs/>
                          <w:color w:val="000000"/>
                          <w:szCs w:val="24"/>
                        </w:rPr>
                        <w:t>also, dadurch, darum, demnach, demzufolge, deshalb, folglich,</w:t>
                      </w:r>
                      <w:r w:rsidR="00D03454">
                        <w:rPr>
                          <w:iCs/>
                          <w:color w:val="000000"/>
                          <w:szCs w:val="24"/>
                        </w:rPr>
                        <w:t xml:space="preserve"> </w:t>
                      </w:r>
                      <w:r w:rsidRPr="00EF71A7">
                        <w:rPr>
                          <w:iCs/>
                          <w:color w:val="000000"/>
                          <w:szCs w:val="24"/>
                        </w:rPr>
                        <w:t>…halber (anstandshalber, sicherheitshalber…), somit, trotzdem</w:t>
                      </w:r>
                    </w:p>
                  </w:txbxContent>
                </v:textbox>
                <w10:wrap anchorx="margin"/>
              </v:shape>
            </w:pict>
          </mc:Fallback>
        </mc:AlternateContent>
      </w:r>
    </w:p>
    <w:p w14:paraId="7A7277CE" w14:textId="77777777" w:rsidR="00F56662" w:rsidRPr="00EE4A40" w:rsidRDefault="00F56662" w:rsidP="00F56662"/>
    <w:p w14:paraId="146B1C97" w14:textId="77777777" w:rsidR="00F56662" w:rsidRPr="00907FFE" w:rsidRDefault="00F56662" w:rsidP="00F56662">
      <w:pPr>
        <w:jc w:val="both"/>
        <w:rPr>
          <w:color w:val="993366"/>
        </w:rPr>
      </w:pPr>
    </w:p>
    <w:p w14:paraId="6C347EFB" w14:textId="77777777" w:rsidR="00F56662" w:rsidRPr="005D71C2" w:rsidRDefault="00F56662" w:rsidP="00F56662">
      <w:pPr>
        <w:jc w:val="both"/>
      </w:pPr>
    </w:p>
    <w:p w14:paraId="34F850E1" w14:textId="77777777" w:rsidR="00F56662" w:rsidRPr="005D71C2" w:rsidRDefault="00F56662" w:rsidP="00F56662">
      <w:pPr>
        <w:jc w:val="both"/>
      </w:pPr>
    </w:p>
    <w:p w14:paraId="35439E95" w14:textId="05E7236A" w:rsidR="00F56662" w:rsidRPr="005D71C2" w:rsidRDefault="00F56662" w:rsidP="00F56662">
      <w:pPr>
        <w:jc w:val="both"/>
      </w:pPr>
      <w:r w:rsidRPr="00907FFE">
        <w:rPr>
          <w:noProof/>
          <w:color w:val="993366"/>
          <w:lang w:val="de-AT" w:eastAsia="de-AT"/>
        </w:rPr>
        <mc:AlternateContent>
          <mc:Choice Requires="wps">
            <w:drawing>
              <wp:anchor distT="0" distB="0" distL="114300" distR="114300" simplePos="0" relativeHeight="251708416" behindDoc="0" locked="0" layoutInCell="1" allowOverlap="1" wp14:anchorId="7557FFB3" wp14:editId="298873D0">
                <wp:simplePos x="0" y="0"/>
                <wp:positionH relativeFrom="column">
                  <wp:posOffset>2925445</wp:posOffset>
                </wp:positionH>
                <wp:positionV relativeFrom="paragraph">
                  <wp:posOffset>276225</wp:posOffset>
                </wp:positionV>
                <wp:extent cx="2546431" cy="1655180"/>
                <wp:effectExtent l="0" t="0" r="25400" b="21590"/>
                <wp:wrapNone/>
                <wp:docPr id="265" name="Diagonal liegende Ecken des Rechtecks abrunden 3"/>
                <wp:cNvGraphicFramePr/>
                <a:graphic xmlns:a="http://schemas.openxmlformats.org/drawingml/2006/main">
                  <a:graphicData uri="http://schemas.microsoft.com/office/word/2010/wordprocessingShape">
                    <wps:wsp>
                      <wps:cNvSpPr/>
                      <wps:spPr>
                        <a:xfrm>
                          <a:off x="0" y="0"/>
                          <a:ext cx="2546431" cy="165518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FCCF4"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anders, äußerst, beinahe, bekanntlich, ebenfalls, fast, folgendermaßen, ganz, genauso, genug, gern, hoffentlich, kaum, leider, möglicherweise, sehr, so, vielleicht, wirklich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FFB3" id="_x0000_s1040" style="position:absolute;left:0;text-align:left;margin-left:230.35pt;margin-top:21.75pt;width:200.5pt;height:13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431,1655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" adj="-11796480,,5400" path="m408283,l2546431,r,l2546431,1246897v,225488,-182795,408283,-408283,408283l,1655180r,l,408283c,182795,182795,,408283,xe" fillcolor="white [3212]" strokecolor="#936" strokeweight="2pt">
                <v:stroke joinstyle="miter"/>
                <v:formulas/>
                <v:path arrowok="t" o:connecttype="custom" o:connectlocs="408283,0;2546431,0;2546431,0;2546431,1246897;2138148,1655180;0,1655180;0,1655180;0,408283;408283,0" o:connectangles="0,0,0,0,0,0,0,0,0" textboxrect="0,0,2546431,1655180"/>
                <v:textbox inset="1mm,0,0,0">
                  <w:txbxContent>
                    <w:p w14:paraId="600FCCF4"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anders, äußerst, beinahe, bekanntlich, ebenfalls, fast, folgendermaßen, ganz, genauso, genug, gern, hoffentlich, kaum, leider, möglicherweise, sehr, so, vielleicht, wirklich</w:t>
                      </w:r>
                    </w:p>
                  </w:txbxContent>
                </v:textbox>
              </v:shape>
            </w:pict>
          </mc:Fallback>
        </mc:AlternateContent>
      </w:r>
    </w:p>
    <w:p w14:paraId="7E27819B" w14:textId="0F463F0D" w:rsidR="00F56662" w:rsidRPr="005D71C2" w:rsidRDefault="00D03454" w:rsidP="00F56662">
      <w:pPr>
        <w:jc w:val="both"/>
      </w:pPr>
      <w:r w:rsidRPr="00907FFE">
        <w:rPr>
          <w:noProof/>
          <w:color w:val="993366"/>
          <w:lang w:val="de-AT" w:eastAsia="de-AT"/>
        </w:rPr>
        <mc:AlternateContent>
          <mc:Choice Requires="wps">
            <w:drawing>
              <wp:anchor distT="0" distB="0" distL="114300" distR="114300" simplePos="0" relativeHeight="251706368" behindDoc="0" locked="0" layoutInCell="1" allowOverlap="1" wp14:anchorId="3AEC162F" wp14:editId="0AE197C4">
                <wp:simplePos x="0" y="0"/>
                <wp:positionH relativeFrom="margin">
                  <wp:posOffset>139065</wp:posOffset>
                </wp:positionH>
                <wp:positionV relativeFrom="paragraph">
                  <wp:posOffset>36195</wp:posOffset>
                </wp:positionV>
                <wp:extent cx="2413000" cy="1620455"/>
                <wp:effectExtent l="0" t="0" r="25400" b="18415"/>
                <wp:wrapNone/>
                <wp:docPr id="266" name="Diagonal liegende Ecken des Rechtecks abrunden 3"/>
                <wp:cNvGraphicFramePr/>
                <a:graphic xmlns:a="http://schemas.openxmlformats.org/drawingml/2006/main">
                  <a:graphicData uri="http://schemas.microsoft.com/office/word/2010/wordprocessingShape">
                    <wps:wsp>
                      <wps:cNvSpPr/>
                      <wps:spPr>
                        <a:xfrm>
                          <a:off x="0" y="0"/>
                          <a:ext cx="2413000" cy="162045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C89E3"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bald, bereits, bisher, danach, davor, einst, endlich, freitags, gestern, immer, inzwischen, neulich, nie, oft, regelmäßig, sofort, stets, täglich, vorhin, zurzeit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162F" id="_x0000_s1041" style="position:absolute;left:0;text-align:left;margin-left:10.95pt;margin-top:2.85pt;width:190pt;height:127.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13000,162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" adj="-11796480,,5400" path="m399718,l2413000,r,l2413000,1220737v,220758,-178960,399718,-399718,399718l,1620455r,l,399718c,178960,178960,,399718,xe" fillcolor="white [3212]" strokecolor="#936" strokeweight="2pt">
                <v:stroke joinstyle="miter"/>
                <v:formulas/>
                <v:path arrowok="t" o:connecttype="custom" o:connectlocs="399718,0;2413000,0;2413000,0;2413000,1220737;2013282,1620455;0,1620455;0,1620455;0,399718;399718,0" o:connectangles="0,0,0,0,0,0,0,0,0" textboxrect="0,0,2413000,1620455"/>
                <v:textbox inset="1mm,0,0,0">
                  <w:txbxContent>
                    <w:p w14:paraId="1EFC89E3"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bald, bereits, bisher, danach, davor, einst, endlich, freitags, gestern, immer, inzwischen, neulich, nie, oft, regelmäßig, sofort, stets, täglich, vorhin, zurzeit</w:t>
                      </w:r>
                    </w:p>
                  </w:txbxContent>
                </v:textbox>
                <w10:wrap anchorx="margin"/>
              </v:shape>
            </w:pict>
          </mc:Fallback>
        </mc:AlternateContent>
      </w:r>
    </w:p>
    <w:p w14:paraId="4CA42273" w14:textId="77777777" w:rsidR="00F56662" w:rsidRPr="005D71C2" w:rsidRDefault="00F56662" w:rsidP="00F56662">
      <w:pPr>
        <w:jc w:val="both"/>
      </w:pPr>
    </w:p>
    <w:p w14:paraId="4FCA7B74" w14:textId="77777777" w:rsidR="00F56662" w:rsidRPr="005D71C2" w:rsidRDefault="00F56662" w:rsidP="00F56662">
      <w:pPr>
        <w:jc w:val="both"/>
      </w:pPr>
    </w:p>
    <w:p w14:paraId="25EEFDA4" w14:textId="77777777" w:rsidR="00F56662" w:rsidRDefault="00F56662" w:rsidP="00F56662">
      <w:pPr>
        <w:jc w:val="both"/>
      </w:pPr>
    </w:p>
    <w:p w14:paraId="5C8530A7" w14:textId="77777777" w:rsidR="00F56662" w:rsidRDefault="00F56662" w:rsidP="00F56662">
      <w:pPr>
        <w:jc w:val="both"/>
      </w:pPr>
    </w:p>
    <w:p w14:paraId="7CA859B8" w14:textId="77777777" w:rsidR="00F56662" w:rsidRDefault="00F56662" w:rsidP="00F56662">
      <w:pPr>
        <w:jc w:val="both"/>
      </w:pPr>
    </w:p>
    <w:p w14:paraId="6186ECFD" w14:textId="77777777" w:rsidR="00F56662" w:rsidRDefault="00F56662" w:rsidP="00F56662">
      <w:pPr>
        <w:jc w:val="both"/>
      </w:pPr>
    </w:p>
    <w:p w14:paraId="103E9D93" w14:textId="77777777" w:rsidR="00F56662" w:rsidRDefault="00F56662" w:rsidP="00F56662">
      <w:pPr>
        <w:jc w:val="both"/>
      </w:pPr>
      <w:r>
        <w:t>Diese Ausnahmen kann man steigern:</w:t>
      </w:r>
    </w:p>
    <w:p w14:paraId="4D2FC6F3" w14:textId="77777777" w:rsidR="00F56662" w:rsidRDefault="00F56662" w:rsidP="00F56662">
      <w:pPr>
        <w:ind w:left="-142"/>
        <w:jc w:val="both"/>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A"/>
        <w:tblCellMar>
          <w:left w:w="0" w:type="dxa"/>
          <w:right w:w="0" w:type="dxa"/>
        </w:tblCellMar>
        <w:tblLook w:val="04A0" w:firstRow="1" w:lastRow="0" w:firstColumn="1" w:lastColumn="0" w:noHBand="0" w:noVBand="1"/>
      </w:tblPr>
      <w:tblGrid>
        <w:gridCol w:w="1134"/>
        <w:gridCol w:w="1134"/>
        <w:gridCol w:w="2268"/>
      </w:tblGrid>
      <w:tr w:rsidR="00F56662" w:rsidRPr="00EF71A7" w14:paraId="70853E84" w14:textId="77777777" w:rsidTr="00D03454">
        <w:trPr>
          <w:trHeight w:val="397"/>
        </w:trPr>
        <w:tc>
          <w:tcPr>
            <w:tcW w:w="1134" w:type="dxa"/>
            <w:shd w:val="clear" w:color="auto" w:fill="F8E8F0"/>
            <w:tcMar>
              <w:top w:w="60" w:type="dxa"/>
              <w:left w:w="120" w:type="dxa"/>
              <w:bottom w:w="60" w:type="dxa"/>
              <w:right w:w="120" w:type="dxa"/>
            </w:tcMar>
            <w:vAlign w:val="center"/>
            <w:hideMark/>
          </w:tcPr>
          <w:p w14:paraId="3CF03B1C" w14:textId="77777777" w:rsidR="00F56662" w:rsidRPr="00EF71A7" w:rsidRDefault="00F56662" w:rsidP="00D03454">
            <w:pPr>
              <w:spacing w:before="0" w:line="240" w:lineRule="auto"/>
              <w:rPr>
                <w:color w:val="202020"/>
                <w:szCs w:val="24"/>
              </w:rPr>
            </w:pPr>
            <w:r w:rsidRPr="00EF71A7">
              <w:rPr>
                <w:color w:val="202020"/>
                <w:szCs w:val="24"/>
              </w:rPr>
              <w:t>bald</w:t>
            </w:r>
          </w:p>
        </w:tc>
        <w:tc>
          <w:tcPr>
            <w:tcW w:w="1134" w:type="dxa"/>
            <w:shd w:val="clear" w:color="auto" w:fill="F8E8F0"/>
            <w:tcMar>
              <w:top w:w="60" w:type="dxa"/>
              <w:left w:w="120" w:type="dxa"/>
              <w:bottom w:w="60" w:type="dxa"/>
              <w:right w:w="120" w:type="dxa"/>
            </w:tcMar>
            <w:vAlign w:val="center"/>
            <w:hideMark/>
          </w:tcPr>
          <w:p w14:paraId="67186B0D" w14:textId="77777777" w:rsidR="00F56662" w:rsidRPr="00EF71A7" w:rsidRDefault="00F56662" w:rsidP="00D03454">
            <w:pPr>
              <w:spacing w:before="0" w:line="240" w:lineRule="auto"/>
              <w:rPr>
                <w:color w:val="202020"/>
                <w:szCs w:val="24"/>
              </w:rPr>
            </w:pPr>
            <w:r w:rsidRPr="00EF71A7">
              <w:rPr>
                <w:color w:val="202020"/>
                <w:szCs w:val="24"/>
              </w:rPr>
              <w:t>eher</w:t>
            </w:r>
          </w:p>
        </w:tc>
        <w:tc>
          <w:tcPr>
            <w:tcW w:w="2268" w:type="dxa"/>
            <w:shd w:val="clear" w:color="auto" w:fill="F8E8F0"/>
            <w:tcMar>
              <w:top w:w="60" w:type="dxa"/>
              <w:left w:w="120" w:type="dxa"/>
              <w:bottom w:w="60" w:type="dxa"/>
              <w:right w:w="120" w:type="dxa"/>
            </w:tcMar>
            <w:vAlign w:val="center"/>
            <w:hideMark/>
          </w:tcPr>
          <w:p w14:paraId="2ECFAF4F" w14:textId="77777777" w:rsidR="00F56662" w:rsidRPr="00EF71A7" w:rsidRDefault="00F56662" w:rsidP="00D03454">
            <w:pPr>
              <w:spacing w:before="0" w:line="240" w:lineRule="auto"/>
              <w:rPr>
                <w:color w:val="202020"/>
                <w:szCs w:val="24"/>
              </w:rPr>
            </w:pPr>
            <w:r w:rsidRPr="00EF71A7">
              <w:rPr>
                <w:color w:val="202020"/>
                <w:szCs w:val="24"/>
              </w:rPr>
              <w:t>am ehesten</w:t>
            </w:r>
          </w:p>
        </w:tc>
      </w:tr>
      <w:tr w:rsidR="00F56662" w:rsidRPr="00EF71A7" w14:paraId="73BB0487" w14:textId="77777777" w:rsidTr="00D03454">
        <w:trPr>
          <w:trHeight w:val="397"/>
        </w:trPr>
        <w:tc>
          <w:tcPr>
            <w:tcW w:w="1134" w:type="dxa"/>
            <w:shd w:val="clear" w:color="auto" w:fill="FDFDFA"/>
            <w:tcMar>
              <w:top w:w="60" w:type="dxa"/>
              <w:left w:w="120" w:type="dxa"/>
              <w:bottom w:w="60" w:type="dxa"/>
              <w:right w:w="120" w:type="dxa"/>
            </w:tcMar>
            <w:vAlign w:val="center"/>
            <w:hideMark/>
          </w:tcPr>
          <w:p w14:paraId="42BC3F78" w14:textId="77777777" w:rsidR="00F56662" w:rsidRPr="00EF71A7" w:rsidRDefault="00F56662" w:rsidP="00D03454">
            <w:pPr>
              <w:spacing w:before="0" w:line="240" w:lineRule="auto"/>
              <w:rPr>
                <w:color w:val="202020"/>
                <w:szCs w:val="24"/>
              </w:rPr>
            </w:pPr>
            <w:r w:rsidRPr="00EF71A7">
              <w:rPr>
                <w:color w:val="202020"/>
                <w:szCs w:val="24"/>
              </w:rPr>
              <w:t>gern</w:t>
            </w:r>
          </w:p>
        </w:tc>
        <w:tc>
          <w:tcPr>
            <w:tcW w:w="1134" w:type="dxa"/>
            <w:shd w:val="clear" w:color="auto" w:fill="FDFDFA"/>
            <w:tcMar>
              <w:top w:w="60" w:type="dxa"/>
              <w:left w:w="120" w:type="dxa"/>
              <w:bottom w:w="60" w:type="dxa"/>
              <w:right w:w="120" w:type="dxa"/>
            </w:tcMar>
            <w:vAlign w:val="center"/>
            <w:hideMark/>
          </w:tcPr>
          <w:p w14:paraId="4ADBBFA0" w14:textId="77777777" w:rsidR="00F56662" w:rsidRPr="00EF71A7" w:rsidRDefault="00F56662" w:rsidP="00D03454">
            <w:pPr>
              <w:spacing w:before="0" w:line="240" w:lineRule="auto"/>
              <w:rPr>
                <w:color w:val="202020"/>
                <w:szCs w:val="24"/>
              </w:rPr>
            </w:pPr>
            <w:r w:rsidRPr="00EF71A7">
              <w:rPr>
                <w:color w:val="202020"/>
                <w:szCs w:val="24"/>
              </w:rPr>
              <w:t>lieber</w:t>
            </w:r>
          </w:p>
        </w:tc>
        <w:tc>
          <w:tcPr>
            <w:tcW w:w="2268" w:type="dxa"/>
            <w:shd w:val="clear" w:color="auto" w:fill="FDFDFA"/>
            <w:tcMar>
              <w:top w:w="60" w:type="dxa"/>
              <w:left w:w="120" w:type="dxa"/>
              <w:bottom w:w="60" w:type="dxa"/>
              <w:right w:w="120" w:type="dxa"/>
            </w:tcMar>
            <w:vAlign w:val="center"/>
            <w:hideMark/>
          </w:tcPr>
          <w:p w14:paraId="6B533F94" w14:textId="77777777" w:rsidR="00F56662" w:rsidRPr="00EF71A7" w:rsidRDefault="00F56662" w:rsidP="00D03454">
            <w:pPr>
              <w:spacing w:before="0" w:line="240" w:lineRule="auto"/>
              <w:rPr>
                <w:color w:val="202020"/>
                <w:szCs w:val="24"/>
              </w:rPr>
            </w:pPr>
            <w:r w:rsidRPr="00EF71A7">
              <w:rPr>
                <w:color w:val="202020"/>
                <w:szCs w:val="24"/>
              </w:rPr>
              <w:t>am liebsten</w:t>
            </w:r>
          </w:p>
        </w:tc>
      </w:tr>
      <w:tr w:rsidR="00F56662" w:rsidRPr="00EF71A7" w14:paraId="60280401" w14:textId="77777777" w:rsidTr="00D03454">
        <w:trPr>
          <w:trHeight w:val="397"/>
        </w:trPr>
        <w:tc>
          <w:tcPr>
            <w:tcW w:w="1134" w:type="dxa"/>
            <w:shd w:val="clear" w:color="auto" w:fill="F8E8F0"/>
            <w:tcMar>
              <w:top w:w="60" w:type="dxa"/>
              <w:left w:w="120" w:type="dxa"/>
              <w:bottom w:w="60" w:type="dxa"/>
              <w:right w:w="120" w:type="dxa"/>
            </w:tcMar>
            <w:vAlign w:val="center"/>
            <w:hideMark/>
          </w:tcPr>
          <w:p w14:paraId="68A9A14E" w14:textId="77777777" w:rsidR="00F56662" w:rsidRPr="00EF71A7" w:rsidRDefault="00F56662" w:rsidP="00D03454">
            <w:pPr>
              <w:spacing w:before="0" w:line="240" w:lineRule="auto"/>
              <w:rPr>
                <w:color w:val="202020"/>
                <w:szCs w:val="24"/>
              </w:rPr>
            </w:pPr>
            <w:r w:rsidRPr="00EF71A7">
              <w:rPr>
                <w:color w:val="202020"/>
                <w:szCs w:val="24"/>
              </w:rPr>
              <w:t>oft</w:t>
            </w:r>
          </w:p>
        </w:tc>
        <w:tc>
          <w:tcPr>
            <w:tcW w:w="1134" w:type="dxa"/>
            <w:shd w:val="clear" w:color="auto" w:fill="F8E8F0"/>
            <w:tcMar>
              <w:top w:w="60" w:type="dxa"/>
              <w:left w:w="120" w:type="dxa"/>
              <w:bottom w:w="60" w:type="dxa"/>
              <w:right w:w="120" w:type="dxa"/>
            </w:tcMar>
            <w:vAlign w:val="center"/>
            <w:hideMark/>
          </w:tcPr>
          <w:p w14:paraId="4E9E2DB0" w14:textId="77777777" w:rsidR="00F56662" w:rsidRPr="00EF71A7" w:rsidRDefault="00F56662" w:rsidP="00D03454">
            <w:pPr>
              <w:spacing w:before="0" w:line="240" w:lineRule="auto"/>
              <w:rPr>
                <w:color w:val="202020"/>
                <w:szCs w:val="24"/>
              </w:rPr>
            </w:pPr>
            <w:r w:rsidRPr="00EF71A7">
              <w:rPr>
                <w:color w:val="202020"/>
                <w:szCs w:val="24"/>
              </w:rPr>
              <w:t>öfter</w:t>
            </w:r>
          </w:p>
        </w:tc>
        <w:tc>
          <w:tcPr>
            <w:tcW w:w="2268" w:type="dxa"/>
            <w:shd w:val="clear" w:color="auto" w:fill="F8E8F0"/>
            <w:tcMar>
              <w:top w:w="60" w:type="dxa"/>
              <w:left w:w="120" w:type="dxa"/>
              <w:bottom w:w="60" w:type="dxa"/>
              <w:right w:w="120" w:type="dxa"/>
            </w:tcMar>
            <w:vAlign w:val="center"/>
            <w:hideMark/>
          </w:tcPr>
          <w:p w14:paraId="254B988C" w14:textId="77777777" w:rsidR="00F56662" w:rsidRPr="00EF71A7" w:rsidRDefault="00F56662" w:rsidP="00D03454">
            <w:pPr>
              <w:spacing w:before="0" w:line="240" w:lineRule="auto"/>
              <w:rPr>
                <w:color w:val="202020"/>
                <w:szCs w:val="24"/>
              </w:rPr>
            </w:pPr>
            <w:r w:rsidRPr="00EF71A7">
              <w:rPr>
                <w:color w:val="202020"/>
                <w:szCs w:val="24"/>
              </w:rPr>
              <w:t xml:space="preserve">am </w:t>
            </w:r>
            <w:r>
              <w:rPr>
                <w:color w:val="202020"/>
                <w:szCs w:val="24"/>
              </w:rPr>
              <w:t>öftesten</w:t>
            </w:r>
          </w:p>
        </w:tc>
      </w:tr>
      <w:tr w:rsidR="00F56662" w:rsidRPr="00EF71A7" w14:paraId="7523FAE6" w14:textId="77777777" w:rsidTr="00D03454">
        <w:trPr>
          <w:trHeight w:val="397"/>
        </w:trPr>
        <w:tc>
          <w:tcPr>
            <w:tcW w:w="1134" w:type="dxa"/>
            <w:shd w:val="clear" w:color="auto" w:fill="FDFDFA"/>
            <w:tcMar>
              <w:top w:w="60" w:type="dxa"/>
              <w:left w:w="120" w:type="dxa"/>
              <w:bottom w:w="60" w:type="dxa"/>
              <w:right w:w="120" w:type="dxa"/>
            </w:tcMar>
            <w:vAlign w:val="center"/>
            <w:hideMark/>
          </w:tcPr>
          <w:p w14:paraId="7A2E8FB3" w14:textId="77777777" w:rsidR="00F56662" w:rsidRPr="00EF71A7" w:rsidRDefault="00F56662" w:rsidP="00D03454">
            <w:pPr>
              <w:spacing w:before="0" w:line="240" w:lineRule="auto"/>
              <w:rPr>
                <w:color w:val="202020"/>
                <w:szCs w:val="24"/>
              </w:rPr>
            </w:pPr>
            <w:r w:rsidRPr="00EF71A7">
              <w:rPr>
                <w:color w:val="202020"/>
                <w:szCs w:val="24"/>
              </w:rPr>
              <w:t>sehr</w:t>
            </w:r>
          </w:p>
        </w:tc>
        <w:tc>
          <w:tcPr>
            <w:tcW w:w="1134" w:type="dxa"/>
            <w:shd w:val="clear" w:color="auto" w:fill="FDFDFA"/>
            <w:tcMar>
              <w:top w:w="60" w:type="dxa"/>
              <w:left w:w="120" w:type="dxa"/>
              <w:bottom w:w="60" w:type="dxa"/>
              <w:right w:w="120" w:type="dxa"/>
            </w:tcMar>
            <w:vAlign w:val="center"/>
            <w:hideMark/>
          </w:tcPr>
          <w:p w14:paraId="674BB119" w14:textId="77777777" w:rsidR="00F56662" w:rsidRPr="00EF71A7" w:rsidRDefault="00F56662" w:rsidP="00D03454">
            <w:pPr>
              <w:spacing w:before="0" w:line="240" w:lineRule="auto"/>
              <w:rPr>
                <w:color w:val="202020"/>
                <w:szCs w:val="24"/>
              </w:rPr>
            </w:pPr>
            <w:r w:rsidRPr="00EF71A7">
              <w:rPr>
                <w:color w:val="202020"/>
                <w:szCs w:val="24"/>
              </w:rPr>
              <w:t>mehr</w:t>
            </w:r>
          </w:p>
        </w:tc>
        <w:tc>
          <w:tcPr>
            <w:tcW w:w="2268" w:type="dxa"/>
            <w:shd w:val="clear" w:color="auto" w:fill="FDFDFA"/>
            <w:tcMar>
              <w:top w:w="60" w:type="dxa"/>
              <w:left w:w="120" w:type="dxa"/>
              <w:bottom w:w="60" w:type="dxa"/>
              <w:right w:w="120" w:type="dxa"/>
            </w:tcMar>
            <w:vAlign w:val="center"/>
            <w:hideMark/>
          </w:tcPr>
          <w:p w14:paraId="5DD5FBA6" w14:textId="77777777" w:rsidR="00F56662" w:rsidRPr="00EF71A7" w:rsidRDefault="00F56662" w:rsidP="00D03454">
            <w:pPr>
              <w:spacing w:before="0" w:line="240" w:lineRule="auto"/>
              <w:rPr>
                <w:color w:val="202020"/>
                <w:szCs w:val="24"/>
              </w:rPr>
            </w:pPr>
            <w:r w:rsidRPr="00EF71A7">
              <w:rPr>
                <w:color w:val="202020"/>
                <w:szCs w:val="24"/>
              </w:rPr>
              <w:t>am meisten</w:t>
            </w:r>
          </w:p>
        </w:tc>
      </w:tr>
    </w:tbl>
    <w:p w14:paraId="005D4378" w14:textId="77777777" w:rsidR="00F56662" w:rsidRPr="005D71C2" w:rsidRDefault="00F56662" w:rsidP="00F56662">
      <w:pPr>
        <w:jc w:val="both"/>
      </w:pPr>
    </w:p>
    <w:p w14:paraId="14F1F417" w14:textId="77777777" w:rsidR="00F56662" w:rsidRDefault="00F56662" w:rsidP="00F56662">
      <w:pPr>
        <w:tabs>
          <w:tab w:val="left" w:pos="970"/>
        </w:tabs>
      </w:pPr>
    </w:p>
    <w:p w14:paraId="241785E7" w14:textId="77777777" w:rsidR="00B35EB4" w:rsidRDefault="00B35EB4">
      <w:pPr>
        <w:spacing w:before="0" w:after="200"/>
        <w:rPr>
          <w:rFonts w:eastAsia="Arial"/>
          <w:b/>
          <w:bCs/>
          <w:iCs/>
          <w:color w:val="993366"/>
          <w:sz w:val="40"/>
          <w:szCs w:val="36"/>
        </w:rPr>
      </w:pPr>
      <w:bookmarkStart w:id="9" w:name="_Infoblatt:_Konjunktionen"/>
      <w:bookmarkEnd w:id="9"/>
      <w:r>
        <w:br w:type="page"/>
      </w:r>
    </w:p>
    <w:p w14:paraId="212DD141" w14:textId="0C3CFF5B" w:rsidR="00F56662" w:rsidRPr="0012219C" w:rsidRDefault="00F56662" w:rsidP="00F56662">
      <w:pPr>
        <w:pStyle w:val="berschrift1"/>
      </w:pPr>
      <w:bookmarkStart w:id="10" w:name="_Toc85445360"/>
      <w:r>
        <w:t>Infoblatt: Konjunktionen</w:t>
      </w:r>
      <w:bookmarkEnd w:id="10"/>
    </w:p>
    <w:p w14:paraId="17176883" w14:textId="77777777" w:rsidR="00F56662" w:rsidRPr="00F72777" w:rsidRDefault="00F56662" w:rsidP="00F56662">
      <w:pPr>
        <w:rPr>
          <w:lang w:val="de-AT"/>
        </w:rPr>
      </w:pPr>
    </w:p>
    <w:p w14:paraId="78112169" w14:textId="77777777" w:rsidR="00F56662" w:rsidRPr="00F72777" w:rsidRDefault="00F56662" w:rsidP="00F56662">
      <w:pPr>
        <w:rPr>
          <w:lang w:val="de-AT"/>
        </w:rPr>
      </w:pPr>
      <w:r w:rsidRPr="00F72777">
        <w:rPr>
          <w:b/>
          <w:lang w:val="de-AT"/>
        </w:rPr>
        <w:t>Konjunktionen</w:t>
      </w:r>
      <w:r w:rsidRPr="00F72777">
        <w:rPr>
          <w:lang w:val="de-AT"/>
        </w:rPr>
        <w:t xml:space="preserve"> verbinden Sätze, Wortgruppen und Wörter.  </w:t>
      </w:r>
    </w:p>
    <w:p w14:paraId="443B9F59" w14:textId="77777777" w:rsidR="00F56662" w:rsidRDefault="00F56662" w:rsidP="00F56662">
      <w:pPr>
        <w:ind w:firstLine="709"/>
        <w:rPr>
          <w:lang w:val="de-AT"/>
        </w:rPr>
      </w:pPr>
    </w:p>
    <w:p w14:paraId="3E5CE9E1" w14:textId="77777777" w:rsidR="00F56662" w:rsidRPr="00F72777" w:rsidRDefault="00F56662" w:rsidP="00F56662">
      <w:pPr>
        <w:rPr>
          <w:lang w:val="de-AT"/>
        </w:rPr>
      </w:pPr>
      <w:r w:rsidRPr="005679B9">
        <w:rPr>
          <w:i/>
          <w:lang w:val="de-AT"/>
        </w:rPr>
        <w:t>und, oder, sowie, aber</w:t>
      </w:r>
      <w:r>
        <w:rPr>
          <w:lang w:val="de-AT"/>
        </w:rPr>
        <w:t>…sind Konjunktionen, aber es gibt noch viele andere. Vor manchen Konjunktionen steht immer ein Komma, vor manchen nicht. Nähere Informationen zu den wichtigsten Konjunktionen sind hier aufgelistet.</w:t>
      </w:r>
    </w:p>
    <w:p w14:paraId="4C0FABFA" w14:textId="40A07755" w:rsidR="00F56662" w:rsidRDefault="00F56662" w:rsidP="00F56662">
      <w:pPr>
        <w:rPr>
          <w:lang w:val="de-AT"/>
        </w:rPr>
      </w:pPr>
    </w:p>
    <w:tbl>
      <w:tblPr>
        <w:tblStyle w:val="Tabellenraster"/>
        <w:tblW w:w="9282" w:type="dxa"/>
        <w:tblInd w:w="-113" w:type="dxa"/>
        <w:tblLook w:val="04A0" w:firstRow="1" w:lastRow="0" w:firstColumn="1" w:lastColumn="0" w:noHBand="0" w:noVBand="1"/>
      </w:tblPr>
      <w:tblGrid>
        <w:gridCol w:w="1651"/>
        <w:gridCol w:w="3936"/>
        <w:gridCol w:w="1501"/>
        <w:gridCol w:w="1097"/>
        <w:gridCol w:w="1097"/>
      </w:tblGrid>
      <w:tr w:rsidR="00F56662" w14:paraId="24F9842B" w14:textId="77777777" w:rsidTr="00756275">
        <w:trPr>
          <w:trHeight w:val="737"/>
        </w:trPr>
        <w:tc>
          <w:tcPr>
            <w:tcW w:w="1651" w:type="dxa"/>
            <w:shd w:val="clear" w:color="auto" w:fill="FAF0F5"/>
            <w:vAlign w:val="center"/>
          </w:tcPr>
          <w:p w14:paraId="10458252" w14:textId="77777777" w:rsidR="00F56662" w:rsidRPr="002A0539" w:rsidRDefault="00F56662" w:rsidP="00756275">
            <w:pPr>
              <w:jc w:val="center"/>
              <w:rPr>
                <w:b/>
                <w:lang w:val="de-AT"/>
              </w:rPr>
            </w:pPr>
            <w:r w:rsidRPr="002A0539">
              <w:rPr>
                <w:b/>
                <w:lang w:val="de-AT"/>
              </w:rPr>
              <w:t>Konjunktion</w:t>
            </w:r>
          </w:p>
        </w:tc>
        <w:tc>
          <w:tcPr>
            <w:tcW w:w="3936" w:type="dxa"/>
            <w:shd w:val="clear" w:color="auto" w:fill="FAF0F5"/>
            <w:vAlign w:val="center"/>
          </w:tcPr>
          <w:p w14:paraId="55A537DD" w14:textId="77777777" w:rsidR="00F56662" w:rsidRPr="002A0539" w:rsidRDefault="00F56662" w:rsidP="00756275">
            <w:pPr>
              <w:jc w:val="center"/>
              <w:rPr>
                <w:b/>
                <w:lang w:val="de-AT"/>
              </w:rPr>
            </w:pPr>
            <w:r w:rsidRPr="002A0539">
              <w:rPr>
                <w:b/>
                <w:lang w:val="de-AT"/>
              </w:rPr>
              <w:t>Beispiel</w:t>
            </w:r>
          </w:p>
        </w:tc>
        <w:tc>
          <w:tcPr>
            <w:tcW w:w="1501" w:type="dxa"/>
            <w:shd w:val="clear" w:color="auto" w:fill="FAF0F5"/>
            <w:vAlign w:val="center"/>
          </w:tcPr>
          <w:p w14:paraId="3E5CFC57" w14:textId="77777777" w:rsidR="00F56662" w:rsidRPr="002A0539" w:rsidRDefault="00F56662" w:rsidP="00756275">
            <w:pPr>
              <w:jc w:val="center"/>
              <w:rPr>
                <w:b/>
                <w:vertAlign w:val="superscript"/>
                <w:lang w:val="de-AT"/>
              </w:rPr>
            </w:pPr>
            <w:r w:rsidRPr="002A0539">
              <w:rPr>
                <w:b/>
                <w:lang w:val="de-AT"/>
              </w:rPr>
              <w:t>verbindet</w:t>
            </w:r>
            <w:r>
              <w:rPr>
                <w:b/>
                <w:lang w:val="de-AT"/>
              </w:rPr>
              <w:t>*</w:t>
            </w:r>
            <w:r>
              <w:rPr>
                <w:b/>
                <w:vertAlign w:val="superscript"/>
                <w:lang w:val="de-AT"/>
              </w:rPr>
              <w:t>1</w:t>
            </w:r>
          </w:p>
        </w:tc>
        <w:tc>
          <w:tcPr>
            <w:tcW w:w="1097" w:type="dxa"/>
            <w:shd w:val="clear" w:color="auto" w:fill="FAF0F5"/>
            <w:vAlign w:val="center"/>
          </w:tcPr>
          <w:p w14:paraId="10497465" w14:textId="77777777" w:rsidR="00F56662" w:rsidRPr="002A0539" w:rsidRDefault="00F56662" w:rsidP="00756275">
            <w:pPr>
              <w:jc w:val="center"/>
              <w:rPr>
                <w:b/>
                <w:lang w:val="de-AT"/>
              </w:rPr>
            </w:pPr>
            <w:r w:rsidRPr="002A0539">
              <w:rPr>
                <w:b/>
                <w:lang w:val="de-AT"/>
              </w:rPr>
              <w:t>Komma ja</w:t>
            </w:r>
          </w:p>
        </w:tc>
        <w:tc>
          <w:tcPr>
            <w:tcW w:w="1097" w:type="dxa"/>
            <w:shd w:val="clear" w:color="auto" w:fill="FAF0F5"/>
            <w:vAlign w:val="center"/>
          </w:tcPr>
          <w:p w14:paraId="6D02F18C" w14:textId="77777777" w:rsidR="00F56662" w:rsidRPr="002A0539" w:rsidRDefault="00F56662" w:rsidP="00756275">
            <w:pPr>
              <w:jc w:val="center"/>
              <w:rPr>
                <w:b/>
                <w:lang w:val="de-AT"/>
              </w:rPr>
            </w:pPr>
            <w:r w:rsidRPr="002A0539">
              <w:rPr>
                <w:b/>
                <w:lang w:val="de-AT"/>
              </w:rPr>
              <w:t>Komma nein</w:t>
            </w:r>
          </w:p>
        </w:tc>
      </w:tr>
      <w:tr w:rsidR="00F56662" w14:paraId="3F3D8CAF" w14:textId="77777777" w:rsidTr="00756275">
        <w:trPr>
          <w:trHeight w:val="737"/>
        </w:trPr>
        <w:tc>
          <w:tcPr>
            <w:tcW w:w="1651" w:type="dxa"/>
            <w:shd w:val="clear" w:color="auto" w:fill="FAF0F5"/>
            <w:vAlign w:val="center"/>
          </w:tcPr>
          <w:p w14:paraId="1350264A" w14:textId="77777777" w:rsidR="00F56662" w:rsidRPr="002A0539" w:rsidRDefault="00F56662" w:rsidP="00756275">
            <w:pPr>
              <w:rPr>
                <w:b/>
                <w:lang w:val="de-AT"/>
              </w:rPr>
            </w:pPr>
            <w:r w:rsidRPr="002A0539">
              <w:rPr>
                <w:b/>
                <w:lang w:val="de-AT"/>
              </w:rPr>
              <w:t>und</w:t>
            </w:r>
          </w:p>
        </w:tc>
        <w:tc>
          <w:tcPr>
            <w:tcW w:w="3936" w:type="dxa"/>
            <w:vAlign w:val="center"/>
          </w:tcPr>
          <w:p w14:paraId="04D98EFF" w14:textId="77777777" w:rsidR="00F56662" w:rsidRDefault="00F56662" w:rsidP="00756275">
            <w:pPr>
              <w:rPr>
                <w:lang w:val="de-AT"/>
              </w:rPr>
            </w:pPr>
            <w:r>
              <w:rPr>
                <w:lang w:val="de-AT"/>
              </w:rPr>
              <w:t>Sie ist clever und witzig.</w:t>
            </w:r>
          </w:p>
        </w:tc>
        <w:tc>
          <w:tcPr>
            <w:tcW w:w="1501" w:type="dxa"/>
            <w:vAlign w:val="center"/>
          </w:tcPr>
          <w:p w14:paraId="294F8343" w14:textId="77777777" w:rsidR="00F56662" w:rsidRDefault="00F56662" w:rsidP="00756275">
            <w:pPr>
              <w:jc w:val="center"/>
              <w:rPr>
                <w:lang w:val="de-AT"/>
              </w:rPr>
            </w:pPr>
            <w:r>
              <w:rPr>
                <w:lang w:val="de-AT"/>
              </w:rPr>
              <w:t>HS + HS</w:t>
            </w:r>
          </w:p>
        </w:tc>
        <w:tc>
          <w:tcPr>
            <w:tcW w:w="1097" w:type="dxa"/>
            <w:vAlign w:val="center"/>
          </w:tcPr>
          <w:p w14:paraId="6A6B64C6" w14:textId="77777777" w:rsidR="00F56662" w:rsidRDefault="00F56662" w:rsidP="00756275">
            <w:pPr>
              <w:jc w:val="center"/>
              <w:rPr>
                <w:lang w:val="de-AT"/>
              </w:rPr>
            </w:pPr>
          </w:p>
        </w:tc>
        <w:tc>
          <w:tcPr>
            <w:tcW w:w="1097" w:type="dxa"/>
            <w:vAlign w:val="center"/>
          </w:tcPr>
          <w:p w14:paraId="3505EC0D" w14:textId="77777777" w:rsidR="00F56662" w:rsidRPr="002A0539" w:rsidRDefault="00F56662" w:rsidP="00756275">
            <w:pPr>
              <w:jc w:val="center"/>
              <w:rPr>
                <w:vertAlign w:val="superscript"/>
                <w:lang w:val="de-AT"/>
              </w:rPr>
            </w:pPr>
            <w:r>
              <w:rPr>
                <w:lang w:val="de-AT"/>
              </w:rPr>
              <w:t>x*</w:t>
            </w:r>
            <w:r>
              <w:rPr>
                <w:vertAlign w:val="superscript"/>
                <w:lang w:val="de-AT"/>
              </w:rPr>
              <w:t>2</w:t>
            </w:r>
          </w:p>
        </w:tc>
      </w:tr>
      <w:tr w:rsidR="00F56662" w14:paraId="7C0FA6CD" w14:textId="77777777" w:rsidTr="00756275">
        <w:trPr>
          <w:trHeight w:val="737"/>
        </w:trPr>
        <w:tc>
          <w:tcPr>
            <w:tcW w:w="1651" w:type="dxa"/>
            <w:shd w:val="clear" w:color="auto" w:fill="FAF0F5"/>
            <w:vAlign w:val="center"/>
          </w:tcPr>
          <w:p w14:paraId="374AE6DF" w14:textId="77777777" w:rsidR="00F56662" w:rsidRPr="002A0539" w:rsidRDefault="00F56662" w:rsidP="00756275">
            <w:pPr>
              <w:rPr>
                <w:b/>
                <w:lang w:val="de-AT"/>
              </w:rPr>
            </w:pPr>
            <w:r w:rsidRPr="002A0539">
              <w:rPr>
                <w:b/>
                <w:lang w:val="de-AT"/>
              </w:rPr>
              <w:t>oder</w:t>
            </w:r>
          </w:p>
        </w:tc>
        <w:tc>
          <w:tcPr>
            <w:tcW w:w="3936" w:type="dxa"/>
            <w:vAlign w:val="center"/>
          </w:tcPr>
          <w:p w14:paraId="4F87D5EC" w14:textId="77777777" w:rsidR="00F56662" w:rsidRDefault="00F56662" w:rsidP="00756275">
            <w:pPr>
              <w:rPr>
                <w:lang w:val="de-AT"/>
              </w:rPr>
            </w:pPr>
            <w:r>
              <w:rPr>
                <w:lang w:val="de-AT"/>
              </w:rPr>
              <w:t>Manchmal spielt er abends Tennis oder Minigolf.</w:t>
            </w:r>
          </w:p>
        </w:tc>
        <w:tc>
          <w:tcPr>
            <w:tcW w:w="1501" w:type="dxa"/>
            <w:vAlign w:val="center"/>
          </w:tcPr>
          <w:p w14:paraId="2926A191" w14:textId="77777777" w:rsidR="00F56662" w:rsidRDefault="00F56662" w:rsidP="00756275">
            <w:pPr>
              <w:jc w:val="center"/>
              <w:rPr>
                <w:lang w:val="de-AT"/>
              </w:rPr>
            </w:pPr>
            <w:r>
              <w:rPr>
                <w:lang w:val="de-AT"/>
              </w:rPr>
              <w:t>HS + HS</w:t>
            </w:r>
          </w:p>
        </w:tc>
        <w:tc>
          <w:tcPr>
            <w:tcW w:w="1097" w:type="dxa"/>
            <w:vAlign w:val="center"/>
          </w:tcPr>
          <w:p w14:paraId="4A11018E" w14:textId="77777777" w:rsidR="00F56662" w:rsidRDefault="00F56662" w:rsidP="00756275">
            <w:pPr>
              <w:jc w:val="center"/>
              <w:rPr>
                <w:lang w:val="de-AT"/>
              </w:rPr>
            </w:pPr>
          </w:p>
        </w:tc>
        <w:tc>
          <w:tcPr>
            <w:tcW w:w="1097" w:type="dxa"/>
            <w:vAlign w:val="center"/>
          </w:tcPr>
          <w:p w14:paraId="0975822D" w14:textId="77777777" w:rsidR="00F56662" w:rsidRPr="002A0539" w:rsidRDefault="00F56662" w:rsidP="00756275">
            <w:pPr>
              <w:jc w:val="center"/>
              <w:rPr>
                <w:vertAlign w:val="superscript"/>
                <w:lang w:val="de-AT"/>
              </w:rPr>
            </w:pPr>
            <w:r>
              <w:rPr>
                <w:lang w:val="de-AT"/>
              </w:rPr>
              <w:t>x*</w:t>
            </w:r>
            <w:r>
              <w:rPr>
                <w:vertAlign w:val="superscript"/>
                <w:lang w:val="de-AT"/>
              </w:rPr>
              <w:t>2</w:t>
            </w:r>
          </w:p>
        </w:tc>
      </w:tr>
      <w:tr w:rsidR="00F56662" w14:paraId="41141D13" w14:textId="77777777" w:rsidTr="00756275">
        <w:trPr>
          <w:trHeight w:val="737"/>
        </w:trPr>
        <w:tc>
          <w:tcPr>
            <w:tcW w:w="1651" w:type="dxa"/>
            <w:shd w:val="clear" w:color="auto" w:fill="FAF0F5"/>
            <w:vAlign w:val="center"/>
          </w:tcPr>
          <w:p w14:paraId="7F7EF7FC" w14:textId="77777777" w:rsidR="00F56662" w:rsidRPr="002A0539" w:rsidRDefault="00F56662" w:rsidP="00756275">
            <w:pPr>
              <w:rPr>
                <w:b/>
                <w:lang w:val="de-AT"/>
              </w:rPr>
            </w:pPr>
            <w:r w:rsidRPr="002A0539">
              <w:rPr>
                <w:b/>
                <w:lang w:val="de-AT"/>
              </w:rPr>
              <w:t>aber</w:t>
            </w:r>
          </w:p>
        </w:tc>
        <w:tc>
          <w:tcPr>
            <w:tcW w:w="3936" w:type="dxa"/>
            <w:vAlign w:val="center"/>
          </w:tcPr>
          <w:p w14:paraId="44FC85F1" w14:textId="77777777" w:rsidR="00F56662" w:rsidRDefault="00F56662" w:rsidP="00756275">
            <w:pPr>
              <w:rPr>
                <w:lang w:val="de-AT"/>
              </w:rPr>
            </w:pPr>
            <w:r>
              <w:rPr>
                <w:lang w:val="de-AT"/>
              </w:rPr>
              <w:t>Es war teuer, aber auch schnell kaputt.</w:t>
            </w:r>
          </w:p>
        </w:tc>
        <w:tc>
          <w:tcPr>
            <w:tcW w:w="1501" w:type="dxa"/>
            <w:vAlign w:val="center"/>
          </w:tcPr>
          <w:p w14:paraId="26AB5115" w14:textId="77777777" w:rsidR="00F56662" w:rsidRDefault="00F56662" w:rsidP="00756275">
            <w:pPr>
              <w:jc w:val="center"/>
              <w:rPr>
                <w:lang w:val="de-AT"/>
              </w:rPr>
            </w:pPr>
            <w:r>
              <w:rPr>
                <w:lang w:val="de-AT"/>
              </w:rPr>
              <w:t>HS + HS</w:t>
            </w:r>
          </w:p>
        </w:tc>
        <w:tc>
          <w:tcPr>
            <w:tcW w:w="1097" w:type="dxa"/>
            <w:vAlign w:val="center"/>
          </w:tcPr>
          <w:p w14:paraId="15526700" w14:textId="77777777" w:rsidR="00F56662" w:rsidRDefault="00F56662" w:rsidP="00756275">
            <w:pPr>
              <w:jc w:val="center"/>
              <w:rPr>
                <w:lang w:val="de-AT"/>
              </w:rPr>
            </w:pPr>
            <w:r>
              <w:rPr>
                <w:lang w:val="de-AT"/>
              </w:rPr>
              <w:t>x</w:t>
            </w:r>
          </w:p>
        </w:tc>
        <w:tc>
          <w:tcPr>
            <w:tcW w:w="1097" w:type="dxa"/>
            <w:vAlign w:val="center"/>
          </w:tcPr>
          <w:p w14:paraId="154632B6" w14:textId="77777777" w:rsidR="00F56662" w:rsidRDefault="00F56662" w:rsidP="00756275">
            <w:pPr>
              <w:jc w:val="center"/>
              <w:rPr>
                <w:lang w:val="de-AT"/>
              </w:rPr>
            </w:pPr>
          </w:p>
        </w:tc>
      </w:tr>
      <w:tr w:rsidR="00F56662" w14:paraId="2DA0B4A7" w14:textId="77777777" w:rsidTr="00756275">
        <w:trPr>
          <w:trHeight w:val="737"/>
        </w:trPr>
        <w:tc>
          <w:tcPr>
            <w:tcW w:w="1651" w:type="dxa"/>
            <w:shd w:val="clear" w:color="auto" w:fill="FAF0F5"/>
            <w:vAlign w:val="center"/>
          </w:tcPr>
          <w:p w14:paraId="3BAC3B24" w14:textId="77777777" w:rsidR="00F56662" w:rsidRPr="002A0539" w:rsidRDefault="00F56662" w:rsidP="00756275">
            <w:pPr>
              <w:rPr>
                <w:b/>
                <w:lang w:val="de-AT"/>
              </w:rPr>
            </w:pPr>
            <w:r w:rsidRPr="002A0539">
              <w:rPr>
                <w:b/>
                <w:lang w:val="de-AT"/>
              </w:rPr>
              <w:t>denn</w:t>
            </w:r>
          </w:p>
        </w:tc>
        <w:tc>
          <w:tcPr>
            <w:tcW w:w="3936" w:type="dxa"/>
            <w:vAlign w:val="center"/>
          </w:tcPr>
          <w:p w14:paraId="5965BABB" w14:textId="77777777" w:rsidR="00F56662" w:rsidRDefault="00F56662" w:rsidP="00756275">
            <w:pPr>
              <w:rPr>
                <w:lang w:val="de-AT"/>
              </w:rPr>
            </w:pPr>
            <w:r>
              <w:rPr>
                <w:lang w:val="de-AT"/>
              </w:rPr>
              <w:t xml:space="preserve">Ich mag ihn, denn er ist immer gut gelaunt. </w:t>
            </w:r>
          </w:p>
        </w:tc>
        <w:tc>
          <w:tcPr>
            <w:tcW w:w="1501" w:type="dxa"/>
            <w:vAlign w:val="center"/>
          </w:tcPr>
          <w:p w14:paraId="2EB96BEE" w14:textId="77777777" w:rsidR="00F56662" w:rsidRDefault="00F56662" w:rsidP="00756275">
            <w:pPr>
              <w:jc w:val="center"/>
              <w:rPr>
                <w:lang w:val="de-AT"/>
              </w:rPr>
            </w:pPr>
            <w:r>
              <w:rPr>
                <w:lang w:val="de-AT"/>
              </w:rPr>
              <w:t>HS + HS</w:t>
            </w:r>
          </w:p>
        </w:tc>
        <w:tc>
          <w:tcPr>
            <w:tcW w:w="1097" w:type="dxa"/>
            <w:vAlign w:val="center"/>
          </w:tcPr>
          <w:p w14:paraId="1A6E54B1" w14:textId="77777777" w:rsidR="00F56662" w:rsidRDefault="00F56662" w:rsidP="00756275">
            <w:pPr>
              <w:jc w:val="center"/>
              <w:rPr>
                <w:lang w:val="de-AT"/>
              </w:rPr>
            </w:pPr>
            <w:r>
              <w:rPr>
                <w:lang w:val="de-AT"/>
              </w:rPr>
              <w:t>x</w:t>
            </w:r>
          </w:p>
        </w:tc>
        <w:tc>
          <w:tcPr>
            <w:tcW w:w="1097" w:type="dxa"/>
            <w:vAlign w:val="center"/>
          </w:tcPr>
          <w:p w14:paraId="15B3CBDE" w14:textId="77777777" w:rsidR="00F56662" w:rsidRDefault="00F56662" w:rsidP="00756275">
            <w:pPr>
              <w:jc w:val="center"/>
              <w:rPr>
                <w:lang w:val="de-AT"/>
              </w:rPr>
            </w:pPr>
          </w:p>
        </w:tc>
      </w:tr>
      <w:tr w:rsidR="00F56662" w14:paraId="7B422545" w14:textId="77777777" w:rsidTr="00756275">
        <w:trPr>
          <w:trHeight w:val="737"/>
        </w:trPr>
        <w:tc>
          <w:tcPr>
            <w:tcW w:w="1651" w:type="dxa"/>
            <w:shd w:val="clear" w:color="auto" w:fill="FAF0F5"/>
            <w:vAlign w:val="center"/>
          </w:tcPr>
          <w:p w14:paraId="093F3C91" w14:textId="77777777" w:rsidR="00F56662" w:rsidRPr="002A0539" w:rsidRDefault="00F56662" w:rsidP="00756275">
            <w:pPr>
              <w:rPr>
                <w:b/>
                <w:lang w:val="de-AT"/>
              </w:rPr>
            </w:pPr>
            <w:r w:rsidRPr="002A0539">
              <w:rPr>
                <w:b/>
                <w:lang w:val="de-AT"/>
              </w:rPr>
              <w:t>weil/ da</w:t>
            </w:r>
          </w:p>
        </w:tc>
        <w:tc>
          <w:tcPr>
            <w:tcW w:w="3936" w:type="dxa"/>
            <w:vAlign w:val="center"/>
          </w:tcPr>
          <w:p w14:paraId="5A034E9B" w14:textId="77777777" w:rsidR="00F56662" w:rsidRDefault="00F56662" w:rsidP="00756275">
            <w:pPr>
              <w:rPr>
                <w:lang w:val="de-AT"/>
              </w:rPr>
            </w:pPr>
            <w:r>
              <w:rPr>
                <w:lang w:val="de-AT"/>
              </w:rPr>
              <w:t xml:space="preserve">Ich mag ihn, weil er immer gut gelaunt ist. </w:t>
            </w:r>
          </w:p>
        </w:tc>
        <w:tc>
          <w:tcPr>
            <w:tcW w:w="1501" w:type="dxa"/>
            <w:vAlign w:val="center"/>
          </w:tcPr>
          <w:p w14:paraId="4BEB7889" w14:textId="77777777" w:rsidR="00F56662" w:rsidRDefault="00F56662" w:rsidP="00756275">
            <w:pPr>
              <w:jc w:val="center"/>
              <w:rPr>
                <w:lang w:val="de-AT"/>
              </w:rPr>
            </w:pPr>
            <w:r>
              <w:rPr>
                <w:lang w:val="de-AT"/>
              </w:rPr>
              <w:t>HS + NS</w:t>
            </w:r>
          </w:p>
        </w:tc>
        <w:tc>
          <w:tcPr>
            <w:tcW w:w="1097" w:type="dxa"/>
            <w:vAlign w:val="center"/>
          </w:tcPr>
          <w:p w14:paraId="237BECA6" w14:textId="77777777" w:rsidR="00F56662" w:rsidRDefault="00F56662" w:rsidP="00756275">
            <w:pPr>
              <w:jc w:val="center"/>
              <w:rPr>
                <w:lang w:val="de-AT"/>
              </w:rPr>
            </w:pPr>
            <w:r>
              <w:rPr>
                <w:lang w:val="de-AT"/>
              </w:rPr>
              <w:t>x</w:t>
            </w:r>
          </w:p>
        </w:tc>
        <w:tc>
          <w:tcPr>
            <w:tcW w:w="1097" w:type="dxa"/>
            <w:vAlign w:val="center"/>
          </w:tcPr>
          <w:p w14:paraId="64325DB7" w14:textId="77777777" w:rsidR="00F56662" w:rsidRDefault="00F56662" w:rsidP="00756275">
            <w:pPr>
              <w:jc w:val="center"/>
              <w:rPr>
                <w:lang w:val="de-AT"/>
              </w:rPr>
            </w:pPr>
          </w:p>
        </w:tc>
      </w:tr>
      <w:tr w:rsidR="00F56662" w14:paraId="14B3EBE2" w14:textId="77777777" w:rsidTr="00756275">
        <w:trPr>
          <w:trHeight w:val="737"/>
        </w:trPr>
        <w:tc>
          <w:tcPr>
            <w:tcW w:w="1651" w:type="dxa"/>
            <w:shd w:val="clear" w:color="auto" w:fill="FAF0F5"/>
            <w:vAlign w:val="center"/>
          </w:tcPr>
          <w:p w14:paraId="339CC892" w14:textId="77777777" w:rsidR="00F56662" w:rsidRPr="002A0539" w:rsidRDefault="00F56662" w:rsidP="00756275">
            <w:pPr>
              <w:rPr>
                <w:b/>
                <w:lang w:val="de-AT"/>
              </w:rPr>
            </w:pPr>
            <w:r w:rsidRPr="002A0539">
              <w:rPr>
                <w:b/>
                <w:lang w:val="de-AT"/>
              </w:rPr>
              <w:t>wenn</w:t>
            </w:r>
          </w:p>
        </w:tc>
        <w:tc>
          <w:tcPr>
            <w:tcW w:w="3936" w:type="dxa"/>
            <w:vAlign w:val="center"/>
          </w:tcPr>
          <w:p w14:paraId="20C7504C" w14:textId="77777777" w:rsidR="00F56662" w:rsidRDefault="00F56662" w:rsidP="00756275">
            <w:pPr>
              <w:rPr>
                <w:lang w:val="de-AT"/>
              </w:rPr>
            </w:pPr>
            <w:r>
              <w:rPr>
                <w:lang w:val="de-AT"/>
              </w:rPr>
              <w:t xml:space="preserve">Ich gehe nur spazieren, wenn das Wetter schön ist. </w:t>
            </w:r>
          </w:p>
        </w:tc>
        <w:tc>
          <w:tcPr>
            <w:tcW w:w="1501" w:type="dxa"/>
            <w:vAlign w:val="center"/>
          </w:tcPr>
          <w:p w14:paraId="1960437C" w14:textId="77777777" w:rsidR="00F56662" w:rsidRDefault="00F56662" w:rsidP="00756275">
            <w:pPr>
              <w:tabs>
                <w:tab w:val="left" w:pos="684"/>
              </w:tabs>
              <w:jc w:val="center"/>
              <w:rPr>
                <w:lang w:val="de-AT"/>
              </w:rPr>
            </w:pPr>
            <w:r>
              <w:rPr>
                <w:lang w:val="de-AT"/>
              </w:rPr>
              <w:t>HS + NS</w:t>
            </w:r>
          </w:p>
        </w:tc>
        <w:tc>
          <w:tcPr>
            <w:tcW w:w="1097" w:type="dxa"/>
            <w:vAlign w:val="center"/>
          </w:tcPr>
          <w:p w14:paraId="1D09B7A7" w14:textId="77777777" w:rsidR="00F56662" w:rsidRDefault="00F56662" w:rsidP="00756275">
            <w:pPr>
              <w:jc w:val="center"/>
              <w:rPr>
                <w:lang w:val="de-AT"/>
              </w:rPr>
            </w:pPr>
            <w:r>
              <w:rPr>
                <w:lang w:val="de-AT"/>
              </w:rPr>
              <w:t>x</w:t>
            </w:r>
          </w:p>
        </w:tc>
        <w:tc>
          <w:tcPr>
            <w:tcW w:w="1097" w:type="dxa"/>
            <w:vAlign w:val="center"/>
          </w:tcPr>
          <w:p w14:paraId="18D73FB6" w14:textId="77777777" w:rsidR="00F56662" w:rsidRDefault="00F56662" w:rsidP="00756275">
            <w:pPr>
              <w:jc w:val="center"/>
              <w:rPr>
                <w:lang w:val="de-AT"/>
              </w:rPr>
            </w:pPr>
          </w:p>
        </w:tc>
      </w:tr>
      <w:tr w:rsidR="00F56662" w14:paraId="2420329A" w14:textId="77777777" w:rsidTr="00756275">
        <w:trPr>
          <w:trHeight w:val="737"/>
        </w:trPr>
        <w:tc>
          <w:tcPr>
            <w:tcW w:w="1651" w:type="dxa"/>
            <w:shd w:val="clear" w:color="auto" w:fill="FAF0F5"/>
            <w:vAlign w:val="center"/>
          </w:tcPr>
          <w:p w14:paraId="556CEA82" w14:textId="77777777" w:rsidR="00F56662" w:rsidRPr="002A0539" w:rsidRDefault="00F56662" w:rsidP="00756275">
            <w:pPr>
              <w:rPr>
                <w:b/>
                <w:lang w:val="de-AT"/>
              </w:rPr>
            </w:pPr>
            <w:r w:rsidRPr="002A0539">
              <w:rPr>
                <w:b/>
                <w:lang w:val="de-AT"/>
              </w:rPr>
              <w:t>dass</w:t>
            </w:r>
          </w:p>
        </w:tc>
        <w:tc>
          <w:tcPr>
            <w:tcW w:w="3936" w:type="dxa"/>
            <w:vAlign w:val="center"/>
          </w:tcPr>
          <w:p w14:paraId="4E6D59EA" w14:textId="77777777" w:rsidR="00F56662" w:rsidRDefault="00F56662" w:rsidP="00756275">
            <w:pPr>
              <w:rPr>
                <w:lang w:val="de-AT"/>
              </w:rPr>
            </w:pPr>
            <w:r>
              <w:rPr>
                <w:lang w:val="de-AT"/>
              </w:rPr>
              <w:t>Sie denkt, dass sie das kann.</w:t>
            </w:r>
          </w:p>
        </w:tc>
        <w:tc>
          <w:tcPr>
            <w:tcW w:w="1501" w:type="dxa"/>
            <w:vAlign w:val="center"/>
          </w:tcPr>
          <w:p w14:paraId="541F33EF" w14:textId="77777777" w:rsidR="00F56662" w:rsidRDefault="00F56662" w:rsidP="00756275">
            <w:pPr>
              <w:jc w:val="center"/>
              <w:rPr>
                <w:lang w:val="de-AT"/>
              </w:rPr>
            </w:pPr>
            <w:r>
              <w:rPr>
                <w:lang w:val="de-AT"/>
              </w:rPr>
              <w:t>HS + NS</w:t>
            </w:r>
          </w:p>
        </w:tc>
        <w:tc>
          <w:tcPr>
            <w:tcW w:w="1097" w:type="dxa"/>
            <w:vAlign w:val="center"/>
          </w:tcPr>
          <w:p w14:paraId="4C182E11" w14:textId="77777777" w:rsidR="00F56662" w:rsidRDefault="00F56662" w:rsidP="00756275">
            <w:pPr>
              <w:jc w:val="center"/>
              <w:rPr>
                <w:lang w:val="de-AT"/>
              </w:rPr>
            </w:pPr>
            <w:r>
              <w:rPr>
                <w:lang w:val="de-AT"/>
              </w:rPr>
              <w:t>x</w:t>
            </w:r>
          </w:p>
        </w:tc>
        <w:tc>
          <w:tcPr>
            <w:tcW w:w="1097" w:type="dxa"/>
            <w:vAlign w:val="center"/>
          </w:tcPr>
          <w:p w14:paraId="56AC1EA3" w14:textId="77777777" w:rsidR="00F56662" w:rsidRDefault="00F56662" w:rsidP="00756275">
            <w:pPr>
              <w:jc w:val="center"/>
              <w:rPr>
                <w:lang w:val="de-AT"/>
              </w:rPr>
            </w:pPr>
          </w:p>
        </w:tc>
      </w:tr>
      <w:tr w:rsidR="00F56662" w14:paraId="3A49568D" w14:textId="77777777" w:rsidTr="00756275">
        <w:trPr>
          <w:trHeight w:val="737"/>
        </w:trPr>
        <w:tc>
          <w:tcPr>
            <w:tcW w:w="1651" w:type="dxa"/>
            <w:shd w:val="clear" w:color="auto" w:fill="FAF0F5"/>
            <w:vAlign w:val="center"/>
          </w:tcPr>
          <w:p w14:paraId="0241FA31" w14:textId="77777777" w:rsidR="00F56662" w:rsidRPr="002A0539" w:rsidRDefault="00F56662" w:rsidP="00756275">
            <w:pPr>
              <w:rPr>
                <w:b/>
                <w:lang w:val="de-AT"/>
              </w:rPr>
            </w:pPr>
            <w:r w:rsidRPr="002A0539">
              <w:rPr>
                <w:b/>
                <w:lang w:val="de-AT"/>
              </w:rPr>
              <w:t xml:space="preserve">während </w:t>
            </w:r>
          </w:p>
        </w:tc>
        <w:tc>
          <w:tcPr>
            <w:tcW w:w="3936" w:type="dxa"/>
            <w:vAlign w:val="center"/>
          </w:tcPr>
          <w:p w14:paraId="3827DEC7" w14:textId="77777777" w:rsidR="00F56662" w:rsidRDefault="00F56662" w:rsidP="00756275">
            <w:pPr>
              <w:rPr>
                <w:lang w:val="de-AT"/>
              </w:rPr>
            </w:pPr>
            <w:r>
              <w:rPr>
                <w:lang w:val="de-AT"/>
              </w:rPr>
              <w:t>Er kocht das Essen, während sie arbeitet.</w:t>
            </w:r>
          </w:p>
        </w:tc>
        <w:tc>
          <w:tcPr>
            <w:tcW w:w="1501" w:type="dxa"/>
            <w:vAlign w:val="center"/>
          </w:tcPr>
          <w:p w14:paraId="6C9A3BE1" w14:textId="77777777" w:rsidR="00F56662" w:rsidRDefault="00F56662" w:rsidP="00756275">
            <w:pPr>
              <w:jc w:val="center"/>
              <w:rPr>
                <w:lang w:val="de-AT"/>
              </w:rPr>
            </w:pPr>
            <w:r>
              <w:rPr>
                <w:lang w:val="de-AT"/>
              </w:rPr>
              <w:t>HS + NS</w:t>
            </w:r>
          </w:p>
        </w:tc>
        <w:tc>
          <w:tcPr>
            <w:tcW w:w="1097" w:type="dxa"/>
            <w:vAlign w:val="center"/>
          </w:tcPr>
          <w:p w14:paraId="73F8116F" w14:textId="77777777" w:rsidR="00F56662" w:rsidRDefault="00F56662" w:rsidP="00756275">
            <w:pPr>
              <w:jc w:val="center"/>
              <w:rPr>
                <w:lang w:val="de-AT"/>
              </w:rPr>
            </w:pPr>
            <w:r>
              <w:rPr>
                <w:lang w:val="de-AT"/>
              </w:rPr>
              <w:t>x</w:t>
            </w:r>
          </w:p>
        </w:tc>
        <w:tc>
          <w:tcPr>
            <w:tcW w:w="1097" w:type="dxa"/>
            <w:vAlign w:val="center"/>
          </w:tcPr>
          <w:p w14:paraId="0EC1C258" w14:textId="77777777" w:rsidR="00F56662" w:rsidRDefault="00F56662" w:rsidP="00756275">
            <w:pPr>
              <w:jc w:val="center"/>
              <w:rPr>
                <w:lang w:val="de-AT"/>
              </w:rPr>
            </w:pPr>
          </w:p>
        </w:tc>
      </w:tr>
      <w:tr w:rsidR="00F56662" w14:paraId="21B19A1E" w14:textId="77777777" w:rsidTr="00756275">
        <w:trPr>
          <w:trHeight w:val="737"/>
        </w:trPr>
        <w:tc>
          <w:tcPr>
            <w:tcW w:w="1651" w:type="dxa"/>
            <w:shd w:val="clear" w:color="auto" w:fill="FAF0F5"/>
            <w:vAlign w:val="center"/>
          </w:tcPr>
          <w:p w14:paraId="2A8A3BFC" w14:textId="77777777" w:rsidR="00F56662" w:rsidRPr="002A0539" w:rsidRDefault="00F56662" w:rsidP="00756275">
            <w:pPr>
              <w:rPr>
                <w:b/>
                <w:lang w:val="de-AT"/>
              </w:rPr>
            </w:pPr>
            <w:r w:rsidRPr="002A0539">
              <w:rPr>
                <w:b/>
                <w:lang w:val="de-AT"/>
              </w:rPr>
              <w:t>obwohl</w:t>
            </w:r>
          </w:p>
        </w:tc>
        <w:tc>
          <w:tcPr>
            <w:tcW w:w="3936" w:type="dxa"/>
            <w:vAlign w:val="center"/>
          </w:tcPr>
          <w:p w14:paraId="142C0772" w14:textId="77777777" w:rsidR="00F56662" w:rsidRDefault="00F56662" w:rsidP="00756275">
            <w:pPr>
              <w:rPr>
                <w:lang w:val="de-AT"/>
              </w:rPr>
            </w:pPr>
            <w:r>
              <w:rPr>
                <w:lang w:val="de-AT"/>
              </w:rPr>
              <w:t xml:space="preserve">Obwohl er müde ist, macht er noch sein Fitnessprogramm. </w:t>
            </w:r>
          </w:p>
        </w:tc>
        <w:tc>
          <w:tcPr>
            <w:tcW w:w="1501" w:type="dxa"/>
            <w:vAlign w:val="center"/>
          </w:tcPr>
          <w:p w14:paraId="78264C2B" w14:textId="77777777" w:rsidR="00F56662" w:rsidRDefault="00F56662" w:rsidP="00756275">
            <w:pPr>
              <w:jc w:val="center"/>
              <w:rPr>
                <w:lang w:val="de-AT"/>
              </w:rPr>
            </w:pPr>
            <w:r>
              <w:rPr>
                <w:lang w:val="de-AT"/>
              </w:rPr>
              <w:t>NS + HS</w:t>
            </w:r>
          </w:p>
        </w:tc>
        <w:tc>
          <w:tcPr>
            <w:tcW w:w="1097" w:type="dxa"/>
            <w:vAlign w:val="center"/>
          </w:tcPr>
          <w:p w14:paraId="704510D1" w14:textId="77777777" w:rsidR="00F56662" w:rsidRDefault="00F56662" w:rsidP="00756275">
            <w:pPr>
              <w:jc w:val="center"/>
              <w:rPr>
                <w:lang w:val="de-AT"/>
              </w:rPr>
            </w:pPr>
            <w:r>
              <w:rPr>
                <w:lang w:val="de-AT"/>
              </w:rPr>
              <w:t>x</w:t>
            </w:r>
          </w:p>
        </w:tc>
        <w:tc>
          <w:tcPr>
            <w:tcW w:w="1097" w:type="dxa"/>
            <w:vAlign w:val="center"/>
          </w:tcPr>
          <w:p w14:paraId="24A3243A" w14:textId="77777777" w:rsidR="00F56662" w:rsidRDefault="00F56662" w:rsidP="00756275">
            <w:pPr>
              <w:jc w:val="center"/>
              <w:rPr>
                <w:lang w:val="de-AT"/>
              </w:rPr>
            </w:pPr>
          </w:p>
        </w:tc>
      </w:tr>
      <w:tr w:rsidR="00F56662" w14:paraId="3D25D31D" w14:textId="77777777" w:rsidTr="00756275">
        <w:trPr>
          <w:trHeight w:val="737"/>
        </w:trPr>
        <w:tc>
          <w:tcPr>
            <w:tcW w:w="1651" w:type="dxa"/>
            <w:shd w:val="clear" w:color="auto" w:fill="FAF0F5"/>
            <w:vAlign w:val="center"/>
          </w:tcPr>
          <w:p w14:paraId="35722A98" w14:textId="77777777" w:rsidR="00F56662" w:rsidRPr="002A0539" w:rsidRDefault="00F56662" w:rsidP="00756275">
            <w:pPr>
              <w:rPr>
                <w:b/>
                <w:lang w:val="de-AT"/>
              </w:rPr>
            </w:pPr>
            <w:r>
              <w:rPr>
                <w:b/>
                <w:lang w:val="de-AT"/>
              </w:rPr>
              <w:t>als</w:t>
            </w:r>
          </w:p>
        </w:tc>
        <w:tc>
          <w:tcPr>
            <w:tcW w:w="3936" w:type="dxa"/>
            <w:vAlign w:val="center"/>
          </w:tcPr>
          <w:p w14:paraId="77D8DDCF" w14:textId="77777777" w:rsidR="00F56662" w:rsidRDefault="00F56662" w:rsidP="00756275">
            <w:pPr>
              <w:rPr>
                <w:lang w:val="de-AT"/>
              </w:rPr>
            </w:pPr>
            <w:r>
              <w:rPr>
                <w:lang w:val="de-AT"/>
              </w:rPr>
              <w:t>Als ich ein Kind war, ging ich jeden Sonntag auf den Spielplatz.</w:t>
            </w:r>
          </w:p>
        </w:tc>
        <w:tc>
          <w:tcPr>
            <w:tcW w:w="1501" w:type="dxa"/>
            <w:vAlign w:val="center"/>
          </w:tcPr>
          <w:p w14:paraId="55C2512C" w14:textId="77777777" w:rsidR="00F56662" w:rsidRDefault="00F56662" w:rsidP="00756275">
            <w:pPr>
              <w:jc w:val="center"/>
              <w:rPr>
                <w:lang w:val="de-AT"/>
              </w:rPr>
            </w:pPr>
            <w:r>
              <w:rPr>
                <w:lang w:val="de-AT"/>
              </w:rPr>
              <w:t>NS + HS</w:t>
            </w:r>
          </w:p>
        </w:tc>
        <w:tc>
          <w:tcPr>
            <w:tcW w:w="1097" w:type="dxa"/>
            <w:vAlign w:val="center"/>
          </w:tcPr>
          <w:p w14:paraId="1AB0F24F" w14:textId="77777777" w:rsidR="00F56662" w:rsidRDefault="00F56662" w:rsidP="00756275">
            <w:pPr>
              <w:jc w:val="center"/>
              <w:rPr>
                <w:lang w:val="de-AT"/>
              </w:rPr>
            </w:pPr>
            <w:r>
              <w:rPr>
                <w:lang w:val="de-AT"/>
              </w:rPr>
              <w:t>x</w:t>
            </w:r>
          </w:p>
        </w:tc>
        <w:tc>
          <w:tcPr>
            <w:tcW w:w="1097" w:type="dxa"/>
            <w:vAlign w:val="center"/>
          </w:tcPr>
          <w:p w14:paraId="114C74B4" w14:textId="77777777" w:rsidR="00F56662" w:rsidRDefault="00F56662" w:rsidP="00756275">
            <w:pPr>
              <w:jc w:val="center"/>
              <w:rPr>
                <w:lang w:val="de-AT"/>
              </w:rPr>
            </w:pPr>
          </w:p>
        </w:tc>
      </w:tr>
    </w:tbl>
    <w:p w14:paraId="6F20E270" w14:textId="77777777" w:rsidR="00F56662" w:rsidRPr="002A0539" w:rsidRDefault="00F56662" w:rsidP="00F56662">
      <w:pPr>
        <w:rPr>
          <w:i/>
          <w:sz w:val="20"/>
          <w:lang w:val="de-AT"/>
        </w:rPr>
      </w:pPr>
      <w:r>
        <w:rPr>
          <w:i/>
          <w:sz w:val="20"/>
          <w:lang w:val="de-AT"/>
        </w:rPr>
        <w:t>*</w:t>
      </w:r>
      <w:r>
        <w:rPr>
          <w:i/>
          <w:sz w:val="20"/>
          <w:vertAlign w:val="superscript"/>
          <w:lang w:val="de-AT"/>
        </w:rPr>
        <w:t>1</w:t>
      </w:r>
      <w:r>
        <w:rPr>
          <w:i/>
          <w:sz w:val="20"/>
          <w:lang w:val="de-AT"/>
        </w:rPr>
        <w:t>HS = Hauptsatz (Verb steht an 2. Position), Nebensatz (Verb steht an letzter Position)</w:t>
      </w:r>
    </w:p>
    <w:p w14:paraId="5B9BD9E6" w14:textId="5BE8684D" w:rsidR="00F56662" w:rsidRPr="002A0539" w:rsidRDefault="00F56662" w:rsidP="00F56662">
      <w:pPr>
        <w:rPr>
          <w:i/>
          <w:sz w:val="20"/>
          <w:lang w:val="de-AT"/>
        </w:rPr>
      </w:pPr>
      <w:r w:rsidRPr="002A0539">
        <w:rPr>
          <w:i/>
          <w:sz w:val="20"/>
          <w:lang w:val="de-AT"/>
        </w:rPr>
        <w:t>*</w:t>
      </w:r>
      <w:r w:rsidRPr="002A0539">
        <w:rPr>
          <w:i/>
          <w:sz w:val="20"/>
          <w:vertAlign w:val="superscript"/>
          <w:lang w:val="de-AT"/>
        </w:rPr>
        <w:t>2</w:t>
      </w:r>
      <w:r w:rsidRPr="002A0539">
        <w:rPr>
          <w:i/>
          <w:sz w:val="20"/>
          <w:lang w:val="de-AT"/>
        </w:rPr>
        <w:t xml:space="preserve">In bestimmten Fällen kann man ein Komma davorsetzen. </w:t>
      </w:r>
    </w:p>
    <w:p w14:paraId="05032619" w14:textId="77777777" w:rsidR="00F56662" w:rsidRPr="005D71C2" w:rsidRDefault="00F56662" w:rsidP="00F56662">
      <w:pPr>
        <w:jc w:val="both"/>
      </w:pPr>
    </w:p>
    <w:p w14:paraId="64D942E1" w14:textId="77777777" w:rsidR="00F56662" w:rsidRDefault="00F56662" w:rsidP="00F56662">
      <w:pPr>
        <w:spacing w:before="0" w:after="200"/>
      </w:pPr>
      <w:r>
        <w:br w:type="page"/>
      </w:r>
    </w:p>
    <w:p w14:paraId="7DE79B9C" w14:textId="04791BC1" w:rsidR="00F56662" w:rsidRPr="0012219C" w:rsidRDefault="00F56662" w:rsidP="00F56662">
      <w:pPr>
        <w:pStyle w:val="berschrift1"/>
      </w:pPr>
      <w:bookmarkStart w:id="11" w:name="_Infoblatt:_Präpositionen"/>
      <w:bookmarkStart w:id="12" w:name="_Toc85445361"/>
      <w:bookmarkEnd w:id="11"/>
      <w:r>
        <w:t>Infoblatt: Die Interjektion</w:t>
      </w:r>
      <w:bookmarkEnd w:id="12"/>
    </w:p>
    <w:p w14:paraId="6D85A0E1" w14:textId="67B05C23" w:rsidR="00F56662" w:rsidRPr="00920499" w:rsidRDefault="00F56662" w:rsidP="00F56662">
      <w:r>
        <w:rPr>
          <w:bCs/>
        </w:rPr>
        <w:t>Interjektionen sind Wörter</w:t>
      </w:r>
      <w:r w:rsidR="00505EFD">
        <w:rPr>
          <w:bCs/>
        </w:rPr>
        <w:t>,</w:t>
      </w:r>
      <w:r>
        <w:rPr>
          <w:bCs/>
        </w:rPr>
        <w:t xml:space="preserve"> die Gefühle zum Ausdruck bringen und oft laut gesprochen oder gerufen werden. Auch Tierlaute gehören dazu. </w:t>
      </w:r>
    </w:p>
    <w:p w14:paraId="3A79D77E" w14:textId="77777777" w:rsidR="00F56662" w:rsidRPr="00920499" w:rsidRDefault="00F56662" w:rsidP="00F56662">
      <w:r w:rsidRPr="00920499">
        <w:t> </w:t>
      </w:r>
    </w:p>
    <w:p w14:paraId="6F4CCB12" w14:textId="77777777" w:rsidR="00F56662" w:rsidRDefault="00F56662" w:rsidP="00F56662">
      <w:r>
        <w:rPr>
          <w:noProof/>
        </w:rPr>
        <mc:AlternateContent>
          <mc:Choice Requires="wps">
            <w:drawing>
              <wp:anchor distT="0" distB="0" distL="114300" distR="114300" simplePos="0" relativeHeight="251807744" behindDoc="0" locked="0" layoutInCell="1" allowOverlap="1" wp14:anchorId="5CBDB51F" wp14:editId="74DA4B43">
                <wp:simplePos x="0" y="0"/>
                <wp:positionH relativeFrom="column">
                  <wp:posOffset>3271005</wp:posOffset>
                </wp:positionH>
                <wp:positionV relativeFrom="paragraph">
                  <wp:posOffset>54658</wp:posOffset>
                </wp:positionV>
                <wp:extent cx="1643605" cy="943337"/>
                <wp:effectExtent l="76200" t="171450" r="71120" b="200025"/>
                <wp:wrapNone/>
                <wp:docPr id="301" name="Sprechblase: rechteckig mit abgerundeten Ecken 301"/>
                <wp:cNvGraphicFramePr/>
                <a:graphic xmlns:a="http://schemas.openxmlformats.org/drawingml/2006/main">
                  <a:graphicData uri="http://schemas.microsoft.com/office/word/2010/wordprocessingShape">
                    <wps:wsp>
                      <wps:cNvSpPr/>
                      <wps:spPr>
                        <a:xfrm rot="20762378">
                          <a:off x="0" y="0"/>
                          <a:ext cx="1643605" cy="943337"/>
                        </a:xfrm>
                        <a:prstGeom prst="wedgeRoundRectCallout">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F4D2E" w14:textId="77777777" w:rsidR="00F56662" w:rsidRDefault="00F56662" w:rsidP="00F56662">
                            <w:pPr>
                              <w:jc w:val="center"/>
                            </w:pPr>
                            <w:r w:rsidRPr="00ED130C">
                              <w:rPr>
                                <w:color w:val="000000" w:themeColor="text1"/>
                              </w:rPr>
                              <w:t> </w:t>
                            </w:r>
                            <w:r w:rsidRPr="00A2633B">
                              <w:rPr>
                                <w:b/>
                                <w:color w:val="000000" w:themeColor="text1"/>
                              </w:rPr>
                              <w:t>Aua</w:t>
                            </w:r>
                            <w:r w:rsidRPr="00ED130C">
                              <w:rPr>
                                <w:color w:val="000000" w:themeColor="text1"/>
                              </w:rPr>
                              <w:t>, das tut weh!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BDB5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01" o:spid="_x0000_s1042" type="#_x0000_t62" style="position:absolute;margin-left:257.55pt;margin-top:4.3pt;width:129.4pt;height:74.3pt;rotation:-914907fd;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" adj="6300,24300" filled="f" strokecolor="#936" strokeweight="2pt">
                <v:textbox>
                  <w:txbxContent>
                    <w:p w14:paraId="6ABF4D2E" w14:textId="77777777" w:rsidR="00F56662" w:rsidRDefault="00F56662" w:rsidP="00F56662">
                      <w:pPr>
                        <w:jc w:val="center"/>
                      </w:pPr>
                      <w:r w:rsidRPr="00ED130C">
                        <w:rPr>
                          <w:color w:val="000000" w:themeColor="text1"/>
                        </w:rPr>
                        <w:t> </w:t>
                      </w:r>
                      <w:r w:rsidRPr="00A2633B">
                        <w:rPr>
                          <w:b/>
                          <w:color w:val="000000" w:themeColor="text1"/>
                        </w:rPr>
                        <w:t>Aua</w:t>
                      </w:r>
                      <w:r w:rsidRPr="00ED130C">
                        <w:rPr>
                          <w:color w:val="000000" w:themeColor="text1"/>
                        </w:rPr>
                        <w:t>, das tut weh!</w:t>
                      </w:r>
                    </w:p>
                  </w:txbxContent>
                </v:textbox>
              </v:shape>
            </w:pict>
          </mc:Fallback>
        </mc:AlternateContent>
      </w:r>
    </w:p>
    <w:p w14:paraId="70176A9F" w14:textId="77777777" w:rsidR="00F56662" w:rsidRDefault="00F56662" w:rsidP="00F56662">
      <w:r>
        <w:rPr>
          <w:noProof/>
        </w:rPr>
        <mc:AlternateContent>
          <mc:Choice Requires="wps">
            <w:drawing>
              <wp:anchor distT="0" distB="0" distL="114300" distR="114300" simplePos="0" relativeHeight="251811840" behindDoc="0" locked="0" layoutInCell="1" allowOverlap="1" wp14:anchorId="758643D8" wp14:editId="3AE5B513">
                <wp:simplePos x="0" y="0"/>
                <wp:positionH relativeFrom="margin">
                  <wp:posOffset>-52087</wp:posOffset>
                </wp:positionH>
                <wp:positionV relativeFrom="paragraph">
                  <wp:posOffset>216761</wp:posOffset>
                </wp:positionV>
                <wp:extent cx="2152650" cy="1383030"/>
                <wp:effectExtent l="0" t="419100" r="0" b="64770"/>
                <wp:wrapNone/>
                <wp:docPr id="302" name="Sprechblase: oval 302"/>
                <wp:cNvGraphicFramePr/>
                <a:graphic xmlns:a="http://schemas.openxmlformats.org/drawingml/2006/main">
                  <a:graphicData uri="http://schemas.microsoft.com/office/word/2010/wordprocessingShape">
                    <wps:wsp>
                      <wps:cNvSpPr/>
                      <wps:spPr>
                        <a:xfrm rot="20598806">
                          <a:off x="0" y="0"/>
                          <a:ext cx="2152650" cy="1383030"/>
                        </a:xfrm>
                        <a:prstGeom prst="wedgeEllipseCallout">
                          <a:avLst>
                            <a:gd name="adj1" fmla="val 5026"/>
                            <a:gd name="adj2" fmla="val -80517"/>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87C7D" w14:textId="77777777" w:rsidR="00F56662" w:rsidRDefault="00F56662" w:rsidP="00F56662">
                            <w:pPr>
                              <w:jc w:val="center"/>
                            </w:pPr>
                            <w:r w:rsidRPr="00A2633B">
                              <w:rPr>
                                <w:b/>
                                <w:color w:val="000000" w:themeColor="text1"/>
                              </w:rPr>
                              <w:t>Pfui</w:t>
                            </w:r>
                            <w:r w:rsidRPr="00A2633B">
                              <w:rPr>
                                <w:color w:val="000000" w:themeColor="text1"/>
                              </w:rPr>
                              <w:t>, da ist ein Haar in der Suppe!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8643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02" o:spid="_x0000_s1043" type="#_x0000_t63" style="position:absolute;margin-left:-4.1pt;margin-top:17.05pt;width:169.5pt;height:108.9pt;rotation:-1093571fd;z-index:251811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" adj="11886,-6592" filled="f" strokecolor="#936" strokeweight="2pt">
                <v:textbox>
                  <w:txbxContent>
                    <w:p w14:paraId="62D87C7D" w14:textId="77777777" w:rsidR="00F56662" w:rsidRDefault="00F56662" w:rsidP="00F56662">
                      <w:pPr>
                        <w:jc w:val="center"/>
                      </w:pPr>
                      <w:r w:rsidRPr="00A2633B">
                        <w:rPr>
                          <w:b/>
                          <w:color w:val="000000" w:themeColor="text1"/>
                        </w:rPr>
                        <w:t>Pfui</w:t>
                      </w:r>
                      <w:r w:rsidRPr="00A2633B">
                        <w:rPr>
                          <w:color w:val="000000" w:themeColor="text1"/>
                        </w:rPr>
                        <w:t>, da ist ein Haar in der Suppe!</w:t>
                      </w:r>
                    </w:p>
                  </w:txbxContent>
                </v:textbox>
                <w10:wrap anchorx="margin"/>
              </v:shape>
            </w:pict>
          </mc:Fallback>
        </mc:AlternateContent>
      </w:r>
    </w:p>
    <w:p w14:paraId="4D6243FB" w14:textId="77777777" w:rsidR="00F56662" w:rsidRDefault="00F56662" w:rsidP="00F56662"/>
    <w:p w14:paraId="4DD6D584" w14:textId="77777777" w:rsidR="00F56662" w:rsidRDefault="00F56662" w:rsidP="00F56662"/>
    <w:p w14:paraId="45CA00EB" w14:textId="77777777" w:rsidR="00F56662" w:rsidRDefault="00F56662" w:rsidP="00F56662">
      <w:pPr>
        <w:jc w:val="both"/>
      </w:pPr>
    </w:p>
    <w:p w14:paraId="71921AA6" w14:textId="77777777" w:rsidR="00F56662" w:rsidRDefault="00F56662" w:rsidP="00F56662">
      <w:pPr>
        <w:jc w:val="both"/>
      </w:pPr>
      <w:r>
        <w:rPr>
          <w:noProof/>
        </w:rPr>
        <mc:AlternateContent>
          <mc:Choice Requires="wps">
            <w:drawing>
              <wp:anchor distT="0" distB="0" distL="114300" distR="114300" simplePos="0" relativeHeight="251809792" behindDoc="0" locked="0" layoutInCell="1" allowOverlap="1" wp14:anchorId="19605A45" wp14:editId="2073BDAB">
                <wp:simplePos x="0" y="0"/>
                <wp:positionH relativeFrom="margin">
                  <wp:posOffset>4267666</wp:posOffset>
                </wp:positionH>
                <wp:positionV relativeFrom="paragraph">
                  <wp:posOffset>43759</wp:posOffset>
                </wp:positionV>
                <wp:extent cx="1677670" cy="1076325"/>
                <wp:effectExtent l="0" t="457200" r="17780" b="28575"/>
                <wp:wrapNone/>
                <wp:docPr id="303" name="Sprechblase: oval 303"/>
                <wp:cNvGraphicFramePr/>
                <a:graphic xmlns:a="http://schemas.openxmlformats.org/drawingml/2006/main">
                  <a:graphicData uri="http://schemas.microsoft.com/office/word/2010/wordprocessingShape">
                    <wps:wsp>
                      <wps:cNvSpPr/>
                      <wps:spPr>
                        <a:xfrm flipH="1">
                          <a:off x="0" y="0"/>
                          <a:ext cx="1677670" cy="1076325"/>
                        </a:xfrm>
                        <a:prstGeom prst="wedgeEllipseCallout">
                          <a:avLst>
                            <a:gd name="adj1" fmla="val -14279"/>
                            <a:gd name="adj2" fmla="val -91281"/>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A6D0" w14:textId="77777777" w:rsidR="00F56662" w:rsidRPr="00A2633B" w:rsidRDefault="00F56662" w:rsidP="00F56662">
                            <w:pPr>
                              <w:rPr>
                                <w:color w:val="000000" w:themeColor="text1"/>
                              </w:rPr>
                            </w:pPr>
                            <w:r w:rsidRPr="00A2633B">
                              <w:rPr>
                                <w:b/>
                                <w:color w:val="000000" w:themeColor="text1"/>
                              </w:rPr>
                              <w:t>Hm</w:t>
                            </w:r>
                            <w:r w:rsidRPr="00A2633B">
                              <w:rPr>
                                <w:color w:val="000000" w:themeColor="text1"/>
                              </w:rPr>
                              <w:t>, ich weiß nicht genau.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5A45" id="Sprechblase: oval 303" o:spid="_x0000_s1044" type="#_x0000_t63" style="position:absolute;left:0;text-align:left;margin-left:336.05pt;margin-top:3.45pt;width:132.1pt;height:84.75pt;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" adj="7716,-8917" filled="f" strokecolor="#936" strokeweight="2pt">
                <v:textbox>
                  <w:txbxContent>
                    <w:p w14:paraId="1EADA6D0" w14:textId="77777777" w:rsidR="00F56662" w:rsidRPr="00A2633B" w:rsidRDefault="00F56662" w:rsidP="00F56662">
                      <w:pPr>
                        <w:rPr>
                          <w:color w:val="000000" w:themeColor="text1"/>
                        </w:rPr>
                      </w:pPr>
                      <w:r w:rsidRPr="00A2633B">
                        <w:rPr>
                          <w:b/>
                          <w:color w:val="000000" w:themeColor="text1"/>
                        </w:rPr>
                        <w:t>Hm</w:t>
                      </w:r>
                      <w:r w:rsidRPr="00A2633B">
                        <w:rPr>
                          <w:color w:val="000000" w:themeColor="text1"/>
                        </w:rPr>
                        <w:t>, ich weiß nicht genau.</w:t>
                      </w:r>
                    </w:p>
                  </w:txbxContent>
                </v:textbox>
                <w10:wrap anchorx="margin"/>
              </v:shape>
            </w:pict>
          </mc:Fallback>
        </mc:AlternateContent>
      </w:r>
    </w:p>
    <w:p w14:paraId="0D1545FF" w14:textId="77777777" w:rsidR="00F56662" w:rsidRDefault="00F56662" w:rsidP="00F56662">
      <w:pPr>
        <w:jc w:val="both"/>
      </w:pPr>
    </w:p>
    <w:p w14:paraId="042B0C80" w14:textId="77777777" w:rsidR="00F56662" w:rsidRDefault="00F56662" w:rsidP="00F56662">
      <w:pPr>
        <w:jc w:val="both"/>
      </w:pPr>
      <w:r>
        <w:rPr>
          <w:noProof/>
        </w:rPr>
        <mc:AlternateContent>
          <mc:Choice Requires="wps">
            <w:drawing>
              <wp:anchor distT="0" distB="0" distL="114300" distR="114300" simplePos="0" relativeHeight="251810816" behindDoc="0" locked="0" layoutInCell="1" allowOverlap="1" wp14:anchorId="1340103B" wp14:editId="1BBB695F">
                <wp:simplePos x="0" y="0"/>
                <wp:positionH relativeFrom="column">
                  <wp:posOffset>1980364</wp:posOffset>
                </wp:positionH>
                <wp:positionV relativeFrom="paragraph">
                  <wp:posOffset>159160</wp:posOffset>
                </wp:positionV>
                <wp:extent cx="1643380" cy="942975"/>
                <wp:effectExtent l="0" t="171450" r="13970" b="28575"/>
                <wp:wrapNone/>
                <wp:docPr id="304" name="Sprechblase: rechteckig mit abgerundeten Ecken 304"/>
                <wp:cNvGraphicFramePr/>
                <a:graphic xmlns:a="http://schemas.openxmlformats.org/drawingml/2006/main">
                  <a:graphicData uri="http://schemas.microsoft.com/office/word/2010/wordprocessingShape">
                    <wps:wsp>
                      <wps:cNvSpPr/>
                      <wps:spPr>
                        <a:xfrm>
                          <a:off x="0" y="0"/>
                          <a:ext cx="1643380" cy="942975"/>
                        </a:xfrm>
                        <a:prstGeom prst="wedgeRoundRectCallout">
                          <a:avLst>
                            <a:gd name="adj1" fmla="val -39145"/>
                            <a:gd name="adj2" fmla="val -67611"/>
                            <a:gd name="adj3" fmla="val 16667"/>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F44CD" w14:textId="77777777" w:rsidR="00F56662" w:rsidRDefault="00F56662" w:rsidP="00F56662">
                            <w:pPr>
                              <w:jc w:val="center"/>
                            </w:pPr>
                            <w:r w:rsidRPr="00A2633B">
                              <w:rPr>
                                <w:b/>
                                <w:color w:val="000000" w:themeColor="text1"/>
                              </w:rPr>
                              <w:t>Aha</w:t>
                            </w:r>
                            <w:r w:rsidRPr="00A2633B">
                              <w:rPr>
                                <w:color w:val="000000" w:themeColor="text1"/>
                              </w:rPr>
                              <w:t>! Habe ich es doch gewusst!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0103B" id="Sprechblase: rechteckig mit abgerundeten Ecken 304" o:spid="_x0000_s1045" type="#_x0000_t62" style="position:absolute;left:0;text-align:left;margin-left:155.95pt;margin-top:12.55pt;width:129.4pt;height:74.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" adj="2345,-3804" filled="f" strokecolor="#936" strokeweight="2pt">
                <v:textbox>
                  <w:txbxContent>
                    <w:p w14:paraId="243F44CD" w14:textId="77777777" w:rsidR="00F56662" w:rsidRDefault="00F56662" w:rsidP="00F56662">
                      <w:pPr>
                        <w:jc w:val="center"/>
                      </w:pPr>
                      <w:r w:rsidRPr="00A2633B">
                        <w:rPr>
                          <w:b/>
                          <w:color w:val="000000" w:themeColor="text1"/>
                        </w:rPr>
                        <w:t>Aha</w:t>
                      </w:r>
                      <w:r w:rsidRPr="00A2633B">
                        <w:rPr>
                          <w:color w:val="000000" w:themeColor="text1"/>
                        </w:rPr>
                        <w:t>! Habe ich es doch gewusst!</w:t>
                      </w:r>
                    </w:p>
                  </w:txbxContent>
                </v:textbox>
              </v:shape>
            </w:pict>
          </mc:Fallback>
        </mc:AlternateContent>
      </w:r>
    </w:p>
    <w:p w14:paraId="028B3B35" w14:textId="77777777" w:rsidR="00F56662" w:rsidRPr="005D71C2" w:rsidRDefault="00F56662" w:rsidP="00F56662">
      <w:pPr>
        <w:jc w:val="both"/>
      </w:pPr>
    </w:p>
    <w:p w14:paraId="326B1647" w14:textId="77777777" w:rsidR="00F56662" w:rsidRPr="005D71C2" w:rsidRDefault="00F56662" w:rsidP="00F56662">
      <w:pPr>
        <w:jc w:val="both"/>
      </w:pPr>
    </w:p>
    <w:p w14:paraId="51427A36" w14:textId="77777777" w:rsidR="00F56662" w:rsidRPr="005D71C2" w:rsidRDefault="00F56662" w:rsidP="00F56662">
      <w:pPr>
        <w:jc w:val="both"/>
      </w:pPr>
      <w:r>
        <w:rPr>
          <w:noProof/>
        </w:rPr>
        <mc:AlternateContent>
          <mc:Choice Requires="wps">
            <w:drawing>
              <wp:anchor distT="0" distB="0" distL="114300" distR="114300" simplePos="0" relativeHeight="251812864" behindDoc="0" locked="0" layoutInCell="1" allowOverlap="1" wp14:anchorId="7FC6355A" wp14:editId="71F9C7B6">
                <wp:simplePos x="0" y="0"/>
                <wp:positionH relativeFrom="margin">
                  <wp:posOffset>3655062</wp:posOffset>
                </wp:positionH>
                <wp:positionV relativeFrom="paragraph">
                  <wp:posOffset>171501</wp:posOffset>
                </wp:positionV>
                <wp:extent cx="1894214" cy="839137"/>
                <wp:effectExtent l="0" t="95250" r="334645" b="94615"/>
                <wp:wrapNone/>
                <wp:docPr id="305" name="Sprechblase: oval 305"/>
                <wp:cNvGraphicFramePr/>
                <a:graphic xmlns:a="http://schemas.openxmlformats.org/drawingml/2006/main">
                  <a:graphicData uri="http://schemas.microsoft.com/office/word/2010/wordprocessingShape">
                    <wps:wsp>
                      <wps:cNvSpPr/>
                      <wps:spPr>
                        <a:xfrm rot="20598806">
                          <a:off x="0" y="0"/>
                          <a:ext cx="1894214" cy="839137"/>
                        </a:xfrm>
                        <a:prstGeom prst="wedgeEllipseCallout">
                          <a:avLst>
                            <a:gd name="adj1" fmla="val 61801"/>
                            <a:gd name="adj2" fmla="val 56059"/>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7C799" w14:textId="77777777" w:rsidR="00F56662" w:rsidRPr="00A2633B" w:rsidRDefault="00F56662" w:rsidP="00F56662">
                            <w:pPr>
                              <w:jc w:val="center"/>
                              <w:rPr>
                                <w:color w:val="000000" w:themeColor="text1"/>
                              </w:rPr>
                            </w:pPr>
                            <w:r w:rsidRPr="00A2633B">
                              <w:rPr>
                                <w:b/>
                                <w:color w:val="000000" w:themeColor="text1"/>
                              </w:rPr>
                              <w:t>Igitt</w:t>
                            </w:r>
                            <w:r w:rsidRPr="00A2633B">
                              <w:rPr>
                                <w:color w:val="000000" w:themeColor="text1"/>
                              </w:rPr>
                              <w:t>, ich mag das nicht!</w:t>
                            </w:r>
                          </w:p>
                          <w:p w14:paraId="0F0112E0"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355A" id="Sprechblase: oval 305" o:spid="_x0000_s1046" type="#_x0000_t63" style="position:absolute;left:0;text-align:left;margin-left:287.8pt;margin-top:13.5pt;width:149.15pt;height:66.05pt;rotation:-1093571fd;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" adj="24149,22909" filled="f" strokecolor="#936" strokeweight="2pt">
                <v:textbox>
                  <w:txbxContent>
                    <w:p w14:paraId="5787C799" w14:textId="77777777" w:rsidR="00F56662" w:rsidRPr="00A2633B" w:rsidRDefault="00F56662" w:rsidP="00F56662">
                      <w:pPr>
                        <w:jc w:val="center"/>
                        <w:rPr>
                          <w:color w:val="000000" w:themeColor="text1"/>
                        </w:rPr>
                      </w:pPr>
                      <w:r w:rsidRPr="00A2633B">
                        <w:rPr>
                          <w:b/>
                          <w:color w:val="000000" w:themeColor="text1"/>
                        </w:rPr>
                        <w:t>Igitt</w:t>
                      </w:r>
                      <w:r w:rsidRPr="00A2633B">
                        <w:rPr>
                          <w:color w:val="000000" w:themeColor="text1"/>
                        </w:rPr>
                        <w:t>, ich mag das nicht!</w:t>
                      </w:r>
                    </w:p>
                    <w:p w14:paraId="0F0112E0"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166F8170" wp14:editId="4EC563F4">
                <wp:simplePos x="0" y="0"/>
                <wp:positionH relativeFrom="margin">
                  <wp:posOffset>42047</wp:posOffset>
                </wp:positionH>
                <wp:positionV relativeFrom="paragraph">
                  <wp:posOffset>90765</wp:posOffset>
                </wp:positionV>
                <wp:extent cx="1630551" cy="1060123"/>
                <wp:effectExtent l="0" t="57150" r="8255" b="216535"/>
                <wp:wrapNone/>
                <wp:docPr id="306" name="Sprechblase: oval 306"/>
                <wp:cNvGraphicFramePr/>
                <a:graphic xmlns:a="http://schemas.openxmlformats.org/drawingml/2006/main">
                  <a:graphicData uri="http://schemas.microsoft.com/office/word/2010/wordprocessingShape">
                    <wps:wsp>
                      <wps:cNvSpPr/>
                      <wps:spPr>
                        <a:xfrm rot="20598806">
                          <a:off x="0" y="0"/>
                          <a:ext cx="1630551" cy="1060123"/>
                        </a:xfrm>
                        <a:prstGeom prst="wedgeEllipseCallout">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03B03" w14:textId="32515C43" w:rsidR="00F56662" w:rsidRPr="00A2633B" w:rsidRDefault="00F56662" w:rsidP="00F56662">
                            <w:pPr>
                              <w:jc w:val="center"/>
                              <w:rPr>
                                <w:color w:val="000000" w:themeColor="text1"/>
                              </w:rPr>
                            </w:pPr>
                            <w:r w:rsidRPr="00A2633B">
                              <w:rPr>
                                <w:b/>
                                <w:color w:val="000000" w:themeColor="text1"/>
                              </w:rPr>
                              <w:t>Oje</w:t>
                            </w:r>
                            <w:r w:rsidRPr="00A2633B">
                              <w:rPr>
                                <w:color w:val="000000" w:themeColor="text1"/>
                              </w:rPr>
                              <w:t>, das tut mir leid.</w:t>
                            </w:r>
                          </w:p>
                          <w:p w14:paraId="4A64D8ED"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8170" id="Sprechblase: oval 306" o:spid="_x0000_s1047" type="#_x0000_t63" style="position:absolute;left:0;text-align:left;margin-left:3.3pt;margin-top:7.15pt;width:128.4pt;height:83.45pt;rotation:-1093571fd;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" adj="6300,24300" filled="f" strokecolor="#936" strokeweight="2pt">
                <v:textbox>
                  <w:txbxContent>
                    <w:p w14:paraId="58803B03" w14:textId="32515C43" w:rsidR="00F56662" w:rsidRPr="00A2633B" w:rsidRDefault="00F56662" w:rsidP="00F56662">
                      <w:pPr>
                        <w:jc w:val="center"/>
                        <w:rPr>
                          <w:color w:val="000000" w:themeColor="text1"/>
                        </w:rPr>
                      </w:pPr>
                      <w:r w:rsidRPr="00A2633B">
                        <w:rPr>
                          <w:b/>
                          <w:color w:val="000000" w:themeColor="text1"/>
                        </w:rPr>
                        <w:t>Oje</w:t>
                      </w:r>
                      <w:r w:rsidRPr="00A2633B">
                        <w:rPr>
                          <w:color w:val="000000" w:themeColor="text1"/>
                        </w:rPr>
                        <w:t>, das tut mir leid.</w:t>
                      </w:r>
                    </w:p>
                    <w:p w14:paraId="4A64D8ED" w14:textId="77777777" w:rsidR="00F56662" w:rsidRDefault="00F56662" w:rsidP="00F56662">
                      <w:pPr>
                        <w:jc w:val="center"/>
                      </w:pPr>
                    </w:p>
                  </w:txbxContent>
                </v:textbox>
                <w10:wrap anchorx="margin"/>
              </v:shape>
            </w:pict>
          </mc:Fallback>
        </mc:AlternateContent>
      </w:r>
    </w:p>
    <w:p w14:paraId="7E5740FB" w14:textId="77777777" w:rsidR="00F56662" w:rsidRPr="005D71C2" w:rsidRDefault="00F56662" w:rsidP="00F56662">
      <w:pPr>
        <w:jc w:val="both"/>
      </w:pPr>
    </w:p>
    <w:p w14:paraId="7464D571" w14:textId="77777777" w:rsidR="00F56662" w:rsidRPr="005D71C2" w:rsidRDefault="00F56662" w:rsidP="00F56662">
      <w:pPr>
        <w:jc w:val="both"/>
      </w:pPr>
      <w:r>
        <w:rPr>
          <w:noProof/>
        </w:rPr>
        <mc:AlternateContent>
          <mc:Choice Requires="wps">
            <w:drawing>
              <wp:anchor distT="0" distB="0" distL="114300" distR="114300" simplePos="0" relativeHeight="251813888" behindDoc="0" locked="0" layoutInCell="1" allowOverlap="1" wp14:anchorId="05985F50" wp14:editId="418D211B">
                <wp:simplePos x="0" y="0"/>
                <wp:positionH relativeFrom="column">
                  <wp:posOffset>2097413</wp:posOffset>
                </wp:positionH>
                <wp:positionV relativeFrom="paragraph">
                  <wp:posOffset>715902</wp:posOffset>
                </wp:positionV>
                <wp:extent cx="1134110" cy="491490"/>
                <wp:effectExtent l="304800" t="400050" r="27940" b="22860"/>
                <wp:wrapNone/>
                <wp:docPr id="307" name="Legende: Linie 307"/>
                <wp:cNvGraphicFramePr/>
                <a:graphic xmlns:a="http://schemas.openxmlformats.org/drawingml/2006/main">
                  <a:graphicData uri="http://schemas.microsoft.com/office/word/2010/wordprocessingShape">
                    <wps:wsp>
                      <wps:cNvSpPr/>
                      <wps:spPr>
                        <a:xfrm>
                          <a:off x="0" y="0"/>
                          <a:ext cx="1134110" cy="491490"/>
                        </a:xfrm>
                        <a:prstGeom prst="borderCallout1">
                          <a:avLst>
                            <a:gd name="adj1" fmla="val 49365"/>
                            <a:gd name="adj2" fmla="val 342"/>
                            <a:gd name="adj3" fmla="val -78257"/>
                            <a:gd name="adj4" fmla="val -25576"/>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E46E" w14:textId="77777777" w:rsidR="00F56662" w:rsidRPr="00A2633B" w:rsidRDefault="00F56662" w:rsidP="00F56662">
                            <w:pPr>
                              <w:jc w:val="center"/>
                              <w:rPr>
                                <w:color w:val="000000" w:themeColor="text1"/>
                              </w:rPr>
                            </w:pPr>
                            <w:r w:rsidRPr="00A2633B">
                              <w:rPr>
                                <w:b/>
                                <w:color w:val="000000" w:themeColor="text1"/>
                              </w:rPr>
                              <w:t>Hatschi</w:t>
                            </w:r>
                            <w:r w:rsidRPr="00A2633B">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85F5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307" o:spid="_x0000_s1048" type="#_x0000_t47" style="position:absolute;left:0;text-align:left;margin-left:165.15pt;margin-top:56.35pt;width:89.3pt;height:3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" adj="-5524,-16904,74,10663" filled="f" strokecolor="#936" strokeweight="2pt">
                <v:textbox>
                  <w:txbxContent>
                    <w:p w14:paraId="2EAEE46E" w14:textId="77777777" w:rsidR="00F56662" w:rsidRPr="00A2633B" w:rsidRDefault="00F56662" w:rsidP="00F56662">
                      <w:pPr>
                        <w:jc w:val="center"/>
                        <w:rPr>
                          <w:color w:val="000000" w:themeColor="text1"/>
                        </w:rPr>
                      </w:pPr>
                      <w:r w:rsidRPr="00A2633B">
                        <w:rPr>
                          <w:b/>
                          <w:color w:val="000000" w:themeColor="text1"/>
                        </w:rPr>
                        <w:t>Hatschi</w:t>
                      </w:r>
                      <w:r w:rsidRPr="00A2633B">
                        <w:rPr>
                          <w:color w:val="000000" w:themeColor="text1"/>
                        </w:rPr>
                        <w:t>!</w:t>
                      </w:r>
                    </w:p>
                  </w:txbxContent>
                </v:textbox>
              </v:shape>
            </w:pict>
          </mc:Fallback>
        </mc:AlternateContent>
      </w:r>
    </w:p>
    <w:p w14:paraId="5B5D3E6B" w14:textId="77777777" w:rsidR="00F56662" w:rsidRDefault="00F56662" w:rsidP="00F56662">
      <w:pPr>
        <w:spacing w:before="0" w:after="200"/>
        <w:rPr>
          <w:rFonts w:eastAsia="Arial"/>
          <w:b/>
          <w:bCs/>
          <w:iCs/>
          <w:color w:val="993366"/>
          <w:sz w:val="40"/>
          <w:szCs w:val="36"/>
        </w:rPr>
      </w:pPr>
      <w:r>
        <w:br w:type="page"/>
      </w:r>
    </w:p>
    <w:p w14:paraId="23307E24" w14:textId="4FEF4F3D" w:rsidR="00F56662" w:rsidRPr="0012219C" w:rsidRDefault="00F56662" w:rsidP="00F56662">
      <w:pPr>
        <w:pStyle w:val="berschrift1"/>
      </w:pPr>
      <w:bookmarkStart w:id="13" w:name="_Infoblatt:_Präpositionen_1"/>
      <w:bookmarkStart w:id="14" w:name="_Toc85445362"/>
      <w:bookmarkEnd w:id="13"/>
      <w:r>
        <w:t>Infoblatt: Präpositionen</w:t>
      </w:r>
      <w:bookmarkEnd w:id="14"/>
    </w:p>
    <w:p w14:paraId="14996E81" w14:textId="1AC2CFB3" w:rsidR="00F56662" w:rsidRDefault="00F56662" w:rsidP="00F56662">
      <w:r>
        <w:t>Präpositionen sind kleine Wörter</w:t>
      </w:r>
      <w:r w:rsidR="00505EFD">
        <w:t>,</w:t>
      </w:r>
      <w:r>
        <w:t xml:space="preserve"> die wir benötigen</w:t>
      </w:r>
      <w:r w:rsidR="00505EFD">
        <w:t>,</w:t>
      </w:r>
      <w:r>
        <w:t xml:space="preserve"> um Verhältnisse</w:t>
      </w:r>
      <w:r w:rsidR="00505EFD">
        <w:t xml:space="preserve"> bzw.</w:t>
      </w:r>
      <w:r>
        <w:t xml:space="preserve"> Beziehungen auszudrücken. </w:t>
      </w:r>
    </w:p>
    <w:p w14:paraId="5D311125" w14:textId="77777777" w:rsidR="00F56662" w:rsidRDefault="00F56662" w:rsidP="00F56662"/>
    <w:p w14:paraId="3E6BA0D1" w14:textId="637530EF" w:rsidR="00F56662" w:rsidRDefault="00B26D21" w:rsidP="00F56662">
      <w:pPr>
        <w:rPr>
          <w:lang w:val="de-AT"/>
        </w:rPr>
      </w:pPr>
      <w:r w:rsidRPr="00907FFE">
        <w:rPr>
          <w:noProof/>
          <w:color w:val="993366"/>
          <w:lang w:val="de-AT" w:eastAsia="de-AT"/>
        </w:rPr>
        <mc:AlternateContent>
          <mc:Choice Requires="wps">
            <w:drawing>
              <wp:anchor distT="0" distB="0" distL="114300" distR="114300" simplePos="0" relativeHeight="251709440" behindDoc="0" locked="0" layoutInCell="1" allowOverlap="1" wp14:anchorId="359BFB6A" wp14:editId="0227D573">
                <wp:simplePos x="0" y="0"/>
                <wp:positionH relativeFrom="margin">
                  <wp:posOffset>-39370</wp:posOffset>
                </wp:positionH>
                <wp:positionV relativeFrom="paragraph">
                  <wp:posOffset>83820</wp:posOffset>
                </wp:positionV>
                <wp:extent cx="1676400" cy="1530350"/>
                <wp:effectExtent l="0" t="0" r="19050" b="12700"/>
                <wp:wrapNone/>
                <wp:docPr id="268" name="Diagonal liegende Ecken des Rechtecks abrunden 3"/>
                <wp:cNvGraphicFramePr/>
                <a:graphic xmlns:a="http://schemas.openxmlformats.org/drawingml/2006/main">
                  <a:graphicData uri="http://schemas.microsoft.com/office/word/2010/wordprocessingShape">
                    <wps:wsp>
                      <wps:cNvSpPr/>
                      <wps:spPr>
                        <a:xfrm>
                          <a:off x="0" y="0"/>
                          <a:ext cx="1676400" cy="15303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4732C" w14:textId="225ABC03" w:rsidR="00F56662" w:rsidRPr="008C0834" w:rsidRDefault="00F56662" w:rsidP="00B26D21">
                            <w:pPr>
                              <w:spacing w:after="240"/>
                              <w:jc w:val="center"/>
                              <w:rPr>
                                <w:color w:val="000000" w:themeColor="text1"/>
                                <w:u w:val="single"/>
                              </w:rPr>
                            </w:pPr>
                            <w:r w:rsidRPr="008C0834">
                              <w:rPr>
                                <w:color w:val="000000" w:themeColor="text1"/>
                                <w:u w:val="single"/>
                              </w:rPr>
                              <w:t>WO passiert</w:t>
                            </w:r>
                            <w:r w:rsidR="00B26D21">
                              <w:rPr>
                                <w:color w:val="000000" w:themeColor="text1"/>
                                <w:u w:val="single"/>
                              </w:rPr>
                              <w:t xml:space="preserve"> etwas?</w:t>
                            </w:r>
                          </w:p>
                          <w:p w14:paraId="20376C94" w14:textId="7EFFBAB7" w:rsidR="00B26D21" w:rsidRDefault="00F56662" w:rsidP="00B26D21">
                            <w:pPr>
                              <w:spacing w:before="0"/>
                              <w:jc w:val="both"/>
                              <w:rPr>
                                <w:color w:val="000000" w:themeColor="text1"/>
                                <w:lang w:val="de-AT"/>
                              </w:rPr>
                            </w:pPr>
                            <w:r w:rsidRPr="008C0834">
                              <w:rPr>
                                <w:b/>
                                <w:color w:val="000000" w:themeColor="text1"/>
                                <w:lang w:val="de-AT"/>
                              </w:rPr>
                              <w:t>auf</w:t>
                            </w:r>
                            <w:r w:rsidRPr="008C0834">
                              <w:rPr>
                                <w:color w:val="000000" w:themeColor="text1"/>
                                <w:lang w:val="de-AT"/>
                              </w:rPr>
                              <w:t xml:space="preserve"> dem Dach</w:t>
                            </w:r>
                            <w:r w:rsidR="00B26D21">
                              <w:rPr>
                                <w:color w:val="000000" w:themeColor="text1"/>
                                <w:lang w:val="de-AT"/>
                              </w:rPr>
                              <w:t>,</w:t>
                            </w:r>
                          </w:p>
                          <w:p w14:paraId="396F543F" w14:textId="77777777" w:rsidR="00B26D21" w:rsidRDefault="00F56662" w:rsidP="00B26D21">
                            <w:pPr>
                              <w:spacing w:before="0"/>
                              <w:jc w:val="both"/>
                              <w:rPr>
                                <w:color w:val="000000" w:themeColor="text1"/>
                                <w:lang w:val="de-AT"/>
                              </w:rPr>
                            </w:pPr>
                            <w:r w:rsidRPr="008C0834">
                              <w:rPr>
                                <w:b/>
                                <w:color w:val="000000" w:themeColor="text1"/>
                                <w:lang w:val="de-AT"/>
                              </w:rPr>
                              <w:t>hinter</w:t>
                            </w:r>
                            <w:r w:rsidRPr="008C0834">
                              <w:rPr>
                                <w:color w:val="000000" w:themeColor="text1"/>
                                <w:lang w:val="de-AT"/>
                              </w:rPr>
                              <w:t xml:space="preserve"> dem Haus,</w:t>
                            </w:r>
                          </w:p>
                          <w:p w14:paraId="322328DD" w14:textId="31703A0A" w:rsidR="00F56662" w:rsidRPr="008C0834" w:rsidRDefault="00F56662" w:rsidP="00B26D21">
                            <w:pPr>
                              <w:spacing w:before="0"/>
                              <w:jc w:val="both"/>
                              <w:rPr>
                                <w:color w:val="000000" w:themeColor="text1"/>
                                <w:lang w:val="de-AT"/>
                              </w:rPr>
                            </w:pPr>
                            <w:r w:rsidRPr="008C0834">
                              <w:rPr>
                                <w:b/>
                                <w:color w:val="000000" w:themeColor="text1"/>
                                <w:lang w:val="de-AT"/>
                              </w:rPr>
                              <w:t>unter</w:t>
                            </w:r>
                            <w:r w:rsidRPr="008C0834">
                              <w:rPr>
                                <w:color w:val="000000" w:themeColor="text1"/>
                                <w:lang w:val="de-AT"/>
                              </w:rPr>
                              <w:t xml:space="preserve"> der Bank</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FB6A" id="_x0000_s1049" style="position:absolute;margin-left:-3.1pt;margin-top:6.6pt;width:132pt;height:12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76400,1530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" adj="-11796480,,5400" path="m377491,l1676400,r,l1676400,1152859v,208483,-169008,377491,-377491,377491l,1530350r,l,377491c,169008,169008,,377491,xe" filled="f" strokecolor="#936" strokeweight="2pt">
                <v:stroke joinstyle="miter"/>
                <v:formulas/>
                <v:path arrowok="t" o:connecttype="custom" o:connectlocs="377491,0;1676400,0;1676400,0;1676400,1152859;1298909,1530350;0,1530350;0,1530350;0,377491;377491,0" o:connectangles="0,0,0,0,0,0,0,0,0" textboxrect="0,0,1676400,1530350"/>
                <v:textbox inset="1mm,0,0,0">
                  <w:txbxContent>
                    <w:p w14:paraId="17E4732C" w14:textId="225ABC03" w:rsidR="00F56662" w:rsidRPr="008C0834" w:rsidRDefault="00F56662" w:rsidP="00B26D21">
                      <w:pPr>
                        <w:spacing w:after="240"/>
                        <w:jc w:val="center"/>
                        <w:rPr>
                          <w:color w:val="000000" w:themeColor="text1"/>
                          <w:u w:val="single"/>
                        </w:rPr>
                      </w:pPr>
                      <w:r w:rsidRPr="008C0834">
                        <w:rPr>
                          <w:color w:val="000000" w:themeColor="text1"/>
                          <w:u w:val="single"/>
                        </w:rPr>
                        <w:t>WO passiert</w:t>
                      </w:r>
                      <w:r w:rsidR="00B26D21">
                        <w:rPr>
                          <w:color w:val="000000" w:themeColor="text1"/>
                          <w:u w:val="single"/>
                        </w:rPr>
                        <w:t xml:space="preserve"> etwas?</w:t>
                      </w:r>
                    </w:p>
                    <w:p w14:paraId="20376C94" w14:textId="7EFFBAB7" w:rsidR="00B26D21" w:rsidRDefault="00F56662" w:rsidP="00B26D21">
                      <w:pPr>
                        <w:spacing w:before="0"/>
                        <w:jc w:val="both"/>
                        <w:rPr>
                          <w:color w:val="000000" w:themeColor="text1"/>
                          <w:lang w:val="de-AT"/>
                        </w:rPr>
                      </w:pPr>
                      <w:r w:rsidRPr="008C0834">
                        <w:rPr>
                          <w:b/>
                          <w:color w:val="000000" w:themeColor="text1"/>
                          <w:lang w:val="de-AT"/>
                        </w:rPr>
                        <w:t>auf</w:t>
                      </w:r>
                      <w:r w:rsidRPr="008C0834">
                        <w:rPr>
                          <w:color w:val="000000" w:themeColor="text1"/>
                          <w:lang w:val="de-AT"/>
                        </w:rPr>
                        <w:t xml:space="preserve"> dem Dach</w:t>
                      </w:r>
                      <w:r w:rsidR="00B26D21">
                        <w:rPr>
                          <w:color w:val="000000" w:themeColor="text1"/>
                          <w:lang w:val="de-AT"/>
                        </w:rPr>
                        <w:t>,</w:t>
                      </w:r>
                    </w:p>
                    <w:p w14:paraId="396F543F" w14:textId="77777777" w:rsidR="00B26D21" w:rsidRDefault="00F56662" w:rsidP="00B26D21">
                      <w:pPr>
                        <w:spacing w:before="0"/>
                        <w:jc w:val="both"/>
                        <w:rPr>
                          <w:color w:val="000000" w:themeColor="text1"/>
                          <w:lang w:val="de-AT"/>
                        </w:rPr>
                      </w:pPr>
                      <w:r w:rsidRPr="008C0834">
                        <w:rPr>
                          <w:b/>
                          <w:color w:val="000000" w:themeColor="text1"/>
                          <w:lang w:val="de-AT"/>
                        </w:rPr>
                        <w:t>hinter</w:t>
                      </w:r>
                      <w:r w:rsidRPr="008C0834">
                        <w:rPr>
                          <w:color w:val="000000" w:themeColor="text1"/>
                          <w:lang w:val="de-AT"/>
                        </w:rPr>
                        <w:t xml:space="preserve"> dem Haus,</w:t>
                      </w:r>
                    </w:p>
                    <w:p w14:paraId="322328DD" w14:textId="31703A0A" w:rsidR="00F56662" w:rsidRPr="008C0834" w:rsidRDefault="00F56662" w:rsidP="00B26D21">
                      <w:pPr>
                        <w:spacing w:before="0"/>
                        <w:jc w:val="both"/>
                        <w:rPr>
                          <w:color w:val="000000" w:themeColor="text1"/>
                          <w:lang w:val="de-AT"/>
                        </w:rPr>
                      </w:pPr>
                      <w:r w:rsidRPr="008C0834">
                        <w:rPr>
                          <w:b/>
                          <w:color w:val="000000" w:themeColor="text1"/>
                          <w:lang w:val="de-AT"/>
                        </w:rPr>
                        <w:t>unter</w:t>
                      </w:r>
                      <w:r w:rsidRPr="008C0834">
                        <w:rPr>
                          <w:color w:val="000000" w:themeColor="text1"/>
                          <w:lang w:val="de-AT"/>
                        </w:rPr>
                        <w:t xml:space="preserve"> der Bank</w:t>
                      </w:r>
                    </w:p>
                  </w:txbxContent>
                </v:textbox>
                <w10:wrap anchorx="margin"/>
              </v:shape>
            </w:pict>
          </mc:Fallback>
        </mc:AlternateContent>
      </w:r>
      <w:r w:rsidR="00F56662" w:rsidRPr="00907FFE">
        <w:rPr>
          <w:noProof/>
          <w:color w:val="993366"/>
          <w:lang w:val="de-AT" w:eastAsia="de-AT"/>
        </w:rPr>
        <mc:AlternateContent>
          <mc:Choice Requires="wps">
            <w:drawing>
              <wp:anchor distT="0" distB="0" distL="114300" distR="114300" simplePos="0" relativeHeight="251711488" behindDoc="0" locked="0" layoutInCell="1" allowOverlap="1" wp14:anchorId="5E3BE69E" wp14:editId="37F51399">
                <wp:simplePos x="0" y="0"/>
                <wp:positionH relativeFrom="page">
                  <wp:posOffset>4610100</wp:posOffset>
                </wp:positionH>
                <wp:positionV relativeFrom="paragraph">
                  <wp:posOffset>79375</wp:posOffset>
                </wp:positionV>
                <wp:extent cx="2349500" cy="1466850"/>
                <wp:effectExtent l="0" t="0" r="12700" b="19050"/>
                <wp:wrapNone/>
                <wp:docPr id="267" name="Diagonal liegende Ecken des Rechtecks abrunden 3"/>
                <wp:cNvGraphicFramePr/>
                <a:graphic xmlns:a="http://schemas.openxmlformats.org/drawingml/2006/main">
                  <a:graphicData uri="http://schemas.microsoft.com/office/word/2010/wordprocessingShape">
                    <wps:wsp>
                      <wps:cNvSpPr/>
                      <wps:spPr>
                        <a:xfrm>
                          <a:off x="0" y="0"/>
                          <a:ext cx="2349500" cy="14668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FAB63" w14:textId="77777777" w:rsidR="006A4B6D" w:rsidRDefault="006A4B6D" w:rsidP="006A4B6D">
                            <w:pPr>
                              <w:rPr>
                                <w:color w:val="000000" w:themeColor="text1"/>
                                <w:u w:val="single"/>
                                <w:lang w:val="de-AT"/>
                              </w:rPr>
                            </w:pPr>
                            <w:r w:rsidRPr="008C0834">
                              <w:rPr>
                                <w:color w:val="000000" w:themeColor="text1"/>
                                <w:u w:val="single"/>
                                <w:lang w:val="de-AT"/>
                              </w:rPr>
                              <w:t>WARUM/ WIE passiert</w:t>
                            </w:r>
                            <w:r>
                              <w:rPr>
                                <w:color w:val="000000" w:themeColor="text1"/>
                                <w:u w:val="single"/>
                                <w:lang w:val="de-AT"/>
                              </w:rPr>
                              <w:t xml:space="preserve"> etwas?</w:t>
                            </w:r>
                            <w:r w:rsidRPr="008C0834">
                              <w:rPr>
                                <w:color w:val="000000" w:themeColor="text1"/>
                                <w:u w:val="single"/>
                                <w:lang w:val="de-AT"/>
                              </w:rPr>
                              <w:t xml:space="preserve"> </w:t>
                            </w:r>
                          </w:p>
                          <w:p w14:paraId="52FBDD22" w14:textId="37C10403" w:rsidR="00F56662" w:rsidRPr="008C0834" w:rsidRDefault="006A4B6D" w:rsidP="006A4B6D">
                            <w:pPr>
                              <w:rPr>
                                <w:color w:val="000000" w:themeColor="text1"/>
                                <w:lang w:val="de-AT"/>
                              </w:rPr>
                            </w:pPr>
                            <w:r w:rsidRPr="008C0834">
                              <w:rPr>
                                <w:b/>
                                <w:color w:val="000000" w:themeColor="text1"/>
                                <w:lang w:val="de-AT"/>
                              </w:rPr>
                              <w:t>ohne</w:t>
                            </w:r>
                            <w:r w:rsidRPr="008C0834">
                              <w:rPr>
                                <w:color w:val="000000" w:themeColor="text1"/>
                                <w:lang w:val="de-AT"/>
                              </w:rPr>
                              <w:t xml:space="preserve"> meinen Freund, </w:t>
                            </w:r>
                            <w:r>
                              <w:rPr>
                                <w:color w:val="000000" w:themeColor="text1"/>
                                <w:lang w:val="de-AT"/>
                              </w:rPr>
                              <w:br/>
                            </w:r>
                            <w:r w:rsidRPr="008C0834">
                              <w:rPr>
                                <w:b/>
                                <w:color w:val="000000" w:themeColor="text1"/>
                                <w:lang w:val="de-AT"/>
                              </w:rPr>
                              <w:t>mit</w:t>
                            </w:r>
                            <w:r w:rsidRPr="008C0834">
                              <w:rPr>
                                <w:color w:val="000000" w:themeColor="text1"/>
                                <w:lang w:val="de-AT"/>
                              </w:rPr>
                              <w:t xml:space="preserve"> meinem Freund, </w:t>
                            </w:r>
                            <w:r>
                              <w:rPr>
                                <w:color w:val="000000" w:themeColor="text1"/>
                                <w:lang w:val="de-AT"/>
                              </w:rPr>
                              <w:br/>
                            </w:r>
                            <w:r w:rsidRPr="008C0834">
                              <w:rPr>
                                <w:b/>
                                <w:color w:val="000000" w:themeColor="text1"/>
                                <w:lang w:val="de-AT"/>
                              </w:rPr>
                              <w:t>wegen</w:t>
                            </w:r>
                            <w:r w:rsidRPr="008C0834">
                              <w:rPr>
                                <w:color w:val="000000" w:themeColor="text1"/>
                                <w:lang w:val="de-AT"/>
                              </w:rPr>
                              <w:t xml:space="preserve"> meines Freundes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E69E" id="_x0000_s1050" style="position:absolute;margin-left:363pt;margin-top:6.25pt;width:185pt;height:11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4950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" adj="-11796480,,5400" path="m361828,l2349500,r,l2349500,1105022v,199832,-161996,361828,-361828,361828l,1466850r,l,361828c,161996,161996,,361828,xe" filled="f" strokecolor="#936" strokeweight="2pt">
                <v:stroke joinstyle="miter"/>
                <v:formulas/>
                <v:path arrowok="t" o:connecttype="custom" o:connectlocs="361828,0;2349500,0;2349500,0;2349500,1105022;1987672,1466850;0,1466850;0,1466850;0,361828;361828,0" o:connectangles="0,0,0,0,0,0,0,0,0" textboxrect="0,0,2349500,1466850"/>
                <v:textbox inset="1mm,0,0,0">
                  <w:txbxContent>
                    <w:p w14:paraId="716FAB63" w14:textId="77777777" w:rsidR="006A4B6D" w:rsidRDefault="006A4B6D" w:rsidP="006A4B6D">
                      <w:pPr>
                        <w:rPr>
                          <w:color w:val="000000" w:themeColor="text1"/>
                          <w:u w:val="single"/>
                          <w:lang w:val="de-AT"/>
                        </w:rPr>
                      </w:pPr>
                      <w:r w:rsidRPr="008C0834">
                        <w:rPr>
                          <w:color w:val="000000" w:themeColor="text1"/>
                          <w:u w:val="single"/>
                          <w:lang w:val="de-AT"/>
                        </w:rPr>
                        <w:t>WARUM/ WIE passiert</w:t>
                      </w:r>
                      <w:r>
                        <w:rPr>
                          <w:color w:val="000000" w:themeColor="text1"/>
                          <w:u w:val="single"/>
                          <w:lang w:val="de-AT"/>
                        </w:rPr>
                        <w:t xml:space="preserve"> etwas?</w:t>
                      </w:r>
                      <w:r w:rsidRPr="008C0834">
                        <w:rPr>
                          <w:color w:val="000000" w:themeColor="text1"/>
                          <w:u w:val="single"/>
                          <w:lang w:val="de-AT"/>
                        </w:rPr>
                        <w:t xml:space="preserve"> </w:t>
                      </w:r>
                    </w:p>
                    <w:p w14:paraId="52FBDD22" w14:textId="37C10403" w:rsidR="00F56662" w:rsidRPr="008C0834" w:rsidRDefault="006A4B6D" w:rsidP="006A4B6D">
                      <w:pPr>
                        <w:rPr>
                          <w:color w:val="000000" w:themeColor="text1"/>
                          <w:lang w:val="de-AT"/>
                        </w:rPr>
                      </w:pPr>
                      <w:r w:rsidRPr="008C0834">
                        <w:rPr>
                          <w:b/>
                          <w:color w:val="000000" w:themeColor="text1"/>
                          <w:lang w:val="de-AT"/>
                        </w:rPr>
                        <w:t>ohne</w:t>
                      </w:r>
                      <w:r w:rsidRPr="008C0834">
                        <w:rPr>
                          <w:color w:val="000000" w:themeColor="text1"/>
                          <w:lang w:val="de-AT"/>
                        </w:rPr>
                        <w:t xml:space="preserve"> meinen Freund, </w:t>
                      </w:r>
                      <w:r>
                        <w:rPr>
                          <w:color w:val="000000" w:themeColor="text1"/>
                          <w:lang w:val="de-AT"/>
                        </w:rPr>
                        <w:br/>
                      </w:r>
                      <w:r w:rsidRPr="008C0834">
                        <w:rPr>
                          <w:b/>
                          <w:color w:val="000000" w:themeColor="text1"/>
                          <w:lang w:val="de-AT"/>
                        </w:rPr>
                        <w:t>mit</w:t>
                      </w:r>
                      <w:r w:rsidRPr="008C0834">
                        <w:rPr>
                          <w:color w:val="000000" w:themeColor="text1"/>
                          <w:lang w:val="de-AT"/>
                        </w:rPr>
                        <w:t xml:space="preserve"> meinem Freund, </w:t>
                      </w:r>
                      <w:r>
                        <w:rPr>
                          <w:color w:val="000000" w:themeColor="text1"/>
                          <w:lang w:val="de-AT"/>
                        </w:rPr>
                        <w:br/>
                      </w:r>
                      <w:r w:rsidRPr="008C0834">
                        <w:rPr>
                          <w:b/>
                          <w:color w:val="000000" w:themeColor="text1"/>
                          <w:lang w:val="de-AT"/>
                        </w:rPr>
                        <w:t>wegen</w:t>
                      </w:r>
                      <w:r w:rsidRPr="008C0834">
                        <w:rPr>
                          <w:color w:val="000000" w:themeColor="text1"/>
                          <w:lang w:val="de-AT"/>
                        </w:rPr>
                        <w:t xml:space="preserve"> meines Freundes</w:t>
                      </w:r>
                    </w:p>
                  </w:txbxContent>
                </v:textbox>
                <w10:wrap anchorx="page"/>
              </v:shape>
            </w:pict>
          </mc:Fallback>
        </mc:AlternateContent>
      </w:r>
      <w:r w:rsidR="00F56662" w:rsidRPr="00907FFE">
        <w:rPr>
          <w:noProof/>
          <w:color w:val="993366"/>
          <w:lang w:val="de-AT" w:eastAsia="de-AT"/>
        </w:rPr>
        <mc:AlternateContent>
          <mc:Choice Requires="wps">
            <w:drawing>
              <wp:anchor distT="0" distB="0" distL="114300" distR="114300" simplePos="0" relativeHeight="251710464" behindDoc="0" locked="0" layoutInCell="1" allowOverlap="1" wp14:anchorId="3E75B8C7" wp14:editId="453E8ABA">
                <wp:simplePos x="0" y="0"/>
                <wp:positionH relativeFrom="margin">
                  <wp:posOffset>1684020</wp:posOffset>
                </wp:positionH>
                <wp:positionV relativeFrom="paragraph">
                  <wp:posOffset>79375</wp:posOffset>
                </wp:positionV>
                <wp:extent cx="1955800" cy="1492250"/>
                <wp:effectExtent l="0" t="0" r="25400" b="12700"/>
                <wp:wrapNone/>
                <wp:docPr id="269" name="Diagonal liegende Ecken des Rechtecks abrunden 3"/>
                <wp:cNvGraphicFramePr/>
                <a:graphic xmlns:a="http://schemas.openxmlformats.org/drawingml/2006/main">
                  <a:graphicData uri="http://schemas.microsoft.com/office/word/2010/wordprocessingShape">
                    <wps:wsp>
                      <wps:cNvSpPr/>
                      <wps:spPr>
                        <a:xfrm>
                          <a:off x="0" y="0"/>
                          <a:ext cx="1955800" cy="14922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6D6D4" w14:textId="45064FA5" w:rsidR="00F56662" w:rsidRPr="008C0834" w:rsidRDefault="00F56662" w:rsidP="006A4B6D">
                            <w:pPr>
                              <w:spacing w:after="240"/>
                              <w:rPr>
                                <w:color w:val="000000" w:themeColor="text1"/>
                                <w:lang w:val="de-AT"/>
                              </w:rPr>
                            </w:pPr>
                            <w:r w:rsidRPr="008C0834">
                              <w:rPr>
                                <w:color w:val="000000" w:themeColor="text1"/>
                                <w:u w:val="single"/>
                                <w:lang w:val="de-AT"/>
                              </w:rPr>
                              <w:t>WANN passiert</w:t>
                            </w:r>
                            <w:r w:rsidR="00B26D21">
                              <w:rPr>
                                <w:color w:val="000000" w:themeColor="text1"/>
                                <w:u w:val="single"/>
                                <w:lang w:val="de-AT"/>
                              </w:rPr>
                              <w:t xml:space="preserve"> etwas?</w:t>
                            </w:r>
                          </w:p>
                          <w:p w14:paraId="54FEAE71" w14:textId="77777777" w:rsidR="00B26D21" w:rsidRDefault="00F56662" w:rsidP="00B26D21">
                            <w:pPr>
                              <w:spacing w:before="0"/>
                              <w:jc w:val="both"/>
                              <w:rPr>
                                <w:color w:val="000000" w:themeColor="text1"/>
                                <w:lang w:val="de-AT"/>
                              </w:rPr>
                            </w:pPr>
                            <w:r w:rsidRPr="008C0834">
                              <w:rPr>
                                <w:b/>
                                <w:color w:val="000000" w:themeColor="text1"/>
                                <w:lang w:val="de-AT"/>
                              </w:rPr>
                              <w:t>vor</w:t>
                            </w:r>
                            <w:r w:rsidRPr="008C0834">
                              <w:rPr>
                                <w:color w:val="000000" w:themeColor="text1"/>
                                <w:lang w:val="de-AT"/>
                              </w:rPr>
                              <w:t xml:space="preserve"> 12 Uhr,</w:t>
                            </w:r>
                            <w:r w:rsidR="00505EFD">
                              <w:rPr>
                                <w:color w:val="000000" w:themeColor="text1"/>
                                <w:lang w:val="de-AT"/>
                              </w:rPr>
                              <w:t xml:space="preserve"> </w:t>
                            </w:r>
                          </w:p>
                          <w:p w14:paraId="772B4AD5" w14:textId="77777777" w:rsidR="00B26D21" w:rsidRDefault="00F56662" w:rsidP="00B26D21">
                            <w:pPr>
                              <w:spacing w:before="0"/>
                              <w:jc w:val="both"/>
                              <w:rPr>
                                <w:color w:val="000000" w:themeColor="text1"/>
                                <w:lang w:val="de-AT"/>
                              </w:rPr>
                            </w:pPr>
                            <w:r w:rsidRPr="008C0834">
                              <w:rPr>
                                <w:b/>
                                <w:color w:val="000000" w:themeColor="text1"/>
                                <w:lang w:val="de-AT"/>
                              </w:rPr>
                              <w:t>nach</w:t>
                            </w:r>
                            <w:r w:rsidRPr="008C0834">
                              <w:rPr>
                                <w:color w:val="000000" w:themeColor="text1"/>
                                <w:lang w:val="de-AT"/>
                              </w:rPr>
                              <w:t xml:space="preserve"> 12 Uhr, </w:t>
                            </w:r>
                          </w:p>
                          <w:p w14:paraId="50AC7488" w14:textId="52E2B3E1" w:rsidR="00F56662" w:rsidRPr="008C0834" w:rsidRDefault="00F56662" w:rsidP="00B26D21">
                            <w:pPr>
                              <w:spacing w:before="0"/>
                              <w:jc w:val="both"/>
                              <w:rPr>
                                <w:color w:val="000000" w:themeColor="text1"/>
                                <w:lang w:val="de-AT"/>
                              </w:rPr>
                            </w:pPr>
                            <w:r w:rsidRPr="008C0834">
                              <w:rPr>
                                <w:b/>
                                <w:color w:val="000000" w:themeColor="text1"/>
                                <w:lang w:val="de-AT"/>
                              </w:rPr>
                              <w:t>gegen</w:t>
                            </w:r>
                            <w:r w:rsidRPr="008C0834">
                              <w:rPr>
                                <w:color w:val="000000" w:themeColor="text1"/>
                                <w:lang w:val="de-AT"/>
                              </w:rPr>
                              <w:t xml:space="preserve"> 12 Uhr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B8C7" id="_x0000_s1051" style="position:absolute;margin-left:132.6pt;margin-top:6.25pt;width:154pt;height:1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55800,149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" adj="-11796480,,5400" path="m368093,l1955800,r,l1955800,1124157v,203292,-164801,368093,-368093,368093l,1492250r,l,368093c,164801,164801,,368093,xe" filled="f" strokecolor="#936" strokeweight="2pt">
                <v:stroke joinstyle="miter"/>
                <v:formulas/>
                <v:path arrowok="t" o:connecttype="custom" o:connectlocs="368093,0;1955800,0;1955800,0;1955800,1124157;1587707,1492250;0,1492250;0,1492250;0,368093;368093,0" o:connectangles="0,0,0,0,0,0,0,0,0" textboxrect="0,0,1955800,1492250"/>
                <v:textbox inset="1mm,0,0,0">
                  <w:txbxContent>
                    <w:p w14:paraId="7846D6D4" w14:textId="45064FA5" w:rsidR="00F56662" w:rsidRPr="008C0834" w:rsidRDefault="00F56662" w:rsidP="006A4B6D">
                      <w:pPr>
                        <w:spacing w:after="240"/>
                        <w:rPr>
                          <w:color w:val="000000" w:themeColor="text1"/>
                          <w:lang w:val="de-AT"/>
                        </w:rPr>
                      </w:pPr>
                      <w:r w:rsidRPr="008C0834">
                        <w:rPr>
                          <w:color w:val="000000" w:themeColor="text1"/>
                          <w:u w:val="single"/>
                          <w:lang w:val="de-AT"/>
                        </w:rPr>
                        <w:t>WANN passiert</w:t>
                      </w:r>
                      <w:r w:rsidR="00B26D21">
                        <w:rPr>
                          <w:color w:val="000000" w:themeColor="text1"/>
                          <w:u w:val="single"/>
                          <w:lang w:val="de-AT"/>
                        </w:rPr>
                        <w:t xml:space="preserve"> etwas?</w:t>
                      </w:r>
                    </w:p>
                    <w:p w14:paraId="54FEAE71" w14:textId="77777777" w:rsidR="00B26D21" w:rsidRDefault="00F56662" w:rsidP="00B26D21">
                      <w:pPr>
                        <w:spacing w:before="0"/>
                        <w:jc w:val="both"/>
                        <w:rPr>
                          <w:color w:val="000000" w:themeColor="text1"/>
                          <w:lang w:val="de-AT"/>
                        </w:rPr>
                      </w:pPr>
                      <w:r w:rsidRPr="008C0834">
                        <w:rPr>
                          <w:b/>
                          <w:color w:val="000000" w:themeColor="text1"/>
                          <w:lang w:val="de-AT"/>
                        </w:rPr>
                        <w:t>vor</w:t>
                      </w:r>
                      <w:r w:rsidRPr="008C0834">
                        <w:rPr>
                          <w:color w:val="000000" w:themeColor="text1"/>
                          <w:lang w:val="de-AT"/>
                        </w:rPr>
                        <w:t xml:space="preserve"> 12 Uhr,</w:t>
                      </w:r>
                      <w:r w:rsidR="00505EFD">
                        <w:rPr>
                          <w:color w:val="000000" w:themeColor="text1"/>
                          <w:lang w:val="de-AT"/>
                        </w:rPr>
                        <w:t xml:space="preserve"> </w:t>
                      </w:r>
                    </w:p>
                    <w:p w14:paraId="772B4AD5" w14:textId="77777777" w:rsidR="00B26D21" w:rsidRDefault="00F56662" w:rsidP="00B26D21">
                      <w:pPr>
                        <w:spacing w:before="0"/>
                        <w:jc w:val="both"/>
                        <w:rPr>
                          <w:color w:val="000000" w:themeColor="text1"/>
                          <w:lang w:val="de-AT"/>
                        </w:rPr>
                      </w:pPr>
                      <w:r w:rsidRPr="008C0834">
                        <w:rPr>
                          <w:b/>
                          <w:color w:val="000000" w:themeColor="text1"/>
                          <w:lang w:val="de-AT"/>
                        </w:rPr>
                        <w:t>nach</w:t>
                      </w:r>
                      <w:r w:rsidRPr="008C0834">
                        <w:rPr>
                          <w:color w:val="000000" w:themeColor="text1"/>
                          <w:lang w:val="de-AT"/>
                        </w:rPr>
                        <w:t xml:space="preserve"> 12 Uhr, </w:t>
                      </w:r>
                    </w:p>
                    <w:p w14:paraId="50AC7488" w14:textId="52E2B3E1" w:rsidR="00F56662" w:rsidRPr="008C0834" w:rsidRDefault="00F56662" w:rsidP="00B26D21">
                      <w:pPr>
                        <w:spacing w:before="0"/>
                        <w:jc w:val="both"/>
                        <w:rPr>
                          <w:color w:val="000000" w:themeColor="text1"/>
                          <w:lang w:val="de-AT"/>
                        </w:rPr>
                      </w:pPr>
                      <w:r w:rsidRPr="008C0834">
                        <w:rPr>
                          <w:b/>
                          <w:color w:val="000000" w:themeColor="text1"/>
                          <w:lang w:val="de-AT"/>
                        </w:rPr>
                        <w:t>gegen</w:t>
                      </w:r>
                      <w:r w:rsidRPr="008C0834">
                        <w:rPr>
                          <w:color w:val="000000" w:themeColor="text1"/>
                          <w:lang w:val="de-AT"/>
                        </w:rPr>
                        <w:t xml:space="preserve"> 12 Uhr</w:t>
                      </w:r>
                    </w:p>
                  </w:txbxContent>
                </v:textbox>
                <w10:wrap anchorx="margin"/>
              </v:shape>
            </w:pict>
          </mc:Fallback>
        </mc:AlternateContent>
      </w:r>
    </w:p>
    <w:p w14:paraId="42054CBD" w14:textId="77777777" w:rsidR="00F56662" w:rsidRDefault="00F56662" w:rsidP="00F56662">
      <w:pPr>
        <w:rPr>
          <w:lang w:val="de-AT"/>
        </w:rPr>
      </w:pPr>
    </w:p>
    <w:p w14:paraId="605DCE31" w14:textId="77777777" w:rsidR="00F56662" w:rsidRDefault="00F56662" w:rsidP="00F56662">
      <w:pPr>
        <w:rPr>
          <w:lang w:val="de-AT"/>
        </w:rPr>
      </w:pPr>
    </w:p>
    <w:p w14:paraId="09BC1E59" w14:textId="77777777" w:rsidR="00F56662" w:rsidRDefault="00F56662" w:rsidP="00F56662">
      <w:pPr>
        <w:rPr>
          <w:lang w:val="de-AT"/>
        </w:rPr>
      </w:pPr>
    </w:p>
    <w:p w14:paraId="10E4E911" w14:textId="77777777" w:rsidR="00F56662" w:rsidRDefault="00F56662" w:rsidP="00F56662">
      <w:pPr>
        <w:rPr>
          <w:lang w:val="de-AT"/>
        </w:rPr>
      </w:pPr>
    </w:p>
    <w:p w14:paraId="38CDF583" w14:textId="77777777" w:rsidR="00F56662" w:rsidRDefault="00F56662" w:rsidP="00F56662">
      <w:pPr>
        <w:rPr>
          <w:lang w:val="de-AT"/>
        </w:rPr>
      </w:pPr>
    </w:p>
    <w:p w14:paraId="50506F3E" w14:textId="77777777" w:rsidR="00F56662" w:rsidRPr="0059044F" w:rsidRDefault="00F56662" w:rsidP="00F56662">
      <w:pPr>
        <w:rPr>
          <w:lang w:val="de-AT"/>
        </w:rPr>
      </w:pPr>
    </w:p>
    <w:p w14:paraId="38C87065" w14:textId="77777777" w:rsidR="00F56662" w:rsidRPr="00B130A4" w:rsidRDefault="00F56662" w:rsidP="00F56662">
      <w:pPr>
        <w:pBdr>
          <w:top w:val="single" w:sz="4" w:space="1" w:color="auto"/>
          <w:left w:val="single" w:sz="4" w:space="4" w:color="auto"/>
          <w:bottom w:val="single" w:sz="4" w:space="1" w:color="auto"/>
          <w:right w:val="single" w:sz="4" w:space="4" w:color="auto"/>
        </w:pBdr>
        <w:rPr>
          <w:b/>
          <w:lang w:val="de-AT"/>
        </w:rPr>
      </w:pPr>
      <w:r w:rsidRPr="00B130A4">
        <w:rPr>
          <w:b/>
          <w:lang w:val="de-AT"/>
        </w:rPr>
        <w:t xml:space="preserve">Präpositionen sind deshalb so wichtig, weil sie den Kasus (Akkusativ, Dativ, Genitiv) des nachfolgenden Substantivs (Bezugswort) bestimmen. </w:t>
      </w:r>
    </w:p>
    <w:p w14:paraId="7C8CA87B" w14:textId="77777777" w:rsidR="00F56662" w:rsidRDefault="00F56662" w:rsidP="00F56662">
      <w:pPr>
        <w:tabs>
          <w:tab w:val="left" w:pos="2450"/>
        </w:tabs>
        <w:rPr>
          <w:lang w:val="de-AT"/>
        </w:rPr>
      </w:pPr>
      <w:r>
        <w:rPr>
          <w:lang w:val="de-AT"/>
        </w:rPr>
        <w:tab/>
      </w:r>
    </w:p>
    <w:p w14:paraId="3B287610" w14:textId="19B26BDC" w:rsidR="00F56662" w:rsidRDefault="00F56662" w:rsidP="00F56662">
      <w:pPr>
        <w:spacing w:before="0" w:after="200"/>
        <w:rPr>
          <w:lang w:val="de-AT"/>
        </w:rPr>
      </w:pPr>
      <w:r>
        <w:rPr>
          <w:lang w:val="de-AT"/>
        </w:rPr>
        <w:t>Es gibt Präpositionen, nach denen IMMER der Akkusativ kommt, z.</w:t>
      </w:r>
      <w:r w:rsidR="00505EFD">
        <w:rPr>
          <w:lang w:val="de-AT"/>
        </w:rPr>
        <w:t xml:space="preserve"> </w:t>
      </w:r>
      <w:r>
        <w:rPr>
          <w:lang w:val="de-AT"/>
        </w:rPr>
        <w:t xml:space="preserve">B. </w:t>
      </w:r>
      <w:r w:rsidRPr="00505EFD">
        <w:rPr>
          <w:b/>
          <w:bCs/>
          <w:u w:val="single"/>
          <w:lang w:val="de-AT"/>
        </w:rPr>
        <w:t>durch</w:t>
      </w:r>
      <w:r>
        <w:rPr>
          <w:lang w:val="de-AT"/>
        </w:rPr>
        <w:t xml:space="preserve"> </w:t>
      </w:r>
      <w:r>
        <w:rPr>
          <w:lang w:val="de-AT"/>
        </w:rPr>
        <w:br/>
      </w:r>
    </w:p>
    <w:p w14:paraId="1A461590" w14:textId="77777777" w:rsidR="00F56662" w:rsidRDefault="00F56662" w:rsidP="00F56662">
      <w:pPr>
        <w:spacing w:before="0" w:after="200"/>
        <w:ind w:firstLine="993"/>
        <w:rPr>
          <w:lang w:val="de-AT"/>
        </w:rPr>
      </w:pPr>
      <w:r>
        <w:rPr>
          <w:noProof/>
          <w:lang w:val="de-AT"/>
        </w:rPr>
        <mc:AlternateContent>
          <mc:Choice Requires="wps">
            <w:drawing>
              <wp:anchor distT="0" distB="0" distL="114300" distR="114300" simplePos="0" relativeHeight="251713536" behindDoc="0" locked="0" layoutInCell="1" allowOverlap="1" wp14:anchorId="0B5CD2A5" wp14:editId="0309CBF4">
                <wp:simplePos x="0" y="0"/>
                <wp:positionH relativeFrom="column">
                  <wp:posOffset>2407920</wp:posOffset>
                </wp:positionH>
                <wp:positionV relativeFrom="paragraph">
                  <wp:posOffset>239395</wp:posOffset>
                </wp:positionV>
                <wp:extent cx="1479550" cy="152400"/>
                <wp:effectExtent l="0" t="0" r="25400" b="19050"/>
                <wp:wrapNone/>
                <wp:docPr id="270" name="Pfeil: nach oben gekrümmt 270"/>
                <wp:cNvGraphicFramePr/>
                <a:graphic xmlns:a="http://schemas.openxmlformats.org/drawingml/2006/main">
                  <a:graphicData uri="http://schemas.microsoft.com/office/word/2010/wordprocessingShape">
                    <wps:wsp>
                      <wps:cNvSpPr/>
                      <wps:spPr>
                        <a:xfrm flipH="1">
                          <a:off x="0" y="0"/>
                          <a:ext cx="1479550" cy="152400"/>
                        </a:xfrm>
                        <a:prstGeom prst="curvedUpArrow">
                          <a:avLst>
                            <a:gd name="adj1" fmla="val 0"/>
                            <a:gd name="adj2" fmla="val 128400"/>
                            <a:gd name="adj3" fmla="val 25000"/>
                          </a:avLst>
                        </a:prstGeom>
                        <a:no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3AF72" id="Pfeil: nach oben gekrümmt 270" o:spid="_x0000_s1026" type="#_x0000_t104" style="position:absolute;margin-left:189.6pt;margin-top:18.85pt;width:116.5pt;height:1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" adj="18743,20172,5400" filled="f" strokecolor="#992966" strokeweight="2pt"/>
            </w:pict>
          </mc:Fallback>
        </mc:AlternateContent>
      </w:r>
      <w:r>
        <w:rPr>
          <w:lang w:val="de-AT"/>
        </w:rPr>
        <w:t xml:space="preserve">Die Katze lief </w:t>
      </w:r>
      <w:r w:rsidRPr="00B130A4">
        <w:rPr>
          <w:b/>
          <w:lang w:val="de-AT"/>
        </w:rPr>
        <w:t>durch</w:t>
      </w:r>
      <w:r>
        <w:rPr>
          <w:lang w:val="de-AT"/>
        </w:rPr>
        <w:t xml:space="preserve"> </w:t>
      </w:r>
      <w:r w:rsidRPr="00B130A4">
        <w:rPr>
          <w:u w:val="single"/>
          <w:lang w:val="de-AT"/>
        </w:rPr>
        <w:t>den Garten</w:t>
      </w:r>
      <w:r>
        <w:rPr>
          <w:lang w:val="de-AT"/>
        </w:rPr>
        <w:t>. (durch + Akkusativ)</w:t>
      </w:r>
    </w:p>
    <w:p w14:paraId="0DB5EF4F" w14:textId="77777777" w:rsidR="00F56662" w:rsidRDefault="00F56662" w:rsidP="00F56662">
      <w:pPr>
        <w:spacing w:before="0" w:after="200"/>
        <w:rPr>
          <w:lang w:val="de-AT"/>
        </w:rPr>
      </w:pPr>
    </w:p>
    <w:p w14:paraId="17AA73CE" w14:textId="25ED3FB9" w:rsidR="00F56662" w:rsidRDefault="00F56662" w:rsidP="00F56662">
      <w:pPr>
        <w:spacing w:before="0" w:after="200"/>
        <w:rPr>
          <w:w w:val="150"/>
          <w:lang w:val="de-AT"/>
        </w:rPr>
      </w:pPr>
      <w:r>
        <w:rPr>
          <w:lang w:val="de-AT"/>
        </w:rPr>
        <w:t>Es gibt Präpositionen, nach denen IMMER der Dativ kommt, z.</w:t>
      </w:r>
      <w:r w:rsidR="00505EFD">
        <w:rPr>
          <w:lang w:val="de-AT"/>
        </w:rPr>
        <w:t xml:space="preserve"> </w:t>
      </w:r>
      <w:r>
        <w:rPr>
          <w:lang w:val="de-AT"/>
        </w:rPr>
        <w:t xml:space="preserve">B. </w:t>
      </w:r>
      <w:r w:rsidRPr="00505EFD">
        <w:rPr>
          <w:b/>
          <w:bCs/>
          <w:u w:val="single"/>
          <w:lang w:val="de-AT"/>
        </w:rPr>
        <w:t>mit</w:t>
      </w:r>
    </w:p>
    <w:p w14:paraId="012971F8" w14:textId="77777777" w:rsidR="00F56662" w:rsidRDefault="00F56662" w:rsidP="00F56662">
      <w:pPr>
        <w:spacing w:before="0" w:after="200"/>
        <w:ind w:firstLine="993"/>
        <w:rPr>
          <w:lang w:val="de-AT"/>
        </w:rPr>
      </w:pPr>
      <w:r>
        <w:rPr>
          <w:noProof/>
          <w:lang w:val="de-AT"/>
        </w:rPr>
        <mc:AlternateContent>
          <mc:Choice Requires="wps">
            <w:drawing>
              <wp:anchor distT="0" distB="0" distL="114300" distR="114300" simplePos="0" relativeHeight="251712512" behindDoc="0" locked="0" layoutInCell="1" allowOverlap="1" wp14:anchorId="29E1F21C" wp14:editId="5C11E4EE">
                <wp:simplePos x="0" y="0"/>
                <wp:positionH relativeFrom="column">
                  <wp:posOffset>2147570</wp:posOffset>
                </wp:positionH>
                <wp:positionV relativeFrom="paragraph">
                  <wp:posOffset>244475</wp:posOffset>
                </wp:positionV>
                <wp:extent cx="2381250" cy="215900"/>
                <wp:effectExtent l="0" t="0" r="19050" b="12700"/>
                <wp:wrapNone/>
                <wp:docPr id="271" name="Pfeil: nach oben gekrümmt 271"/>
                <wp:cNvGraphicFramePr/>
                <a:graphic xmlns:a="http://schemas.openxmlformats.org/drawingml/2006/main">
                  <a:graphicData uri="http://schemas.microsoft.com/office/word/2010/wordprocessingShape">
                    <wps:wsp>
                      <wps:cNvSpPr/>
                      <wps:spPr>
                        <a:xfrm flipH="1">
                          <a:off x="0" y="0"/>
                          <a:ext cx="2381250" cy="215900"/>
                        </a:xfrm>
                        <a:prstGeom prst="curvedUpArrow">
                          <a:avLst>
                            <a:gd name="adj1" fmla="val 0"/>
                            <a:gd name="adj2" fmla="val 128400"/>
                            <a:gd name="adj3" fmla="val 25000"/>
                          </a:avLst>
                        </a:prstGeom>
                        <a:no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4387" id="Pfeil: nach oben gekrümmt 271" o:spid="_x0000_s1026" type="#_x0000_t104" style="position:absolute;margin-left:169.1pt;margin-top:19.25pt;width:187.5pt;height:17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" adj="19085,20343,5400" filled="f" strokecolor="#992966" strokeweight="2pt"/>
            </w:pict>
          </mc:Fallback>
        </mc:AlternateContent>
      </w:r>
      <w:r>
        <w:rPr>
          <w:lang w:val="de-AT"/>
        </w:rPr>
        <w:t xml:space="preserve">Das Haus </w:t>
      </w:r>
      <w:r w:rsidRPr="00B130A4">
        <w:rPr>
          <w:b/>
          <w:lang w:val="de-AT"/>
        </w:rPr>
        <w:t>mit</w:t>
      </w:r>
      <w:r>
        <w:rPr>
          <w:lang w:val="de-AT"/>
        </w:rPr>
        <w:t xml:space="preserve"> </w:t>
      </w:r>
      <w:r w:rsidRPr="00B130A4">
        <w:rPr>
          <w:u w:val="single"/>
          <w:lang w:val="de-AT"/>
        </w:rPr>
        <w:t>dem großen Garten</w:t>
      </w:r>
      <w:r>
        <w:rPr>
          <w:lang w:val="de-AT"/>
        </w:rPr>
        <w:t xml:space="preserve"> wird verkauft. (mit + Dativ)</w:t>
      </w:r>
    </w:p>
    <w:p w14:paraId="2E05D930" w14:textId="77777777" w:rsidR="00F56662" w:rsidRDefault="00F56662" w:rsidP="00F56662">
      <w:pPr>
        <w:spacing w:before="0" w:after="200"/>
        <w:rPr>
          <w:lang w:val="de-AT"/>
        </w:rPr>
      </w:pPr>
    </w:p>
    <w:p w14:paraId="3169D2B8" w14:textId="6FD7D22B" w:rsidR="00F56662" w:rsidRDefault="00F56662" w:rsidP="00F56662">
      <w:pPr>
        <w:pStyle w:val="berschrift3"/>
        <w:rPr>
          <w:lang w:val="de-AT"/>
        </w:rPr>
      </w:pPr>
      <w:r>
        <w:rPr>
          <w:lang w:val="de-AT"/>
        </w:rPr>
        <w:t>Wechselpräpositionen</w:t>
      </w:r>
    </w:p>
    <w:p w14:paraId="43C59860" w14:textId="77777777" w:rsidR="00F56662" w:rsidRDefault="00F56662" w:rsidP="00F56662">
      <w:pPr>
        <w:spacing w:before="0" w:after="200"/>
        <w:rPr>
          <w:lang w:val="de-AT"/>
        </w:rPr>
      </w:pPr>
      <w:r>
        <w:rPr>
          <w:lang w:val="de-AT"/>
        </w:rPr>
        <w:t xml:space="preserve">Es gibt auch Präpositionen, denen folgt manchmal der Dativ und manchmal der Akkusativ, diese heißen Wechselpräpositionen. </w:t>
      </w:r>
    </w:p>
    <w:p w14:paraId="1530AA17" w14:textId="5ECFD595" w:rsidR="00774D2B" w:rsidRPr="00774D2B" w:rsidRDefault="00F56662" w:rsidP="00774D2B">
      <w:pPr>
        <w:spacing w:before="0" w:after="200"/>
        <w:rPr>
          <w:sz w:val="16"/>
          <w:szCs w:val="16"/>
          <w:lang w:val="de-AT"/>
        </w:rPr>
      </w:pPr>
      <w:r>
        <w:rPr>
          <w:lang w:val="de-AT"/>
        </w:rPr>
        <w:t xml:space="preserve">Ich laufe </w:t>
      </w:r>
      <w:r w:rsidRPr="00D369EA">
        <w:rPr>
          <w:b/>
          <w:lang w:val="de-AT"/>
        </w:rPr>
        <w:t>in</w:t>
      </w:r>
      <w:r>
        <w:rPr>
          <w:lang w:val="de-AT"/>
        </w:rPr>
        <w:t xml:space="preserve"> </w:t>
      </w:r>
      <w:r w:rsidRPr="00D369EA">
        <w:rPr>
          <w:u w:val="single"/>
          <w:lang w:val="de-AT"/>
        </w:rPr>
        <w:t>den Garten</w:t>
      </w:r>
      <w:r>
        <w:rPr>
          <w:lang w:val="de-AT"/>
        </w:rPr>
        <w:t>. (in + Akkusativ)</w:t>
      </w:r>
      <w:r>
        <w:rPr>
          <w:lang w:val="de-AT"/>
        </w:rPr>
        <w:br/>
        <w:t xml:space="preserve">Ich stehe </w:t>
      </w:r>
      <w:r w:rsidRPr="00D369EA">
        <w:rPr>
          <w:b/>
          <w:lang w:val="de-AT"/>
        </w:rPr>
        <w:t>in</w:t>
      </w:r>
      <w:r>
        <w:rPr>
          <w:lang w:val="de-AT"/>
        </w:rPr>
        <w:t xml:space="preserve"> </w:t>
      </w:r>
      <w:r w:rsidRPr="00D369EA">
        <w:rPr>
          <w:u w:val="single"/>
          <w:lang w:val="de-AT"/>
        </w:rPr>
        <w:t>dem Garten</w:t>
      </w:r>
      <w:r>
        <w:rPr>
          <w:lang w:val="de-AT"/>
        </w:rPr>
        <w:t>. (in + Dativ)</w:t>
      </w:r>
      <w:r>
        <w:rPr>
          <w:lang w:val="de-AT"/>
        </w:rPr>
        <w:br/>
      </w:r>
      <w:r>
        <w:rPr>
          <w:lang w:val="de-AT"/>
        </w:rPr>
        <w:br w:type="page"/>
      </w:r>
    </w:p>
    <w:p w14:paraId="3E1FB274" w14:textId="0EADC538" w:rsidR="00774D2B" w:rsidRDefault="00774D2B" w:rsidP="00F56662">
      <w:pPr>
        <w:pBdr>
          <w:top w:val="single" w:sz="4" w:space="1" w:color="auto"/>
          <w:left w:val="single" w:sz="4" w:space="4" w:color="auto"/>
          <w:bottom w:val="single" w:sz="4" w:space="1" w:color="auto"/>
          <w:right w:val="single" w:sz="4" w:space="4" w:color="auto"/>
        </w:pBdr>
        <w:rPr>
          <w:lang w:val="de-AT"/>
        </w:rPr>
      </w:pPr>
      <w:r>
        <w:rPr>
          <w:lang w:val="de-AT"/>
        </w:rPr>
        <w:t xml:space="preserve">Bewegt sich etwas von Punkt A nach Punkt B verwenden wir den </w:t>
      </w:r>
      <w:r w:rsidRPr="003E57A5">
        <w:rPr>
          <w:b/>
          <w:color w:val="992966"/>
          <w:lang w:val="de-AT"/>
        </w:rPr>
        <w:t>Akkusativ</w:t>
      </w:r>
      <w:r>
        <w:rPr>
          <w:lang w:val="de-AT"/>
        </w:rPr>
        <w:t>. Man fragt mit „wohin?“</w:t>
      </w:r>
    </w:p>
    <w:p w14:paraId="6FE95B10" w14:textId="06F9F459"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E57A5">
        <w:rPr>
          <w:noProof/>
          <w:lang w:val="de-AT"/>
        </w:rPr>
        <mc:AlternateContent>
          <mc:Choice Requires="wps">
            <w:drawing>
              <wp:anchor distT="45720" distB="45720" distL="114300" distR="114300" simplePos="0" relativeHeight="251745280" behindDoc="0" locked="0" layoutInCell="1" allowOverlap="1" wp14:anchorId="35885740" wp14:editId="4A881574">
                <wp:simplePos x="0" y="0"/>
                <wp:positionH relativeFrom="column">
                  <wp:posOffset>28521</wp:posOffset>
                </wp:positionH>
                <wp:positionV relativeFrom="paragraph">
                  <wp:posOffset>160566</wp:posOffset>
                </wp:positionV>
                <wp:extent cx="293370" cy="1404620"/>
                <wp:effectExtent l="0" t="0" r="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404620"/>
                        </a:xfrm>
                        <a:prstGeom prst="rect">
                          <a:avLst/>
                        </a:prstGeom>
                        <a:noFill/>
                        <a:ln w="9525">
                          <a:noFill/>
                          <a:miter lim="800000"/>
                          <a:headEnd/>
                          <a:tailEnd/>
                        </a:ln>
                      </wps:spPr>
                      <wps:txbx>
                        <w:txbxContent>
                          <w:p w14:paraId="1B09B925" w14:textId="77777777" w:rsidR="00F56662" w:rsidRPr="003E57A5" w:rsidRDefault="00F56662" w:rsidP="00F56662">
                            <w:pPr>
                              <w:rPr>
                                <w:b/>
                                <w:color w:val="992966"/>
                              </w:rPr>
                            </w:pPr>
                            <w:r w:rsidRPr="003E57A5">
                              <w:rPr>
                                <w:b/>
                                <w:color w:val="99296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885740" id="_x0000_t202" coordsize="21600,21600" o:spt="202" path="m,l,21600r21600,l21600,xe">
                <v:stroke joinstyle="miter"/>
                <v:path gradientshapeok="t" o:connecttype="rect"/>
              </v:shapetype>
              <v:shape id="Textfeld 2" o:spid="_x0000_s1052" type="#_x0000_t202" style="position:absolute;margin-left:2.25pt;margin-top:12.65pt;width:23.1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ZO/wEAANU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" filled="f" stroked="f">
                <v:textbox style="mso-fit-shape-to-text:t">
                  <w:txbxContent>
                    <w:p w14:paraId="1B09B925" w14:textId="77777777" w:rsidR="00F56662" w:rsidRPr="003E57A5" w:rsidRDefault="00F56662" w:rsidP="00F56662">
                      <w:pPr>
                        <w:rPr>
                          <w:b/>
                          <w:color w:val="992966"/>
                        </w:rPr>
                      </w:pPr>
                      <w:r w:rsidRPr="003E57A5">
                        <w:rPr>
                          <w:b/>
                          <w:color w:val="992966"/>
                        </w:rPr>
                        <w:t>A</w:t>
                      </w:r>
                    </w:p>
                  </w:txbxContent>
                </v:textbox>
              </v:shape>
            </w:pict>
          </mc:Fallback>
        </mc:AlternateContent>
      </w:r>
      <w:r>
        <w:rPr>
          <w:noProof/>
          <w:lang w:val="de-AT"/>
        </w:rPr>
        <mc:AlternateContent>
          <mc:Choice Requires="wpi">
            <w:drawing>
              <wp:anchor distT="0" distB="0" distL="114300" distR="114300" simplePos="0" relativeHeight="251722752" behindDoc="0" locked="0" layoutInCell="1" allowOverlap="1" wp14:anchorId="61ABEFDC" wp14:editId="1C1DBA45">
                <wp:simplePos x="0" y="0"/>
                <wp:positionH relativeFrom="column">
                  <wp:posOffset>1559452</wp:posOffset>
                </wp:positionH>
                <wp:positionV relativeFrom="paragraph">
                  <wp:posOffset>224679</wp:posOffset>
                </wp:positionV>
                <wp:extent cx="37440" cy="61200"/>
                <wp:effectExtent l="38100" t="38100" r="58420" b="53340"/>
                <wp:wrapNone/>
                <wp:docPr id="248" name="Freihand 248"/>
                <wp:cNvGraphicFramePr/>
                <a:graphic xmlns:a="http://schemas.openxmlformats.org/drawingml/2006/main">
                  <a:graphicData uri="http://schemas.microsoft.com/office/word/2010/wordprocessingInk">
                    <w14:contentPart bwMode="auto" r:id="rId16">
                      <w14:nvContentPartPr>
                        <w14:cNvContentPartPr/>
                      </w14:nvContentPartPr>
                      <w14:xfrm>
                        <a:off x="0" y="0"/>
                        <a:ext cx="37440" cy="61200"/>
                      </w14:xfrm>
                    </w14:contentPart>
                  </a:graphicData>
                </a:graphic>
              </wp:anchor>
            </w:drawing>
          </mc:Choice>
          <mc:Fallback>
            <w:pict>
              <v:shape w14:anchorId="52E18D62" id="Freihand 248" o:spid="_x0000_s1026" type="#_x0000_t75" style="position:absolute;margin-left:122.1pt;margin-top:17pt;width:4.4pt;height:6.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">
                <v:imagedata r:id="rId17" o:title=""/>
              </v:shape>
            </w:pict>
          </mc:Fallback>
        </mc:AlternateContent>
      </w:r>
      <w:r>
        <w:rPr>
          <w:noProof/>
          <w:lang w:val="de-AT"/>
        </w:rPr>
        <mc:AlternateContent>
          <mc:Choice Requires="wpi">
            <w:drawing>
              <wp:anchor distT="0" distB="0" distL="114300" distR="114300" simplePos="0" relativeHeight="251721728" behindDoc="0" locked="0" layoutInCell="1" allowOverlap="1" wp14:anchorId="3B7F9965" wp14:editId="292C979A">
                <wp:simplePos x="0" y="0"/>
                <wp:positionH relativeFrom="column">
                  <wp:posOffset>1339132</wp:posOffset>
                </wp:positionH>
                <wp:positionV relativeFrom="paragraph">
                  <wp:posOffset>183279</wp:posOffset>
                </wp:positionV>
                <wp:extent cx="83160" cy="76680"/>
                <wp:effectExtent l="57150" t="38100" r="50800" b="57150"/>
                <wp:wrapNone/>
                <wp:docPr id="247" name="Freihand 247"/>
                <wp:cNvGraphicFramePr/>
                <a:graphic xmlns:a="http://schemas.openxmlformats.org/drawingml/2006/main">
                  <a:graphicData uri="http://schemas.microsoft.com/office/word/2010/wordprocessingInk">
                    <w14:contentPart bwMode="auto" r:id="rId18">
                      <w14:nvContentPartPr>
                        <w14:cNvContentPartPr/>
                      </w14:nvContentPartPr>
                      <w14:xfrm>
                        <a:off x="0" y="0"/>
                        <a:ext cx="83160" cy="76680"/>
                      </w14:xfrm>
                    </w14:contentPart>
                  </a:graphicData>
                </a:graphic>
              </wp:anchor>
            </w:drawing>
          </mc:Choice>
          <mc:Fallback>
            <w:pict>
              <v:shape w14:anchorId="153FE3E3" id="Freihand 247" o:spid="_x0000_s1026" type="#_x0000_t75" style="position:absolute;margin-left:104.75pt;margin-top:13.75pt;width:8pt;height: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">
                <v:imagedata r:id="rId19" o:title=""/>
              </v:shape>
            </w:pict>
          </mc:Fallback>
        </mc:AlternateContent>
      </w:r>
    </w:p>
    <w:p w14:paraId="66575AF0"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i">
            <w:drawing>
              <wp:anchor distT="0" distB="0" distL="114300" distR="114300" simplePos="0" relativeHeight="251761664" behindDoc="0" locked="0" layoutInCell="1" allowOverlap="1" wp14:anchorId="2EC0B59B" wp14:editId="3203B9CD">
                <wp:simplePos x="0" y="0"/>
                <wp:positionH relativeFrom="column">
                  <wp:posOffset>164104</wp:posOffset>
                </wp:positionH>
                <wp:positionV relativeFrom="paragraph">
                  <wp:posOffset>182905</wp:posOffset>
                </wp:positionV>
                <wp:extent cx="360" cy="360"/>
                <wp:effectExtent l="38100" t="38100" r="57150" b="57150"/>
                <wp:wrapNone/>
                <wp:docPr id="219" name="Freihand 219"/>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CA421C3" id="Freihand 219" o:spid="_x0000_s1026" type="#_x0000_t75" style="position:absolute;margin-left:12.2pt;margin-top:13.7pt;width:1.45pt;height:1.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">
                <v:imagedata r:id="rId21" o:title=""/>
              </v:shape>
            </w:pict>
          </mc:Fallback>
        </mc:AlternateContent>
      </w:r>
      <w:r>
        <w:rPr>
          <w:noProof/>
          <w:lang w:val="de-AT"/>
        </w:rPr>
        <mc:AlternateContent>
          <mc:Choice Requires="wpi">
            <w:drawing>
              <wp:anchor distT="0" distB="0" distL="114300" distR="114300" simplePos="0" relativeHeight="251744256" behindDoc="0" locked="0" layoutInCell="1" allowOverlap="1" wp14:anchorId="53FBB3AE" wp14:editId="7A28FB9D">
                <wp:simplePos x="0" y="0"/>
                <wp:positionH relativeFrom="column">
                  <wp:posOffset>169875</wp:posOffset>
                </wp:positionH>
                <wp:positionV relativeFrom="paragraph">
                  <wp:posOffset>252892</wp:posOffset>
                </wp:positionV>
                <wp:extent cx="360" cy="360"/>
                <wp:effectExtent l="57150" t="95250" r="95250" b="133350"/>
                <wp:wrapNone/>
                <wp:docPr id="278" name="Freihand 27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2025B0ED" id="Freihand 278" o:spid="_x0000_s1026" type="#_x0000_t75" style="position:absolute;margin-left:8.45pt;margin-top:14.95pt;width:9.95pt;height:9.9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">
                <v:imagedata r:id="rId23" o:title=""/>
              </v:shape>
            </w:pict>
          </mc:Fallback>
        </mc:AlternateContent>
      </w:r>
      <w:r>
        <w:rPr>
          <w:noProof/>
          <w:lang w:val="de-AT"/>
        </w:rPr>
        <mc:AlternateContent>
          <mc:Choice Requires="wpi">
            <w:drawing>
              <wp:anchor distT="0" distB="0" distL="114300" distR="114300" simplePos="0" relativeHeight="251728896" behindDoc="0" locked="0" layoutInCell="1" allowOverlap="1" wp14:anchorId="1149BB56" wp14:editId="54A48B1D">
                <wp:simplePos x="0" y="0"/>
                <wp:positionH relativeFrom="column">
                  <wp:posOffset>1350590</wp:posOffset>
                </wp:positionH>
                <wp:positionV relativeFrom="paragraph">
                  <wp:posOffset>95533</wp:posOffset>
                </wp:positionV>
                <wp:extent cx="18360" cy="16560"/>
                <wp:effectExtent l="38100" t="38100" r="58420" b="40640"/>
                <wp:wrapNone/>
                <wp:docPr id="255" name="Freihand 255"/>
                <wp:cNvGraphicFramePr/>
                <a:graphic xmlns:a="http://schemas.openxmlformats.org/drawingml/2006/main">
                  <a:graphicData uri="http://schemas.microsoft.com/office/word/2010/wordprocessingInk">
                    <w14:contentPart bwMode="auto" r:id="rId24">
                      <w14:nvContentPartPr>
                        <w14:cNvContentPartPr/>
                      </w14:nvContentPartPr>
                      <w14:xfrm>
                        <a:off x="0" y="0"/>
                        <a:ext cx="18360" cy="16560"/>
                      </w14:xfrm>
                    </w14:contentPart>
                  </a:graphicData>
                </a:graphic>
              </wp:anchor>
            </w:drawing>
          </mc:Choice>
          <mc:Fallback>
            <w:pict>
              <v:shape w14:anchorId="0B707D77" id="Freihand 255" o:spid="_x0000_s1026" type="#_x0000_t75" style="position:absolute;margin-left:105.65pt;margin-top:6.8pt;width:2.9pt;height:2.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">
                <v:imagedata r:id="rId25" o:title=""/>
              </v:shape>
            </w:pict>
          </mc:Fallback>
        </mc:AlternateContent>
      </w:r>
      <w:r>
        <w:rPr>
          <w:noProof/>
          <w:lang w:val="de-AT"/>
        </w:rPr>
        <mc:AlternateContent>
          <mc:Choice Requires="wpi">
            <w:drawing>
              <wp:anchor distT="0" distB="0" distL="114300" distR="114300" simplePos="0" relativeHeight="251727872" behindDoc="0" locked="0" layoutInCell="1" allowOverlap="1" wp14:anchorId="4779AC34" wp14:editId="21D02A79">
                <wp:simplePos x="0" y="0"/>
                <wp:positionH relativeFrom="column">
                  <wp:posOffset>1416314</wp:posOffset>
                </wp:positionH>
                <wp:positionV relativeFrom="paragraph">
                  <wp:posOffset>150102</wp:posOffset>
                </wp:positionV>
                <wp:extent cx="134640" cy="76680"/>
                <wp:effectExtent l="38100" t="38100" r="55880" b="57150"/>
                <wp:wrapNone/>
                <wp:docPr id="254" name="Freihand 254"/>
                <wp:cNvGraphicFramePr/>
                <a:graphic xmlns:a="http://schemas.openxmlformats.org/drawingml/2006/main">
                  <a:graphicData uri="http://schemas.microsoft.com/office/word/2010/wordprocessingInk">
                    <w14:contentPart bwMode="auto" r:id="rId26">
                      <w14:nvContentPartPr>
                        <w14:cNvContentPartPr/>
                      </w14:nvContentPartPr>
                      <w14:xfrm>
                        <a:off x="0" y="0"/>
                        <a:ext cx="134640" cy="76680"/>
                      </w14:xfrm>
                    </w14:contentPart>
                  </a:graphicData>
                </a:graphic>
              </wp:anchor>
            </w:drawing>
          </mc:Choice>
          <mc:Fallback>
            <w:pict>
              <v:shape w14:anchorId="69D78826" id="Freihand 254" o:spid="_x0000_s1026" type="#_x0000_t75" style="position:absolute;margin-left:110.8pt;margin-top:11.1pt;width:12pt;height: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">
                <v:imagedata r:id="rId27" o:title=""/>
              </v:shape>
            </w:pict>
          </mc:Fallback>
        </mc:AlternateContent>
      </w:r>
      <w:r>
        <w:rPr>
          <w:noProof/>
          <w:lang w:val="de-AT"/>
        </w:rPr>
        <mc:AlternateContent>
          <mc:Choice Requires="wpi">
            <w:drawing>
              <wp:anchor distT="0" distB="0" distL="114300" distR="114300" simplePos="0" relativeHeight="251720704" behindDoc="0" locked="0" layoutInCell="1" allowOverlap="1" wp14:anchorId="49FA26CB" wp14:editId="1CAF147D">
                <wp:simplePos x="0" y="0"/>
                <wp:positionH relativeFrom="column">
                  <wp:posOffset>1658812</wp:posOffset>
                </wp:positionH>
                <wp:positionV relativeFrom="paragraph">
                  <wp:posOffset>189549</wp:posOffset>
                </wp:positionV>
                <wp:extent cx="47880" cy="2160"/>
                <wp:effectExtent l="57150" t="57150" r="47625" b="55245"/>
                <wp:wrapNone/>
                <wp:docPr id="245" name="Freihand 245"/>
                <wp:cNvGraphicFramePr/>
                <a:graphic xmlns:a="http://schemas.openxmlformats.org/drawingml/2006/main">
                  <a:graphicData uri="http://schemas.microsoft.com/office/word/2010/wordprocessingInk">
                    <w14:contentPart bwMode="auto" r:id="rId28">
                      <w14:nvContentPartPr>
                        <w14:cNvContentPartPr/>
                      </w14:nvContentPartPr>
                      <w14:xfrm>
                        <a:off x="0" y="0"/>
                        <a:ext cx="47880" cy="2160"/>
                      </w14:xfrm>
                    </w14:contentPart>
                  </a:graphicData>
                </a:graphic>
              </wp:anchor>
            </w:drawing>
          </mc:Choice>
          <mc:Fallback>
            <w:pict>
              <v:shape w14:anchorId="3E616881" id="Freihand 245" o:spid="_x0000_s1026" type="#_x0000_t75" style="position:absolute;margin-left:129.9pt;margin-top:14.25pt;width:5.15pt;height:1.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">
                <v:imagedata r:id="rId29" o:title=""/>
              </v:shape>
            </w:pict>
          </mc:Fallback>
        </mc:AlternateContent>
      </w:r>
      <w:r>
        <w:rPr>
          <w:noProof/>
          <w:lang w:val="de-AT"/>
        </w:rPr>
        <mc:AlternateContent>
          <mc:Choice Requires="wpi">
            <w:drawing>
              <wp:anchor distT="0" distB="0" distL="114300" distR="114300" simplePos="0" relativeHeight="251719680" behindDoc="0" locked="0" layoutInCell="1" allowOverlap="1" wp14:anchorId="03B1B19E" wp14:editId="52F7A256">
                <wp:simplePos x="0" y="0"/>
                <wp:positionH relativeFrom="column">
                  <wp:posOffset>1914052</wp:posOffset>
                </wp:positionH>
                <wp:positionV relativeFrom="paragraph">
                  <wp:posOffset>241749</wp:posOffset>
                </wp:positionV>
                <wp:extent cx="81720" cy="17280"/>
                <wp:effectExtent l="57150" t="38100" r="52070" b="40005"/>
                <wp:wrapNone/>
                <wp:docPr id="243" name="Freihand 243"/>
                <wp:cNvGraphicFramePr/>
                <a:graphic xmlns:a="http://schemas.openxmlformats.org/drawingml/2006/main">
                  <a:graphicData uri="http://schemas.microsoft.com/office/word/2010/wordprocessingInk">
                    <w14:contentPart bwMode="auto" r:id="rId30">
                      <w14:nvContentPartPr>
                        <w14:cNvContentPartPr/>
                      </w14:nvContentPartPr>
                      <w14:xfrm>
                        <a:off x="0" y="0"/>
                        <a:ext cx="81720" cy="17280"/>
                      </w14:xfrm>
                    </w14:contentPart>
                  </a:graphicData>
                </a:graphic>
              </wp:anchor>
            </w:drawing>
          </mc:Choice>
          <mc:Fallback>
            <w:pict>
              <v:shape w14:anchorId="03FDB012" id="Freihand 243" o:spid="_x0000_s1026" type="#_x0000_t75" style="position:absolute;margin-left:150pt;margin-top:18.35pt;width:7.85pt;height:2.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">
                <v:imagedata r:id="rId31" o:title=""/>
              </v:shape>
            </w:pict>
          </mc:Fallback>
        </mc:AlternateContent>
      </w:r>
      <w:r>
        <w:rPr>
          <w:noProof/>
          <w:lang w:val="de-AT"/>
        </w:rPr>
        <w:drawing>
          <wp:anchor distT="0" distB="0" distL="114300" distR="114300" simplePos="0" relativeHeight="251715584" behindDoc="0" locked="0" layoutInCell="1" allowOverlap="1" wp14:anchorId="011B8FF8" wp14:editId="196EBE97">
            <wp:simplePos x="0" y="0"/>
            <wp:positionH relativeFrom="column">
              <wp:posOffset>2964180</wp:posOffset>
            </wp:positionH>
            <wp:positionV relativeFrom="paragraph">
              <wp:posOffset>217804</wp:posOffset>
            </wp:positionV>
            <wp:extent cx="519066" cy="519066"/>
            <wp:effectExtent l="57150" t="0" r="0" b="0"/>
            <wp:wrapNone/>
            <wp:docPr id="295" name="Grafik 295" descr="Ko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mmingbird.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273188">
                      <a:off x="0" y="0"/>
                      <a:ext cx="519066" cy="519066"/>
                    </a:xfrm>
                    <a:prstGeom prst="rect">
                      <a:avLst/>
                    </a:prstGeom>
                  </pic:spPr>
                </pic:pic>
              </a:graphicData>
            </a:graphic>
            <wp14:sizeRelH relativeFrom="margin">
              <wp14:pctWidth>0</wp14:pctWidth>
            </wp14:sizeRelH>
            <wp14:sizeRelV relativeFrom="margin">
              <wp14:pctHeight>0</wp14:pctHeight>
            </wp14:sizeRelV>
          </wp:anchor>
        </w:drawing>
      </w:r>
    </w:p>
    <w:p w14:paraId="4048993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i">
            <w:drawing>
              <wp:anchor distT="0" distB="0" distL="114300" distR="114300" simplePos="0" relativeHeight="251726848" behindDoc="0" locked="0" layoutInCell="1" allowOverlap="1" wp14:anchorId="489261C0" wp14:editId="32BCDF40">
                <wp:simplePos x="0" y="0"/>
                <wp:positionH relativeFrom="column">
                  <wp:posOffset>363172</wp:posOffset>
                </wp:positionH>
                <wp:positionV relativeFrom="paragraph">
                  <wp:posOffset>56054</wp:posOffset>
                </wp:positionV>
                <wp:extent cx="54000" cy="16920"/>
                <wp:effectExtent l="38100" t="38100" r="41275" b="40640"/>
                <wp:wrapNone/>
                <wp:docPr id="253" name="Freihand 253"/>
                <wp:cNvGraphicFramePr/>
                <a:graphic xmlns:a="http://schemas.openxmlformats.org/drawingml/2006/main">
                  <a:graphicData uri="http://schemas.microsoft.com/office/word/2010/wordprocessingInk">
                    <w14:contentPart bwMode="auto" r:id="rId34">
                      <w14:nvContentPartPr>
                        <w14:cNvContentPartPr/>
                      </w14:nvContentPartPr>
                      <w14:xfrm>
                        <a:off x="0" y="0"/>
                        <a:ext cx="54000" cy="16920"/>
                      </w14:xfrm>
                    </w14:contentPart>
                  </a:graphicData>
                </a:graphic>
              </wp:anchor>
            </w:drawing>
          </mc:Choice>
          <mc:Fallback>
            <w:pict>
              <v:shape w14:anchorId="4A046A4A" id="Freihand 253" o:spid="_x0000_s1026" type="#_x0000_t75" style="position:absolute;margin-left:27.9pt;margin-top:3.7pt;width:5.65pt;height:2.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">
                <v:imagedata r:id="rId35" o:title=""/>
              </v:shape>
            </w:pict>
          </mc:Fallback>
        </mc:AlternateContent>
      </w:r>
      <w:r>
        <w:rPr>
          <w:noProof/>
          <w:lang w:val="de-AT"/>
        </w:rPr>
        <mc:AlternateContent>
          <mc:Choice Requires="wpi">
            <w:drawing>
              <wp:anchor distT="0" distB="0" distL="114300" distR="114300" simplePos="0" relativeHeight="251725824" behindDoc="0" locked="0" layoutInCell="1" allowOverlap="1" wp14:anchorId="12CD69FA" wp14:editId="6D67597C">
                <wp:simplePos x="0" y="0"/>
                <wp:positionH relativeFrom="column">
                  <wp:posOffset>613732</wp:posOffset>
                </wp:positionH>
                <wp:positionV relativeFrom="paragraph">
                  <wp:posOffset>56414</wp:posOffset>
                </wp:positionV>
                <wp:extent cx="111960" cy="3600"/>
                <wp:effectExtent l="38100" t="57150" r="40640" b="53975"/>
                <wp:wrapNone/>
                <wp:docPr id="252" name="Freihand 252"/>
                <wp:cNvGraphicFramePr/>
                <a:graphic xmlns:a="http://schemas.openxmlformats.org/drawingml/2006/main">
                  <a:graphicData uri="http://schemas.microsoft.com/office/word/2010/wordprocessingInk">
                    <w14:contentPart bwMode="auto" r:id="rId36">
                      <w14:nvContentPartPr>
                        <w14:cNvContentPartPr/>
                      </w14:nvContentPartPr>
                      <w14:xfrm>
                        <a:off x="0" y="0"/>
                        <a:ext cx="111960" cy="3600"/>
                      </w14:xfrm>
                    </w14:contentPart>
                  </a:graphicData>
                </a:graphic>
              </wp:anchor>
            </w:drawing>
          </mc:Choice>
          <mc:Fallback>
            <w:pict>
              <v:shape w14:anchorId="1699B1D9" id="Freihand 252" o:spid="_x0000_s1026" type="#_x0000_t75" style="position:absolute;margin-left:47.65pt;margin-top:3.75pt;width:10.2pt;height:1.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">
                <v:imagedata r:id="rId37" o:title=""/>
              </v:shape>
            </w:pict>
          </mc:Fallback>
        </mc:AlternateContent>
      </w:r>
      <w:r>
        <w:rPr>
          <w:noProof/>
          <w:lang w:val="de-AT"/>
        </w:rPr>
        <mc:AlternateContent>
          <mc:Choice Requires="wpi">
            <w:drawing>
              <wp:anchor distT="0" distB="0" distL="114300" distR="114300" simplePos="0" relativeHeight="251724800" behindDoc="0" locked="0" layoutInCell="1" allowOverlap="1" wp14:anchorId="30E0D6B2" wp14:editId="3C992CD4">
                <wp:simplePos x="0" y="0"/>
                <wp:positionH relativeFrom="column">
                  <wp:posOffset>887692</wp:posOffset>
                </wp:positionH>
                <wp:positionV relativeFrom="paragraph">
                  <wp:posOffset>60374</wp:posOffset>
                </wp:positionV>
                <wp:extent cx="101160" cy="8640"/>
                <wp:effectExtent l="38100" t="57150" r="51435" b="48895"/>
                <wp:wrapNone/>
                <wp:docPr id="251" name="Freihand 251"/>
                <wp:cNvGraphicFramePr/>
                <a:graphic xmlns:a="http://schemas.openxmlformats.org/drawingml/2006/main">
                  <a:graphicData uri="http://schemas.microsoft.com/office/word/2010/wordprocessingInk">
                    <w14:contentPart bwMode="auto" r:id="rId38">
                      <w14:nvContentPartPr>
                        <w14:cNvContentPartPr/>
                      </w14:nvContentPartPr>
                      <w14:xfrm>
                        <a:off x="0" y="0"/>
                        <a:ext cx="101160" cy="8640"/>
                      </w14:xfrm>
                    </w14:contentPart>
                  </a:graphicData>
                </a:graphic>
              </wp:anchor>
            </w:drawing>
          </mc:Choice>
          <mc:Fallback>
            <w:pict>
              <v:shape w14:anchorId="7AB55124" id="Freihand 251" o:spid="_x0000_s1026" type="#_x0000_t75" style="position:absolute;margin-left:69.2pt;margin-top:4.05pt;width:9.35pt;height:2.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">
                <v:imagedata r:id="rId39" o:title=""/>
              </v:shape>
            </w:pict>
          </mc:Fallback>
        </mc:AlternateContent>
      </w:r>
      <w:r>
        <w:rPr>
          <w:noProof/>
          <w:lang w:val="de-AT"/>
        </w:rPr>
        <mc:AlternateContent>
          <mc:Choice Requires="wpi">
            <w:drawing>
              <wp:anchor distT="0" distB="0" distL="114300" distR="114300" simplePos="0" relativeHeight="251723776" behindDoc="0" locked="0" layoutInCell="1" allowOverlap="1" wp14:anchorId="5B598367" wp14:editId="1412DDB6">
                <wp:simplePos x="0" y="0"/>
                <wp:positionH relativeFrom="column">
                  <wp:posOffset>1178932</wp:posOffset>
                </wp:positionH>
                <wp:positionV relativeFrom="paragraph">
                  <wp:posOffset>13214</wp:posOffset>
                </wp:positionV>
                <wp:extent cx="116640" cy="5760"/>
                <wp:effectExtent l="57150" t="57150" r="55245" b="51435"/>
                <wp:wrapNone/>
                <wp:docPr id="250" name="Freihand 250"/>
                <wp:cNvGraphicFramePr/>
                <a:graphic xmlns:a="http://schemas.openxmlformats.org/drawingml/2006/main">
                  <a:graphicData uri="http://schemas.microsoft.com/office/word/2010/wordprocessingInk">
                    <w14:contentPart bwMode="auto" r:id="rId40">
                      <w14:nvContentPartPr>
                        <w14:cNvContentPartPr/>
                      </w14:nvContentPartPr>
                      <w14:xfrm>
                        <a:off x="0" y="0"/>
                        <a:ext cx="116640" cy="5760"/>
                      </w14:xfrm>
                    </w14:contentPart>
                  </a:graphicData>
                </a:graphic>
              </wp:anchor>
            </w:drawing>
          </mc:Choice>
          <mc:Fallback>
            <w:pict>
              <v:shape w14:anchorId="5E74E4F1" id="Freihand 250" o:spid="_x0000_s1026" type="#_x0000_t75" style="position:absolute;margin-left:92.15pt;margin-top:.35pt;width:10.65pt;height:1.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">
                <v:imagedata r:id="rId41" o:title=""/>
              </v:shape>
            </w:pict>
          </mc:Fallback>
        </mc:AlternateContent>
      </w:r>
      <w:r>
        <w:rPr>
          <w:noProof/>
          <w:lang w:val="de-AT"/>
        </w:rPr>
        <mc:AlternateContent>
          <mc:Choice Requires="wpi">
            <w:drawing>
              <wp:anchor distT="0" distB="0" distL="114300" distR="114300" simplePos="0" relativeHeight="251718656" behindDoc="0" locked="0" layoutInCell="1" allowOverlap="1" wp14:anchorId="32D05A0C" wp14:editId="7E1B4A68">
                <wp:simplePos x="0" y="0"/>
                <wp:positionH relativeFrom="column">
                  <wp:posOffset>2224372</wp:posOffset>
                </wp:positionH>
                <wp:positionV relativeFrom="paragraph">
                  <wp:posOffset>35534</wp:posOffset>
                </wp:positionV>
                <wp:extent cx="66240" cy="16200"/>
                <wp:effectExtent l="38100" t="38100" r="48260" b="41275"/>
                <wp:wrapNone/>
                <wp:docPr id="242" name="Freihand 242"/>
                <wp:cNvGraphicFramePr/>
                <a:graphic xmlns:a="http://schemas.openxmlformats.org/drawingml/2006/main">
                  <a:graphicData uri="http://schemas.microsoft.com/office/word/2010/wordprocessingInk">
                    <w14:contentPart bwMode="auto" r:id="rId42">
                      <w14:nvContentPartPr>
                        <w14:cNvContentPartPr/>
                      </w14:nvContentPartPr>
                      <w14:xfrm>
                        <a:off x="0" y="0"/>
                        <a:ext cx="66240" cy="16200"/>
                      </w14:xfrm>
                    </w14:contentPart>
                  </a:graphicData>
                </a:graphic>
              </wp:anchor>
            </w:drawing>
          </mc:Choice>
          <mc:Fallback>
            <w:pict>
              <v:shape w14:anchorId="0F5C9BE3" id="Freihand 242" o:spid="_x0000_s1026" type="#_x0000_t75" style="position:absolute;margin-left:174.45pt;margin-top:2.1pt;width:6.6pt;height:2.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">
                <v:imagedata r:id="rId43" o:title=""/>
              </v:shape>
            </w:pict>
          </mc:Fallback>
        </mc:AlternateContent>
      </w:r>
      <w:r>
        <w:rPr>
          <w:noProof/>
          <w:lang w:val="de-AT"/>
        </w:rPr>
        <mc:AlternateContent>
          <mc:Choice Requires="wpi">
            <w:drawing>
              <wp:anchor distT="0" distB="0" distL="114300" distR="114300" simplePos="0" relativeHeight="251717632" behindDoc="0" locked="0" layoutInCell="1" allowOverlap="1" wp14:anchorId="780285FE" wp14:editId="13DB5830">
                <wp:simplePos x="0" y="0"/>
                <wp:positionH relativeFrom="column">
                  <wp:posOffset>2504092</wp:posOffset>
                </wp:positionH>
                <wp:positionV relativeFrom="paragraph">
                  <wp:posOffset>96014</wp:posOffset>
                </wp:positionV>
                <wp:extent cx="79920" cy="12600"/>
                <wp:effectExtent l="57150" t="38100" r="53975" b="45085"/>
                <wp:wrapNone/>
                <wp:docPr id="272" name="Freihand 272"/>
                <wp:cNvGraphicFramePr/>
                <a:graphic xmlns:a="http://schemas.openxmlformats.org/drawingml/2006/main">
                  <a:graphicData uri="http://schemas.microsoft.com/office/word/2010/wordprocessingInk">
                    <w14:contentPart bwMode="auto" r:id="rId44">
                      <w14:nvContentPartPr>
                        <w14:cNvContentPartPr/>
                      </w14:nvContentPartPr>
                      <w14:xfrm>
                        <a:off x="0" y="0"/>
                        <a:ext cx="79920" cy="12600"/>
                      </w14:xfrm>
                    </w14:contentPart>
                  </a:graphicData>
                </a:graphic>
              </wp:anchor>
            </w:drawing>
          </mc:Choice>
          <mc:Fallback>
            <w:pict>
              <v:shape w14:anchorId="2355386C" id="Freihand 272" o:spid="_x0000_s1026" type="#_x0000_t75" style="position:absolute;margin-left:196.45pt;margin-top:6.85pt;width:7.75pt;height:2.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">
                <v:imagedata r:id="rId45" o:title=""/>
              </v:shape>
            </w:pict>
          </mc:Fallback>
        </mc:AlternateContent>
      </w:r>
      <w:r>
        <w:rPr>
          <w:noProof/>
          <w:lang w:val="de-AT"/>
        </w:rPr>
        <mc:AlternateContent>
          <mc:Choice Requires="wpi">
            <w:drawing>
              <wp:anchor distT="0" distB="0" distL="114300" distR="114300" simplePos="0" relativeHeight="251716608" behindDoc="0" locked="0" layoutInCell="1" allowOverlap="1" wp14:anchorId="60D2E71A" wp14:editId="15F8BD18">
                <wp:simplePos x="0" y="0"/>
                <wp:positionH relativeFrom="column">
                  <wp:posOffset>2748532</wp:posOffset>
                </wp:positionH>
                <wp:positionV relativeFrom="paragraph">
                  <wp:posOffset>151814</wp:posOffset>
                </wp:positionV>
                <wp:extent cx="67320" cy="7560"/>
                <wp:effectExtent l="38100" t="57150" r="46990" b="50165"/>
                <wp:wrapNone/>
                <wp:docPr id="273" name="Freihand 273"/>
                <wp:cNvGraphicFramePr/>
                <a:graphic xmlns:a="http://schemas.openxmlformats.org/drawingml/2006/main">
                  <a:graphicData uri="http://schemas.microsoft.com/office/word/2010/wordprocessingInk">
                    <w14:contentPart bwMode="auto" r:id="rId46">
                      <w14:nvContentPartPr>
                        <w14:cNvContentPartPr/>
                      </w14:nvContentPartPr>
                      <w14:xfrm>
                        <a:off x="0" y="0"/>
                        <a:ext cx="67320" cy="7560"/>
                      </w14:xfrm>
                    </w14:contentPart>
                  </a:graphicData>
                </a:graphic>
              </wp:anchor>
            </w:drawing>
          </mc:Choice>
          <mc:Fallback>
            <w:pict>
              <v:shape w14:anchorId="43847585" id="Freihand 273" o:spid="_x0000_s1026" type="#_x0000_t75" style="position:absolute;margin-left:215.7pt;margin-top:11.25pt;width:6.7pt;height:2.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">
                <v:imagedata r:id="rId47" o:title=""/>
              </v:shape>
            </w:pict>
          </mc:Fallback>
        </mc:AlternateContent>
      </w:r>
      <w:r>
        <w:rPr>
          <w:noProof/>
          <w:lang w:val="de-AT"/>
        </w:rPr>
        <w:drawing>
          <wp:anchor distT="0" distB="0" distL="114300" distR="114300" simplePos="0" relativeHeight="251714560" behindDoc="0" locked="0" layoutInCell="1" allowOverlap="1" wp14:anchorId="027B03BC" wp14:editId="444AF7BF">
            <wp:simplePos x="0" y="0"/>
            <wp:positionH relativeFrom="column">
              <wp:posOffset>3455670</wp:posOffset>
            </wp:positionH>
            <wp:positionV relativeFrom="paragraph">
              <wp:posOffset>130175</wp:posOffset>
            </wp:positionV>
            <wp:extent cx="914400" cy="914400"/>
            <wp:effectExtent l="0" t="0" r="0" b="0"/>
            <wp:wrapNone/>
            <wp:docPr id="296" name="Grafik 296"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p>
    <w:p w14:paraId="3C2A4EEF"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s">
            <w:drawing>
              <wp:anchor distT="0" distB="0" distL="114300" distR="114300" simplePos="0" relativeHeight="251729920" behindDoc="0" locked="0" layoutInCell="1" allowOverlap="1" wp14:anchorId="0B0F39ED" wp14:editId="622DF3EA">
                <wp:simplePos x="0" y="0"/>
                <wp:positionH relativeFrom="column">
                  <wp:posOffset>1952836</wp:posOffset>
                </wp:positionH>
                <wp:positionV relativeFrom="paragraph">
                  <wp:posOffset>265431</wp:posOffset>
                </wp:positionV>
                <wp:extent cx="351155" cy="149860"/>
                <wp:effectExtent l="5398" t="0" r="16192" b="16193"/>
                <wp:wrapNone/>
                <wp:docPr id="274" name="Pfeil: nach oben gekrümmt 274"/>
                <wp:cNvGraphicFramePr/>
                <a:graphic xmlns:a="http://schemas.openxmlformats.org/drawingml/2006/main">
                  <a:graphicData uri="http://schemas.microsoft.com/office/word/2010/wordprocessingShape">
                    <wps:wsp>
                      <wps:cNvSpPr/>
                      <wps:spPr>
                        <a:xfrm rot="5400000" flipV="1">
                          <a:off x="0" y="0"/>
                          <a:ext cx="351155" cy="149860"/>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6A964" id="Pfeil: nach oben gekrümmt 274" o:spid="_x0000_s1026" type="#_x0000_t104" style="position:absolute;margin-left:153.75pt;margin-top:20.9pt;width:27.65pt;height:11.8pt;rotation:-90;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" adj="13610,17605,8969" fillcolor="#992966" strokecolor="#992966" strokeweight="2pt"/>
            </w:pict>
          </mc:Fallback>
        </mc:AlternateContent>
      </w:r>
      <w:r>
        <w:rPr>
          <w:lang w:val="de-AT"/>
        </w:rPr>
        <w:t xml:space="preserve">Ein Vogel fliegt </w:t>
      </w:r>
      <w:r w:rsidRPr="00EE2884">
        <w:rPr>
          <w:b/>
          <w:lang w:val="de-AT"/>
        </w:rPr>
        <w:t xml:space="preserve">in </w:t>
      </w:r>
      <w:r w:rsidRPr="00EE2884">
        <w:rPr>
          <w:b/>
          <w:u w:val="single"/>
          <w:lang w:val="de-AT"/>
        </w:rPr>
        <w:t>den Baum</w:t>
      </w:r>
      <w:r>
        <w:rPr>
          <w:lang w:val="de-AT"/>
        </w:rPr>
        <w:t>.</w:t>
      </w:r>
    </w:p>
    <w:p w14:paraId="3E230802" w14:textId="77777777" w:rsidR="00F56662" w:rsidRPr="00EE2884" w:rsidRDefault="00F56662" w:rsidP="00F56662">
      <w:pPr>
        <w:pBdr>
          <w:top w:val="single" w:sz="4" w:space="1" w:color="auto"/>
          <w:left w:val="single" w:sz="4" w:space="4" w:color="auto"/>
          <w:bottom w:val="single" w:sz="4" w:space="1" w:color="auto"/>
          <w:right w:val="single" w:sz="4" w:space="4" w:color="auto"/>
        </w:pBdr>
        <w:tabs>
          <w:tab w:val="left" w:pos="1967"/>
        </w:tabs>
        <w:rPr>
          <w:b/>
          <w:lang w:val="de-AT"/>
        </w:rPr>
      </w:pPr>
      <w:r>
        <w:rPr>
          <w:lang w:val="de-AT"/>
        </w:rPr>
        <w:tab/>
      </w:r>
      <w:r w:rsidRPr="00EE2884">
        <w:rPr>
          <w:b/>
          <w:color w:val="992966"/>
          <w:lang w:val="de-AT"/>
        </w:rPr>
        <w:t>Akkusativ</w:t>
      </w:r>
    </w:p>
    <w:p w14:paraId="60F6FEC1"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6784" behindDoc="0" locked="0" layoutInCell="1" allowOverlap="1" wp14:anchorId="17F34867" wp14:editId="6B2D5C93">
                <wp:simplePos x="0" y="0"/>
                <wp:positionH relativeFrom="margin">
                  <wp:posOffset>94993</wp:posOffset>
                </wp:positionH>
                <wp:positionV relativeFrom="paragraph">
                  <wp:posOffset>80179</wp:posOffset>
                </wp:positionV>
                <wp:extent cx="1846162" cy="434050"/>
                <wp:effectExtent l="0" t="0" r="1905" b="44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191E7A4D"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4867" id="_x0000_s1053" type="#_x0000_t202" style="position:absolute;margin-left:7.5pt;margin-top:6.3pt;width:145.35pt;height:34.2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" stroked="f">
                <v:textbox>
                  <w:txbxContent>
                    <w:p w14:paraId="191E7A4D"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v:textbox>
                <w10:wrap anchorx="margin"/>
              </v:shape>
            </w:pict>
          </mc:Fallback>
        </mc:AlternateContent>
      </w:r>
      <w:r w:rsidRPr="003E57A5">
        <w:rPr>
          <w:noProof/>
          <w:lang w:val="de-AT"/>
        </w:rPr>
        <mc:AlternateContent>
          <mc:Choice Requires="wps">
            <w:drawing>
              <wp:anchor distT="45720" distB="45720" distL="114300" distR="114300" simplePos="0" relativeHeight="251746304" behindDoc="0" locked="0" layoutInCell="1" allowOverlap="1" wp14:anchorId="46456658" wp14:editId="6F740A05">
                <wp:simplePos x="0" y="0"/>
                <wp:positionH relativeFrom="column">
                  <wp:posOffset>3754632</wp:posOffset>
                </wp:positionH>
                <wp:positionV relativeFrom="paragraph">
                  <wp:posOffset>174024</wp:posOffset>
                </wp:positionV>
                <wp:extent cx="293370" cy="1404620"/>
                <wp:effectExtent l="0" t="0" r="0" b="3175"/>
                <wp:wrapNone/>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404620"/>
                        </a:xfrm>
                        <a:prstGeom prst="rect">
                          <a:avLst/>
                        </a:prstGeom>
                        <a:noFill/>
                        <a:ln w="9525">
                          <a:noFill/>
                          <a:miter lim="800000"/>
                          <a:headEnd/>
                          <a:tailEnd/>
                        </a:ln>
                      </wps:spPr>
                      <wps:txbx>
                        <w:txbxContent>
                          <w:p w14:paraId="4E5579C8" w14:textId="77777777" w:rsidR="00F56662" w:rsidRPr="003E57A5" w:rsidRDefault="00F56662" w:rsidP="00F56662">
                            <w:pPr>
                              <w:rPr>
                                <w:b/>
                                <w:color w:val="992966"/>
                              </w:rPr>
                            </w:pPr>
                            <w:r>
                              <w:rPr>
                                <w:b/>
                                <w:color w:val="99296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56658" id="_x0000_s1054" type="#_x0000_t202" style="position:absolute;margin-left:295.65pt;margin-top:13.7pt;width:23.1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" filled="f" stroked="f">
                <v:textbox style="mso-fit-shape-to-text:t">
                  <w:txbxContent>
                    <w:p w14:paraId="4E5579C8" w14:textId="77777777" w:rsidR="00F56662" w:rsidRPr="003E57A5" w:rsidRDefault="00F56662" w:rsidP="00F56662">
                      <w:pPr>
                        <w:rPr>
                          <w:b/>
                          <w:color w:val="992966"/>
                        </w:rPr>
                      </w:pPr>
                      <w:r>
                        <w:rPr>
                          <w:b/>
                          <w:color w:val="992966"/>
                        </w:rPr>
                        <w:t>B</w:t>
                      </w:r>
                    </w:p>
                  </w:txbxContent>
                </v:textbox>
              </v:shape>
            </w:pict>
          </mc:Fallback>
        </mc:AlternateContent>
      </w:r>
      <w:r>
        <w:rPr>
          <w:noProof/>
          <w:lang w:val="de-AT"/>
        </w:rPr>
        <mc:AlternateContent>
          <mc:Choice Requires="wpi">
            <w:drawing>
              <wp:anchor distT="0" distB="0" distL="114300" distR="114300" simplePos="0" relativeHeight="251743232" behindDoc="0" locked="0" layoutInCell="1" allowOverlap="1" wp14:anchorId="51B149AB" wp14:editId="1963F5AC">
                <wp:simplePos x="0" y="0"/>
                <wp:positionH relativeFrom="column">
                  <wp:posOffset>3891555</wp:posOffset>
                </wp:positionH>
                <wp:positionV relativeFrom="paragraph">
                  <wp:posOffset>252157</wp:posOffset>
                </wp:positionV>
                <wp:extent cx="360" cy="360"/>
                <wp:effectExtent l="57150" t="95250" r="95250" b="133350"/>
                <wp:wrapNone/>
                <wp:docPr id="277" name="Freihand 27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150477FB" id="Freihand 277" o:spid="_x0000_s1026" type="#_x0000_t75" style="position:absolute;margin-left:301.45pt;margin-top:14.9pt;width:9.95pt;height:9.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">
                <v:imagedata r:id="rId23" o:title=""/>
              </v:shape>
            </w:pict>
          </mc:Fallback>
        </mc:AlternateContent>
      </w:r>
    </w:p>
    <w:p w14:paraId="7E981DA2"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2CB5C2CB"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E57A5">
        <w:rPr>
          <w:noProof/>
          <w:lang w:val="de-AT"/>
        </w:rPr>
        <mc:AlternateContent>
          <mc:Choice Requires="wps">
            <w:drawing>
              <wp:anchor distT="45720" distB="45720" distL="114300" distR="114300" simplePos="0" relativeHeight="251764736" behindDoc="0" locked="0" layoutInCell="1" allowOverlap="1" wp14:anchorId="2AD48514" wp14:editId="36020F95">
                <wp:simplePos x="0" y="0"/>
                <wp:positionH relativeFrom="column">
                  <wp:posOffset>2149354</wp:posOffset>
                </wp:positionH>
                <wp:positionV relativeFrom="paragraph">
                  <wp:posOffset>77679</wp:posOffset>
                </wp:positionV>
                <wp:extent cx="293370" cy="424124"/>
                <wp:effectExtent l="0" t="0" r="0" b="0"/>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24124"/>
                        </a:xfrm>
                        <a:prstGeom prst="rect">
                          <a:avLst/>
                        </a:prstGeom>
                        <a:noFill/>
                        <a:ln w="9525">
                          <a:noFill/>
                          <a:miter lim="800000"/>
                          <a:headEnd/>
                          <a:tailEnd/>
                        </a:ln>
                      </wps:spPr>
                      <wps:txbx>
                        <w:txbxContent>
                          <w:p w14:paraId="368A8D79" w14:textId="77777777" w:rsidR="00F56662" w:rsidRPr="003E57A5" w:rsidRDefault="00F56662" w:rsidP="00F56662">
                            <w:pPr>
                              <w:rPr>
                                <w:b/>
                                <w:color w:val="992966"/>
                              </w:rPr>
                            </w:pPr>
                            <w:r w:rsidRPr="003E57A5">
                              <w:rPr>
                                <w:b/>
                                <w:color w:val="99296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48514" id="_x0000_s1055" type="#_x0000_t202" style="position:absolute;margin-left:169.25pt;margin-top:6.1pt;width:23.1pt;height:33.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" filled="f" stroked="f">
                <v:textbox>
                  <w:txbxContent>
                    <w:p w14:paraId="368A8D79" w14:textId="77777777" w:rsidR="00F56662" w:rsidRPr="003E57A5" w:rsidRDefault="00F56662" w:rsidP="00F56662">
                      <w:pPr>
                        <w:rPr>
                          <w:b/>
                          <w:color w:val="992966"/>
                        </w:rPr>
                      </w:pPr>
                      <w:r w:rsidRPr="003E57A5">
                        <w:rPr>
                          <w:b/>
                          <w:color w:val="992966"/>
                        </w:rPr>
                        <w:t>A</w:t>
                      </w:r>
                    </w:p>
                  </w:txbxContent>
                </v:textbox>
              </v:shape>
            </w:pict>
          </mc:Fallback>
        </mc:AlternateContent>
      </w:r>
      <w:r>
        <w:rPr>
          <w:noProof/>
          <w:lang w:val="de-AT"/>
        </w:rPr>
        <w:drawing>
          <wp:anchor distT="0" distB="0" distL="114300" distR="114300" simplePos="0" relativeHeight="251750400" behindDoc="0" locked="0" layoutInCell="1" allowOverlap="1" wp14:anchorId="081C8D44" wp14:editId="4A641DC7">
            <wp:simplePos x="0" y="0"/>
            <wp:positionH relativeFrom="column">
              <wp:posOffset>5051242</wp:posOffset>
            </wp:positionH>
            <wp:positionV relativeFrom="paragraph">
              <wp:posOffset>199665</wp:posOffset>
            </wp:positionV>
            <wp:extent cx="519066" cy="519066"/>
            <wp:effectExtent l="57150" t="0" r="0" b="0"/>
            <wp:wrapNone/>
            <wp:docPr id="283" name="Grafik 283" descr="Ko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mmingbird.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273188">
                      <a:off x="0" y="0"/>
                      <a:ext cx="519066" cy="519066"/>
                    </a:xfrm>
                    <a:prstGeom prst="rect">
                      <a:avLst/>
                    </a:prstGeom>
                  </pic:spPr>
                </pic:pic>
              </a:graphicData>
            </a:graphic>
            <wp14:sizeRelH relativeFrom="margin">
              <wp14:pctWidth>0</wp14:pctWidth>
            </wp14:sizeRelH>
            <wp14:sizeRelV relativeFrom="margin">
              <wp14:pctHeight>0</wp14:pctHeight>
            </wp14:sizeRelV>
          </wp:anchor>
        </w:drawing>
      </w:r>
    </w:p>
    <w:p w14:paraId="53FEB1CC"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E57A5">
        <w:rPr>
          <w:noProof/>
          <w:lang w:val="de-AT"/>
        </w:rPr>
        <mc:AlternateContent>
          <mc:Choice Requires="wps">
            <w:drawing>
              <wp:anchor distT="45720" distB="45720" distL="114300" distR="114300" simplePos="0" relativeHeight="251765760" behindDoc="0" locked="0" layoutInCell="1" allowOverlap="1" wp14:anchorId="7DD73E58" wp14:editId="457FBB1E">
                <wp:simplePos x="0" y="0"/>
                <wp:positionH relativeFrom="column">
                  <wp:posOffset>5569295</wp:posOffset>
                </wp:positionH>
                <wp:positionV relativeFrom="paragraph">
                  <wp:posOffset>238857</wp:posOffset>
                </wp:positionV>
                <wp:extent cx="293370" cy="424124"/>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24124"/>
                        </a:xfrm>
                        <a:prstGeom prst="rect">
                          <a:avLst/>
                        </a:prstGeom>
                        <a:noFill/>
                        <a:ln w="9525">
                          <a:noFill/>
                          <a:miter lim="800000"/>
                          <a:headEnd/>
                          <a:tailEnd/>
                        </a:ln>
                      </wps:spPr>
                      <wps:txbx>
                        <w:txbxContent>
                          <w:p w14:paraId="5FA15B7E" w14:textId="77777777" w:rsidR="00F56662" w:rsidRPr="003E57A5" w:rsidRDefault="00F56662" w:rsidP="00F56662">
                            <w:pPr>
                              <w:rPr>
                                <w:b/>
                                <w:color w:val="992966"/>
                              </w:rPr>
                            </w:pPr>
                            <w:r>
                              <w:rPr>
                                <w:b/>
                                <w:color w:val="99296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3E58" id="_x0000_s1056" type="#_x0000_t202" style="position:absolute;margin-left:438.55pt;margin-top:18.8pt;width:23.1pt;height:33.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VG+wEAANQDAAAOAAAAZHJzL2Uyb0RvYy54bWysU9uO2yAQfa/Uf0C8N3Ycp7u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" filled="f" stroked="f">
                <v:textbox>
                  <w:txbxContent>
                    <w:p w14:paraId="5FA15B7E" w14:textId="77777777" w:rsidR="00F56662" w:rsidRPr="003E57A5" w:rsidRDefault="00F56662" w:rsidP="00F56662">
                      <w:pPr>
                        <w:rPr>
                          <w:b/>
                          <w:color w:val="992966"/>
                        </w:rPr>
                      </w:pPr>
                      <w:r>
                        <w:rPr>
                          <w:b/>
                          <w:color w:val="992966"/>
                        </w:rPr>
                        <w:t>B</w:t>
                      </w:r>
                    </w:p>
                  </w:txbxContent>
                </v:textbox>
              </v:shape>
            </w:pict>
          </mc:Fallback>
        </mc:AlternateContent>
      </w:r>
      <w:r>
        <w:rPr>
          <w:noProof/>
          <w:lang w:val="de-AT"/>
        </w:rPr>
        <mc:AlternateContent>
          <mc:Choice Requires="wpi">
            <w:drawing>
              <wp:anchor distT="0" distB="0" distL="114300" distR="114300" simplePos="0" relativeHeight="251763712" behindDoc="0" locked="0" layoutInCell="1" allowOverlap="1" wp14:anchorId="503A3F32" wp14:editId="65973E13">
                <wp:simplePos x="0" y="0"/>
                <wp:positionH relativeFrom="column">
                  <wp:posOffset>5708464</wp:posOffset>
                </wp:positionH>
                <wp:positionV relativeFrom="paragraph">
                  <wp:posOffset>270225</wp:posOffset>
                </wp:positionV>
                <wp:extent cx="360" cy="360"/>
                <wp:effectExtent l="57150" t="95250" r="95250" b="133350"/>
                <wp:wrapNone/>
                <wp:docPr id="221" name="Freihand 221"/>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49DAFCB8" id="Freihand 221" o:spid="_x0000_s1026" type="#_x0000_t75" style="position:absolute;margin-left:444.55pt;margin-top:16.35pt;width:9.95pt;height:9.9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">
                <v:imagedata r:id="rId23" o:title=""/>
              </v:shape>
            </w:pict>
          </mc:Fallback>
        </mc:AlternateContent>
      </w:r>
      <w:r>
        <w:rPr>
          <w:noProof/>
          <w:lang w:val="de-AT"/>
        </w:rPr>
        <mc:AlternateContent>
          <mc:Choice Requires="wpi">
            <w:drawing>
              <wp:anchor distT="0" distB="0" distL="114300" distR="114300" simplePos="0" relativeHeight="251762688" behindDoc="0" locked="0" layoutInCell="1" allowOverlap="1" wp14:anchorId="763541BB" wp14:editId="7427932C">
                <wp:simplePos x="0" y="0"/>
                <wp:positionH relativeFrom="column">
                  <wp:posOffset>2311504</wp:posOffset>
                </wp:positionH>
                <wp:positionV relativeFrom="paragraph">
                  <wp:posOffset>160425</wp:posOffset>
                </wp:positionV>
                <wp:extent cx="360" cy="360"/>
                <wp:effectExtent l="57150" t="95250" r="95250" b="133350"/>
                <wp:wrapNone/>
                <wp:docPr id="220" name="Freihand 220"/>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021385F5" id="Freihand 220" o:spid="_x0000_s1026" type="#_x0000_t75" style="position:absolute;margin-left:177.05pt;margin-top:7.7pt;width:9.95pt;height:9.9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">
                <v:imagedata r:id="rId23" o:title=""/>
              </v:shape>
            </w:pict>
          </mc:Fallback>
        </mc:AlternateContent>
      </w:r>
      <w:r>
        <w:rPr>
          <w:noProof/>
          <w:lang w:val="de-AT"/>
        </w:rPr>
        <mc:AlternateContent>
          <mc:Choice Requires="wpi">
            <w:drawing>
              <wp:anchor distT="0" distB="0" distL="114300" distR="114300" simplePos="0" relativeHeight="251760640" behindDoc="0" locked="0" layoutInCell="1" allowOverlap="1" wp14:anchorId="2D460316" wp14:editId="71F11F75">
                <wp:simplePos x="0" y="0"/>
                <wp:positionH relativeFrom="column">
                  <wp:posOffset>2475664</wp:posOffset>
                </wp:positionH>
                <wp:positionV relativeFrom="paragraph">
                  <wp:posOffset>49545</wp:posOffset>
                </wp:positionV>
                <wp:extent cx="171720" cy="63000"/>
                <wp:effectExtent l="38100" t="38100" r="57150" b="51435"/>
                <wp:wrapNone/>
                <wp:docPr id="218" name="Freihand 218"/>
                <wp:cNvGraphicFramePr/>
                <a:graphic xmlns:a="http://schemas.openxmlformats.org/drawingml/2006/main">
                  <a:graphicData uri="http://schemas.microsoft.com/office/word/2010/wordprocessingInk">
                    <w14:contentPart bwMode="auto" r:id="rId53">
                      <w14:nvContentPartPr>
                        <w14:cNvContentPartPr/>
                      </w14:nvContentPartPr>
                      <w14:xfrm>
                        <a:off x="0" y="0"/>
                        <a:ext cx="171720" cy="63000"/>
                      </w14:xfrm>
                    </w14:contentPart>
                  </a:graphicData>
                </a:graphic>
              </wp:anchor>
            </w:drawing>
          </mc:Choice>
          <mc:Fallback>
            <w:pict>
              <v:shape w14:anchorId="35B33B33" id="Freihand 218" o:spid="_x0000_s1026" type="#_x0000_t75" style="position:absolute;margin-left:194.25pt;margin-top:3.2pt;width:14.9pt;height:6.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">
                <v:imagedata r:id="rId54" o:title=""/>
              </v:shape>
            </w:pict>
          </mc:Fallback>
        </mc:AlternateContent>
      </w:r>
      <w:r>
        <w:rPr>
          <w:noProof/>
          <w:lang w:val="de-AT"/>
        </w:rPr>
        <mc:AlternateContent>
          <mc:Choice Requires="wpi">
            <w:drawing>
              <wp:anchor distT="0" distB="0" distL="114300" distR="114300" simplePos="0" relativeHeight="251759616" behindDoc="0" locked="0" layoutInCell="1" allowOverlap="1" wp14:anchorId="4A50BBBF" wp14:editId="163F6C20">
                <wp:simplePos x="0" y="0"/>
                <wp:positionH relativeFrom="column">
                  <wp:posOffset>2803984</wp:posOffset>
                </wp:positionH>
                <wp:positionV relativeFrom="paragraph">
                  <wp:posOffset>125145</wp:posOffset>
                </wp:positionV>
                <wp:extent cx="80640" cy="41760"/>
                <wp:effectExtent l="38100" t="57150" r="53340" b="53975"/>
                <wp:wrapNone/>
                <wp:docPr id="216" name="Freihand 216"/>
                <wp:cNvGraphicFramePr/>
                <a:graphic xmlns:a="http://schemas.openxmlformats.org/drawingml/2006/main">
                  <a:graphicData uri="http://schemas.microsoft.com/office/word/2010/wordprocessingInk">
                    <w14:contentPart bwMode="auto" r:id="rId55">
                      <w14:nvContentPartPr>
                        <w14:cNvContentPartPr/>
                      </w14:nvContentPartPr>
                      <w14:xfrm>
                        <a:off x="0" y="0"/>
                        <a:ext cx="80640" cy="41760"/>
                      </w14:xfrm>
                    </w14:contentPart>
                  </a:graphicData>
                </a:graphic>
              </wp:anchor>
            </w:drawing>
          </mc:Choice>
          <mc:Fallback>
            <w:pict>
              <v:shape w14:anchorId="39B3877A" id="Freihand 216" o:spid="_x0000_s1026" type="#_x0000_t75" style="position:absolute;margin-left:220.1pt;margin-top:9.15pt;width:7.8pt;height:4.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">
                <v:imagedata r:id="rId56" o:title=""/>
              </v:shape>
            </w:pict>
          </mc:Fallback>
        </mc:AlternateContent>
      </w:r>
      <w:r>
        <w:rPr>
          <w:noProof/>
          <w:lang w:val="de-AT"/>
        </w:rPr>
        <mc:AlternateContent>
          <mc:Choice Requires="wpi">
            <w:drawing>
              <wp:anchor distT="0" distB="0" distL="114300" distR="114300" simplePos="0" relativeHeight="251758592" behindDoc="0" locked="0" layoutInCell="1" allowOverlap="1" wp14:anchorId="1A23C405" wp14:editId="6923B6BA">
                <wp:simplePos x="0" y="0"/>
                <wp:positionH relativeFrom="column">
                  <wp:posOffset>2989024</wp:posOffset>
                </wp:positionH>
                <wp:positionV relativeFrom="paragraph">
                  <wp:posOffset>210465</wp:posOffset>
                </wp:positionV>
                <wp:extent cx="161640" cy="25560"/>
                <wp:effectExtent l="57150" t="38100" r="48260" b="50800"/>
                <wp:wrapNone/>
                <wp:docPr id="215" name="Freihand 215"/>
                <wp:cNvGraphicFramePr/>
                <a:graphic xmlns:a="http://schemas.openxmlformats.org/drawingml/2006/main">
                  <a:graphicData uri="http://schemas.microsoft.com/office/word/2010/wordprocessingInk">
                    <w14:contentPart bwMode="auto" r:id="rId57">
                      <w14:nvContentPartPr>
                        <w14:cNvContentPartPr/>
                      </w14:nvContentPartPr>
                      <w14:xfrm>
                        <a:off x="0" y="0"/>
                        <a:ext cx="161640" cy="25560"/>
                      </w14:xfrm>
                    </w14:contentPart>
                  </a:graphicData>
                </a:graphic>
              </wp:anchor>
            </w:drawing>
          </mc:Choice>
          <mc:Fallback>
            <w:pict>
              <v:shape w14:anchorId="4B465D4C" id="Freihand 215" o:spid="_x0000_s1026" type="#_x0000_t75" style="position:absolute;margin-left:234.65pt;margin-top:15.85pt;width:14.15pt;height:3.4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">
                <v:imagedata r:id="rId58" o:title=""/>
              </v:shape>
            </w:pict>
          </mc:Fallback>
        </mc:AlternateContent>
      </w:r>
      <w:r>
        <w:rPr>
          <w:noProof/>
          <w:lang w:val="de-AT"/>
        </w:rPr>
        <mc:AlternateContent>
          <mc:Choice Requires="wpi">
            <w:drawing>
              <wp:anchor distT="0" distB="0" distL="114300" distR="114300" simplePos="0" relativeHeight="251757568" behindDoc="0" locked="0" layoutInCell="1" allowOverlap="1" wp14:anchorId="1A25DF48" wp14:editId="39F37B3D">
                <wp:simplePos x="0" y="0"/>
                <wp:positionH relativeFrom="column">
                  <wp:posOffset>3301144</wp:posOffset>
                </wp:positionH>
                <wp:positionV relativeFrom="paragraph">
                  <wp:posOffset>154305</wp:posOffset>
                </wp:positionV>
                <wp:extent cx="121680" cy="17640"/>
                <wp:effectExtent l="57150" t="38100" r="50165" b="40005"/>
                <wp:wrapNone/>
                <wp:docPr id="214" name="Freihand 214"/>
                <wp:cNvGraphicFramePr/>
                <a:graphic xmlns:a="http://schemas.openxmlformats.org/drawingml/2006/main">
                  <a:graphicData uri="http://schemas.microsoft.com/office/word/2010/wordprocessingInk">
                    <w14:contentPart bwMode="auto" r:id="rId59">
                      <w14:nvContentPartPr>
                        <w14:cNvContentPartPr/>
                      </w14:nvContentPartPr>
                      <w14:xfrm>
                        <a:off x="0" y="0"/>
                        <a:ext cx="121680" cy="17640"/>
                      </w14:xfrm>
                    </w14:contentPart>
                  </a:graphicData>
                </a:graphic>
              </wp:anchor>
            </w:drawing>
          </mc:Choice>
          <mc:Fallback>
            <w:pict>
              <v:shape w14:anchorId="2F2433B4" id="Freihand 214" o:spid="_x0000_s1026" type="#_x0000_t75" style="position:absolute;margin-left:259.25pt;margin-top:11.45pt;width:11pt;height:2.8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">
                <v:imagedata r:id="rId60" o:title=""/>
              </v:shape>
            </w:pict>
          </mc:Fallback>
        </mc:AlternateContent>
      </w:r>
      <w:r>
        <w:rPr>
          <w:noProof/>
          <w:lang w:val="de-AT"/>
        </w:rPr>
        <mc:AlternateContent>
          <mc:Choice Requires="wpi">
            <w:drawing>
              <wp:anchor distT="0" distB="0" distL="114300" distR="114300" simplePos="0" relativeHeight="251756544" behindDoc="0" locked="0" layoutInCell="1" allowOverlap="1" wp14:anchorId="4CCBA1D6" wp14:editId="3B0C5DF1">
                <wp:simplePos x="0" y="0"/>
                <wp:positionH relativeFrom="column">
                  <wp:posOffset>3551344</wp:posOffset>
                </wp:positionH>
                <wp:positionV relativeFrom="paragraph">
                  <wp:posOffset>153945</wp:posOffset>
                </wp:positionV>
                <wp:extent cx="114480" cy="47520"/>
                <wp:effectExtent l="19050" t="57150" r="57150" b="48260"/>
                <wp:wrapNone/>
                <wp:docPr id="213" name="Freihand 213"/>
                <wp:cNvGraphicFramePr/>
                <a:graphic xmlns:a="http://schemas.openxmlformats.org/drawingml/2006/main">
                  <a:graphicData uri="http://schemas.microsoft.com/office/word/2010/wordprocessingInk">
                    <w14:contentPart bwMode="auto" r:id="rId61">
                      <w14:nvContentPartPr>
                        <w14:cNvContentPartPr/>
                      </w14:nvContentPartPr>
                      <w14:xfrm>
                        <a:off x="0" y="0"/>
                        <a:ext cx="114480" cy="47520"/>
                      </w14:xfrm>
                    </w14:contentPart>
                  </a:graphicData>
                </a:graphic>
              </wp:anchor>
            </w:drawing>
          </mc:Choice>
          <mc:Fallback>
            <w:pict>
              <v:shape w14:anchorId="5B9B6B29" id="Freihand 213" o:spid="_x0000_s1026" type="#_x0000_t75" style="position:absolute;margin-left:278.95pt;margin-top:11.4pt;width:10.4pt;height:5.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">
                <v:imagedata r:id="rId62" o:title=""/>
              </v:shape>
            </w:pict>
          </mc:Fallback>
        </mc:AlternateContent>
      </w:r>
      <w:r>
        <w:rPr>
          <w:noProof/>
          <w:lang w:val="de-AT"/>
        </w:rPr>
        <mc:AlternateContent>
          <mc:Choice Requires="wpi">
            <w:drawing>
              <wp:anchor distT="0" distB="0" distL="114300" distR="114300" simplePos="0" relativeHeight="251755520" behindDoc="0" locked="0" layoutInCell="1" allowOverlap="1" wp14:anchorId="647CC02A" wp14:editId="20E4EE64">
                <wp:simplePos x="0" y="0"/>
                <wp:positionH relativeFrom="column">
                  <wp:posOffset>3781744</wp:posOffset>
                </wp:positionH>
                <wp:positionV relativeFrom="paragraph">
                  <wp:posOffset>218025</wp:posOffset>
                </wp:positionV>
                <wp:extent cx="127080" cy="6120"/>
                <wp:effectExtent l="57150" t="57150" r="44450" b="51435"/>
                <wp:wrapNone/>
                <wp:docPr id="212" name="Freihand 212"/>
                <wp:cNvGraphicFramePr/>
                <a:graphic xmlns:a="http://schemas.openxmlformats.org/drawingml/2006/main">
                  <a:graphicData uri="http://schemas.microsoft.com/office/word/2010/wordprocessingInk">
                    <w14:contentPart bwMode="auto" r:id="rId63">
                      <w14:nvContentPartPr>
                        <w14:cNvContentPartPr/>
                      </w14:nvContentPartPr>
                      <w14:xfrm>
                        <a:off x="0" y="0"/>
                        <a:ext cx="127080" cy="6120"/>
                      </w14:xfrm>
                    </w14:contentPart>
                  </a:graphicData>
                </a:graphic>
              </wp:anchor>
            </w:drawing>
          </mc:Choice>
          <mc:Fallback>
            <w:pict>
              <v:shape w14:anchorId="2833F895" id="Freihand 212" o:spid="_x0000_s1026" type="#_x0000_t75" style="position:absolute;margin-left:297.1pt;margin-top:16.45pt;width:11.4pt;height:1.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">
                <v:imagedata r:id="rId64" o:title=""/>
              </v:shape>
            </w:pict>
          </mc:Fallback>
        </mc:AlternateContent>
      </w:r>
      <w:r>
        <w:rPr>
          <w:noProof/>
          <w:lang w:val="de-AT"/>
        </w:rPr>
        <mc:AlternateContent>
          <mc:Choice Requires="wpi">
            <w:drawing>
              <wp:anchor distT="0" distB="0" distL="114300" distR="114300" simplePos="0" relativeHeight="251754496" behindDoc="0" locked="0" layoutInCell="1" allowOverlap="1" wp14:anchorId="099A31B9" wp14:editId="7B722CF1">
                <wp:simplePos x="0" y="0"/>
                <wp:positionH relativeFrom="column">
                  <wp:posOffset>4022944</wp:posOffset>
                </wp:positionH>
                <wp:positionV relativeFrom="paragraph">
                  <wp:posOffset>160785</wp:posOffset>
                </wp:positionV>
                <wp:extent cx="140400" cy="32400"/>
                <wp:effectExtent l="38100" t="38100" r="31115" b="43815"/>
                <wp:wrapNone/>
                <wp:docPr id="211" name="Freihand 211"/>
                <wp:cNvGraphicFramePr/>
                <a:graphic xmlns:a="http://schemas.openxmlformats.org/drawingml/2006/main">
                  <a:graphicData uri="http://schemas.microsoft.com/office/word/2010/wordprocessingInk">
                    <w14:contentPart bwMode="auto" r:id="rId65">
                      <w14:nvContentPartPr>
                        <w14:cNvContentPartPr/>
                      </w14:nvContentPartPr>
                      <w14:xfrm>
                        <a:off x="0" y="0"/>
                        <a:ext cx="140400" cy="32400"/>
                      </w14:xfrm>
                    </w14:contentPart>
                  </a:graphicData>
                </a:graphic>
              </wp:anchor>
            </w:drawing>
          </mc:Choice>
          <mc:Fallback>
            <w:pict>
              <v:shape w14:anchorId="59109534" id="Freihand 211" o:spid="_x0000_s1026" type="#_x0000_t75" style="position:absolute;margin-left:316.05pt;margin-top:11.95pt;width:12.45pt;height:3.9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">
                <v:imagedata r:id="rId66" o:title=""/>
              </v:shape>
            </w:pict>
          </mc:Fallback>
        </mc:AlternateContent>
      </w:r>
      <w:r>
        <w:rPr>
          <w:noProof/>
          <w:lang w:val="de-AT"/>
        </w:rPr>
        <mc:AlternateContent>
          <mc:Choice Requires="wpi">
            <w:drawing>
              <wp:anchor distT="0" distB="0" distL="114300" distR="114300" simplePos="0" relativeHeight="251753472" behindDoc="0" locked="0" layoutInCell="1" allowOverlap="1" wp14:anchorId="6633163B" wp14:editId="50E8B8DD">
                <wp:simplePos x="0" y="0"/>
                <wp:positionH relativeFrom="column">
                  <wp:posOffset>4297264</wp:posOffset>
                </wp:positionH>
                <wp:positionV relativeFrom="paragraph">
                  <wp:posOffset>194985</wp:posOffset>
                </wp:positionV>
                <wp:extent cx="138600" cy="12240"/>
                <wp:effectExtent l="38100" t="38100" r="52070" b="45085"/>
                <wp:wrapNone/>
                <wp:docPr id="210" name="Freihand 210"/>
                <wp:cNvGraphicFramePr/>
                <a:graphic xmlns:a="http://schemas.openxmlformats.org/drawingml/2006/main">
                  <a:graphicData uri="http://schemas.microsoft.com/office/word/2010/wordprocessingInk">
                    <w14:contentPart bwMode="auto" r:id="rId67">
                      <w14:nvContentPartPr>
                        <w14:cNvContentPartPr/>
                      </w14:nvContentPartPr>
                      <w14:xfrm>
                        <a:off x="0" y="0"/>
                        <a:ext cx="138600" cy="12240"/>
                      </w14:xfrm>
                    </w14:contentPart>
                  </a:graphicData>
                </a:graphic>
              </wp:anchor>
            </w:drawing>
          </mc:Choice>
          <mc:Fallback>
            <w:pict>
              <v:shape w14:anchorId="1C28797A" id="Freihand 210" o:spid="_x0000_s1026" type="#_x0000_t75" style="position:absolute;margin-left:337.65pt;margin-top:14.65pt;width:12.3pt;height:2.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">
                <v:imagedata r:id="rId68" o:title=""/>
              </v:shape>
            </w:pict>
          </mc:Fallback>
        </mc:AlternateContent>
      </w:r>
      <w:r>
        <w:rPr>
          <w:noProof/>
          <w:lang w:val="de-AT"/>
        </w:rPr>
        <mc:AlternateContent>
          <mc:Choice Requires="wpi">
            <w:drawing>
              <wp:anchor distT="0" distB="0" distL="114300" distR="114300" simplePos="0" relativeHeight="251752448" behindDoc="0" locked="0" layoutInCell="1" allowOverlap="1" wp14:anchorId="0B08D18D" wp14:editId="6C5BCAD6">
                <wp:simplePos x="0" y="0"/>
                <wp:positionH relativeFrom="column">
                  <wp:posOffset>4540264</wp:posOffset>
                </wp:positionH>
                <wp:positionV relativeFrom="paragraph">
                  <wp:posOffset>194625</wp:posOffset>
                </wp:positionV>
                <wp:extent cx="115560" cy="12600"/>
                <wp:effectExtent l="38100" t="38100" r="56515" b="45085"/>
                <wp:wrapNone/>
                <wp:docPr id="209" name="Freihand 209"/>
                <wp:cNvGraphicFramePr/>
                <a:graphic xmlns:a="http://schemas.openxmlformats.org/drawingml/2006/main">
                  <a:graphicData uri="http://schemas.microsoft.com/office/word/2010/wordprocessingInk">
                    <w14:contentPart bwMode="auto" r:id="rId69">
                      <w14:nvContentPartPr>
                        <w14:cNvContentPartPr/>
                      </w14:nvContentPartPr>
                      <w14:xfrm>
                        <a:off x="0" y="0"/>
                        <a:ext cx="115560" cy="12600"/>
                      </w14:xfrm>
                    </w14:contentPart>
                  </a:graphicData>
                </a:graphic>
              </wp:anchor>
            </w:drawing>
          </mc:Choice>
          <mc:Fallback>
            <w:pict>
              <v:shape w14:anchorId="138EF7E6" id="Freihand 209" o:spid="_x0000_s1026" type="#_x0000_t75" style="position:absolute;margin-left:356.8pt;margin-top:14.6pt;width:10.55pt;height:2.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">
                <v:imagedata r:id="rId70" o:title=""/>
              </v:shape>
            </w:pict>
          </mc:Fallback>
        </mc:AlternateContent>
      </w:r>
      <w:r>
        <w:rPr>
          <w:noProof/>
          <w:lang w:val="de-AT"/>
        </w:rPr>
        <mc:AlternateContent>
          <mc:Choice Requires="wpi">
            <w:drawing>
              <wp:anchor distT="0" distB="0" distL="114300" distR="114300" simplePos="0" relativeHeight="251751424" behindDoc="0" locked="0" layoutInCell="1" allowOverlap="1" wp14:anchorId="188171ED" wp14:editId="38FC4014">
                <wp:simplePos x="0" y="0"/>
                <wp:positionH relativeFrom="column">
                  <wp:posOffset>4748704</wp:posOffset>
                </wp:positionH>
                <wp:positionV relativeFrom="paragraph">
                  <wp:posOffset>183465</wp:posOffset>
                </wp:positionV>
                <wp:extent cx="109800" cy="6120"/>
                <wp:effectExtent l="38100" t="57150" r="43180" b="51435"/>
                <wp:wrapNone/>
                <wp:docPr id="208" name="Freihand 208"/>
                <wp:cNvGraphicFramePr/>
                <a:graphic xmlns:a="http://schemas.openxmlformats.org/drawingml/2006/main">
                  <a:graphicData uri="http://schemas.microsoft.com/office/word/2010/wordprocessingInk">
                    <w14:contentPart bwMode="auto" r:id="rId71">
                      <w14:nvContentPartPr>
                        <w14:cNvContentPartPr/>
                      </w14:nvContentPartPr>
                      <w14:xfrm>
                        <a:off x="0" y="0"/>
                        <a:ext cx="109800" cy="6120"/>
                      </w14:xfrm>
                    </w14:contentPart>
                  </a:graphicData>
                </a:graphic>
              </wp:anchor>
            </w:drawing>
          </mc:Choice>
          <mc:Fallback>
            <w:pict>
              <v:shape w14:anchorId="67E53D4D" id="Freihand 208" o:spid="_x0000_s1026" type="#_x0000_t75" style="position:absolute;margin-left:373.2pt;margin-top:13.75pt;width:10.1pt;height:1.9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">
                <v:imagedata r:id="rId72" o:title=""/>
              </v:shape>
            </w:pict>
          </mc:Fallback>
        </mc:AlternateContent>
      </w:r>
    </w:p>
    <w:p w14:paraId="6CF7C6F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49376" behindDoc="0" locked="0" layoutInCell="1" allowOverlap="1" wp14:anchorId="403314D6" wp14:editId="02B319DB">
            <wp:simplePos x="0" y="0"/>
            <wp:positionH relativeFrom="column">
              <wp:posOffset>3466896</wp:posOffset>
            </wp:positionH>
            <wp:positionV relativeFrom="paragraph">
              <wp:posOffset>22633</wp:posOffset>
            </wp:positionV>
            <wp:extent cx="914400" cy="914400"/>
            <wp:effectExtent l="0" t="0" r="0" b="0"/>
            <wp:wrapNone/>
            <wp:docPr id="282" name="Grafik 282"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lang w:val="de-AT"/>
        </w:rPr>
        <w:t xml:space="preserve">Ein Vogel fliegt </w:t>
      </w:r>
      <w:r w:rsidRPr="003E57A5">
        <w:rPr>
          <w:b/>
          <w:lang w:val="de-AT"/>
        </w:rPr>
        <w:t xml:space="preserve">über </w:t>
      </w:r>
      <w:r w:rsidRPr="003E57A5">
        <w:rPr>
          <w:b/>
          <w:u w:val="single"/>
          <w:lang w:val="de-AT"/>
        </w:rPr>
        <w:t>den Baum</w:t>
      </w:r>
      <w:r>
        <w:rPr>
          <w:lang w:val="de-AT"/>
        </w:rPr>
        <w:t>.</w:t>
      </w:r>
    </w:p>
    <w:p w14:paraId="78989BC3" w14:textId="77777777" w:rsidR="00F56662" w:rsidRDefault="00F56662" w:rsidP="00F56662">
      <w:pPr>
        <w:pBdr>
          <w:top w:val="single" w:sz="4" w:space="1" w:color="auto"/>
          <w:left w:val="single" w:sz="4" w:space="4" w:color="auto"/>
          <w:bottom w:val="single" w:sz="4" w:space="1" w:color="auto"/>
          <w:right w:val="single" w:sz="4" w:space="4" w:color="auto"/>
        </w:pBdr>
        <w:tabs>
          <w:tab w:val="left" w:pos="2127"/>
        </w:tabs>
        <w:rPr>
          <w:lang w:val="de-AT"/>
        </w:rPr>
      </w:pPr>
      <w:r>
        <w:rPr>
          <w:noProof/>
          <w:lang w:val="de-AT"/>
        </w:rPr>
        <mc:AlternateContent>
          <mc:Choice Requires="wps">
            <w:drawing>
              <wp:anchor distT="0" distB="0" distL="114300" distR="114300" simplePos="0" relativeHeight="251748352" behindDoc="0" locked="0" layoutInCell="1" allowOverlap="1" wp14:anchorId="2BF39E4F" wp14:editId="3C0CF593">
                <wp:simplePos x="0" y="0"/>
                <wp:positionH relativeFrom="column">
                  <wp:posOffset>2124456</wp:posOffset>
                </wp:positionH>
                <wp:positionV relativeFrom="paragraph">
                  <wp:posOffset>17362</wp:posOffset>
                </wp:positionV>
                <wp:extent cx="351155" cy="161363"/>
                <wp:effectExtent l="0" t="317" r="10477" b="10478"/>
                <wp:wrapNone/>
                <wp:docPr id="281" name="Pfeil: nach oben gekrümmt 281"/>
                <wp:cNvGraphicFramePr/>
                <a:graphic xmlns:a="http://schemas.openxmlformats.org/drawingml/2006/main">
                  <a:graphicData uri="http://schemas.microsoft.com/office/word/2010/wordprocessingShape">
                    <wps:wsp>
                      <wps:cNvSpPr/>
                      <wps:spPr>
                        <a:xfrm rot="5400000" flipV="1">
                          <a:off x="0" y="0"/>
                          <a:ext cx="351155" cy="161363"/>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A13DE" id="Pfeil: nach oben gekrümmt 281" o:spid="_x0000_s1026" type="#_x0000_t104" style="position:absolute;margin-left:167.3pt;margin-top:1.35pt;width:27.65pt;height:12.7pt;rotation:-90;flip:y;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" adj="12997,17299,8969" fillcolor="#992966" strokecolor="#992966" strokeweight="2pt"/>
            </w:pict>
          </mc:Fallback>
        </mc:AlternateContent>
      </w:r>
      <w:r>
        <w:rPr>
          <w:lang w:val="de-AT"/>
        </w:rPr>
        <w:tab/>
      </w:r>
      <w:r w:rsidRPr="00EE2884">
        <w:rPr>
          <w:b/>
          <w:color w:val="992966"/>
          <w:lang w:val="de-AT"/>
        </w:rPr>
        <w:t>Akkusativ</w:t>
      </w:r>
    </w:p>
    <w:p w14:paraId="119C844D"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7808" behindDoc="0" locked="0" layoutInCell="1" allowOverlap="1" wp14:anchorId="5835CDB6" wp14:editId="232199A2">
                <wp:simplePos x="0" y="0"/>
                <wp:positionH relativeFrom="margin">
                  <wp:posOffset>162310</wp:posOffset>
                </wp:positionH>
                <wp:positionV relativeFrom="paragraph">
                  <wp:posOffset>82454</wp:posOffset>
                </wp:positionV>
                <wp:extent cx="1846162" cy="434050"/>
                <wp:effectExtent l="0" t="0" r="1905" b="4445"/>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4AD046B8"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5CDB6" id="_x0000_s1057" type="#_x0000_t202" style="position:absolute;margin-left:12.8pt;margin-top:6.5pt;width:145.35pt;height:34.2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" stroked="f">
                <v:textbox>
                  <w:txbxContent>
                    <w:p w14:paraId="4AD046B8"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v:textbox>
                <w10:wrap anchorx="margin"/>
              </v:shape>
            </w:pict>
          </mc:Fallback>
        </mc:AlternateContent>
      </w:r>
    </w:p>
    <w:p w14:paraId="3C8C2636"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67A2ADD9"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lang w:val="de-AT"/>
        </w:rPr>
        <w:t>-------------------------------------------------------------------------------------------</w:t>
      </w:r>
    </w:p>
    <w:p w14:paraId="429E0C6E"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lang w:val="de-AT"/>
        </w:rPr>
        <w:t xml:space="preserve">Gibt es keine Bewegung verwenden wir den </w:t>
      </w:r>
      <w:r w:rsidRPr="003E57A5">
        <w:rPr>
          <w:b/>
          <w:color w:val="992966"/>
          <w:lang w:val="de-AT"/>
        </w:rPr>
        <w:t>Dativ</w:t>
      </w:r>
      <w:r>
        <w:rPr>
          <w:lang w:val="de-AT"/>
        </w:rPr>
        <w:t>. Man fragt mit „wo?“</w:t>
      </w:r>
    </w:p>
    <w:p w14:paraId="444FC13C"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30944" behindDoc="0" locked="0" layoutInCell="1" allowOverlap="1" wp14:anchorId="5B0F9F83" wp14:editId="01673F42">
            <wp:simplePos x="0" y="0"/>
            <wp:positionH relativeFrom="column">
              <wp:posOffset>3378200</wp:posOffset>
            </wp:positionH>
            <wp:positionV relativeFrom="paragraph">
              <wp:posOffset>255481</wp:posOffset>
            </wp:positionV>
            <wp:extent cx="914400" cy="914400"/>
            <wp:effectExtent l="0" t="0" r="0" b="0"/>
            <wp:wrapNone/>
            <wp:docPr id="297" name="Grafik 297"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p>
    <w:p w14:paraId="42B4FC81"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31968" behindDoc="0" locked="0" layoutInCell="1" allowOverlap="1" wp14:anchorId="70F27235" wp14:editId="2014540B">
            <wp:simplePos x="0" y="0"/>
            <wp:positionH relativeFrom="margin">
              <wp:posOffset>3848100</wp:posOffset>
            </wp:positionH>
            <wp:positionV relativeFrom="paragraph">
              <wp:posOffset>202988</wp:posOffset>
            </wp:positionV>
            <wp:extent cx="241088" cy="241088"/>
            <wp:effectExtent l="0" t="0" r="0" b="6985"/>
            <wp:wrapNone/>
            <wp:docPr id="298" name="Grafik 298" descr="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owl.svg"/>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41088" cy="241088"/>
                    </a:xfrm>
                    <a:prstGeom prst="rect">
                      <a:avLst/>
                    </a:prstGeom>
                  </pic:spPr>
                </pic:pic>
              </a:graphicData>
            </a:graphic>
            <wp14:sizeRelH relativeFrom="margin">
              <wp14:pctWidth>0</wp14:pctWidth>
            </wp14:sizeRelH>
            <wp14:sizeRelV relativeFrom="margin">
              <wp14:pctHeight>0</wp14:pctHeight>
            </wp14:sizeRelV>
          </wp:anchor>
        </w:drawing>
      </w:r>
      <w:r>
        <w:rPr>
          <w:lang w:val="de-AT"/>
        </w:rPr>
        <w:t xml:space="preserve">Eine Eule sitzt </w:t>
      </w:r>
      <w:r w:rsidRPr="004D5924">
        <w:rPr>
          <w:b/>
          <w:lang w:val="de-AT"/>
        </w:rPr>
        <w:t xml:space="preserve">in </w:t>
      </w:r>
      <w:r w:rsidRPr="004D5924">
        <w:rPr>
          <w:b/>
          <w:u w:val="single"/>
          <w:lang w:val="de-AT"/>
        </w:rPr>
        <w:t>dem Baum</w:t>
      </w:r>
      <w:r>
        <w:rPr>
          <w:lang w:val="de-AT"/>
        </w:rPr>
        <w:t>.</w:t>
      </w:r>
      <w:r w:rsidRPr="004D5924">
        <w:rPr>
          <w:noProof/>
          <w:lang w:val="de-AT"/>
        </w:rPr>
        <w:t xml:space="preserve"> </w:t>
      </w:r>
    </w:p>
    <w:p w14:paraId="3447B54F" w14:textId="77777777" w:rsidR="00F56662" w:rsidRPr="004D5924" w:rsidRDefault="00F56662" w:rsidP="00F56662">
      <w:pPr>
        <w:pBdr>
          <w:top w:val="single" w:sz="4" w:space="1" w:color="auto"/>
          <w:left w:val="single" w:sz="4" w:space="4" w:color="auto"/>
          <w:bottom w:val="single" w:sz="4" w:space="1" w:color="auto"/>
          <w:right w:val="single" w:sz="4" w:space="4" w:color="auto"/>
        </w:pBdr>
        <w:tabs>
          <w:tab w:val="left" w:pos="1847"/>
        </w:tabs>
        <w:rPr>
          <w:b/>
          <w:lang w:val="de-AT"/>
        </w:rPr>
      </w:pPr>
      <w:r>
        <w:rPr>
          <w:noProof/>
          <w:lang w:val="de-AT"/>
        </w:rPr>
        <mc:AlternateContent>
          <mc:Choice Requires="wps">
            <w:drawing>
              <wp:anchor distT="0" distB="0" distL="114300" distR="114300" simplePos="0" relativeHeight="251732992" behindDoc="0" locked="0" layoutInCell="1" allowOverlap="1" wp14:anchorId="46E8E185" wp14:editId="6F2075A5">
                <wp:simplePos x="0" y="0"/>
                <wp:positionH relativeFrom="column">
                  <wp:posOffset>1946381</wp:posOffset>
                </wp:positionH>
                <wp:positionV relativeFrom="paragraph">
                  <wp:posOffset>2859</wp:posOffset>
                </wp:positionV>
                <wp:extent cx="351155" cy="149860"/>
                <wp:effectExtent l="5398" t="0" r="16192" b="16193"/>
                <wp:wrapNone/>
                <wp:docPr id="275" name="Pfeil: nach oben gekrümmt 275"/>
                <wp:cNvGraphicFramePr/>
                <a:graphic xmlns:a="http://schemas.openxmlformats.org/drawingml/2006/main">
                  <a:graphicData uri="http://schemas.microsoft.com/office/word/2010/wordprocessingShape">
                    <wps:wsp>
                      <wps:cNvSpPr/>
                      <wps:spPr>
                        <a:xfrm rot="5400000" flipV="1">
                          <a:off x="0" y="0"/>
                          <a:ext cx="351155" cy="149860"/>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7CAE99" id="Pfeil: nach oben gekrümmt 275" o:spid="_x0000_s1026" type="#_x0000_t104" style="position:absolute;margin-left:153.25pt;margin-top:.25pt;width:27.65pt;height:11.8pt;rotation:-90;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" adj="13610,17605,8969" fillcolor="#992966" strokecolor="#992966" strokeweight="2pt"/>
            </w:pict>
          </mc:Fallback>
        </mc:AlternateContent>
      </w:r>
      <w:r>
        <w:rPr>
          <w:lang w:val="de-AT"/>
        </w:rPr>
        <w:tab/>
        <w:t xml:space="preserve">       </w:t>
      </w:r>
      <w:r w:rsidRPr="004D5924">
        <w:rPr>
          <w:b/>
          <w:color w:val="992966"/>
          <w:lang w:val="de-AT"/>
        </w:rPr>
        <w:t>Dativ</w:t>
      </w:r>
    </w:p>
    <w:p w14:paraId="3E036660"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8832" behindDoc="0" locked="0" layoutInCell="1" allowOverlap="1" wp14:anchorId="4B4E1BF9" wp14:editId="0E9401FE">
                <wp:simplePos x="0" y="0"/>
                <wp:positionH relativeFrom="margin">
                  <wp:align>left</wp:align>
                </wp:positionH>
                <wp:positionV relativeFrom="paragraph">
                  <wp:posOffset>45189</wp:posOffset>
                </wp:positionV>
                <wp:extent cx="1846162" cy="434050"/>
                <wp:effectExtent l="0" t="0" r="1905" b="4445"/>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32F3CA2E"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sitzt die Eule?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E1BF9" id="_x0000_s1058" type="#_x0000_t202" style="position:absolute;margin-left:0;margin-top:3.55pt;width:145.35pt;height:34.2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" stroked="f">
                <v:textbox>
                  <w:txbxContent>
                    <w:p w14:paraId="32F3CA2E"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sitzt die Eule?</w:t>
                      </w:r>
                    </w:p>
                  </w:txbxContent>
                </v:textbox>
                <w10:wrap anchorx="margin"/>
              </v:shape>
            </w:pict>
          </mc:Fallback>
        </mc:AlternateContent>
      </w:r>
    </w:p>
    <w:p w14:paraId="237B4014"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4A55F284"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lang w:val="de-AT"/>
        </w:rPr>
        <w:t>Gibt es Bewegung aber nur an einem Ort, also nicht von einem Ort zum anderen, verwenden wir auch den Dativ.</w:t>
      </w:r>
    </w:p>
    <w:p w14:paraId="5E45951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35040" behindDoc="0" locked="0" layoutInCell="1" allowOverlap="1" wp14:anchorId="5F1D1B47" wp14:editId="7AAC60DC">
            <wp:simplePos x="0" y="0"/>
            <wp:positionH relativeFrom="column">
              <wp:posOffset>3502873</wp:posOffset>
            </wp:positionH>
            <wp:positionV relativeFrom="paragraph">
              <wp:posOffset>90382</wp:posOffset>
            </wp:positionV>
            <wp:extent cx="373248" cy="373248"/>
            <wp:effectExtent l="57150" t="19050" r="0" b="0"/>
            <wp:wrapNone/>
            <wp:docPr id="299" name="Grafik 299" descr="Ko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mmingbird.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273188">
                      <a:off x="0" y="0"/>
                      <a:ext cx="373248" cy="373248"/>
                    </a:xfrm>
                    <a:prstGeom prst="rect">
                      <a:avLst/>
                    </a:prstGeom>
                  </pic:spPr>
                </pic:pic>
              </a:graphicData>
            </a:graphic>
            <wp14:sizeRelH relativeFrom="margin">
              <wp14:pctWidth>0</wp14:pctWidth>
            </wp14:sizeRelH>
            <wp14:sizeRelV relativeFrom="margin">
              <wp14:pctHeight>0</wp14:pctHeight>
            </wp14:sizeRelV>
          </wp:anchor>
        </w:drawing>
      </w:r>
    </w:p>
    <w:p w14:paraId="2E752C62"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s">
            <w:drawing>
              <wp:anchor distT="0" distB="0" distL="114300" distR="114300" simplePos="0" relativeHeight="251747328" behindDoc="0" locked="0" layoutInCell="1" allowOverlap="1" wp14:anchorId="420CD19B" wp14:editId="00D2008D">
                <wp:simplePos x="0" y="0"/>
                <wp:positionH relativeFrom="column">
                  <wp:posOffset>2266518</wp:posOffset>
                </wp:positionH>
                <wp:positionV relativeFrom="paragraph">
                  <wp:posOffset>254608</wp:posOffset>
                </wp:positionV>
                <wp:extent cx="351155" cy="149860"/>
                <wp:effectExtent l="5398" t="0" r="16192" b="16193"/>
                <wp:wrapNone/>
                <wp:docPr id="280" name="Pfeil: nach oben gekrümmt 280"/>
                <wp:cNvGraphicFramePr/>
                <a:graphic xmlns:a="http://schemas.openxmlformats.org/drawingml/2006/main">
                  <a:graphicData uri="http://schemas.microsoft.com/office/word/2010/wordprocessingShape">
                    <wps:wsp>
                      <wps:cNvSpPr/>
                      <wps:spPr>
                        <a:xfrm rot="5400000" flipV="1">
                          <a:off x="0" y="0"/>
                          <a:ext cx="351155" cy="149860"/>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B99F1" id="Pfeil: nach oben gekrümmt 280" o:spid="_x0000_s1026" type="#_x0000_t104" style="position:absolute;margin-left:178.45pt;margin-top:20.05pt;width:27.65pt;height:11.8pt;rotation:-90;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" adj="13610,17605,8969" fillcolor="#992966" strokecolor="#992966" strokeweight="2pt"/>
            </w:pict>
          </mc:Fallback>
        </mc:AlternateContent>
      </w:r>
      <w:r>
        <w:rPr>
          <w:noProof/>
          <w:lang w:val="de-AT"/>
        </w:rPr>
        <mc:AlternateContent>
          <mc:Choice Requires="wpi">
            <w:drawing>
              <wp:anchor distT="0" distB="0" distL="114300" distR="114300" simplePos="0" relativeHeight="251742208" behindDoc="0" locked="0" layoutInCell="1" allowOverlap="1" wp14:anchorId="136BE184" wp14:editId="2CB73296">
                <wp:simplePos x="0" y="0"/>
                <wp:positionH relativeFrom="column">
                  <wp:posOffset>3734010</wp:posOffset>
                </wp:positionH>
                <wp:positionV relativeFrom="paragraph">
                  <wp:posOffset>91180</wp:posOffset>
                </wp:positionV>
                <wp:extent cx="1440" cy="360"/>
                <wp:effectExtent l="38100" t="38100" r="36830" b="38100"/>
                <wp:wrapNone/>
                <wp:docPr id="276" name="Freihand 276"/>
                <wp:cNvGraphicFramePr/>
                <a:graphic xmlns:a="http://schemas.openxmlformats.org/drawingml/2006/main">
                  <a:graphicData uri="http://schemas.microsoft.com/office/word/2010/wordprocessingInk">
                    <w14:contentPart bwMode="auto" r:id="rId75">
                      <w14:nvContentPartPr>
                        <w14:cNvContentPartPr/>
                      </w14:nvContentPartPr>
                      <w14:xfrm>
                        <a:off x="0" y="0"/>
                        <a:ext cx="1440" cy="360"/>
                      </w14:xfrm>
                    </w14:contentPart>
                  </a:graphicData>
                </a:graphic>
              </wp:anchor>
            </w:drawing>
          </mc:Choice>
          <mc:Fallback>
            <w:pict>
              <v:shape w14:anchorId="384A0A96" id="Freihand 276" o:spid="_x0000_s1026" type="#_x0000_t75" style="position:absolute;margin-left:293.65pt;margin-top:6.85pt;width:.8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">
                <v:imagedata r:id="rId76" o:title=""/>
              </v:shape>
            </w:pict>
          </mc:Fallback>
        </mc:AlternateContent>
      </w:r>
      <w:r>
        <w:rPr>
          <w:noProof/>
          <w:lang w:val="de-AT"/>
        </w:rPr>
        <mc:AlternateContent>
          <mc:Choice Requires="wpi">
            <w:drawing>
              <wp:anchor distT="0" distB="0" distL="114300" distR="114300" simplePos="0" relativeHeight="251741184" behindDoc="0" locked="0" layoutInCell="1" allowOverlap="1" wp14:anchorId="0B1C7B3A" wp14:editId="5EB009EB">
                <wp:simplePos x="0" y="0"/>
                <wp:positionH relativeFrom="column">
                  <wp:posOffset>3752730</wp:posOffset>
                </wp:positionH>
                <wp:positionV relativeFrom="paragraph">
                  <wp:posOffset>121420</wp:posOffset>
                </wp:positionV>
                <wp:extent cx="22680" cy="64080"/>
                <wp:effectExtent l="38100" t="38100" r="34925" b="31750"/>
                <wp:wrapNone/>
                <wp:docPr id="284" name="Freihand 284"/>
                <wp:cNvGraphicFramePr/>
                <a:graphic xmlns:a="http://schemas.openxmlformats.org/drawingml/2006/main">
                  <a:graphicData uri="http://schemas.microsoft.com/office/word/2010/wordprocessingInk">
                    <w14:contentPart bwMode="auto" r:id="rId77">
                      <w14:nvContentPartPr>
                        <w14:cNvContentPartPr/>
                      </w14:nvContentPartPr>
                      <w14:xfrm>
                        <a:off x="0" y="0"/>
                        <a:ext cx="22680" cy="64080"/>
                      </w14:xfrm>
                    </w14:contentPart>
                  </a:graphicData>
                </a:graphic>
              </wp:anchor>
            </w:drawing>
          </mc:Choice>
          <mc:Fallback>
            <w:pict>
              <v:shape w14:anchorId="2A3A4D5B" id="Freihand 284" o:spid="_x0000_s1026" type="#_x0000_t75" style="position:absolute;margin-left:295.15pt;margin-top:9.2pt;width:2.5pt;height:5.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">
                <v:imagedata r:id="rId78" o:title=""/>
              </v:shape>
            </w:pict>
          </mc:Fallback>
        </mc:AlternateContent>
      </w:r>
      <w:r>
        <w:rPr>
          <w:noProof/>
          <w:lang w:val="de-AT"/>
        </w:rPr>
        <mc:AlternateContent>
          <mc:Choice Requires="wpi">
            <w:drawing>
              <wp:anchor distT="0" distB="0" distL="114300" distR="114300" simplePos="0" relativeHeight="251740160" behindDoc="0" locked="0" layoutInCell="1" allowOverlap="1" wp14:anchorId="22795427" wp14:editId="239E1ACF">
                <wp:simplePos x="0" y="0"/>
                <wp:positionH relativeFrom="column">
                  <wp:posOffset>3666330</wp:posOffset>
                </wp:positionH>
                <wp:positionV relativeFrom="paragraph">
                  <wp:posOffset>206020</wp:posOffset>
                </wp:positionV>
                <wp:extent cx="66960" cy="30240"/>
                <wp:effectExtent l="38100" t="38100" r="47625" b="46355"/>
                <wp:wrapNone/>
                <wp:docPr id="285" name="Freihand 285"/>
                <wp:cNvGraphicFramePr/>
                <a:graphic xmlns:a="http://schemas.openxmlformats.org/drawingml/2006/main">
                  <a:graphicData uri="http://schemas.microsoft.com/office/word/2010/wordprocessingInk">
                    <w14:contentPart bwMode="auto" r:id="rId79">
                      <w14:nvContentPartPr>
                        <w14:cNvContentPartPr/>
                      </w14:nvContentPartPr>
                      <w14:xfrm>
                        <a:off x="0" y="0"/>
                        <a:ext cx="66960" cy="30240"/>
                      </w14:xfrm>
                    </w14:contentPart>
                  </a:graphicData>
                </a:graphic>
              </wp:anchor>
            </w:drawing>
          </mc:Choice>
          <mc:Fallback>
            <w:pict>
              <v:shape w14:anchorId="27D41689" id="Freihand 285" o:spid="_x0000_s1026" type="#_x0000_t75" style="position:absolute;margin-left:288.35pt;margin-top:15.85pt;width:5.95pt;height:3.1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">
                <v:imagedata r:id="rId80" o:title=""/>
              </v:shape>
            </w:pict>
          </mc:Fallback>
        </mc:AlternateContent>
      </w:r>
      <w:r>
        <w:rPr>
          <w:noProof/>
          <w:lang w:val="de-AT"/>
        </w:rPr>
        <mc:AlternateContent>
          <mc:Choice Requires="wpi">
            <w:drawing>
              <wp:anchor distT="0" distB="0" distL="114300" distR="114300" simplePos="0" relativeHeight="251739136" behindDoc="0" locked="0" layoutInCell="1" allowOverlap="1" wp14:anchorId="03774B59" wp14:editId="12924823">
                <wp:simplePos x="0" y="0"/>
                <wp:positionH relativeFrom="column">
                  <wp:posOffset>3531690</wp:posOffset>
                </wp:positionH>
                <wp:positionV relativeFrom="paragraph">
                  <wp:posOffset>248860</wp:posOffset>
                </wp:positionV>
                <wp:extent cx="81000" cy="360"/>
                <wp:effectExtent l="38100" t="38100" r="33655" b="38100"/>
                <wp:wrapNone/>
                <wp:docPr id="286" name="Freihand 286"/>
                <wp:cNvGraphicFramePr/>
                <a:graphic xmlns:a="http://schemas.openxmlformats.org/drawingml/2006/main">
                  <a:graphicData uri="http://schemas.microsoft.com/office/word/2010/wordprocessingInk">
                    <w14:contentPart bwMode="auto" r:id="rId81">
                      <w14:nvContentPartPr>
                        <w14:cNvContentPartPr/>
                      </w14:nvContentPartPr>
                      <w14:xfrm>
                        <a:off x="0" y="0"/>
                        <a:ext cx="81000" cy="360"/>
                      </w14:xfrm>
                    </w14:contentPart>
                  </a:graphicData>
                </a:graphic>
              </wp:anchor>
            </w:drawing>
          </mc:Choice>
          <mc:Fallback>
            <w:pict>
              <v:shape w14:anchorId="5DA1D59F" id="Freihand 286" o:spid="_x0000_s1026" type="#_x0000_t75" style="position:absolute;margin-left:277.75pt;margin-top:19.25pt;width:7.1pt;height:.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">
                <v:imagedata r:id="rId82" o:title=""/>
              </v:shape>
            </w:pict>
          </mc:Fallback>
        </mc:AlternateContent>
      </w:r>
      <w:r>
        <w:rPr>
          <w:noProof/>
          <w:lang w:val="de-AT"/>
        </w:rPr>
        <mc:AlternateContent>
          <mc:Choice Requires="wpi">
            <w:drawing>
              <wp:anchor distT="0" distB="0" distL="114300" distR="114300" simplePos="0" relativeHeight="251738112" behindDoc="0" locked="0" layoutInCell="1" allowOverlap="1" wp14:anchorId="10E6200A" wp14:editId="6767D162">
                <wp:simplePos x="0" y="0"/>
                <wp:positionH relativeFrom="column">
                  <wp:posOffset>3394450</wp:posOffset>
                </wp:positionH>
                <wp:positionV relativeFrom="paragraph">
                  <wp:posOffset>230860</wp:posOffset>
                </wp:positionV>
                <wp:extent cx="78840" cy="18360"/>
                <wp:effectExtent l="57150" t="38100" r="54610" b="58420"/>
                <wp:wrapNone/>
                <wp:docPr id="287" name="Freihand 287"/>
                <wp:cNvGraphicFramePr/>
                <a:graphic xmlns:a="http://schemas.openxmlformats.org/drawingml/2006/main">
                  <a:graphicData uri="http://schemas.microsoft.com/office/word/2010/wordprocessingInk">
                    <w14:contentPart bwMode="auto" r:id="rId83">
                      <w14:nvContentPartPr>
                        <w14:cNvContentPartPr/>
                      </w14:nvContentPartPr>
                      <w14:xfrm>
                        <a:off x="0" y="0"/>
                        <a:ext cx="78840" cy="18360"/>
                      </w14:xfrm>
                    </w14:contentPart>
                  </a:graphicData>
                </a:graphic>
              </wp:anchor>
            </w:drawing>
          </mc:Choice>
          <mc:Fallback>
            <w:pict>
              <v:shape w14:anchorId="6141B611" id="Freihand 287" o:spid="_x0000_s1026" type="#_x0000_t75" style="position:absolute;margin-left:266.6pt;margin-top:17.5pt;width:7.6pt;height:2.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">
                <v:imagedata r:id="rId84" o:title=""/>
              </v:shape>
            </w:pict>
          </mc:Fallback>
        </mc:AlternateContent>
      </w:r>
      <w:r>
        <w:rPr>
          <w:noProof/>
          <w:lang w:val="de-AT"/>
        </w:rPr>
        <mc:AlternateContent>
          <mc:Choice Requires="wpi">
            <w:drawing>
              <wp:anchor distT="0" distB="0" distL="114300" distR="114300" simplePos="0" relativeHeight="251737088" behindDoc="0" locked="0" layoutInCell="1" allowOverlap="1" wp14:anchorId="14D88DD2" wp14:editId="52C5765F">
                <wp:simplePos x="0" y="0"/>
                <wp:positionH relativeFrom="column">
                  <wp:posOffset>3336130</wp:posOffset>
                </wp:positionH>
                <wp:positionV relativeFrom="paragraph">
                  <wp:posOffset>116740</wp:posOffset>
                </wp:positionV>
                <wp:extent cx="24120" cy="47160"/>
                <wp:effectExtent l="38100" t="38100" r="52705" b="48260"/>
                <wp:wrapNone/>
                <wp:docPr id="292" name="Freihand 292"/>
                <wp:cNvGraphicFramePr/>
                <a:graphic xmlns:a="http://schemas.openxmlformats.org/drawingml/2006/main">
                  <a:graphicData uri="http://schemas.microsoft.com/office/word/2010/wordprocessingInk">
                    <w14:contentPart bwMode="auto" r:id="rId85">
                      <w14:nvContentPartPr>
                        <w14:cNvContentPartPr/>
                      </w14:nvContentPartPr>
                      <w14:xfrm>
                        <a:off x="0" y="0"/>
                        <a:ext cx="24120" cy="47160"/>
                      </w14:xfrm>
                    </w14:contentPart>
                  </a:graphicData>
                </a:graphic>
              </wp:anchor>
            </w:drawing>
          </mc:Choice>
          <mc:Fallback>
            <w:pict>
              <v:shape w14:anchorId="1C38682F" id="Freihand 292" o:spid="_x0000_s1026" type="#_x0000_t75" style="position:absolute;margin-left:262pt;margin-top:8.5pt;width:3.3pt;height:5.1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">
                <v:imagedata r:id="rId86" o:title=""/>
              </v:shape>
            </w:pict>
          </mc:Fallback>
        </mc:AlternateContent>
      </w:r>
      <w:r>
        <w:rPr>
          <w:noProof/>
          <w:lang w:val="de-AT"/>
        </w:rPr>
        <mc:AlternateContent>
          <mc:Choice Requires="wpi">
            <w:drawing>
              <wp:anchor distT="0" distB="0" distL="114300" distR="114300" simplePos="0" relativeHeight="251736064" behindDoc="0" locked="0" layoutInCell="1" allowOverlap="1" wp14:anchorId="7C5B067B" wp14:editId="4B149312">
                <wp:simplePos x="0" y="0"/>
                <wp:positionH relativeFrom="column">
                  <wp:posOffset>3356650</wp:posOffset>
                </wp:positionH>
                <wp:positionV relativeFrom="paragraph">
                  <wp:posOffset>1180</wp:posOffset>
                </wp:positionV>
                <wp:extent cx="86760" cy="56160"/>
                <wp:effectExtent l="57150" t="38100" r="46990" b="58420"/>
                <wp:wrapNone/>
                <wp:docPr id="293" name="Freihand 293"/>
                <wp:cNvGraphicFramePr/>
                <a:graphic xmlns:a="http://schemas.openxmlformats.org/drawingml/2006/main">
                  <a:graphicData uri="http://schemas.microsoft.com/office/word/2010/wordprocessingInk">
                    <w14:contentPart bwMode="auto" r:id="rId87">
                      <w14:nvContentPartPr>
                        <w14:cNvContentPartPr/>
                      </w14:nvContentPartPr>
                      <w14:xfrm>
                        <a:off x="0" y="0"/>
                        <a:ext cx="86760" cy="56160"/>
                      </w14:xfrm>
                    </w14:contentPart>
                  </a:graphicData>
                </a:graphic>
              </wp:anchor>
            </w:drawing>
          </mc:Choice>
          <mc:Fallback>
            <w:pict>
              <v:shape w14:anchorId="67849DBD" id="Freihand 293" o:spid="_x0000_s1026" type="#_x0000_t75" style="position:absolute;margin-left:263.6pt;margin-top:-.6pt;width:8.25pt;height:5.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">
                <v:imagedata r:id="rId88" o:title=""/>
              </v:shape>
            </w:pict>
          </mc:Fallback>
        </mc:AlternateContent>
      </w:r>
      <w:r>
        <w:rPr>
          <w:lang w:val="de-AT"/>
        </w:rPr>
        <w:t xml:space="preserve">Ein Vogel kreist </w:t>
      </w:r>
      <w:r w:rsidRPr="003E57A5">
        <w:rPr>
          <w:b/>
          <w:lang w:val="de-AT"/>
        </w:rPr>
        <w:t xml:space="preserve">über </w:t>
      </w:r>
      <w:r w:rsidRPr="003E57A5">
        <w:rPr>
          <w:b/>
          <w:u w:val="single"/>
          <w:lang w:val="de-AT"/>
        </w:rPr>
        <w:t>dem Baum</w:t>
      </w:r>
      <w:r>
        <w:rPr>
          <w:lang w:val="de-AT"/>
        </w:rPr>
        <w:t>.</w:t>
      </w:r>
      <w:r w:rsidRPr="00DB0C29">
        <w:rPr>
          <w:noProof/>
          <w:lang w:val="de-AT"/>
        </w:rPr>
        <w:t xml:space="preserve"> </w:t>
      </w:r>
    </w:p>
    <w:p w14:paraId="603478B3" w14:textId="77777777" w:rsidR="00F56662" w:rsidRDefault="00F56662" w:rsidP="00F56662">
      <w:pPr>
        <w:pBdr>
          <w:top w:val="single" w:sz="4" w:space="1" w:color="auto"/>
          <w:left w:val="single" w:sz="4" w:space="4" w:color="auto"/>
          <w:bottom w:val="single" w:sz="4" w:space="1" w:color="auto"/>
          <w:right w:val="single" w:sz="4" w:space="4" w:color="auto"/>
        </w:pBdr>
        <w:tabs>
          <w:tab w:val="left" w:pos="2757"/>
        </w:tabs>
        <w:rPr>
          <w:lang w:val="de-AT"/>
        </w:rPr>
      </w:pPr>
      <w:r>
        <w:rPr>
          <w:noProof/>
          <w:lang w:val="de-AT"/>
        </w:rPr>
        <w:drawing>
          <wp:anchor distT="0" distB="0" distL="114300" distR="114300" simplePos="0" relativeHeight="251734016" behindDoc="0" locked="0" layoutInCell="1" allowOverlap="1" wp14:anchorId="6F5AF313" wp14:editId="0F2C226E">
            <wp:simplePos x="0" y="0"/>
            <wp:positionH relativeFrom="column">
              <wp:posOffset>3124886</wp:posOffset>
            </wp:positionH>
            <wp:positionV relativeFrom="paragraph">
              <wp:posOffset>78866</wp:posOffset>
            </wp:positionV>
            <wp:extent cx="914400" cy="914400"/>
            <wp:effectExtent l="0" t="0" r="0" b="0"/>
            <wp:wrapNone/>
            <wp:docPr id="300" name="Grafik 300"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lang w:val="de-AT"/>
        </w:rPr>
        <w:tab/>
      </w:r>
      <w:r w:rsidRPr="004D5924">
        <w:rPr>
          <w:b/>
          <w:color w:val="992966"/>
          <w:lang w:val="de-AT"/>
        </w:rPr>
        <w:t>Dativ</w:t>
      </w:r>
    </w:p>
    <w:p w14:paraId="580767B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9856" behindDoc="0" locked="0" layoutInCell="1" allowOverlap="1" wp14:anchorId="2B31999F" wp14:editId="28DF436D">
                <wp:simplePos x="0" y="0"/>
                <wp:positionH relativeFrom="margin">
                  <wp:align>left</wp:align>
                </wp:positionH>
                <wp:positionV relativeFrom="paragraph">
                  <wp:posOffset>155382</wp:posOffset>
                </wp:positionV>
                <wp:extent cx="1846162" cy="434050"/>
                <wp:effectExtent l="0" t="0" r="1905" b="4445"/>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1180E4BF"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kreist ein Vogel?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999F" id="_x0000_s1059" type="#_x0000_t202" style="position:absolute;margin-left:0;margin-top:12.25pt;width:145.35pt;height:34.2pt;z-index:251769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" stroked="f">
                <v:textbox>
                  <w:txbxContent>
                    <w:p w14:paraId="1180E4BF"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kreist ein Vogel?</w:t>
                      </w:r>
                    </w:p>
                  </w:txbxContent>
                </v:textbox>
                <w10:wrap anchorx="margin"/>
              </v:shape>
            </w:pict>
          </mc:Fallback>
        </mc:AlternateContent>
      </w:r>
    </w:p>
    <w:p w14:paraId="2F226E2F"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56E9DC56"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4FE00C86" w14:textId="2C979E29" w:rsidR="00F56662" w:rsidRPr="003325B5" w:rsidRDefault="00F56662" w:rsidP="00F56662">
      <w:pPr>
        <w:pStyle w:val="berschrift2"/>
        <w:rPr>
          <w:lang w:val="de-AT"/>
        </w:rPr>
      </w:pPr>
      <w:r w:rsidRPr="003325B5">
        <w:rPr>
          <w:lang w:val="de-AT"/>
        </w:rPr>
        <w:t>Tabelle der wichtigsten Präpositionen</w:t>
      </w:r>
    </w:p>
    <w:p w14:paraId="614D4605" w14:textId="77777777" w:rsidR="00F56662" w:rsidRPr="0059044F" w:rsidRDefault="00F56662" w:rsidP="00F56662">
      <w:pPr>
        <w:rPr>
          <w:lang w:val="de-AT"/>
        </w:rPr>
      </w:pPr>
    </w:p>
    <w:tbl>
      <w:tblPr>
        <w:tblStyle w:val="Tabellenraster"/>
        <w:tblW w:w="0" w:type="auto"/>
        <w:tblLook w:val="04A0" w:firstRow="1" w:lastRow="0" w:firstColumn="1" w:lastColumn="0" w:noHBand="0" w:noVBand="1"/>
      </w:tblPr>
      <w:tblGrid>
        <w:gridCol w:w="1507"/>
        <w:gridCol w:w="1886"/>
        <w:gridCol w:w="1904"/>
        <w:gridCol w:w="1877"/>
        <w:gridCol w:w="1886"/>
      </w:tblGrid>
      <w:tr w:rsidR="00F56662" w:rsidRPr="0059044F" w14:paraId="2F73E173" w14:textId="77777777" w:rsidTr="00505EFD">
        <w:tc>
          <w:tcPr>
            <w:tcW w:w="1526" w:type="dxa"/>
            <w:shd w:val="clear" w:color="auto" w:fill="D9D9D9" w:themeFill="background1" w:themeFillShade="D9"/>
          </w:tcPr>
          <w:p w14:paraId="6C8429BF" w14:textId="77777777" w:rsidR="00F56662" w:rsidRPr="0059044F" w:rsidRDefault="00F56662" w:rsidP="004F050F">
            <w:pPr>
              <w:spacing w:line="276" w:lineRule="auto"/>
              <w:rPr>
                <w:b/>
                <w:lang w:val="de-AT"/>
              </w:rPr>
            </w:pPr>
          </w:p>
        </w:tc>
        <w:tc>
          <w:tcPr>
            <w:tcW w:w="1921" w:type="dxa"/>
            <w:shd w:val="clear" w:color="auto" w:fill="D9D9D9" w:themeFill="background1" w:themeFillShade="D9"/>
          </w:tcPr>
          <w:p w14:paraId="25426EDD" w14:textId="77777777" w:rsidR="00F56662" w:rsidRPr="0059044F" w:rsidRDefault="00F56662" w:rsidP="004F050F">
            <w:pPr>
              <w:spacing w:line="276" w:lineRule="auto"/>
              <w:rPr>
                <w:b/>
                <w:lang w:val="de-AT"/>
              </w:rPr>
            </w:pPr>
            <w:r w:rsidRPr="0059044F">
              <w:rPr>
                <w:b/>
                <w:lang w:val="de-AT"/>
              </w:rPr>
              <w:t>Präpositionen im Dativ</w:t>
            </w:r>
          </w:p>
        </w:tc>
        <w:tc>
          <w:tcPr>
            <w:tcW w:w="1922" w:type="dxa"/>
            <w:shd w:val="clear" w:color="auto" w:fill="D9D9D9" w:themeFill="background1" w:themeFillShade="D9"/>
          </w:tcPr>
          <w:p w14:paraId="00A3CC1C" w14:textId="77777777" w:rsidR="00F56662" w:rsidRPr="0059044F" w:rsidRDefault="00F56662" w:rsidP="004F050F">
            <w:pPr>
              <w:spacing w:line="276" w:lineRule="auto"/>
              <w:rPr>
                <w:b/>
                <w:lang w:val="de-AT"/>
              </w:rPr>
            </w:pPr>
            <w:r w:rsidRPr="0059044F">
              <w:rPr>
                <w:b/>
                <w:lang w:val="de-AT"/>
              </w:rPr>
              <w:t>Präpositionen im Akkusativ</w:t>
            </w:r>
          </w:p>
        </w:tc>
        <w:tc>
          <w:tcPr>
            <w:tcW w:w="1921" w:type="dxa"/>
            <w:shd w:val="clear" w:color="auto" w:fill="D9D9D9" w:themeFill="background1" w:themeFillShade="D9"/>
          </w:tcPr>
          <w:p w14:paraId="26DA0E03" w14:textId="77777777" w:rsidR="00F56662" w:rsidRPr="0059044F" w:rsidRDefault="00F56662" w:rsidP="004F050F">
            <w:pPr>
              <w:spacing w:line="276" w:lineRule="auto"/>
              <w:rPr>
                <w:b/>
                <w:lang w:val="de-AT"/>
              </w:rPr>
            </w:pPr>
            <w:r w:rsidRPr="0059044F">
              <w:rPr>
                <w:b/>
                <w:lang w:val="de-AT"/>
              </w:rPr>
              <w:t>Präpositionen im Genitiv</w:t>
            </w:r>
          </w:p>
        </w:tc>
        <w:tc>
          <w:tcPr>
            <w:tcW w:w="1922" w:type="dxa"/>
            <w:shd w:val="clear" w:color="auto" w:fill="D9D9D9" w:themeFill="background1" w:themeFillShade="D9"/>
          </w:tcPr>
          <w:p w14:paraId="165859A4" w14:textId="77777777" w:rsidR="00F56662" w:rsidRDefault="00F56662" w:rsidP="004F050F">
            <w:pPr>
              <w:spacing w:line="276" w:lineRule="auto"/>
              <w:rPr>
                <w:b/>
                <w:lang w:val="de-AT"/>
              </w:rPr>
            </w:pPr>
            <w:r w:rsidRPr="0059044F">
              <w:rPr>
                <w:b/>
                <w:lang w:val="de-AT"/>
              </w:rPr>
              <w:t xml:space="preserve">Wechsel- </w:t>
            </w:r>
          </w:p>
          <w:p w14:paraId="5673B1AB" w14:textId="77777777" w:rsidR="00F56662" w:rsidRPr="0059044F" w:rsidRDefault="00F56662" w:rsidP="004F050F">
            <w:pPr>
              <w:spacing w:line="276" w:lineRule="auto"/>
              <w:rPr>
                <w:b/>
                <w:lang w:val="de-AT"/>
              </w:rPr>
            </w:pPr>
            <w:proofErr w:type="spellStart"/>
            <w:r w:rsidRPr="0059044F">
              <w:rPr>
                <w:b/>
                <w:lang w:val="de-AT"/>
              </w:rPr>
              <w:t>präpositi</w:t>
            </w:r>
            <w:r>
              <w:rPr>
                <w:b/>
                <w:lang w:val="de-AT"/>
              </w:rPr>
              <w:t>o</w:t>
            </w:r>
            <w:r w:rsidRPr="0059044F">
              <w:rPr>
                <w:b/>
                <w:lang w:val="de-AT"/>
              </w:rPr>
              <w:t>nen</w:t>
            </w:r>
            <w:proofErr w:type="spellEnd"/>
          </w:p>
        </w:tc>
      </w:tr>
      <w:tr w:rsidR="00F56662" w:rsidRPr="0059044F" w14:paraId="6523DC5C" w14:textId="77777777" w:rsidTr="004F050F">
        <w:trPr>
          <w:cantSplit/>
          <w:trHeight w:val="1134"/>
        </w:trPr>
        <w:tc>
          <w:tcPr>
            <w:tcW w:w="1526" w:type="dxa"/>
          </w:tcPr>
          <w:p w14:paraId="0B9CBF5D" w14:textId="77777777" w:rsidR="00F56662" w:rsidRPr="0059044F" w:rsidRDefault="00F56662" w:rsidP="004F050F">
            <w:pPr>
              <w:spacing w:line="276" w:lineRule="auto"/>
              <w:rPr>
                <w:b/>
                <w:lang w:val="de-AT"/>
              </w:rPr>
            </w:pPr>
          </w:p>
          <w:p w14:paraId="17660A4F" w14:textId="77777777" w:rsidR="00F56662" w:rsidRPr="0059044F" w:rsidRDefault="00F56662" w:rsidP="004F050F">
            <w:pPr>
              <w:spacing w:line="276" w:lineRule="auto"/>
              <w:rPr>
                <w:b/>
                <w:lang w:val="de-AT"/>
              </w:rPr>
            </w:pPr>
          </w:p>
          <w:p w14:paraId="40A64307" w14:textId="77777777" w:rsidR="00F56662" w:rsidRPr="0059044F" w:rsidRDefault="00F56662" w:rsidP="004F050F">
            <w:pPr>
              <w:spacing w:line="276" w:lineRule="auto"/>
              <w:rPr>
                <w:b/>
                <w:lang w:val="de-AT"/>
              </w:rPr>
            </w:pPr>
          </w:p>
          <w:p w14:paraId="45664493" w14:textId="77777777" w:rsidR="00F56662" w:rsidRDefault="00F56662" w:rsidP="004F050F">
            <w:pPr>
              <w:spacing w:line="276" w:lineRule="auto"/>
              <w:rPr>
                <w:b/>
                <w:lang w:val="de-AT"/>
              </w:rPr>
            </w:pPr>
            <w:r w:rsidRPr="0059044F">
              <w:rPr>
                <w:b/>
                <w:lang w:val="de-AT"/>
              </w:rPr>
              <w:t>lokal</w:t>
            </w:r>
          </w:p>
          <w:p w14:paraId="7F619DDB" w14:textId="77777777" w:rsidR="00F56662" w:rsidRDefault="00F56662" w:rsidP="004F050F">
            <w:pPr>
              <w:spacing w:line="276" w:lineRule="auto"/>
              <w:rPr>
                <w:b/>
                <w:lang w:val="de-AT"/>
              </w:rPr>
            </w:pPr>
            <w:r>
              <w:rPr>
                <w:b/>
                <w:lang w:val="de-AT"/>
              </w:rPr>
              <w:t>Ort</w:t>
            </w:r>
          </w:p>
          <w:p w14:paraId="5EF1CE52" w14:textId="77777777" w:rsidR="00F56662" w:rsidRDefault="00F56662" w:rsidP="004F050F">
            <w:pPr>
              <w:spacing w:line="276" w:lineRule="auto"/>
              <w:rPr>
                <w:b/>
                <w:lang w:val="de-AT"/>
              </w:rPr>
            </w:pPr>
            <w:r>
              <w:rPr>
                <w:b/>
                <w:lang w:val="de-AT"/>
              </w:rPr>
              <w:t xml:space="preserve">(wo/ </w:t>
            </w:r>
          </w:p>
          <w:p w14:paraId="7D85120D" w14:textId="77777777" w:rsidR="00F56662" w:rsidRPr="0059044F" w:rsidRDefault="00F56662" w:rsidP="004F050F">
            <w:pPr>
              <w:spacing w:line="276" w:lineRule="auto"/>
              <w:rPr>
                <w:b/>
                <w:lang w:val="de-AT"/>
              </w:rPr>
            </w:pPr>
            <w:r>
              <w:rPr>
                <w:b/>
                <w:lang w:val="de-AT"/>
              </w:rPr>
              <w:t>wohin)</w:t>
            </w:r>
          </w:p>
          <w:p w14:paraId="75127CFF" w14:textId="77777777" w:rsidR="00F56662" w:rsidRPr="0059044F" w:rsidRDefault="00F56662" w:rsidP="004F050F">
            <w:pPr>
              <w:spacing w:line="276" w:lineRule="auto"/>
              <w:rPr>
                <w:b/>
                <w:lang w:val="de-AT"/>
              </w:rPr>
            </w:pPr>
          </w:p>
          <w:p w14:paraId="615241A3" w14:textId="77777777" w:rsidR="00F56662" w:rsidRPr="0059044F" w:rsidRDefault="00F56662" w:rsidP="004F050F">
            <w:pPr>
              <w:spacing w:line="276" w:lineRule="auto"/>
              <w:rPr>
                <w:b/>
                <w:lang w:val="de-AT"/>
              </w:rPr>
            </w:pPr>
          </w:p>
          <w:p w14:paraId="2BAD05EC" w14:textId="77777777" w:rsidR="00F56662" w:rsidRPr="0059044F" w:rsidRDefault="00F56662" w:rsidP="004F050F">
            <w:pPr>
              <w:spacing w:line="276" w:lineRule="auto"/>
              <w:rPr>
                <w:b/>
                <w:lang w:val="de-AT"/>
              </w:rPr>
            </w:pPr>
          </w:p>
        </w:tc>
        <w:tc>
          <w:tcPr>
            <w:tcW w:w="1921" w:type="dxa"/>
          </w:tcPr>
          <w:p w14:paraId="27C9044E" w14:textId="77777777" w:rsidR="00F56662" w:rsidRPr="0059044F" w:rsidRDefault="00F56662" w:rsidP="004F050F">
            <w:pPr>
              <w:spacing w:line="276" w:lineRule="auto"/>
              <w:rPr>
                <w:lang w:val="de-AT"/>
              </w:rPr>
            </w:pPr>
            <w:r w:rsidRPr="0059044F">
              <w:rPr>
                <w:lang w:val="de-AT"/>
              </w:rPr>
              <w:t>ab (Ausgangspunkt)</w:t>
            </w:r>
          </w:p>
          <w:p w14:paraId="65B6E872" w14:textId="77777777" w:rsidR="00F56662" w:rsidRPr="0059044F" w:rsidRDefault="00F56662" w:rsidP="004F050F">
            <w:pPr>
              <w:spacing w:line="276" w:lineRule="auto"/>
              <w:rPr>
                <w:lang w:val="de-AT"/>
              </w:rPr>
            </w:pPr>
            <w:r w:rsidRPr="0059044F">
              <w:rPr>
                <w:lang w:val="de-AT"/>
              </w:rPr>
              <w:t>an …vorbei</w:t>
            </w:r>
          </w:p>
          <w:p w14:paraId="35003B86" w14:textId="77777777" w:rsidR="00F56662" w:rsidRPr="0059044F" w:rsidRDefault="00F56662" w:rsidP="004F050F">
            <w:pPr>
              <w:spacing w:line="276" w:lineRule="auto"/>
              <w:rPr>
                <w:lang w:val="de-AT"/>
              </w:rPr>
            </w:pPr>
            <w:r w:rsidRPr="0059044F">
              <w:rPr>
                <w:lang w:val="de-AT"/>
              </w:rPr>
              <w:t>gegenüber</w:t>
            </w:r>
          </w:p>
          <w:p w14:paraId="64F862E9" w14:textId="77777777" w:rsidR="00F56662" w:rsidRPr="0059044F" w:rsidRDefault="00F56662" w:rsidP="004F050F">
            <w:pPr>
              <w:spacing w:line="276" w:lineRule="auto"/>
              <w:rPr>
                <w:lang w:val="de-AT"/>
              </w:rPr>
            </w:pPr>
            <w:r w:rsidRPr="0059044F">
              <w:rPr>
                <w:lang w:val="de-AT"/>
              </w:rPr>
              <w:t>aus</w:t>
            </w:r>
          </w:p>
          <w:p w14:paraId="27F77FAE" w14:textId="77777777" w:rsidR="00F56662" w:rsidRPr="0059044F" w:rsidRDefault="00F56662" w:rsidP="004F050F">
            <w:pPr>
              <w:spacing w:line="276" w:lineRule="auto"/>
              <w:rPr>
                <w:lang w:val="de-AT"/>
              </w:rPr>
            </w:pPr>
            <w:r w:rsidRPr="0059044F">
              <w:rPr>
                <w:lang w:val="de-AT"/>
              </w:rPr>
              <w:t xml:space="preserve">bei </w:t>
            </w:r>
          </w:p>
          <w:p w14:paraId="5CE9F36D" w14:textId="77777777" w:rsidR="00F56662" w:rsidRPr="0059044F" w:rsidRDefault="00F56662" w:rsidP="004F050F">
            <w:pPr>
              <w:spacing w:line="276" w:lineRule="auto"/>
              <w:rPr>
                <w:lang w:val="de-AT"/>
              </w:rPr>
            </w:pPr>
            <w:r w:rsidRPr="0059044F">
              <w:rPr>
                <w:lang w:val="de-AT"/>
              </w:rPr>
              <w:t>zu (Personen, Gebäude)</w:t>
            </w:r>
          </w:p>
          <w:p w14:paraId="162C85CD" w14:textId="77777777" w:rsidR="00F56662" w:rsidRPr="0059044F" w:rsidRDefault="00F56662" w:rsidP="004F050F">
            <w:pPr>
              <w:spacing w:line="276" w:lineRule="auto"/>
              <w:rPr>
                <w:lang w:val="de-AT"/>
              </w:rPr>
            </w:pPr>
            <w:r w:rsidRPr="0059044F">
              <w:rPr>
                <w:lang w:val="de-AT"/>
              </w:rPr>
              <w:t>von</w:t>
            </w:r>
          </w:p>
          <w:p w14:paraId="4515BDD9" w14:textId="77777777" w:rsidR="00F56662" w:rsidRPr="0059044F" w:rsidRDefault="00F56662" w:rsidP="004F050F">
            <w:pPr>
              <w:spacing w:line="276" w:lineRule="auto"/>
              <w:rPr>
                <w:lang w:val="de-AT"/>
              </w:rPr>
            </w:pPr>
            <w:r w:rsidRPr="0059044F">
              <w:rPr>
                <w:lang w:val="de-AT"/>
              </w:rPr>
              <w:t>nach (Orte, Länder)</w:t>
            </w:r>
          </w:p>
        </w:tc>
        <w:tc>
          <w:tcPr>
            <w:tcW w:w="1922" w:type="dxa"/>
          </w:tcPr>
          <w:p w14:paraId="6E210665" w14:textId="77777777" w:rsidR="00F56662" w:rsidRPr="0059044F" w:rsidRDefault="00F56662" w:rsidP="004F050F">
            <w:pPr>
              <w:spacing w:line="276" w:lineRule="auto"/>
              <w:rPr>
                <w:lang w:val="de-AT"/>
              </w:rPr>
            </w:pPr>
            <w:r w:rsidRPr="0059044F">
              <w:rPr>
                <w:lang w:val="de-AT"/>
              </w:rPr>
              <w:t>durch</w:t>
            </w:r>
          </w:p>
          <w:p w14:paraId="03FF455C" w14:textId="77777777" w:rsidR="00F56662" w:rsidRPr="0059044F" w:rsidRDefault="00F56662" w:rsidP="004F050F">
            <w:pPr>
              <w:spacing w:line="276" w:lineRule="auto"/>
              <w:rPr>
                <w:lang w:val="de-AT"/>
              </w:rPr>
            </w:pPr>
            <w:r w:rsidRPr="0059044F">
              <w:rPr>
                <w:lang w:val="de-AT"/>
              </w:rPr>
              <w:t>um …herum</w:t>
            </w:r>
          </w:p>
          <w:p w14:paraId="731486DA" w14:textId="77777777" w:rsidR="00F56662" w:rsidRPr="0059044F" w:rsidRDefault="00F56662" w:rsidP="004F050F">
            <w:pPr>
              <w:spacing w:line="276" w:lineRule="auto"/>
              <w:rPr>
                <w:lang w:val="de-AT"/>
              </w:rPr>
            </w:pPr>
            <w:r w:rsidRPr="0059044F">
              <w:rPr>
                <w:lang w:val="de-AT"/>
              </w:rPr>
              <w:t>…. entlang</w:t>
            </w:r>
          </w:p>
          <w:p w14:paraId="75864E61" w14:textId="77777777" w:rsidR="00F56662" w:rsidRPr="0059044F" w:rsidRDefault="00F56662" w:rsidP="004F050F">
            <w:pPr>
              <w:spacing w:line="276" w:lineRule="auto"/>
              <w:rPr>
                <w:lang w:val="de-AT"/>
              </w:rPr>
            </w:pPr>
            <w:r w:rsidRPr="0059044F">
              <w:rPr>
                <w:lang w:val="de-AT"/>
              </w:rPr>
              <w:t>nach</w:t>
            </w:r>
          </w:p>
          <w:p w14:paraId="3C79E2BD" w14:textId="77777777" w:rsidR="00F56662" w:rsidRPr="0059044F" w:rsidRDefault="00F56662" w:rsidP="004F050F">
            <w:pPr>
              <w:spacing w:line="276" w:lineRule="auto"/>
              <w:rPr>
                <w:lang w:val="de-AT"/>
              </w:rPr>
            </w:pPr>
            <w:r w:rsidRPr="0059044F">
              <w:rPr>
                <w:lang w:val="de-AT"/>
              </w:rPr>
              <w:t>in</w:t>
            </w:r>
          </w:p>
          <w:p w14:paraId="2AFC3E1C" w14:textId="77777777" w:rsidR="00F56662" w:rsidRPr="0059044F" w:rsidRDefault="00F56662" w:rsidP="004F050F">
            <w:pPr>
              <w:spacing w:line="276" w:lineRule="auto"/>
              <w:rPr>
                <w:lang w:val="de-AT"/>
              </w:rPr>
            </w:pPr>
          </w:p>
        </w:tc>
        <w:tc>
          <w:tcPr>
            <w:tcW w:w="1921" w:type="dxa"/>
          </w:tcPr>
          <w:p w14:paraId="29E77CA8" w14:textId="77777777" w:rsidR="00F56662" w:rsidRPr="0059044F" w:rsidRDefault="00F56662" w:rsidP="004F050F">
            <w:pPr>
              <w:spacing w:line="276" w:lineRule="auto"/>
              <w:rPr>
                <w:lang w:val="de-AT"/>
              </w:rPr>
            </w:pPr>
            <w:r w:rsidRPr="0059044F">
              <w:rPr>
                <w:lang w:val="de-AT"/>
              </w:rPr>
              <w:t>außerhalb</w:t>
            </w:r>
          </w:p>
          <w:p w14:paraId="30A6139F" w14:textId="77777777" w:rsidR="00F56662" w:rsidRPr="0059044F" w:rsidRDefault="00F56662" w:rsidP="004F050F">
            <w:pPr>
              <w:spacing w:line="276" w:lineRule="auto"/>
              <w:rPr>
                <w:lang w:val="de-AT"/>
              </w:rPr>
            </w:pPr>
            <w:r w:rsidRPr="0059044F">
              <w:rPr>
                <w:lang w:val="de-AT"/>
              </w:rPr>
              <w:t>innerhalb</w:t>
            </w:r>
          </w:p>
        </w:tc>
        <w:tc>
          <w:tcPr>
            <w:tcW w:w="1922" w:type="dxa"/>
          </w:tcPr>
          <w:p w14:paraId="6E4B8563" w14:textId="77777777" w:rsidR="00F56662" w:rsidRPr="0059044F" w:rsidRDefault="00F56662" w:rsidP="004F050F">
            <w:pPr>
              <w:spacing w:line="276" w:lineRule="auto"/>
              <w:rPr>
                <w:lang w:val="de-AT"/>
              </w:rPr>
            </w:pPr>
            <w:r w:rsidRPr="0059044F">
              <w:rPr>
                <w:lang w:val="de-AT"/>
              </w:rPr>
              <w:t>in</w:t>
            </w:r>
          </w:p>
          <w:p w14:paraId="624923DE" w14:textId="77777777" w:rsidR="00F56662" w:rsidRPr="0059044F" w:rsidRDefault="00F56662" w:rsidP="004F050F">
            <w:pPr>
              <w:spacing w:line="276" w:lineRule="auto"/>
              <w:rPr>
                <w:lang w:val="de-AT"/>
              </w:rPr>
            </w:pPr>
            <w:r w:rsidRPr="0059044F">
              <w:rPr>
                <w:lang w:val="de-AT"/>
              </w:rPr>
              <w:t>auf</w:t>
            </w:r>
          </w:p>
          <w:p w14:paraId="2AF1F40F" w14:textId="77777777" w:rsidR="00F56662" w:rsidRPr="0059044F" w:rsidRDefault="00F56662" w:rsidP="004F050F">
            <w:pPr>
              <w:spacing w:line="276" w:lineRule="auto"/>
              <w:rPr>
                <w:lang w:val="de-AT"/>
              </w:rPr>
            </w:pPr>
            <w:r w:rsidRPr="0059044F">
              <w:rPr>
                <w:lang w:val="de-AT"/>
              </w:rPr>
              <w:t>über</w:t>
            </w:r>
          </w:p>
          <w:p w14:paraId="1F2CB952" w14:textId="77777777" w:rsidR="00F56662" w:rsidRPr="0059044F" w:rsidRDefault="00F56662" w:rsidP="004F050F">
            <w:pPr>
              <w:spacing w:line="276" w:lineRule="auto"/>
              <w:rPr>
                <w:lang w:val="de-AT"/>
              </w:rPr>
            </w:pPr>
            <w:r w:rsidRPr="0059044F">
              <w:rPr>
                <w:lang w:val="de-AT"/>
              </w:rPr>
              <w:t>unter</w:t>
            </w:r>
          </w:p>
          <w:p w14:paraId="11CE3869" w14:textId="77777777" w:rsidR="00F56662" w:rsidRPr="0059044F" w:rsidRDefault="00F56662" w:rsidP="004F050F">
            <w:pPr>
              <w:spacing w:line="276" w:lineRule="auto"/>
              <w:rPr>
                <w:lang w:val="de-AT"/>
              </w:rPr>
            </w:pPr>
            <w:r w:rsidRPr="0059044F">
              <w:rPr>
                <w:lang w:val="de-AT"/>
              </w:rPr>
              <w:t>an</w:t>
            </w:r>
          </w:p>
          <w:p w14:paraId="2F56E1C6" w14:textId="77777777" w:rsidR="00F56662" w:rsidRPr="0059044F" w:rsidRDefault="00F56662" w:rsidP="004F050F">
            <w:pPr>
              <w:spacing w:line="276" w:lineRule="auto"/>
              <w:rPr>
                <w:lang w:val="de-AT"/>
              </w:rPr>
            </w:pPr>
            <w:r w:rsidRPr="0059044F">
              <w:rPr>
                <w:lang w:val="de-AT"/>
              </w:rPr>
              <w:t>vor</w:t>
            </w:r>
          </w:p>
          <w:p w14:paraId="3320234D" w14:textId="77777777" w:rsidR="00F56662" w:rsidRPr="0059044F" w:rsidRDefault="00F56662" w:rsidP="004F050F">
            <w:pPr>
              <w:spacing w:line="276" w:lineRule="auto"/>
              <w:rPr>
                <w:lang w:val="de-AT"/>
              </w:rPr>
            </w:pPr>
            <w:r w:rsidRPr="0059044F">
              <w:rPr>
                <w:lang w:val="de-AT"/>
              </w:rPr>
              <w:t>hinter</w:t>
            </w:r>
          </w:p>
          <w:p w14:paraId="72F7078D" w14:textId="77777777" w:rsidR="00F56662" w:rsidRPr="0059044F" w:rsidRDefault="00F56662" w:rsidP="004F050F">
            <w:pPr>
              <w:spacing w:line="276" w:lineRule="auto"/>
              <w:rPr>
                <w:lang w:val="de-AT"/>
              </w:rPr>
            </w:pPr>
            <w:r w:rsidRPr="0059044F">
              <w:rPr>
                <w:lang w:val="de-AT"/>
              </w:rPr>
              <w:t>neben</w:t>
            </w:r>
          </w:p>
          <w:p w14:paraId="09E9B07A" w14:textId="77777777" w:rsidR="00F56662" w:rsidRPr="0059044F" w:rsidRDefault="00F56662" w:rsidP="004F050F">
            <w:pPr>
              <w:spacing w:line="276" w:lineRule="auto"/>
              <w:rPr>
                <w:lang w:val="de-AT"/>
              </w:rPr>
            </w:pPr>
            <w:r w:rsidRPr="0059044F">
              <w:rPr>
                <w:lang w:val="de-AT"/>
              </w:rPr>
              <w:t>zwischen</w:t>
            </w:r>
          </w:p>
        </w:tc>
      </w:tr>
      <w:tr w:rsidR="00F56662" w:rsidRPr="0059044F" w14:paraId="58DBECAC" w14:textId="77777777" w:rsidTr="004F050F">
        <w:tc>
          <w:tcPr>
            <w:tcW w:w="1526" w:type="dxa"/>
          </w:tcPr>
          <w:p w14:paraId="2BC99D6D" w14:textId="77777777" w:rsidR="00F56662" w:rsidRPr="0059044F" w:rsidRDefault="00F56662" w:rsidP="004F050F">
            <w:pPr>
              <w:spacing w:line="276" w:lineRule="auto"/>
              <w:rPr>
                <w:b/>
                <w:lang w:val="de-AT"/>
              </w:rPr>
            </w:pPr>
          </w:p>
          <w:p w14:paraId="70A91691" w14:textId="77777777" w:rsidR="00F56662" w:rsidRPr="0059044F" w:rsidRDefault="00F56662" w:rsidP="004F050F">
            <w:pPr>
              <w:spacing w:line="276" w:lineRule="auto"/>
              <w:rPr>
                <w:b/>
                <w:lang w:val="de-AT"/>
              </w:rPr>
            </w:pPr>
          </w:p>
          <w:p w14:paraId="21D3ACD1" w14:textId="77777777" w:rsidR="00F56662" w:rsidRPr="0059044F" w:rsidRDefault="00F56662" w:rsidP="004F050F">
            <w:pPr>
              <w:spacing w:line="276" w:lineRule="auto"/>
              <w:rPr>
                <w:b/>
                <w:lang w:val="de-AT"/>
              </w:rPr>
            </w:pPr>
          </w:p>
          <w:p w14:paraId="50999661" w14:textId="77777777" w:rsidR="00F56662" w:rsidRDefault="00F56662" w:rsidP="004F050F">
            <w:pPr>
              <w:spacing w:line="276" w:lineRule="auto"/>
              <w:rPr>
                <w:b/>
                <w:lang w:val="de-AT"/>
              </w:rPr>
            </w:pPr>
            <w:r w:rsidRPr="0059044F">
              <w:rPr>
                <w:b/>
                <w:lang w:val="de-AT"/>
              </w:rPr>
              <w:t>temporal</w:t>
            </w:r>
          </w:p>
          <w:p w14:paraId="2F2AF9E1" w14:textId="77777777" w:rsidR="00F56662" w:rsidRDefault="00F56662" w:rsidP="004F050F">
            <w:pPr>
              <w:spacing w:line="276" w:lineRule="auto"/>
              <w:rPr>
                <w:b/>
                <w:lang w:val="de-AT"/>
              </w:rPr>
            </w:pPr>
            <w:r>
              <w:rPr>
                <w:b/>
                <w:lang w:val="de-AT"/>
              </w:rPr>
              <w:t>Zeit</w:t>
            </w:r>
          </w:p>
          <w:p w14:paraId="1EC10322" w14:textId="77777777" w:rsidR="00F56662" w:rsidRDefault="00F56662" w:rsidP="004F050F">
            <w:pPr>
              <w:spacing w:line="276" w:lineRule="auto"/>
              <w:rPr>
                <w:b/>
                <w:lang w:val="de-AT"/>
              </w:rPr>
            </w:pPr>
            <w:r>
              <w:rPr>
                <w:b/>
                <w:lang w:val="de-AT"/>
              </w:rPr>
              <w:t>(wann/</w:t>
            </w:r>
          </w:p>
          <w:p w14:paraId="6DA1F362" w14:textId="77777777" w:rsidR="00F56662" w:rsidRPr="0059044F" w:rsidRDefault="00F56662" w:rsidP="004F050F">
            <w:pPr>
              <w:spacing w:line="276" w:lineRule="auto"/>
              <w:rPr>
                <w:b/>
                <w:lang w:val="de-AT"/>
              </w:rPr>
            </w:pPr>
            <w:r>
              <w:rPr>
                <w:b/>
                <w:lang w:val="de-AT"/>
              </w:rPr>
              <w:t>wie lange)</w:t>
            </w:r>
          </w:p>
        </w:tc>
        <w:tc>
          <w:tcPr>
            <w:tcW w:w="1921" w:type="dxa"/>
          </w:tcPr>
          <w:p w14:paraId="7902F41A" w14:textId="77777777" w:rsidR="00F56662" w:rsidRPr="0059044F" w:rsidRDefault="00F56662" w:rsidP="004F050F">
            <w:pPr>
              <w:spacing w:line="276" w:lineRule="auto"/>
              <w:rPr>
                <w:lang w:val="de-AT"/>
              </w:rPr>
            </w:pPr>
            <w:r w:rsidRPr="0059044F">
              <w:rPr>
                <w:lang w:val="de-AT"/>
              </w:rPr>
              <w:t>an/am</w:t>
            </w:r>
          </w:p>
          <w:p w14:paraId="015B933E" w14:textId="77777777" w:rsidR="00F56662" w:rsidRPr="0059044F" w:rsidRDefault="00F56662" w:rsidP="004F050F">
            <w:pPr>
              <w:spacing w:line="276" w:lineRule="auto"/>
              <w:rPr>
                <w:lang w:val="de-AT"/>
              </w:rPr>
            </w:pPr>
            <w:r w:rsidRPr="0059044F">
              <w:rPr>
                <w:lang w:val="de-AT"/>
              </w:rPr>
              <w:t>in/im</w:t>
            </w:r>
          </w:p>
          <w:p w14:paraId="312C6680" w14:textId="77777777" w:rsidR="00F56662" w:rsidRPr="0059044F" w:rsidRDefault="00F56662" w:rsidP="004F050F">
            <w:pPr>
              <w:spacing w:line="276" w:lineRule="auto"/>
              <w:rPr>
                <w:lang w:val="de-AT"/>
              </w:rPr>
            </w:pPr>
            <w:r w:rsidRPr="0059044F">
              <w:rPr>
                <w:lang w:val="de-AT"/>
              </w:rPr>
              <w:t xml:space="preserve">vor </w:t>
            </w:r>
          </w:p>
          <w:p w14:paraId="0F650017" w14:textId="77777777" w:rsidR="00F56662" w:rsidRPr="0059044F" w:rsidRDefault="00F56662" w:rsidP="004F050F">
            <w:pPr>
              <w:spacing w:line="276" w:lineRule="auto"/>
              <w:rPr>
                <w:lang w:val="de-AT"/>
              </w:rPr>
            </w:pPr>
            <w:r w:rsidRPr="0059044F">
              <w:rPr>
                <w:lang w:val="de-AT"/>
              </w:rPr>
              <w:t>nach</w:t>
            </w:r>
          </w:p>
          <w:p w14:paraId="30C12B31" w14:textId="77777777" w:rsidR="00F56662" w:rsidRPr="0059044F" w:rsidRDefault="00F56662" w:rsidP="004F050F">
            <w:pPr>
              <w:spacing w:line="276" w:lineRule="auto"/>
              <w:rPr>
                <w:lang w:val="de-AT"/>
              </w:rPr>
            </w:pPr>
          </w:p>
          <w:p w14:paraId="7DA2B4CD" w14:textId="77777777" w:rsidR="00F56662" w:rsidRPr="0059044F" w:rsidRDefault="00F56662" w:rsidP="004F050F">
            <w:pPr>
              <w:spacing w:line="276" w:lineRule="auto"/>
              <w:rPr>
                <w:lang w:val="de-AT"/>
              </w:rPr>
            </w:pPr>
          </w:p>
        </w:tc>
        <w:tc>
          <w:tcPr>
            <w:tcW w:w="1922" w:type="dxa"/>
          </w:tcPr>
          <w:p w14:paraId="65FF154B" w14:textId="77777777" w:rsidR="00F56662" w:rsidRPr="0059044F" w:rsidRDefault="00F56662" w:rsidP="004F050F">
            <w:pPr>
              <w:spacing w:line="276" w:lineRule="auto"/>
              <w:rPr>
                <w:lang w:val="de-AT"/>
              </w:rPr>
            </w:pPr>
            <w:r w:rsidRPr="0059044F">
              <w:rPr>
                <w:lang w:val="de-AT"/>
              </w:rPr>
              <w:t>um</w:t>
            </w:r>
          </w:p>
          <w:p w14:paraId="05E0C760" w14:textId="77777777" w:rsidR="00F56662" w:rsidRPr="0059044F" w:rsidRDefault="00F56662" w:rsidP="004F050F">
            <w:pPr>
              <w:spacing w:line="276" w:lineRule="auto"/>
              <w:rPr>
                <w:lang w:val="de-AT"/>
              </w:rPr>
            </w:pPr>
            <w:r w:rsidRPr="0059044F">
              <w:rPr>
                <w:lang w:val="de-AT"/>
              </w:rPr>
              <w:t xml:space="preserve">bis </w:t>
            </w:r>
          </w:p>
          <w:p w14:paraId="1B4D5B49" w14:textId="77777777" w:rsidR="00F56662" w:rsidRPr="0059044F" w:rsidRDefault="00F56662" w:rsidP="004F050F">
            <w:pPr>
              <w:spacing w:line="276" w:lineRule="auto"/>
              <w:rPr>
                <w:lang w:val="de-AT"/>
              </w:rPr>
            </w:pPr>
            <w:r w:rsidRPr="0059044F">
              <w:rPr>
                <w:lang w:val="de-AT"/>
              </w:rPr>
              <w:t>von (+</w:t>
            </w:r>
            <w:proofErr w:type="gramStart"/>
            <w:r w:rsidRPr="0059044F">
              <w:rPr>
                <w:lang w:val="de-AT"/>
              </w:rPr>
              <w:t>Dat)…</w:t>
            </w:r>
            <w:proofErr w:type="gramEnd"/>
            <w:r w:rsidRPr="0059044F">
              <w:rPr>
                <w:lang w:val="de-AT"/>
              </w:rPr>
              <w:t>bis</w:t>
            </w:r>
          </w:p>
          <w:p w14:paraId="01B3B5D9" w14:textId="77777777" w:rsidR="00F56662" w:rsidRPr="0059044F" w:rsidRDefault="00F56662" w:rsidP="004F050F">
            <w:pPr>
              <w:spacing w:line="276" w:lineRule="auto"/>
              <w:rPr>
                <w:lang w:val="de-AT"/>
              </w:rPr>
            </w:pPr>
            <w:r w:rsidRPr="0059044F">
              <w:rPr>
                <w:lang w:val="de-AT"/>
              </w:rPr>
              <w:t xml:space="preserve">für </w:t>
            </w:r>
          </w:p>
          <w:p w14:paraId="6653ED64" w14:textId="77777777" w:rsidR="00F56662" w:rsidRPr="0059044F" w:rsidRDefault="00F56662" w:rsidP="004F050F">
            <w:pPr>
              <w:spacing w:line="276" w:lineRule="auto"/>
              <w:rPr>
                <w:lang w:val="de-AT"/>
              </w:rPr>
            </w:pPr>
            <w:r w:rsidRPr="0059044F">
              <w:rPr>
                <w:lang w:val="de-AT"/>
              </w:rPr>
              <w:t xml:space="preserve">über </w:t>
            </w:r>
          </w:p>
          <w:p w14:paraId="3CC711F0" w14:textId="77777777" w:rsidR="00F56662" w:rsidRPr="0059044F" w:rsidRDefault="00F56662" w:rsidP="004F050F">
            <w:pPr>
              <w:spacing w:line="276" w:lineRule="auto"/>
              <w:rPr>
                <w:lang w:val="de-AT"/>
              </w:rPr>
            </w:pPr>
            <w:r w:rsidRPr="0059044F">
              <w:rPr>
                <w:lang w:val="de-AT"/>
              </w:rPr>
              <w:t>seit</w:t>
            </w:r>
          </w:p>
          <w:p w14:paraId="3C07F14A" w14:textId="77777777" w:rsidR="00F56662" w:rsidRPr="0059044F" w:rsidRDefault="00F56662" w:rsidP="004F050F">
            <w:pPr>
              <w:spacing w:line="276" w:lineRule="auto"/>
              <w:rPr>
                <w:lang w:val="de-AT"/>
              </w:rPr>
            </w:pPr>
            <w:r w:rsidRPr="0059044F">
              <w:rPr>
                <w:lang w:val="de-AT"/>
              </w:rPr>
              <w:t>ab</w:t>
            </w:r>
          </w:p>
          <w:p w14:paraId="17C07A34" w14:textId="77777777" w:rsidR="00F56662" w:rsidRPr="0059044F" w:rsidRDefault="00F56662" w:rsidP="004F050F">
            <w:pPr>
              <w:spacing w:line="276" w:lineRule="auto"/>
              <w:rPr>
                <w:lang w:val="de-AT"/>
              </w:rPr>
            </w:pPr>
            <w:r w:rsidRPr="0059044F">
              <w:rPr>
                <w:lang w:val="de-AT"/>
              </w:rPr>
              <w:t>von … an</w:t>
            </w:r>
          </w:p>
        </w:tc>
        <w:tc>
          <w:tcPr>
            <w:tcW w:w="1921" w:type="dxa"/>
          </w:tcPr>
          <w:p w14:paraId="4E1CD9F5" w14:textId="77777777" w:rsidR="00F56662" w:rsidRPr="0059044F" w:rsidRDefault="00F56662" w:rsidP="004F050F">
            <w:pPr>
              <w:spacing w:line="276" w:lineRule="auto"/>
              <w:rPr>
                <w:lang w:val="de-AT"/>
              </w:rPr>
            </w:pPr>
            <w:r w:rsidRPr="0059044F">
              <w:rPr>
                <w:lang w:val="de-AT"/>
              </w:rPr>
              <w:t>während</w:t>
            </w:r>
          </w:p>
          <w:p w14:paraId="43E26744" w14:textId="77777777" w:rsidR="00F56662" w:rsidRPr="0059044F" w:rsidRDefault="00F56662" w:rsidP="004F050F">
            <w:pPr>
              <w:spacing w:line="276" w:lineRule="auto"/>
              <w:rPr>
                <w:lang w:val="de-AT"/>
              </w:rPr>
            </w:pPr>
            <w:r w:rsidRPr="0059044F">
              <w:rPr>
                <w:lang w:val="de-AT"/>
              </w:rPr>
              <w:t xml:space="preserve">innerhalb </w:t>
            </w:r>
          </w:p>
          <w:p w14:paraId="5FA07EAF" w14:textId="77777777" w:rsidR="00F56662" w:rsidRPr="0059044F" w:rsidRDefault="00F56662" w:rsidP="004F050F">
            <w:pPr>
              <w:spacing w:line="276" w:lineRule="auto"/>
              <w:rPr>
                <w:lang w:val="de-AT"/>
              </w:rPr>
            </w:pPr>
            <w:r w:rsidRPr="0059044F">
              <w:rPr>
                <w:lang w:val="de-AT"/>
              </w:rPr>
              <w:t>außerhalb</w:t>
            </w:r>
          </w:p>
        </w:tc>
        <w:tc>
          <w:tcPr>
            <w:tcW w:w="1922" w:type="dxa"/>
          </w:tcPr>
          <w:p w14:paraId="2B28D764" w14:textId="77777777" w:rsidR="00F56662" w:rsidRPr="0059044F" w:rsidRDefault="00F56662" w:rsidP="004F050F">
            <w:pPr>
              <w:spacing w:line="276" w:lineRule="auto"/>
              <w:rPr>
                <w:lang w:val="de-AT"/>
              </w:rPr>
            </w:pPr>
          </w:p>
        </w:tc>
      </w:tr>
      <w:tr w:rsidR="00F56662" w:rsidRPr="0059044F" w14:paraId="733851AC" w14:textId="77777777" w:rsidTr="004F050F">
        <w:tc>
          <w:tcPr>
            <w:tcW w:w="1526" w:type="dxa"/>
          </w:tcPr>
          <w:p w14:paraId="0813580E" w14:textId="77777777" w:rsidR="00F56662" w:rsidRPr="0059044F" w:rsidRDefault="00F56662" w:rsidP="004F050F">
            <w:pPr>
              <w:spacing w:line="276" w:lineRule="auto"/>
              <w:rPr>
                <w:b/>
                <w:lang w:val="de-AT"/>
              </w:rPr>
            </w:pPr>
          </w:p>
          <w:p w14:paraId="6925D532" w14:textId="77777777" w:rsidR="00F56662" w:rsidRDefault="00F56662" w:rsidP="004F050F">
            <w:pPr>
              <w:spacing w:line="276" w:lineRule="auto"/>
              <w:rPr>
                <w:b/>
                <w:lang w:val="de-AT"/>
              </w:rPr>
            </w:pPr>
            <w:r w:rsidRPr="0059044F">
              <w:rPr>
                <w:b/>
                <w:lang w:val="de-AT"/>
              </w:rPr>
              <w:t>kausal / modal</w:t>
            </w:r>
          </w:p>
          <w:p w14:paraId="6B70BD46" w14:textId="77777777" w:rsidR="00F56662" w:rsidRDefault="00F56662" w:rsidP="004F050F">
            <w:pPr>
              <w:spacing w:line="276" w:lineRule="auto"/>
              <w:rPr>
                <w:b/>
                <w:lang w:val="de-AT"/>
              </w:rPr>
            </w:pPr>
            <w:r>
              <w:rPr>
                <w:b/>
                <w:lang w:val="de-AT"/>
              </w:rPr>
              <w:t>Grund/ Art</w:t>
            </w:r>
          </w:p>
          <w:p w14:paraId="5F1A05A9" w14:textId="77777777" w:rsidR="00F56662" w:rsidRDefault="00F56662" w:rsidP="004F050F">
            <w:pPr>
              <w:spacing w:line="276" w:lineRule="auto"/>
              <w:rPr>
                <w:b/>
                <w:lang w:val="de-AT"/>
              </w:rPr>
            </w:pPr>
            <w:r>
              <w:rPr>
                <w:b/>
                <w:lang w:val="de-AT"/>
              </w:rPr>
              <w:t>(warum/</w:t>
            </w:r>
          </w:p>
          <w:p w14:paraId="04581F81" w14:textId="77777777" w:rsidR="00F56662" w:rsidRPr="0059044F" w:rsidRDefault="00F56662" w:rsidP="004F050F">
            <w:pPr>
              <w:spacing w:line="276" w:lineRule="auto"/>
              <w:rPr>
                <w:b/>
                <w:lang w:val="de-AT"/>
              </w:rPr>
            </w:pPr>
            <w:r>
              <w:rPr>
                <w:b/>
                <w:lang w:val="de-AT"/>
              </w:rPr>
              <w:t>wie)</w:t>
            </w:r>
          </w:p>
        </w:tc>
        <w:tc>
          <w:tcPr>
            <w:tcW w:w="1921" w:type="dxa"/>
          </w:tcPr>
          <w:p w14:paraId="43BD5C0C" w14:textId="77777777" w:rsidR="00F56662" w:rsidRPr="0059044F" w:rsidRDefault="00F56662" w:rsidP="004F050F">
            <w:pPr>
              <w:spacing w:line="276" w:lineRule="auto"/>
              <w:rPr>
                <w:lang w:val="de-AT"/>
              </w:rPr>
            </w:pPr>
            <w:r w:rsidRPr="0059044F">
              <w:rPr>
                <w:lang w:val="de-AT"/>
              </w:rPr>
              <w:t>zu</w:t>
            </w:r>
          </w:p>
          <w:p w14:paraId="52811D70" w14:textId="77777777" w:rsidR="00F56662" w:rsidRPr="0059044F" w:rsidRDefault="00F56662" w:rsidP="004F050F">
            <w:pPr>
              <w:spacing w:line="276" w:lineRule="auto"/>
              <w:rPr>
                <w:lang w:val="de-AT"/>
              </w:rPr>
            </w:pPr>
            <w:r w:rsidRPr="0059044F">
              <w:rPr>
                <w:lang w:val="de-AT"/>
              </w:rPr>
              <w:t>von</w:t>
            </w:r>
          </w:p>
          <w:p w14:paraId="3E532CCD" w14:textId="77777777" w:rsidR="00F56662" w:rsidRPr="0059044F" w:rsidRDefault="00F56662" w:rsidP="004F050F">
            <w:pPr>
              <w:spacing w:line="276" w:lineRule="auto"/>
              <w:rPr>
                <w:lang w:val="de-AT"/>
              </w:rPr>
            </w:pPr>
            <w:r w:rsidRPr="0059044F">
              <w:rPr>
                <w:lang w:val="de-AT"/>
              </w:rPr>
              <w:t>mit</w:t>
            </w:r>
          </w:p>
          <w:p w14:paraId="17EA8985" w14:textId="77777777" w:rsidR="00F56662" w:rsidRPr="0059044F" w:rsidRDefault="00F56662" w:rsidP="004F050F">
            <w:pPr>
              <w:spacing w:line="276" w:lineRule="auto"/>
              <w:rPr>
                <w:lang w:val="de-AT"/>
              </w:rPr>
            </w:pPr>
            <w:r w:rsidRPr="0059044F">
              <w:rPr>
                <w:lang w:val="de-AT"/>
              </w:rPr>
              <w:t>aus</w:t>
            </w:r>
          </w:p>
          <w:p w14:paraId="1BAA6D04" w14:textId="77777777" w:rsidR="00F56662" w:rsidRPr="0059044F" w:rsidRDefault="00F56662" w:rsidP="004F050F">
            <w:pPr>
              <w:spacing w:line="276" w:lineRule="auto"/>
              <w:rPr>
                <w:lang w:val="de-AT"/>
              </w:rPr>
            </w:pPr>
            <w:r w:rsidRPr="0059044F">
              <w:rPr>
                <w:lang w:val="de-AT"/>
              </w:rPr>
              <w:t xml:space="preserve">außer </w:t>
            </w:r>
          </w:p>
        </w:tc>
        <w:tc>
          <w:tcPr>
            <w:tcW w:w="1922" w:type="dxa"/>
          </w:tcPr>
          <w:p w14:paraId="7424E0AE" w14:textId="77777777" w:rsidR="00F56662" w:rsidRPr="0059044F" w:rsidRDefault="00F56662" w:rsidP="004F050F">
            <w:pPr>
              <w:spacing w:line="276" w:lineRule="auto"/>
              <w:rPr>
                <w:lang w:val="de-AT"/>
              </w:rPr>
            </w:pPr>
            <w:r w:rsidRPr="0059044F">
              <w:rPr>
                <w:lang w:val="de-AT"/>
              </w:rPr>
              <w:t xml:space="preserve">für </w:t>
            </w:r>
          </w:p>
          <w:p w14:paraId="45CC7630" w14:textId="77777777" w:rsidR="00F56662" w:rsidRPr="0059044F" w:rsidRDefault="00F56662" w:rsidP="004F050F">
            <w:pPr>
              <w:spacing w:line="276" w:lineRule="auto"/>
              <w:rPr>
                <w:lang w:val="de-AT"/>
              </w:rPr>
            </w:pPr>
            <w:r w:rsidRPr="0059044F">
              <w:rPr>
                <w:lang w:val="de-AT"/>
              </w:rPr>
              <w:t>ohne</w:t>
            </w:r>
          </w:p>
        </w:tc>
        <w:tc>
          <w:tcPr>
            <w:tcW w:w="1921" w:type="dxa"/>
          </w:tcPr>
          <w:p w14:paraId="4FDED665" w14:textId="77777777" w:rsidR="00F56662" w:rsidRPr="0059044F" w:rsidRDefault="00F56662" w:rsidP="004F050F">
            <w:pPr>
              <w:spacing w:line="276" w:lineRule="auto"/>
              <w:rPr>
                <w:lang w:val="de-AT"/>
              </w:rPr>
            </w:pPr>
            <w:r w:rsidRPr="0059044F">
              <w:rPr>
                <w:lang w:val="de-AT"/>
              </w:rPr>
              <w:t>wegen</w:t>
            </w:r>
          </w:p>
          <w:p w14:paraId="32D3BB0E" w14:textId="77777777" w:rsidR="00F56662" w:rsidRPr="0059044F" w:rsidRDefault="00F56662" w:rsidP="004F050F">
            <w:pPr>
              <w:spacing w:line="276" w:lineRule="auto"/>
              <w:rPr>
                <w:lang w:val="de-AT"/>
              </w:rPr>
            </w:pPr>
            <w:r w:rsidRPr="0059044F">
              <w:rPr>
                <w:lang w:val="de-AT"/>
              </w:rPr>
              <w:t>statt</w:t>
            </w:r>
          </w:p>
          <w:p w14:paraId="7FBBE42B" w14:textId="77777777" w:rsidR="00F56662" w:rsidRPr="0059044F" w:rsidRDefault="00F56662" w:rsidP="004F050F">
            <w:pPr>
              <w:spacing w:line="276" w:lineRule="auto"/>
              <w:rPr>
                <w:lang w:val="de-AT"/>
              </w:rPr>
            </w:pPr>
            <w:r w:rsidRPr="0059044F">
              <w:rPr>
                <w:lang w:val="de-AT"/>
              </w:rPr>
              <w:t>trotz</w:t>
            </w:r>
          </w:p>
        </w:tc>
        <w:tc>
          <w:tcPr>
            <w:tcW w:w="1922" w:type="dxa"/>
          </w:tcPr>
          <w:p w14:paraId="662D4EE3" w14:textId="77777777" w:rsidR="00F56662" w:rsidRPr="0059044F" w:rsidRDefault="00F56662" w:rsidP="004F050F">
            <w:pPr>
              <w:spacing w:line="276" w:lineRule="auto"/>
              <w:rPr>
                <w:lang w:val="de-AT"/>
              </w:rPr>
            </w:pPr>
          </w:p>
        </w:tc>
      </w:tr>
    </w:tbl>
    <w:p w14:paraId="52A23350" w14:textId="77777777" w:rsidR="00F56662" w:rsidRPr="005D71C2" w:rsidRDefault="00F56662" w:rsidP="00F56662">
      <w:pPr>
        <w:jc w:val="both"/>
      </w:pPr>
    </w:p>
    <w:p w14:paraId="733BE5F3" w14:textId="77777777" w:rsidR="00F56662" w:rsidRPr="009B447E" w:rsidRDefault="00F56662" w:rsidP="00F56662">
      <w:bookmarkStart w:id="15" w:name="_Infoblatt:_Die_Interjektion"/>
      <w:bookmarkEnd w:id="15"/>
    </w:p>
    <w:p w14:paraId="47D9BE64" w14:textId="29D6EF3A" w:rsidR="00F56662" w:rsidRPr="0012219C" w:rsidRDefault="00F56662" w:rsidP="00F56662">
      <w:pPr>
        <w:pStyle w:val="berschrift1"/>
      </w:pPr>
      <w:bookmarkStart w:id="16" w:name="_Arbeitsblatt:_Das_Substantiv"/>
      <w:bookmarkStart w:id="17" w:name="_Toc85445363"/>
      <w:bookmarkEnd w:id="16"/>
      <w:r>
        <w:t>Arbeitsblatt: Das Substantiv</w:t>
      </w:r>
      <w:bookmarkEnd w:id="17"/>
    </w:p>
    <w:p w14:paraId="0640EBFE" w14:textId="51058888" w:rsidR="00F56662" w:rsidRDefault="00F56662" w:rsidP="00F56662">
      <w:pPr>
        <w:pStyle w:val="berschrift3"/>
      </w:pPr>
      <w:r>
        <w:t>Genus und Numerus</w:t>
      </w:r>
    </w:p>
    <w:p w14:paraId="03AA15CA" w14:textId="797F14B2" w:rsidR="00F56662" w:rsidRPr="00D56E63" w:rsidRDefault="00F56662" w:rsidP="00F56662">
      <w:pPr>
        <w:rPr>
          <w:b/>
          <w:bCs/>
        </w:rPr>
      </w:pPr>
      <w:r w:rsidRPr="00D56E63">
        <w:rPr>
          <w:b/>
          <w:bCs/>
        </w:rPr>
        <w:t>Finden Sie zu jedem Buchstaben des Alphabets ein Substantiv, setzen Sie den richtigen Artikel davor und bilden Sie den Plural.</w:t>
      </w:r>
    </w:p>
    <w:p w14:paraId="1B49FB49" w14:textId="5392DA5A" w:rsidR="0092201F" w:rsidRDefault="0092201F" w:rsidP="00F56662">
      <w:r>
        <w:t>Beispiel:</w:t>
      </w:r>
    </w:p>
    <w:p w14:paraId="43CF87C9" w14:textId="44647057" w:rsidR="0092201F" w:rsidRDefault="0092201F" w:rsidP="00F56662">
      <w:r>
        <w:t>A – der Affe</w:t>
      </w:r>
      <w:r>
        <w:tab/>
        <w:t>- die Affen</w:t>
      </w:r>
    </w:p>
    <w:p w14:paraId="2F12A7CC" w14:textId="77777777" w:rsidR="00F56662" w:rsidRDefault="00F56662" w:rsidP="00F56662"/>
    <w:tbl>
      <w:tblPr>
        <w:tblStyle w:val="Tabellenraster"/>
        <w:tblW w:w="0" w:type="auto"/>
        <w:tblLook w:val="04A0" w:firstRow="1" w:lastRow="0" w:firstColumn="1" w:lastColumn="0" w:noHBand="0" w:noVBand="1"/>
      </w:tblPr>
      <w:tblGrid>
        <w:gridCol w:w="444"/>
        <w:gridCol w:w="4308"/>
        <w:gridCol w:w="4308"/>
      </w:tblGrid>
      <w:tr w:rsidR="00F56662" w:rsidRPr="00FB7F05" w14:paraId="24CAC9D0" w14:textId="77777777" w:rsidTr="0092201F">
        <w:trPr>
          <w:trHeight w:val="567"/>
        </w:trPr>
        <w:tc>
          <w:tcPr>
            <w:tcW w:w="444" w:type="dxa"/>
            <w:shd w:val="clear" w:color="auto" w:fill="D9D9D9" w:themeFill="background1" w:themeFillShade="D9"/>
          </w:tcPr>
          <w:p w14:paraId="79BC0689" w14:textId="77777777" w:rsidR="00F56662" w:rsidRPr="00FB7F05" w:rsidRDefault="00F56662" w:rsidP="004F050F">
            <w:pPr>
              <w:jc w:val="center"/>
              <w:rPr>
                <w:b/>
                <w:sz w:val="32"/>
                <w:szCs w:val="32"/>
              </w:rPr>
            </w:pPr>
          </w:p>
        </w:tc>
        <w:tc>
          <w:tcPr>
            <w:tcW w:w="4308" w:type="dxa"/>
            <w:shd w:val="clear" w:color="auto" w:fill="D9D9D9" w:themeFill="background1" w:themeFillShade="D9"/>
          </w:tcPr>
          <w:p w14:paraId="3D53B646" w14:textId="77777777" w:rsidR="00F56662" w:rsidRPr="00FB7F05" w:rsidRDefault="00F56662" w:rsidP="004F050F">
            <w:pPr>
              <w:jc w:val="center"/>
              <w:rPr>
                <w:b/>
                <w:sz w:val="32"/>
                <w:szCs w:val="32"/>
              </w:rPr>
            </w:pPr>
            <w:r w:rsidRPr="00FB7F05">
              <w:rPr>
                <w:b/>
                <w:sz w:val="32"/>
                <w:szCs w:val="32"/>
              </w:rPr>
              <w:t>Substantiv</w:t>
            </w:r>
          </w:p>
        </w:tc>
        <w:tc>
          <w:tcPr>
            <w:tcW w:w="4308" w:type="dxa"/>
            <w:shd w:val="clear" w:color="auto" w:fill="D9D9D9" w:themeFill="background1" w:themeFillShade="D9"/>
          </w:tcPr>
          <w:p w14:paraId="4F8462B0" w14:textId="77777777" w:rsidR="00F56662" w:rsidRPr="00FB7F05" w:rsidRDefault="00F56662" w:rsidP="004F050F">
            <w:pPr>
              <w:jc w:val="center"/>
              <w:rPr>
                <w:b/>
                <w:sz w:val="32"/>
                <w:szCs w:val="32"/>
              </w:rPr>
            </w:pPr>
            <w:r w:rsidRPr="00FB7F05">
              <w:rPr>
                <w:b/>
                <w:sz w:val="32"/>
                <w:szCs w:val="32"/>
              </w:rPr>
              <w:t>Plural</w:t>
            </w:r>
          </w:p>
        </w:tc>
      </w:tr>
      <w:tr w:rsidR="00F56662" w:rsidRPr="00FB7F05" w14:paraId="57F06116" w14:textId="77777777" w:rsidTr="0092201F">
        <w:trPr>
          <w:trHeight w:val="567"/>
        </w:trPr>
        <w:tc>
          <w:tcPr>
            <w:tcW w:w="444" w:type="dxa"/>
          </w:tcPr>
          <w:p w14:paraId="12ACFC2B"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A</w:t>
            </w:r>
          </w:p>
        </w:tc>
        <w:tc>
          <w:tcPr>
            <w:tcW w:w="4308" w:type="dxa"/>
          </w:tcPr>
          <w:p w14:paraId="1152BBAA" w14:textId="77777777" w:rsidR="00F56662" w:rsidRPr="00FB7F05" w:rsidRDefault="00F56662" w:rsidP="004F050F">
            <w:pPr>
              <w:rPr>
                <w:sz w:val="32"/>
                <w:szCs w:val="32"/>
              </w:rPr>
            </w:pPr>
          </w:p>
        </w:tc>
        <w:tc>
          <w:tcPr>
            <w:tcW w:w="4308" w:type="dxa"/>
          </w:tcPr>
          <w:p w14:paraId="2DF62B85" w14:textId="77777777" w:rsidR="00F56662" w:rsidRPr="00FB7F05" w:rsidRDefault="00F56662" w:rsidP="004F050F">
            <w:pPr>
              <w:rPr>
                <w:sz w:val="32"/>
                <w:szCs w:val="32"/>
              </w:rPr>
            </w:pPr>
          </w:p>
        </w:tc>
      </w:tr>
      <w:tr w:rsidR="00F56662" w:rsidRPr="00FB7F05" w14:paraId="45357977" w14:textId="77777777" w:rsidTr="0092201F">
        <w:trPr>
          <w:trHeight w:val="567"/>
        </w:trPr>
        <w:tc>
          <w:tcPr>
            <w:tcW w:w="444" w:type="dxa"/>
          </w:tcPr>
          <w:p w14:paraId="3BC965AE"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B</w:t>
            </w:r>
          </w:p>
        </w:tc>
        <w:tc>
          <w:tcPr>
            <w:tcW w:w="4308" w:type="dxa"/>
          </w:tcPr>
          <w:p w14:paraId="384E9223" w14:textId="77777777" w:rsidR="00F56662" w:rsidRPr="00FB7F05" w:rsidRDefault="00F56662" w:rsidP="004F050F">
            <w:pPr>
              <w:rPr>
                <w:sz w:val="32"/>
                <w:szCs w:val="32"/>
              </w:rPr>
            </w:pPr>
          </w:p>
        </w:tc>
        <w:tc>
          <w:tcPr>
            <w:tcW w:w="4308" w:type="dxa"/>
          </w:tcPr>
          <w:p w14:paraId="39491EF5" w14:textId="77777777" w:rsidR="00F56662" w:rsidRPr="00FB7F05" w:rsidRDefault="00F56662" w:rsidP="004F050F">
            <w:pPr>
              <w:rPr>
                <w:sz w:val="32"/>
                <w:szCs w:val="32"/>
              </w:rPr>
            </w:pPr>
          </w:p>
        </w:tc>
      </w:tr>
      <w:tr w:rsidR="00F56662" w:rsidRPr="00FB7F05" w14:paraId="12C8AEF6" w14:textId="77777777" w:rsidTr="0092201F">
        <w:trPr>
          <w:trHeight w:val="567"/>
        </w:trPr>
        <w:tc>
          <w:tcPr>
            <w:tcW w:w="444" w:type="dxa"/>
          </w:tcPr>
          <w:p w14:paraId="2F81A99E"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C</w:t>
            </w:r>
          </w:p>
        </w:tc>
        <w:tc>
          <w:tcPr>
            <w:tcW w:w="4308" w:type="dxa"/>
          </w:tcPr>
          <w:p w14:paraId="1C54CEA5" w14:textId="77777777" w:rsidR="00F56662" w:rsidRPr="00FB7F05" w:rsidRDefault="00F56662" w:rsidP="004F050F">
            <w:pPr>
              <w:rPr>
                <w:sz w:val="32"/>
                <w:szCs w:val="32"/>
              </w:rPr>
            </w:pPr>
          </w:p>
        </w:tc>
        <w:tc>
          <w:tcPr>
            <w:tcW w:w="4308" w:type="dxa"/>
          </w:tcPr>
          <w:p w14:paraId="7C8844EA" w14:textId="77777777" w:rsidR="00F56662" w:rsidRPr="00FB7F05" w:rsidRDefault="00F56662" w:rsidP="004F050F">
            <w:pPr>
              <w:rPr>
                <w:sz w:val="32"/>
                <w:szCs w:val="32"/>
              </w:rPr>
            </w:pPr>
          </w:p>
        </w:tc>
      </w:tr>
      <w:tr w:rsidR="00F56662" w:rsidRPr="00FB7F05" w14:paraId="6554CD98" w14:textId="77777777" w:rsidTr="0092201F">
        <w:trPr>
          <w:trHeight w:val="567"/>
        </w:trPr>
        <w:tc>
          <w:tcPr>
            <w:tcW w:w="444" w:type="dxa"/>
          </w:tcPr>
          <w:p w14:paraId="37ECC0D9"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D</w:t>
            </w:r>
          </w:p>
        </w:tc>
        <w:tc>
          <w:tcPr>
            <w:tcW w:w="4308" w:type="dxa"/>
          </w:tcPr>
          <w:p w14:paraId="10AF287D" w14:textId="77777777" w:rsidR="00F56662" w:rsidRPr="00FB7F05" w:rsidRDefault="00F56662" w:rsidP="004F050F">
            <w:pPr>
              <w:rPr>
                <w:sz w:val="32"/>
                <w:szCs w:val="32"/>
              </w:rPr>
            </w:pPr>
          </w:p>
        </w:tc>
        <w:tc>
          <w:tcPr>
            <w:tcW w:w="4308" w:type="dxa"/>
          </w:tcPr>
          <w:p w14:paraId="2AB10D37" w14:textId="77777777" w:rsidR="00F56662" w:rsidRPr="00FB7F05" w:rsidRDefault="00F56662" w:rsidP="004F050F">
            <w:pPr>
              <w:rPr>
                <w:sz w:val="32"/>
                <w:szCs w:val="32"/>
              </w:rPr>
            </w:pPr>
          </w:p>
        </w:tc>
      </w:tr>
      <w:tr w:rsidR="00F56662" w:rsidRPr="00FB7F05" w14:paraId="10D326BE" w14:textId="77777777" w:rsidTr="0092201F">
        <w:trPr>
          <w:trHeight w:val="567"/>
        </w:trPr>
        <w:tc>
          <w:tcPr>
            <w:tcW w:w="444" w:type="dxa"/>
          </w:tcPr>
          <w:p w14:paraId="01603F87"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E</w:t>
            </w:r>
          </w:p>
        </w:tc>
        <w:tc>
          <w:tcPr>
            <w:tcW w:w="4308" w:type="dxa"/>
          </w:tcPr>
          <w:p w14:paraId="6471C275" w14:textId="77777777" w:rsidR="00F56662" w:rsidRPr="00FB7F05" w:rsidRDefault="00F56662" w:rsidP="004F050F">
            <w:pPr>
              <w:rPr>
                <w:sz w:val="32"/>
                <w:szCs w:val="32"/>
              </w:rPr>
            </w:pPr>
          </w:p>
        </w:tc>
        <w:tc>
          <w:tcPr>
            <w:tcW w:w="4308" w:type="dxa"/>
          </w:tcPr>
          <w:p w14:paraId="7B3DE6FB" w14:textId="77777777" w:rsidR="00F56662" w:rsidRPr="00FB7F05" w:rsidRDefault="00F56662" w:rsidP="004F050F">
            <w:pPr>
              <w:rPr>
                <w:sz w:val="32"/>
                <w:szCs w:val="32"/>
              </w:rPr>
            </w:pPr>
          </w:p>
        </w:tc>
      </w:tr>
      <w:tr w:rsidR="00F56662" w:rsidRPr="00FB7F05" w14:paraId="2167B6D9" w14:textId="77777777" w:rsidTr="0092201F">
        <w:trPr>
          <w:trHeight w:val="567"/>
        </w:trPr>
        <w:tc>
          <w:tcPr>
            <w:tcW w:w="444" w:type="dxa"/>
          </w:tcPr>
          <w:p w14:paraId="0F820EBC"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F</w:t>
            </w:r>
          </w:p>
        </w:tc>
        <w:tc>
          <w:tcPr>
            <w:tcW w:w="4308" w:type="dxa"/>
          </w:tcPr>
          <w:p w14:paraId="0B7BEF42" w14:textId="77777777" w:rsidR="00F56662" w:rsidRPr="00FB7F05" w:rsidRDefault="00F56662" w:rsidP="004F050F">
            <w:pPr>
              <w:rPr>
                <w:sz w:val="32"/>
                <w:szCs w:val="32"/>
              </w:rPr>
            </w:pPr>
          </w:p>
        </w:tc>
        <w:tc>
          <w:tcPr>
            <w:tcW w:w="4308" w:type="dxa"/>
          </w:tcPr>
          <w:p w14:paraId="2C9669DB" w14:textId="77777777" w:rsidR="00F56662" w:rsidRPr="00FB7F05" w:rsidRDefault="00F56662" w:rsidP="004F050F">
            <w:pPr>
              <w:rPr>
                <w:sz w:val="32"/>
                <w:szCs w:val="32"/>
              </w:rPr>
            </w:pPr>
          </w:p>
        </w:tc>
      </w:tr>
      <w:tr w:rsidR="00F56662" w:rsidRPr="00FB7F05" w14:paraId="266F9B25" w14:textId="77777777" w:rsidTr="0092201F">
        <w:trPr>
          <w:trHeight w:val="567"/>
        </w:trPr>
        <w:tc>
          <w:tcPr>
            <w:tcW w:w="444" w:type="dxa"/>
          </w:tcPr>
          <w:p w14:paraId="22DE76D4"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G</w:t>
            </w:r>
          </w:p>
        </w:tc>
        <w:tc>
          <w:tcPr>
            <w:tcW w:w="4308" w:type="dxa"/>
          </w:tcPr>
          <w:p w14:paraId="4B816E3E" w14:textId="77777777" w:rsidR="00F56662" w:rsidRPr="00FB7F05" w:rsidRDefault="00F56662" w:rsidP="004F050F">
            <w:pPr>
              <w:rPr>
                <w:sz w:val="32"/>
                <w:szCs w:val="32"/>
              </w:rPr>
            </w:pPr>
          </w:p>
        </w:tc>
        <w:tc>
          <w:tcPr>
            <w:tcW w:w="4308" w:type="dxa"/>
          </w:tcPr>
          <w:p w14:paraId="3F6F2873" w14:textId="77777777" w:rsidR="00F56662" w:rsidRPr="00FB7F05" w:rsidRDefault="00F56662" w:rsidP="004F050F">
            <w:pPr>
              <w:rPr>
                <w:sz w:val="32"/>
                <w:szCs w:val="32"/>
              </w:rPr>
            </w:pPr>
          </w:p>
        </w:tc>
      </w:tr>
      <w:tr w:rsidR="00F56662" w:rsidRPr="00FB7F05" w14:paraId="61E2CB83" w14:textId="77777777" w:rsidTr="0092201F">
        <w:trPr>
          <w:trHeight w:val="567"/>
        </w:trPr>
        <w:tc>
          <w:tcPr>
            <w:tcW w:w="444" w:type="dxa"/>
          </w:tcPr>
          <w:p w14:paraId="229FAC57"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H</w:t>
            </w:r>
          </w:p>
        </w:tc>
        <w:tc>
          <w:tcPr>
            <w:tcW w:w="4308" w:type="dxa"/>
          </w:tcPr>
          <w:p w14:paraId="62A34D89" w14:textId="77777777" w:rsidR="00F56662" w:rsidRPr="00FB7F05" w:rsidRDefault="00F56662" w:rsidP="004F050F">
            <w:pPr>
              <w:rPr>
                <w:sz w:val="32"/>
                <w:szCs w:val="32"/>
              </w:rPr>
            </w:pPr>
          </w:p>
        </w:tc>
        <w:tc>
          <w:tcPr>
            <w:tcW w:w="4308" w:type="dxa"/>
          </w:tcPr>
          <w:p w14:paraId="2DE268FF" w14:textId="77777777" w:rsidR="00F56662" w:rsidRPr="00FB7F05" w:rsidRDefault="00F56662" w:rsidP="004F050F">
            <w:pPr>
              <w:rPr>
                <w:sz w:val="32"/>
                <w:szCs w:val="32"/>
              </w:rPr>
            </w:pPr>
          </w:p>
        </w:tc>
      </w:tr>
      <w:tr w:rsidR="00F56662" w:rsidRPr="00FB7F05" w14:paraId="112E9577" w14:textId="77777777" w:rsidTr="0092201F">
        <w:trPr>
          <w:trHeight w:val="567"/>
        </w:trPr>
        <w:tc>
          <w:tcPr>
            <w:tcW w:w="444" w:type="dxa"/>
          </w:tcPr>
          <w:p w14:paraId="54A6485D"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I</w:t>
            </w:r>
          </w:p>
        </w:tc>
        <w:tc>
          <w:tcPr>
            <w:tcW w:w="4308" w:type="dxa"/>
          </w:tcPr>
          <w:p w14:paraId="0A330795" w14:textId="77777777" w:rsidR="00F56662" w:rsidRPr="00FB7F05" w:rsidRDefault="00F56662" w:rsidP="004F050F">
            <w:pPr>
              <w:rPr>
                <w:sz w:val="32"/>
                <w:szCs w:val="32"/>
              </w:rPr>
            </w:pPr>
          </w:p>
        </w:tc>
        <w:tc>
          <w:tcPr>
            <w:tcW w:w="4308" w:type="dxa"/>
          </w:tcPr>
          <w:p w14:paraId="62B692E7" w14:textId="77777777" w:rsidR="00F56662" w:rsidRPr="00FB7F05" w:rsidRDefault="00F56662" w:rsidP="004F050F">
            <w:pPr>
              <w:rPr>
                <w:sz w:val="32"/>
                <w:szCs w:val="32"/>
              </w:rPr>
            </w:pPr>
          </w:p>
        </w:tc>
      </w:tr>
      <w:tr w:rsidR="00F56662" w:rsidRPr="00FB7F05" w14:paraId="75FE8E20" w14:textId="77777777" w:rsidTr="0092201F">
        <w:trPr>
          <w:trHeight w:val="567"/>
        </w:trPr>
        <w:tc>
          <w:tcPr>
            <w:tcW w:w="444" w:type="dxa"/>
          </w:tcPr>
          <w:p w14:paraId="4328BF23"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J</w:t>
            </w:r>
          </w:p>
        </w:tc>
        <w:tc>
          <w:tcPr>
            <w:tcW w:w="4308" w:type="dxa"/>
          </w:tcPr>
          <w:p w14:paraId="0D397171" w14:textId="77777777" w:rsidR="00F56662" w:rsidRPr="00FB7F05" w:rsidRDefault="00F56662" w:rsidP="004F050F">
            <w:pPr>
              <w:rPr>
                <w:sz w:val="32"/>
                <w:szCs w:val="32"/>
              </w:rPr>
            </w:pPr>
          </w:p>
        </w:tc>
        <w:tc>
          <w:tcPr>
            <w:tcW w:w="4308" w:type="dxa"/>
          </w:tcPr>
          <w:p w14:paraId="6FC1B9B7" w14:textId="77777777" w:rsidR="00F56662" w:rsidRPr="00FB7F05" w:rsidRDefault="00F56662" w:rsidP="004F050F">
            <w:pPr>
              <w:rPr>
                <w:sz w:val="32"/>
                <w:szCs w:val="32"/>
              </w:rPr>
            </w:pPr>
          </w:p>
        </w:tc>
      </w:tr>
      <w:tr w:rsidR="00F56662" w:rsidRPr="00FB7F05" w14:paraId="10872E8F" w14:textId="77777777" w:rsidTr="0092201F">
        <w:trPr>
          <w:trHeight w:val="567"/>
        </w:trPr>
        <w:tc>
          <w:tcPr>
            <w:tcW w:w="444" w:type="dxa"/>
          </w:tcPr>
          <w:p w14:paraId="419F4A26"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K</w:t>
            </w:r>
          </w:p>
        </w:tc>
        <w:tc>
          <w:tcPr>
            <w:tcW w:w="4308" w:type="dxa"/>
          </w:tcPr>
          <w:p w14:paraId="16EC7CA2" w14:textId="77777777" w:rsidR="00F56662" w:rsidRPr="00FB7F05" w:rsidRDefault="00F56662" w:rsidP="004F050F">
            <w:pPr>
              <w:rPr>
                <w:sz w:val="32"/>
                <w:szCs w:val="32"/>
              </w:rPr>
            </w:pPr>
          </w:p>
        </w:tc>
        <w:tc>
          <w:tcPr>
            <w:tcW w:w="4308" w:type="dxa"/>
          </w:tcPr>
          <w:p w14:paraId="09760AC0" w14:textId="77777777" w:rsidR="00F56662" w:rsidRPr="00FB7F05" w:rsidRDefault="00F56662" w:rsidP="004F050F">
            <w:pPr>
              <w:rPr>
                <w:sz w:val="32"/>
                <w:szCs w:val="32"/>
              </w:rPr>
            </w:pPr>
          </w:p>
        </w:tc>
      </w:tr>
      <w:tr w:rsidR="00F56662" w:rsidRPr="00FB7F05" w14:paraId="1CEEEC41" w14:textId="77777777" w:rsidTr="0092201F">
        <w:trPr>
          <w:trHeight w:val="567"/>
        </w:trPr>
        <w:tc>
          <w:tcPr>
            <w:tcW w:w="444" w:type="dxa"/>
          </w:tcPr>
          <w:p w14:paraId="2D11F061"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L</w:t>
            </w:r>
          </w:p>
        </w:tc>
        <w:tc>
          <w:tcPr>
            <w:tcW w:w="4308" w:type="dxa"/>
          </w:tcPr>
          <w:p w14:paraId="243F7735" w14:textId="77777777" w:rsidR="00F56662" w:rsidRPr="00FB7F05" w:rsidRDefault="00F56662" w:rsidP="004F050F">
            <w:pPr>
              <w:rPr>
                <w:sz w:val="32"/>
                <w:szCs w:val="32"/>
              </w:rPr>
            </w:pPr>
          </w:p>
        </w:tc>
        <w:tc>
          <w:tcPr>
            <w:tcW w:w="4308" w:type="dxa"/>
          </w:tcPr>
          <w:p w14:paraId="31CCE80C" w14:textId="77777777" w:rsidR="00F56662" w:rsidRPr="00FB7F05" w:rsidRDefault="00F56662" w:rsidP="004F050F">
            <w:pPr>
              <w:rPr>
                <w:sz w:val="32"/>
                <w:szCs w:val="32"/>
              </w:rPr>
            </w:pPr>
          </w:p>
        </w:tc>
      </w:tr>
      <w:tr w:rsidR="00F56662" w:rsidRPr="00FB7F05" w14:paraId="5CC56BE4" w14:textId="77777777" w:rsidTr="0092201F">
        <w:trPr>
          <w:trHeight w:val="567"/>
        </w:trPr>
        <w:tc>
          <w:tcPr>
            <w:tcW w:w="444" w:type="dxa"/>
          </w:tcPr>
          <w:p w14:paraId="14EA2F91"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M</w:t>
            </w:r>
          </w:p>
        </w:tc>
        <w:tc>
          <w:tcPr>
            <w:tcW w:w="4308" w:type="dxa"/>
          </w:tcPr>
          <w:p w14:paraId="772F78C2" w14:textId="77777777" w:rsidR="00F56662" w:rsidRPr="00FB7F05" w:rsidRDefault="00F56662" w:rsidP="004F050F">
            <w:pPr>
              <w:rPr>
                <w:sz w:val="32"/>
                <w:szCs w:val="32"/>
              </w:rPr>
            </w:pPr>
          </w:p>
        </w:tc>
        <w:tc>
          <w:tcPr>
            <w:tcW w:w="4308" w:type="dxa"/>
          </w:tcPr>
          <w:p w14:paraId="73389552" w14:textId="77777777" w:rsidR="00F56662" w:rsidRPr="00FB7F05" w:rsidRDefault="00F56662" w:rsidP="004F050F">
            <w:pPr>
              <w:rPr>
                <w:sz w:val="32"/>
                <w:szCs w:val="32"/>
              </w:rPr>
            </w:pPr>
          </w:p>
        </w:tc>
      </w:tr>
      <w:tr w:rsidR="00F56662" w:rsidRPr="00FB7F05" w14:paraId="4D2342B2" w14:textId="77777777" w:rsidTr="0092201F">
        <w:trPr>
          <w:trHeight w:val="567"/>
        </w:trPr>
        <w:tc>
          <w:tcPr>
            <w:tcW w:w="444" w:type="dxa"/>
          </w:tcPr>
          <w:p w14:paraId="1CC8E279"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N</w:t>
            </w:r>
          </w:p>
        </w:tc>
        <w:tc>
          <w:tcPr>
            <w:tcW w:w="4308" w:type="dxa"/>
          </w:tcPr>
          <w:p w14:paraId="61A4EADC" w14:textId="77777777" w:rsidR="00F56662" w:rsidRPr="00FB7F05" w:rsidRDefault="00F56662" w:rsidP="004F050F">
            <w:pPr>
              <w:rPr>
                <w:sz w:val="32"/>
                <w:szCs w:val="32"/>
              </w:rPr>
            </w:pPr>
          </w:p>
        </w:tc>
        <w:tc>
          <w:tcPr>
            <w:tcW w:w="4308" w:type="dxa"/>
          </w:tcPr>
          <w:p w14:paraId="0ED2EEE3" w14:textId="77777777" w:rsidR="00F56662" w:rsidRPr="00FB7F05" w:rsidRDefault="00F56662" w:rsidP="004F050F">
            <w:pPr>
              <w:rPr>
                <w:sz w:val="32"/>
                <w:szCs w:val="32"/>
              </w:rPr>
            </w:pPr>
          </w:p>
        </w:tc>
      </w:tr>
      <w:tr w:rsidR="00F56662" w:rsidRPr="00FB7F05" w14:paraId="3C31D0AA" w14:textId="77777777" w:rsidTr="0092201F">
        <w:trPr>
          <w:trHeight w:val="567"/>
        </w:trPr>
        <w:tc>
          <w:tcPr>
            <w:tcW w:w="444" w:type="dxa"/>
          </w:tcPr>
          <w:p w14:paraId="5CC28466"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O</w:t>
            </w:r>
          </w:p>
        </w:tc>
        <w:tc>
          <w:tcPr>
            <w:tcW w:w="4308" w:type="dxa"/>
          </w:tcPr>
          <w:p w14:paraId="2D5E1FD0" w14:textId="77777777" w:rsidR="00F56662" w:rsidRPr="00FB7F05" w:rsidRDefault="00F56662" w:rsidP="004F050F">
            <w:pPr>
              <w:rPr>
                <w:sz w:val="32"/>
                <w:szCs w:val="32"/>
              </w:rPr>
            </w:pPr>
          </w:p>
        </w:tc>
        <w:tc>
          <w:tcPr>
            <w:tcW w:w="4308" w:type="dxa"/>
          </w:tcPr>
          <w:p w14:paraId="0EF7317A" w14:textId="77777777" w:rsidR="00F56662" w:rsidRPr="00FB7F05" w:rsidRDefault="00F56662" w:rsidP="004F050F">
            <w:pPr>
              <w:rPr>
                <w:sz w:val="32"/>
                <w:szCs w:val="32"/>
              </w:rPr>
            </w:pPr>
          </w:p>
        </w:tc>
      </w:tr>
      <w:tr w:rsidR="00F56662" w:rsidRPr="00FB7F05" w14:paraId="243BA6FE" w14:textId="77777777" w:rsidTr="0092201F">
        <w:trPr>
          <w:trHeight w:val="567"/>
        </w:trPr>
        <w:tc>
          <w:tcPr>
            <w:tcW w:w="444" w:type="dxa"/>
          </w:tcPr>
          <w:p w14:paraId="5E1EDE33"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P</w:t>
            </w:r>
          </w:p>
        </w:tc>
        <w:tc>
          <w:tcPr>
            <w:tcW w:w="4308" w:type="dxa"/>
          </w:tcPr>
          <w:p w14:paraId="613F3F90" w14:textId="77777777" w:rsidR="00F56662" w:rsidRPr="00FB7F05" w:rsidRDefault="00F56662" w:rsidP="004F050F">
            <w:pPr>
              <w:rPr>
                <w:sz w:val="32"/>
                <w:szCs w:val="32"/>
              </w:rPr>
            </w:pPr>
          </w:p>
        </w:tc>
        <w:tc>
          <w:tcPr>
            <w:tcW w:w="4308" w:type="dxa"/>
          </w:tcPr>
          <w:p w14:paraId="52766CE0" w14:textId="77777777" w:rsidR="00F56662" w:rsidRPr="00FB7F05" w:rsidRDefault="00F56662" w:rsidP="004F050F">
            <w:pPr>
              <w:rPr>
                <w:sz w:val="32"/>
                <w:szCs w:val="32"/>
              </w:rPr>
            </w:pPr>
          </w:p>
        </w:tc>
      </w:tr>
      <w:tr w:rsidR="00F56662" w:rsidRPr="00FB7F05" w14:paraId="4BCC6D7E" w14:textId="77777777" w:rsidTr="0092201F">
        <w:trPr>
          <w:trHeight w:val="567"/>
        </w:trPr>
        <w:tc>
          <w:tcPr>
            <w:tcW w:w="444" w:type="dxa"/>
          </w:tcPr>
          <w:p w14:paraId="1F821B0B"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Q</w:t>
            </w:r>
          </w:p>
        </w:tc>
        <w:tc>
          <w:tcPr>
            <w:tcW w:w="4308" w:type="dxa"/>
          </w:tcPr>
          <w:p w14:paraId="5D543462" w14:textId="77777777" w:rsidR="00F56662" w:rsidRPr="00FB7F05" w:rsidRDefault="00F56662" w:rsidP="004F050F">
            <w:pPr>
              <w:rPr>
                <w:sz w:val="32"/>
                <w:szCs w:val="32"/>
              </w:rPr>
            </w:pPr>
          </w:p>
        </w:tc>
        <w:tc>
          <w:tcPr>
            <w:tcW w:w="4308" w:type="dxa"/>
          </w:tcPr>
          <w:p w14:paraId="026A8712" w14:textId="77777777" w:rsidR="00F56662" w:rsidRPr="00FB7F05" w:rsidRDefault="00F56662" w:rsidP="004F050F">
            <w:pPr>
              <w:rPr>
                <w:sz w:val="32"/>
                <w:szCs w:val="32"/>
              </w:rPr>
            </w:pPr>
          </w:p>
        </w:tc>
      </w:tr>
      <w:tr w:rsidR="00F56662" w:rsidRPr="00FB7F05" w14:paraId="4D218100" w14:textId="77777777" w:rsidTr="0092201F">
        <w:trPr>
          <w:trHeight w:val="567"/>
        </w:trPr>
        <w:tc>
          <w:tcPr>
            <w:tcW w:w="444" w:type="dxa"/>
          </w:tcPr>
          <w:p w14:paraId="7C915E34"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R</w:t>
            </w:r>
          </w:p>
        </w:tc>
        <w:tc>
          <w:tcPr>
            <w:tcW w:w="4308" w:type="dxa"/>
          </w:tcPr>
          <w:p w14:paraId="6FD7E327" w14:textId="77777777" w:rsidR="00F56662" w:rsidRPr="00FB7F05" w:rsidRDefault="00F56662" w:rsidP="004F050F">
            <w:pPr>
              <w:rPr>
                <w:sz w:val="32"/>
                <w:szCs w:val="32"/>
              </w:rPr>
            </w:pPr>
          </w:p>
        </w:tc>
        <w:tc>
          <w:tcPr>
            <w:tcW w:w="4308" w:type="dxa"/>
          </w:tcPr>
          <w:p w14:paraId="48324F85" w14:textId="77777777" w:rsidR="00F56662" w:rsidRPr="00FB7F05" w:rsidRDefault="00F56662" w:rsidP="004F050F">
            <w:pPr>
              <w:rPr>
                <w:sz w:val="32"/>
                <w:szCs w:val="32"/>
              </w:rPr>
            </w:pPr>
          </w:p>
        </w:tc>
      </w:tr>
      <w:tr w:rsidR="00F56662" w:rsidRPr="00FB7F05" w14:paraId="4F389123" w14:textId="77777777" w:rsidTr="0092201F">
        <w:trPr>
          <w:trHeight w:val="567"/>
        </w:trPr>
        <w:tc>
          <w:tcPr>
            <w:tcW w:w="444" w:type="dxa"/>
          </w:tcPr>
          <w:p w14:paraId="195EB51E"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S</w:t>
            </w:r>
          </w:p>
        </w:tc>
        <w:tc>
          <w:tcPr>
            <w:tcW w:w="4308" w:type="dxa"/>
          </w:tcPr>
          <w:p w14:paraId="61570AC0" w14:textId="77777777" w:rsidR="00F56662" w:rsidRPr="00FB7F05" w:rsidRDefault="00F56662" w:rsidP="004F050F">
            <w:pPr>
              <w:rPr>
                <w:sz w:val="32"/>
                <w:szCs w:val="32"/>
              </w:rPr>
            </w:pPr>
          </w:p>
        </w:tc>
        <w:tc>
          <w:tcPr>
            <w:tcW w:w="4308" w:type="dxa"/>
          </w:tcPr>
          <w:p w14:paraId="63445332" w14:textId="77777777" w:rsidR="00F56662" w:rsidRPr="00FB7F05" w:rsidRDefault="00F56662" w:rsidP="004F050F">
            <w:pPr>
              <w:rPr>
                <w:sz w:val="32"/>
                <w:szCs w:val="32"/>
              </w:rPr>
            </w:pPr>
          </w:p>
        </w:tc>
      </w:tr>
      <w:tr w:rsidR="00F56662" w:rsidRPr="00FB7F05" w14:paraId="4538FCD0" w14:textId="77777777" w:rsidTr="0092201F">
        <w:trPr>
          <w:trHeight w:val="567"/>
        </w:trPr>
        <w:tc>
          <w:tcPr>
            <w:tcW w:w="444" w:type="dxa"/>
          </w:tcPr>
          <w:p w14:paraId="4824BBBD"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T</w:t>
            </w:r>
          </w:p>
        </w:tc>
        <w:tc>
          <w:tcPr>
            <w:tcW w:w="4308" w:type="dxa"/>
          </w:tcPr>
          <w:p w14:paraId="44431B33" w14:textId="77777777" w:rsidR="00F56662" w:rsidRPr="00FB7F05" w:rsidRDefault="00F56662" w:rsidP="004F050F">
            <w:pPr>
              <w:rPr>
                <w:sz w:val="32"/>
                <w:szCs w:val="32"/>
              </w:rPr>
            </w:pPr>
          </w:p>
        </w:tc>
        <w:tc>
          <w:tcPr>
            <w:tcW w:w="4308" w:type="dxa"/>
          </w:tcPr>
          <w:p w14:paraId="5D774FB0" w14:textId="77777777" w:rsidR="00F56662" w:rsidRPr="00FB7F05" w:rsidRDefault="00F56662" w:rsidP="004F050F">
            <w:pPr>
              <w:rPr>
                <w:sz w:val="32"/>
                <w:szCs w:val="32"/>
              </w:rPr>
            </w:pPr>
          </w:p>
        </w:tc>
      </w:tr>
      <w:tr w:rsidR="00F56662" w:rsidRPr="00FB7F05" w14:paraId="39E5B747" w14:textId="77777777" w:rsidTr="0092201F">
        <w:trPr>
          <w:trHeight w:val="567"/>
        </w:trPr>
        <w:tc>
          <w:tcPr>
            <w:tcW w:w="444" w:type="dxa"/>
          </w:tcPr>
          <w:p w14:paraId="3647844A"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U</w:t>
            </w:r>
          </w:p>
        </w:tc>
        <w:tc>
          <w:tcPr>
            <w:tcW w:w="4308" w:type="dxa"/>
          </w:tcPr>
          <w:p w14:paraId="70AAE4B8" w14:textId="77777777" w:rsidR="00F56662" w:rsidRPr="00FB7F05" w:rsidRDefault="00F56662" w:rsidP="004F050F">
            <w:pPr>
              <w:rPr>
                <w:sz w:val="32"/>
                <w:szCs w:val="32"/>
              </w:rPr>
            </w:pPr>
          </w:p>
        </w:tc>
        <w:tc>
          <w:tcPr>
            <w:tcW w:w="4308" w:type="dxa"/>
          </w:tcPr>
          <w:p w14:paraId="67155EE0" w14:textId="77777777" w:rsidR="00F56662" w:rsidRPr="00FB7F05" w:rsidRDefault="00F56662" w:rsidP="004F050F">
            <w:pPr>
              <w:rPr>
                <w:sz w:val="32"/>
                <w:szCs w:val="32"/>
              </w:rPr>
            </w:pPr>
          </w:p>
        </w:tc>
      </w:tr>
      <w:tr w:rsidR="00F56662" w:rsidRPr="00FB7F05" w14:paraId="53B85D0D" w14:textId="77777777" w:rsidTr="0092201F">
        <w:trPr>
          <w:trHeight w:val="567"/>
        </w:trPr>
        <w:tc>
          <w:tcPr>
            <w:tcW w:w="444" w:type="dxa"/>
          </w:tcPr>
          <w:p w14:paraId="3CB4FAF5"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V</w:t>
            </w:r>
          </w:p>
        </w:tc>
        <w:tc>
          <w:tcPr>
            <w:tcW w:w="4308" w:type="dxa"/>
          </w:tcPr>
          <w:p w14:paraId="060C4C85" w14:textId="77777777" w:rsidR="00F56662" w:rsidRPr="00FB7F05" w:rsidRDefault="00F56662" w:rsidP="004F050F">
            <w:pPr>
              <w:rPr>
                <w:sz w:val="32"/>
                <w:szCs w:val="32"/>
              </w:rPr>
            </w:pPr>
          </w:p>
        </w:tc>
        <w:tc>
          <w:tcPr>
            <w:tcW w:w="4308" w:type="dxa"/>
          </w:tcPr>
          <w:p w14:paraId="20E030AF" w14:textId="77777777" w:rsidR="00F56662" w:rsidRPr="00FB7F05" w:rsidRDefault="00F56662" w:rsidP="004F050F">
            <w:pPr>
              <w:rPr>
                <w:sz w:val="32"/>
                <w:szCs w:val="32"/>
              </w:rPr>
            </w:pPr>
          </w:p>
        </w:tc>
      </w:tr>
      <w:tr w:rsidR="00F56662" w:rsidRPr="00FB7F05" w14:paraId="07688151" w14:textId="77777777" w:rsidTr="0092201F">
        <w:trPr>
          <w:trHeight w:val="567"/>
        </w:trPr>
        <w:tc>
          <w:tcPr>
            <w:tcW w:w="444" w:type="dxa"/>
          </w:tcPr>
          <w:p w14:paraId="62D68D65"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W</w:t>
            </w:r>
          </w:p>
        </w:tc>
        <w:tc>
          <w:tcPr>
            <w:tcW w:w="4308" w:type="dxa"/>
          </w:tcPr>
          <w:p w14:paraId="5BFB3514" w14:textId="77777777" w:rsidR="00F56662" w:rsidRPr="00FB7F05" w:rsidRDefault="00F56662" w:rsidP="004F050F">
            <w:pPr>
              <w:rPr>
                <w:sz w:val="32"/>
                <w:szCs w:val="32"/>
              </w:rPr>
            </w:pPr>
          </w:p>
        </w:tc>
        <w:tc>
          <w:tcPr>
            <w:tcW w:w="4308" w:type="dxa"/>
          </w:tcPr>
          <w:p w14:paraId="4F3034DA" w14:textId="77777777" w:rsidR="00F56662" w:rsidRPr="00FB7F05" w:rsidRDefault="00F56662" w:rsidP="004F050F">
            <w:pPr>
              <w:rPr>
                <w:sz w:val="32"/>
                <w:szCs w:val="32"/>
              </w:rPr>
            </w:pPr>
          </w:p>
        </w:tc>
      </w:tr>
      <w:tr w:rsidR="00F56662" w:rsidRPr="00FB7F05" w14:paraId="1005419A" w14:textId="77777777" w:rsidTr="0092201F">
        <w:trPr>
          <w:trHeight w:val="567"/>
        </w:trPr>
        <w:tc>
          <w:tcPr>
            <w:tcW w:w="444" w:type="dxa"/>
          </w:tcPr>
          <w:p w14:paraId="4F35A60A"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X</w:t>
            </w:r>
          </w:p>
        </w:tc>
        <w:tc>
          <w:tcPr>
            <w:tcW w:w="4308" w:type="dxa"/>
          </w:tcPr>
          <w:p w14:paraId="582FAE84" w14:textId="77777777" w:rsidR="00F56662" w:rsidRPr="00FB7F05" w:rsidRDefault="00F56662" w:rsidP="004F050F">
            <w:pPr>
              <w:rPr>
                <w:sz w:val="32"/>
                <w:szCs w:val="32"/>
              </w:rPr>
            </w:pPr>
          </w:p>
        </w:tc>
        <w:tc>
          <w:tcPr>
            <w:tcW w:w="4308" w:type="dxa"/>
          </w:tcPr>
          <w:p w14:paraId="3846D279" w14:textId="77777777" w:rsidR="00F56662" w:rsidRPr="00FB7F05" w:rsidRDefault="00F56662" w:rsidP="004F050F">
            <w:pPr>
              <w:rPr>
                <w:sz w:val="32"/>
                <w:szCs w:val="32"/>
              </w:rPr>
            </w:pPr>
          </w:p>
        </w:tc>
      </w:tr>
      <w:tr w:rsidR="00F56662" w:rsidRPr="00FB7F05" w14:paraId="20084195" w14:textId="77777777" w:rsidTr="0092201F">
        <w:trPr>
          <w:trHeight w:val="567"/>
        </w:trPr>
        <w:tc>
          <w:tcPr>
            <w:tcW w:w="444" w:type="dxa"/>
          </w:tcPr>
          <w:p w14:paraId="34B27C06"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Y</w:t>
            </w:r>
          </w:p>
        </w:tc>
        <w:tc>
          <w:tcPr>
            <w:tcW w:w="4308" w:type="dxa"/>
          </w:tcPr>
          <w:p w14:paraId="3E4CCC2B" w14:textId="77777777" w:rsidR="00F56662" w:rsidRPr="00FB7F05" w:rsidRDefault="00F56662" w:rsidP="004F050F">
            <w:pPr>
              <w:rPr>
                <w:sz w:val="32"/>
                <w:szCs w:val="32"/>
              </w:rPr>
            </w:pPr>
          </w:p>
        </w:tc>
        <w:tc>
          <w:tcPr>
            <w:tcW w:w="4308" w:type="dxa"/>
          </w:tcPr>
          <w:p w14:paraId="23416D3B" w14:textId="77777777" w:rsidR="00F56662" w:rsidRPr="00FB7F05" w:rsidRDefault="00F56662" w:rsidP="004F050F">
            <w:pPr>
              <w:rPr>
                <w:sz w:val="32"/>
                <w:szCs w:val="32"/>
              </w:rPr>
            </w:pPr>
          </w:p>
        </w:tc>
      </w:tr>
      <w:tr w:rsidR="00F56662" w:rsidRPr="00FB7F05" w14:paraId="17DC64FE" w14:textId="77777777" w:rsidTr="0092201F">
        <w:trPr>
          <w:trHeight w:val="567"/>
        </w:trPr>
        <w:tc>
          <w:tcPr>
            <w:tcW w:w="444" w:type="dxa"/>
          </w:tcPr>
          <w:p w14:paraId="77C8C01A"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Z</w:t>
            </w:r>
          </w:p>
        </w:tc>
        <w:tc>
          <w:tcPr>
            <w:tcW w:w="4308" w:type="dxa"/>
          </w:tcPr>
          <w:p w14:paraId="6B7E9084" w14:textId="77777777" w:rsidR="00F56662" w:rsidRPr="00FB7F05" w:rsidRDefault="00F56662" w:rsidP="004F050F">
            <w:pPr>
              <w:rPr>
                <w:sz w:val="32"/>
                <w:szCs w:val="32"/>
              </w:rPr>
            </w:pPr>
          </w:p>
        </w:tc>
        <w:tc>
          <w:tcPr>
            <w:tcW w:w="4308" w:type="dxa"/>
          </w:tcPr>
          <w:p w14:paraId="717B0785" w14:textId="77777777" w:rsidR="00F56662" w:rsidRPr="00FB7F05" w:rsidRDefault="00F56662" w:rsidP="004F050F">
            <w:pPr>
              <w:rPr>
                <w:sz w:val="32"/>
                <w:szCs w:val="32"/>
              </w:rPr>
            </w:pPr>
          </w:p>
        </w:tc>
      </w:tr>
    </w:tbl>
    <w:p w14:paraId="7D1B187F" w14:textId="77777777" w:rsidR="00F56662" w:rsidRPr="005D71C2" w:rsidRDefault="00F56662" w:rsidP="00F56662">
      <w:r w:rsidRPr="005D71C2">
        <w:t xml:space="preserve"> </w:t>
      </w:r>
    </w:p>
    <w:p w14:paraId="1387B122" w14:textId="0C075681" w:rsidR="00F56662" w:rsidRDefault="00F56662" w:rsidP="00F56662">
      <w:pPr>
        <w:pStyle w:val="berschrift3"/>
      </w:pPr>
      <w:r>
        <w:t>Kasus</w:t>
      </w:r>
    </w:p>
    <w:p w14:paraId="5F0D2567" w14:textId="0D9B206E" w:rsidR="0092201F" w:rsidRPr="00D56E63" w:rsidRDefault="00F56662" w:rsidP="00F56662">
      <w:pPr>
        <w:rPr>
          <w:b/>
          <w:bCs/>
        </w:rPr>
      </w:pPr>
      <w:r w:rsidRPr="00D56E63">
        <w:rPr>
          <w:b/>
          <w:bCs/>
        </w:rPr>
        <w:t>Wählen Sie vier Substantive aus ihrem Substantivalphabet</w:t>
      </w:r>
      <w:r w:rsidR="006A4B6D">
        <w:rPr>
          <w:b/>
          <w:bCs/>
        </w:rPr>
        <w:t xml:space="preserve"> aus: </w:t>
      </w:r>
      <w:r w:rsidR="00B622ED" w:rsidRPr="00D56E63">
        <w:rPr>
          <w:b/>
          <w:bCs/>
        </w:rPr>
        <w:t>ein</w:t>
      </w:r>
      <w:r w:rsidRPr="00D56E63">
        <w:rPr>
          <w:b/>
          <w:bCs/>
        </w:rPr>
        <w:t xml:space="preserve"> Maskulines, </w:t>
      </w:r>
      <w:r w:rsidR="00B622ED" w:rsidRPr="00D56E63">
        <w:rPr>
          <w:b/>
          <w:bCs/>
        </w:rPr>
        <w:t>ein</w:t>
      </w:r>
      <w:r w:rsidRPr="00D56E63">
        <w:rPr>
          <w:b/>
          <w:bCs/>
        </w:rPr>
        <w:t xml:space="preserve"> Feminines, </w:t>
      </w:r>
      <w:r w:rsidR="00B622ED" w:rsidRPr="00D56E63">
        <w:rPr>
          <w:b/>
          <w:bCs/>
        </w:rPr>
        <w:t>ein</w:t>
      </w:r>
      <w:r w:rsidRPr="00D56E63">
        <w:rPr>
          <w:b/>
          <w:bCs/>
        </w:rPr>
        <w:t xml:space="preserve"> Neutrales und eine Pluralform. Deklinieren Sie die Substantive in folgender Tabelle mit </w:t>
      </w:r>
      <w:r w:rsidR="006A4B6D">
        <w:rPr>
          <w:b/>
          <w:bCs/>
        </w:rPr>
        <w:t xml:space="preserve">dem entsprechenden </w:t>
      </w:r>
      <w:r w:rsidRPr="00D56E63">
        <w:rPr>
          <w:b/>
          <w:bCs/>
        </w:rPr>
        <w:t>bestimmte</w:t>
      </w:r>
      <w:r w:rsidR="006A4B6D">
        <w:rPr>
          <w:b/>
          <w:bCs/>
        </w:rPr>
        <w:t>n</w:t>
      </w:r>
      <w:r w:rsidRPr="00D56E63">
        <w:rPr>
          <w:b/>
          <w:bCs/>
        </w:rPr>
        <w:t xml:space="preserve"> Artikel:</w:t>
      </w:r>
    </w:p>
    <w:p w14:paraId="44495C23" w14:textId="77777777" w:rsidR="00F56662" w:rsidRPr="00FB7F05" w:rsidRDefault="00F56662" w:rsidP="00F56662"/>
    <w:tbl>
      <w:tblPr>
        <w:tblStyle w:val="MittlereListe21"/>
        <w:tblW w:w="5000" w:type="pct"/>
        <w:tblLook w:val="04A0" w:firstRow="1" w:lastRow="0" w:firstColumn="1" w:lastColumn="0" w:noHBand="0" w:noVBand="1"/>
      </w:tblPr>
      <w:tblGrid>
        <w:gridCol w:w="1298"/>
        <w:gridCol w:w="1971"/>
        <w:gridCol w:w="2015"/>
        <w:gridCol w:w="2015"/>
        <w:gridCol w:w="1761"/>
      </w:tblGrid>
      <w:tr w:rsidR="00F56662" w:rsidRPr="00C44199" w14:paraId="464CC2A6" w14:textId="77777777" w:rsidTr="0092201F">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7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08ED2" w14:textId="77777777" w:rsidR="00F56662" w:rsidRPr="0055570F" w:rsidRDefault="00F56662" w:rsidP="0092201F">
            <w:pPr>
              <w:jc w:val="center"/>
              <w:rPr>
                <w:b/>
                <w:szCs w:val="24"/>
              </w:rPr>
            </w:pP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3DB8B"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maskulin</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1A2164"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feminin</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FAE26"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neutral</w:t>
            </w:r>
          </w:p>
        </w:tc>
        <w:tc>
          <w:tcPr>
            <w:tcW w:w="9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8EA2E"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Plural</w:t>
            </w:r>
          </w:p>
        </w:tc>
      </w:tr>
      <w:tr w:rsidR="00F56662" w:rsidRPr="00C44199" w14:paraId="414A6A57" w14:textId="77777777" w:rsidTr="004F050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shd w:val="clear" w:color="auto" w:fill="FAF0F5"/>
            <w:vAlign w:val="center"/>
          </w:tcPr>
          <w:p w14:paraId="09D42F47" w14:textId="77777777" w:rsidR="00F56662" w:rsidRPr="0055570F" w:rsidRDefault="00F56662" w:rsidP="004F050F">
            <w:pPr>
              <w:jc w:val="center"/>
              <w:rPr>
                <w:szCs w:val="24"/>
              </w:rPr>
            </w:pPr>
            <w:r w:rsidRPr="0055570F">
              <w:rPr>
                <w:szCs w:val="24"/>
              </w:rPr>
              <w:t>Nominativ</w:t>
            </w:r>
          </w:p>
        </w:tc>
        <w:tc>
          <w:tcPr>
            <w:tcW w:w="1088" w:type="pct"/>
            <w:tcBorders>
              <w:top w:val="single" w:sz="4" w:space="0" w:color="auto"/>
              <w:left w:val="single" w:sz="4" w:space="0" w:color="auto"/>
              <w:bottom w:val="single" w:sz="4" w:space="0" w:color="auto"/>
              <w:right w:val="single" w:sz="4" w:space="0" w:color="auto"/>
            </w:tcBorders>
            <w:shd w:val="clear" w:color="auto" w:fill="FAF0F5"/>
          </w:tcPr>
          <w:p w14:paraId="2C266985"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58AAEC08"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302DCB25"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FAF0F5"/>
          </w:tcPr>
          <w:p w14:paraId="67D714EB" w14:textId="77777777" w:rsidR="00F56662" w:rsidRPr="00C44199" w:rsidRDefault="00F56662" w:rsidP="004F050F">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4"/>
              </w:rPr>
            </w:pPr>
          </w:p>
        </w:tc>
      </w:tr>
      <w:tr w:rsidR="00F56662" w:rsidRPr="00C44199" w14:paraId="533AE613" w14:textId="77777777" w:rsidTr="004F050F">
        <w:trPr>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vAlign w:val="center"/>
          </w:tcPr>
          <w:p w14:paraId="5EDE65D1" w14:textId="77777777" w:rsidR="00F56662" w:rsidRPr="0055570F" w:rsidRDefault="00F56662" w:rsidP="004F050F">
            <w:pPr>
              <w:jc w:val="center"/>
              <w:rPr>
                <w:szCs w:val="24"/>
              </w:rPr>
            </w:pPr>
            <w:r w:rsidRPr="0055570F">
              <w:rPr>
                <w:szCs w:val="24"/>
              </w:rPr>
              <w:t>Akkusativ</w:t>
            </w:r>
          </w:p>
        </w:tc>
        <w:tc>
          <w:tcPr>
            <w:tcW w:w="1088" w:type="pct"/>
            <w:tcBorders>
              <w:top w:val="single" w:sz="4" w:space="0" w:color="auto"/>
              <w:left w:val="single" w:sz="4" w:space="0" w:color="auto"/>
              <w:bottom w:val="single" w:sz="4" w:space="0" w:color="auto"/>
              <w:right w:val="single" w:sz="4" w:space="0" w:color="auto"/>
            </w:tcBorders>
            <w:shd w:val="clear" w:color="auto" w:fill="FFFFFF" w:themeFill="background1"/>
          </w:tcPr>
          <w:p w14:paraId="14F4F771"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14C56ED7"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7539D7D6"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p w14:paraId="471A339D"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r>
      <w:tr w:rsidR="00F56662" w:rsidRPr="00C44199" w14:paraId="1667A96B" w14:textId="77777777" w:rsidTr="004F050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shd w:val="clear" w:color="auto" w:fill="FAF0F5"/>
            <w:vAlign w:val="center"/>
          </w:tcPr>
          <w:p w14:paraId="15995127" w14:textId="77777777" w:rsidR="00F56662" w:rsidRPr="0055570F" w:rsidRDefault="00F56662" w:rsidP="004F050F">
            <w:pPr>
              <w:jc w:val="center"/>
              <w:rPr>
                <w:szCs w:val="24"/>
              </w:rPr>
            </w:pPr>
            <w:r w:rsidRPr="0055570F">
              <w:rPr>
                <w:szCs w:val="24"/>
              </w:rPr>
              <w:t>Dativ</w:t>
            </w:r>
          </w:p>
        </w:tc>
        <w:tc>
          <w:tcPr>
            <w:tcW w:w="1088" w:type="pct"/>
            <w:tcBorders>
              <w:top w:val="single" w:sz="4" w:space="0" w:color="auto"/>
              <w:left w:val="single" w:sz="4" w:space="0" w:color="auto"/>
              <w:bottom w:val="single" w:sz="4" w:space="0" w:color="auto"/>
              <w:right w:val="single" w:sz="4" w:space="0" w:color="auto"/>
            </w:tcBorders>
            <w:shd w:val="clear" w:color="auto" w:fill="FAF0F5"/>
          </w:tcPr>
          <w:p w14:paraId="35CB0E60"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49F33E1C"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13A28BB8"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FAF0F5"/>
          </w:tcPr>
          <w:p w14:paraId="5DD6D9A0"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r>
      <w:tr w:rsidR="00F56662" w:rsidRPr="00C44199" w14:paraId="70978D12" w14:textId="77777777" w:rsidTr="004F050F">
        <w:trPr>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vAlign w:val="center"/>
          </w:tcPr>
          <w:p w14:paraId="21DB1CA1" w14:textId="77777777" w:rsidR="00F56662" w:rsidRPr="0055570F" w:rsidRDefault="00F56662" w:rsidP="004F050F">
            <w:pPr>
              <w:jc w:val="center"/>
              <w:rPr>
                <w:szCs w:val="24"/>
              </w:rPr>
            </w:pPr>
            <w:r w:rsidRPr="0055570F">
              <w:rPr>
                <w:szCs w:val="24"/>
              </w:rPr>
              <w:t>Genitiv</w:t>
            </w:r>
          </w:p>
        </w:tc>
        <w:tc>
          <w:tcPr>
            <w:tcW w:w="1088" w:type="pct"/>
            <w:tcBorders>
              <w:top w:val="single" w:sz="4" w:space="0" w:color="auto"/>
              <w:left w:val="single" w:sz="4" w:space="0" w:color="auto"/>
              <w:bottom w:val="single" w:sz="4" w:space="0" w:color="auto"/>
              <w:right w:val="single" w:sz="4" w:space="0" w:color="auto"/>
            </w:tcBorders>
          </w:tcPr>
          <w:p w14:paraId="6DE60D26"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tcPr>
          <w:p w14:paraId="2D9361A4"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tcPr>
          <w:p w14:paraId="0A15ADB8"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tcPr>
          <w:p w14:paraId="7CB616D9"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r>
    </w:tbl>
    <w:p w14:paraId="010BF0B1" w14:textId="77777777" w:rsidR="00F56662" w:rsidRDefault="00F56662" w:rsidP="00F56662">
      <w:pPr>
        <w:jc w:val="both"/>
      </w:pPr>
    </w:p>
    <w:p w14:paraId="421D613C" w14:textId="77777777" w:rsidR="00F56662" w:rsidRDefault="00F56662" w:rsidP="00F56662">
      <w:pPr>
        <w:spacing w:before="0" w:after="200"/>
      </w:pPr>
      <w:r>
        <w:br w:type="page"/>
      </w:r>
    </w:p>
    <w:p w14:paraId="7C2817B5" w14:textId="5A5749EC" w:rsidR="00F56662" w:rsidRPr="0012219C" w:rsidRDefault="00F56662" w:rsidP="00F56662">
      <w:pPr>
        <w:pStyle w:val="berschrift1"/>
      </w:pPr>
      <w:bookmarkStart w:id="18" w:name="_Arbeitsblatt:_Das_Verb"/>
      <w:bookmarkStart w:id="19" w:name="_Toc85445364"/>
      <w:bookmarkEnd w:id="18"/>
      <w:r>
        <w:t>Arbeitsblatt: Das Verb</w:t>
      </w:r>
      <w:bookmarkEnd w:id="19"/>
    </w:p>
    <w:p w14:paraId="2922690D" w14:textId="4C486F26" w:rsidR="00F56662" w:rsidRPr="007A3F28" w:rsidRDefault="00F56662" w:rsidP="00F56662">
      <w:pPr>
        <w:pStyle w:val="berschrift3"/>
      </w:pPr>
      <w:r>
        <w:t>Konjugation</w:t>
      </w:r>
    </w:p>
    <w:p w14:paraId="2824D996" w14:textId="7EF65C5A" w:rsidR="00F56662" w:rsidRPr="00D56E63" w:rsidRDefault="00F56662" w:rsidP="00D56E63">
      <w:pPr>
        <w:rPr>
          <w:b/>
          <w:bCs/>
        </w:rPr>
      </w:pPr>
      <w:r w:rsidRPr="00D56E63">
        <w:rPr>
          <w:b/>
          <w:bCs/>
        </w:rPr>
        <w:t>Konjugieren Sie folgende Verben – wenn Sie sich nicht sicher sind, sehen Sie nach (z.</w:t>
      </w:r>
      <w:r w:rsidR="0092201F" w:rsidRPr="00D56E63">
        <w:rPr>
          <w:b/>
          <w:bCs/>
        </w:rPr>
        <w:t xml:space="preserve"> </w:t>
      </w:r>
      <w:r w:rsidRPr="00D56E63">
        <w:rPr>
          <w:b/>
          <w:bCs/>
        </w:rPr>
        <w:t xml:space="preserve">B. </w:t>
      </w:r>
      <w:hyperlink r:id="rId89" w:history="1">
        <w:r w:rsidRPr="00D56E63">
          <w:rPr>
            <w:rStyle w:val="Hyperlink"/>
            <w:b/>
            <w:bCs/>
          </w:rPr>
          <w:t>https://www.verbformen.de/konjugation/</w:t>
        </w:r>
      </w:hyperlink>
      <w:r w:rsidRPr="00D56E63">
        <w:rPr>
          <w:b/>
          <w:bCs/>
        </w:rPr>
        <w:t>)</w:t>
      </w:r>
      <w:r w:rsidR="0092201F" w:rsidRPr="00D56E63">
        <w:rPr>
          <w:b/>
          <w:bCs/>
        </w:rPr>
        <w:t>.</w:t>
      </w:r>
    </w:p>
    <w:p w14:paraId="28BC1C5F" w14:textId="77777777" w:rsidR="00F56662" w:rsidRDefault="00F56662" w:rsidP="00F56662"/>
    <w:p w14:paraId="539929EC" w14:textId="77777777" w:rsidR="00F56662" w:rsidRPr="00127EDD" w:rsidRDefault="00F56662" w:rsidP="00F56662">
      <w:pPr>
        <w:rPr>
          <w:i/>
        </w:rPr>
      </w:pPr>
      <w:r w:rsidRPr="00127EDD">
        <w:rPr>
          <w:i/>
        </w:rPr>
        <w:t xml:space="preserve">singen, lesen, springen, </w:t>
      </w:r>
      <w:r>
        <w:rPr>
          <w:i/>
        </w:rPr>
        <w:t>laufen</w:t>
      </w:r>
    </w:p>
    <w:tbl>
      <w:tblPr>
        <w:tblStyle w:val="EinfacheTabelle1"/>
        <w:tblW w:w="0" w:type="auto"/>
        <w:tblLook w:val="04A0" w:firstRow="1" w:lastRow="0" w:firstColumn="1" w:lastColumn="0" w:noHBand="0" w:noVBand="1"/>
      </w:tblPr>
      <w:tblGrid>
        <w:gridCol w:w="2438"/>
        <w:gridCol w:w="571"/>
        <w:gridCol w:w="1540"/>
        <w:gridCol w:w="1507"/>
        <w:gridCol w:w="1521"/>
        <w:gridCol w:w="1483"/>
      </w:tblGrid>
      <w:tr w:rsidR="00F56662" w:rsidRPr="00BB7C38" w14:paraId="089EDBC5" w14:textId="77777777" w:rsidTr="0092201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13F2E" w14:textId="77777777" w:rsidR="00F56662" w:rsidRPr="00BB7C38" w:rsidRDefault="00F56662" w:rsidP="004F050F">
            <w:pPr>
              <w:spacing w:line="276" w:lineRule="auto"/>
              <w:jc w:val="center"/>
              <w:rPr>
                <w:lang w:val="de-AT"/>
              </w:rPr>
            </w:pPr>
            <w:r w:rsidRPr="00BB7C38">
              <w:rPr>
                <w:lang w:val="de-AT"/>
              </w:rPr>
              <w:t>Person</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1B541" w14:textId="77777777" w:rsidR="00F56662" w:rsidRPr="00BB7C38" w:rsidRDefault="00F56662" w:rsidP="004F050F">
            <w:pPr>
              <w:spacing w:line="276" w:lineRule="auto"/>
              <w:jc w:val="center"/>
              <w:cnfStyle w:val="100000000000" w:firstRow="1" w:lastRow="0" w:firstColumn="0" w:lastColumn="0" w:oddVBand="0" w:evenVBand="0" w:oddHBand="0" w:evenHBand="0" w:firstRowFirstColumn="0" w:firstRowLastColumn="0" w:lastRowFirstColumn="0" w:lastRowLastColumn="0"/>
              <w:rPr>
                <w:lang w:val="de-AT"/>
              </w:rPr>
            </w:pPr>
            <w:r>
              <w:rPr>
                <w:i/>
                <w:lang w:val="de-AT"/>
              </w:rPr>
              <w:t>singen</w:t>
            </w:r>
          </w:p>
        </w:tc>
        <w:tc>
          <w:tcPr>
            <w:tcW w:w="1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6E09" w14:textId="77777777" w:rsidR="00F56662" w:rsidRDefault="00F56662" w:rsidP="004F050F">
            <w:pPr>
              <w:jc w:val="center"/>
              <w:cnfStyle w:val="100000000000" w:firstRow="1" w:lastRow="0" w:firstColumn="0" w:lastColumn="0" w:oddVBand="0" w:evenVBand="0" w:oddHBand="0" w:evenHBand="0" w:firstRowFirstColumn="0" w:firstRowLastColumn="0" w:lastRowFirstColumn="0" w:lastRowLastColumn="0"/>
              <w:rPr>
                <w:i/>
                <w:lang w:val="de-AT"/>
              </w:rPr>
            </w:pPr>
            <w:r>
              <w:rPr>
                <w:i/>
                <w:lang w:val="de-AT"/>
              </w:rPr>
              <w:t>lesen</w:t>
            </w:r>
          </w:p>
        </w:tc>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10692" w14:textId="77777777" w:rsidR="00F56662" w:rsidRDefault="00F56662" w:rsidP="004F050F">
            <w:pPr>
              <w:jc w:val="center"/>
              <w:cnfStyle w:val="100000000000" w:firstRow="1" w:lastRow="0" w:firstColumn="0" w:lastColumn="0" w:oddVBand="0" w:evenVBand="0" w:oddHBand="0" w:evenHBand="0" w:firstRowFirstColumn="0" w:firstRowLastColumn="0" w:lastRowFirstColumn="0" w:lastRowLastColumn="0"/>
              <w:rPr>
                <w:i/>
                <w:lang w:val="de-AT"/>
              </w:rPr>
            </w:pPr>
            <w:r>
              <w:rPr>
                <w:i/>
                <w:lang w:val="de-AT"/>
              </w:rPr>
              <w:t>springen</w:t>
            </w:r>
          </w:p>
        </w:tc>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5C477" w14:textId="77777777" w:rsidR="00F56662" w:rsidRDefault="00F56662" w:rsidP="004F050F">
            <w:pPr>
              <w:jc w:val="center"/>
              <w:cnfStyle w:val="100000000000" w:firstRow="1" w:lastRow="0" w:firstColumn="0" w:lastColumn="0" w:oddVBand="0" w:evenVBand="0" w:oddHBand="0" w:evenHBand="0" w:firstRowFirstColumn="0" w:firstRowLastColumn="0" w:lastRowFirstColumn="0" w:lastRowLastColumn="0"/>
              <w:rPr>
                <w:i/>
                <w:lang w:val="de-AT"/>
              </w:rPr>
            </w:pPr>
            <w:r>
              <w:rPr>
                <w:i/>
                <w:lang w:val="de-AT"/>
              </w:rPr>
              <w:t>laufen</w:t>
            </w:r>
          </w:p>
        </w:tc>
      </w:tr>
      <w:tr w:rsidR="00F56662" w:rsidRPr="00BB7C38" w14:paraId="28429432"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tcBorders>
            <w:shd w:val="clear" w:color="auto" w:fill="FAF0F5"/>
          </w:tcPr>
          <w:p w14:paraId="5161B7D2" w14:textId="1337E252" w:rsidR="00F56662" w:rsidRPr="00BB7C38" w:rsidRDefault="00F56662" w:rsidP="004F050F">
            <w:pPr>
              <w:rPr>
                <w:lang w:val="de-AT"/>
              </w:rPr>
            </w:pPr>
            <w:r w:rsidRPr="00BB7C38">
              <w:rPr>
                <w:lang w:val="de-AT"/>
              </w:rPr>
              <w:t>1</w:t>
            </w:r>
            <w:r w:rsidR="006A4B6D">
              <w:rPr>
                <w:lang w:val="de-AT"/>
              </w:rPr>
              <w:t>.</w:t>
            </w:r>
            <w:r w:rsidRPr="00BB7C38">
              <w:rPr>
                <w:lang w:val="de-AT"/>
              </w:rPr>
              <w:t xml:space="preserve"> Person Singular</w:t>
            </w:r>
          </w:p>
        </w:tc>
        <w:tc>
          <w:tcPr>
            <w:tcW w:w="571" w:type="dxa"/>
            <w:tcBorders>
              <w:top w:val="single" w:sz="4" w:space="0" w:color="auto"/>
              <w:right w:val="single" w:sz="4" w:space="0" w:color="auto"/>
            </w:tcBorders>
            <w:shd w:val="clear" w:color="auto" w:fill="FAF0F5"/>
          </w:tcPr>
          <w:p w14:paraId="2CD5CBAB"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ich</w:t>
            </w:r>
          </w:p>
        </w:tc>
        <w:tc>
          <w:tcPr>
            <w:tcW w:w="1540" w:type="dxa"/>
            <w:tcBorders>
              <w:top w:val="single" w:sz="4" w:space="0" w:color="auto"/>
              <w:left w:val="single" w:sz="4" w:space="0" w:color="auto"/>
              <w:right w:val="single" w:sz="4" w:space="0" w:color="auto"/>
            </w:tcBorders>
            <w:shd w:val="clear" w:color="auto" w:fill="FAF0F5"/>
          </w:tcPr>
          <w:p w14:paraId="20F32F26"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top w:val="single" w:sz="4" w:space="0" w:color="auto"/>
              <w:right w:val="single" w:sz="4" w:space="0" w:color="auto"/>
            </w:tcBorders>
            <w:shd w:val="clear" w:color="auto" w:fill="FAF0F5"/>
          </w:tcPr>
          <w:p w14:paraId="2C6477FB"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top w:val="single" w:sz="4" w:space="0" w:color="auto"/>
              <w:right w:val="single" w:sz="4" w:space="0" w:color="auto"/>
            </w:tcBorders>
            <w:shd w:val="clear" w:color="auto" w:fill="FAF0F5"/>
          </w:tcPr>
          <w:p w14:paraId="255BB45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top w:val="single" w:sz="4" w:space="0" w:color="auto"/>
              <w:right w:val="single" w:sz="4" w:space="0" w:color="auto"/>
            </w:tcBorders>
            <w:shd w:val="clear" w:color="auto" w:fill="FAF0F5"/>
          </w:tcPr>
          <w:p w14:paraId="4A227DD8"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r w:rsidR="00F56662" w:rsidRPr="00BB7C38" w14:paraId="35FA7437" w14:textId="77777777" w:rsidTr="0092201F">
        <w:trPr>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tcPr>
          <w:p w14:paraId="1D3C1C01" w14:textId="61F22CC4" w:rsidR="00F56662" w:rsidRPr="00BB7C38" w:rsidRDefault="00F56662" w:rsidP="004F050F">
            <w:pPr>
              <w:rPr>
                <w:lang w:val="de-AT"/>
              </w:rPr>
            </w:pPr>
            <w:r w:rsidRPr="00BB7C38">
              <w:rPr>
                <w:lang w:val="de-AT"/>
              </w:rPr>
              <w:t>2</w:t>
            </w:r>
            <w:r w:rsidR="006A4B6D">
              <w:rPr>
                <w:lang w:val="de-AT"/>
              </w:rPr>
              <w:t>.</w:t>
            </w:r>
            <w:r w:rsidRPr="00BB7C38">
              <w:rPr>
                <w:lang w:val="de-AT"/>
              </w:rPr>
              <w:t xml:space="preserve"> Person Singular</w:t>
            </w:r>
          </w:p>
        </w:tc>
        <w:tc>
          <w:tcPr>
            <w:tcW w:w="571" w:type="dxa"/>
            <w:tcBorders>
              <w:right w:val="single" w:sz="4" w:space="0" w:color="auto"/>
            </w:tcBorders>
          </w:tcPr>
          <w:p w14:paraId="260B2409"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du</w:t>
            </w:r>
          </w:p>
        </w:tc>
        <w:tc>
          <w:tcPr>
            <w:tcW w:w="1540" w:type="dxa"/>
            <w:tcBorders>
              <w:left w:val="single" w:sz="4" w:space="0" w:color="auto"/>
              <w:right w:val="single" w:sz="4" w:space="0" w:color="auto"/>
            </w:tcBorders>
          </w:tcPr>
          <w:p w14:paraId="147246A9"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07" w:type="dxa"/>
            <w:tcBorders>
              <w:right w:val="single" w:sz="4" w:space="0" w:color="auto"/>
            </w:tcBorders>
          </w:tcPr>
          <w:p w14:paraId="7F0D8F9E"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21" w:type="dxa"/>
            <w:tcBorders>
              <w:right w:val="single" w:sz="4" w:space="0" w:color="auto"/>
            </w:tcBorders>
          </w:tcPr>
          <w:p w14:paraId="464B9284"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483" w:type="dxa"/>
            <w:tcBorders>
              <w:right w:val="single" w:sz="4" w:space="0" w:color="auto"/>
            </w:tcBorders>
          </w:tcPr>
          <w:p w14:paraId="5C409E01"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r>
      <w:tr w:rsidR="00F56662" w:rsidRPr="00BB7C38" w14:paraId="4F77EC4B"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shd w:val="clear" w:color="auto" w:fill="FAF0F5"/>
          </w:tcPr>
          <w:p w14:paraId="64493260" w14:textId="22AC5843" w:rsidR="00F56662" w:rsidRPr="00BB7C38" w:rsidRDefault="00F56662" w:rsidP="004F050F">
            <w:pPr>
              <w:rPr>
                <w:lang w:val="de-AT"/>
              </w:rPr>
            </w:pPr>
            <w:r w:rsidRPr="00BB7C38">
              <w:rPr>
                <w:lang w:val="de-AT"/>
              </w:rPr>
              <w:t>3</w:t>
            </w:r>
            <w:r w:rsidR="006A4B6D">
              <w:rPr>
                <w:lang w:val="de-AT"/>
              </w:rPr>
              <w:t>.</w:t>
            </w:r>
            <w:r w:rsidRPr="00BB7C38">
              <w:rPr>
                <w:lang w:val="de-AT"/>
              </w:rPr>
              <w:t xml:space="preserve"> Person Singular</w:t>
            </w:r>
          </w:p>
        </w:tc>
        <w:tc>
          <w:tcPr>
            <w:tcW w:w="571" w:type="dxa"/>
            <w:tcBorders>
              <w:right w:val="single" w:sz="4" w:space="0" w:color="auto"/>
            </w:tcBorders>
            <w:shd w:val="clear" w:color="auto" w:fill="FAF0F5"/>
          </w:tcPr>
          <w:p w14:paraId="671E8941"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er sie es</w:t>
            </w:r>
          </w:p>
        </w:tc>
        <w:tc>
          <w:tcPr>
            <w:tcW w:w="1540" w:type="dxa"/>
            <w:tcBorders>
              <w:left w:val="single" w:sz="4" w:space="0" w:color="auto"/>
              <w:right w:val="single" w:sz="4" w:space="0" w:color="auto"/>
            </w:tcBorders>
            <w:shd w:val="clear" w:color="auto" w:fill="FAF0F5"/>
          </w:tcPr>
          <w:p w14:paraId="1984708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right w:val="single" w:sz="4" w:space="0" w:color="auto"/>
            </w:tcBorders>
            <w:shd w:val="clear" w:color="auto" w:fill="FAF0F5"/>
          </w:tcPr>
          <w:p w14:paraId="08DDFD28"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right w:val="single" w:sz="4" w:space="0" w:color="auto"/>
            </w:tcBorders>
            <w:shd w:val="clear" w:color="auto" w:fill="FAF0F5"/>
          </w:tcPr>
          <w:p w14:paraId="4745A2A6"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right w:val="single" w:sz="4" w:space="0" w:color="auto"/>
            </w:tcBorders>
            <w:shd w:val="clear" w:color="auto" w:fill="FAF0F5"/>
          </w:tcPr>
          <w:p w14:paraId="557DA035"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r w:rsidR="00F56662" w:rsidRPr="00BB7C38" w14:paraId="06DB78F9" w14:textId="77777777" w:rsidTr="0092201F">
        <w:trPr>
          <w:trHeight w:val="567"/>
        </w:trPr>
        <w:tc>
          <w:tcPr>
            <w:cnfStyle w:val="001000000000" w:firstRow="0" w:lastRow="0" w:firstColumn="1" w:lastColumn="0" w:oddVBand="0" w:evenVBand="0" w:oddHBand="0" w:evenHBand="0" w:firstRowFirstColumn="0" w:firstRowLastColumn="0" w:lastRowFirstColumn="0" w:lastRowLastColumn="0"/>
            <w:tcW w:w="9060" w:type="dxa"/>
            <w:gridSpan w:val="6"/>
            <w:tcBorders>
              <w:left w:val="single" w:sz="4" w:space="0" w:color="auto"/>
              <w:right w:val="single" w:sz="4" w:space="0" w:color="auto"/>
            </w:tcBorders>
          </w:tcPr>
          <w:p w14:paraId="46B0C752" w14:textId="77777777" w:rsidR="00F56662" w:rsidRPr="00E24D9E" w:rsidRDefault="00F56662" w:rsidP="004F050F">
            <w:pPr>
              <w:rPr>
                <w:b w:val="0"/>
                <w:sz w:val="4"/>
                <w:szCs w:val="4"/>
                <w:lang w:val="de-AT"/>
              </w:rPr>
            </w:pPr>
          </w:p>
        </w:tc>
      </w:tr>
      <w:tr w:rsidR="00F56662" w:rsidRPr="00BB7C38" w14:paraId="31072714"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shd w:val="clear" w:color="auto" w:fill="FAF0F5"/>
          </w:tcPr>
          <w:p w14:paraId="2CBC9651" w14:textId="48C2BBE2" w:rsidR="00F56662" w:rsidRPr="00BB7C38" w:rsidRDefault="00F56662" w:rsidP="004F050F">
            <w:pPr>
              <w:rPr>
                <w:lang w:val="de-AT"/>
              </w:rPr>
            </w:pPr>
            <w:r w:rsidRPr="00BB7C38">
              <w:rPr>
                <w:lang w:val="de-AT"/>
              </w:rPr>
              <w:t>1</w:t>
            </w:r>
            <w:r w:rsidR="006A4B6D">
              <w:rPr>
                <w:lang w:val="de-AT"/>
              </w:rPr>
              <w:t>.</w:t>
            </w:r>
            <w:r w:rsidRPr="00BB7C38">
              <w:rPr>
                <w:lang w:val="de-AT"/>
              </w:rPr>
              <w:t xml:space="preserve"> Person Plural</w:t>
            </w:r>
          </w:p>
        </w:tc>
        <w:tc>
          <w:tcPr>
            <w:tcW w:w="571" w:type="dxa"/>
            <w:tcBorders>
              <w:right w:val="single" w:sz="4" w:space="0" w:color="auto"/>
            </w:tcBorders>
            <w:shd w:val="clear" w:color="auto" w:fill="FAF0F5"/>
          </w:tcPr>
          <w:p w14:paraId="59DF5B32"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wir</w:t>
            </w:r>
          </w:p>
        </w:tc>
        <w:tc>
          <w:tcPr>
            <w:tcW w:w="1540" w:type="dxa"/>
            <w:tcBorders>
              <w:left w:val="single" w:sz="4" w:space="0" w:color="auto"/>
              <w:right w:val="single" w:sz="4" w:space="0" w:color="auto"/>
            </w:tcBorders>
            <w:shd w:val="clear" w:color="auto" w:fill="FAF0F5"/>
          </w:tcPr>
          <w:p w14:paraId="68BA68B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right w:val="single" w:sz="4" w:space="0" w:color="auto"/>
            </w:tcBorders>
            <w:shd w:val="clear" w:color="auto" w:fill="FAF0F5"/>
          </w:tcPr>
          <w:p w14:paraId="5250800F"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right w:val="single" w:sz="4" w:space="0" w:color="auto"/>
            </w:tcBorders>
            <w:shd w:val="clear" w:color="auto" w:fill="FAF0F5"/>
          </w:tcPr>
          <w:p w14:paraId="754DAD24"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right w:val="single" w:sz="4" w:space="0" w:color="auto"/>
            </w:tcBorders>
            <w:shd w:val="clear" w:color="auto" w:fill="FAF0F5"/>
          </w:tcPr>
          <w:p w14:paraId="3FF83B4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r w:rsidR="00F56662" w:rsidRPr="00BB7C38" w14:paraId="7FEB4C15" w14:textId="77777777" w:rsidTr="0092201F">
        <w:trPr>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tcPr>
          <w:p w14:paraId="7A72EFA5" w14:textId="71AEBA1F" w:rsidR="00F56662" w:rsidRPr="00BB7C38" w:rsidRDefault="00F56662" w:rsidP="004F050F">
            <w:pPr>
              <w:rPr>
                <w:lang w:val="de-AT"/>
              </w:rPr>
            </w:pPr>
            <w:r w:rsidRPr="00BB7C38">
              <w:rPr>
                <w:lang w:val="de-AT"/>
              </w:rPr>
              <w:t>2</w:t>
            </w:r>
            <w:r w:rsidR="006A4B6D">
              <w:rPr>
                <w:lang w:val="de-AT"/>
              </w:rPr>
              <w:t>.</w:t>
            </w:r>
            <w:r w:rsidRPr="00BB7C38">
              <w:rPr>
                <w:lang w:val="de-AT"/>
              </w:rPr>
              <w:t xml:space="preserve"> Person Plural</w:t>
            </w:r>
          </w:p>
        </w:tc>
        <w:tc>
          <w:tcPr>
            <w:tcW w:w="571" w:type="dxa"/>
            <w:tcBorders>
              <w:right w:val="single" w:sz="4" w:space="0" w:color="auto"/>
            </w:tcBorders>
          </w:tcPr>
          <w:p w14:paraId="266094CA"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ihr</w:t>
            </w:r>
          </w:p>
        </w:tc>
        <w:tc>
          <w:tcPr>
            <w:tcW w:w="1540" w:type="dxa"/>
            <w:tcBorders>
              <w:left w:val="single" w:sz="4" w:space="0" w:color="auto"/>
              <w:right w:val="single" w:sz="4" w:space="0" w:color="auto"/>
            </w:tcBorders>
          </w:tcPr>
          <w:p w14:paraId="6238C8FF"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07" w:type="dxa"/>
            <w:tcBorders>
              <w:right w:val="single" w:sz="4" w:space="0" w:color="auto"/>
            </w:tcBorders>
          </w:tcPr>
          <w:p w14:paraId="3783C0A5"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21" w:type="dxa"/>
            <w:tcBorders>
              <w:right w:val="single" w:sz="4" w:space="0" w:color="auto"/>
            </w:tcBorders>
          </w:tcPr>
          <w:p w14:paraId="548243E5"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483" w:type="dxa"/>
            <w:tcBorders>
              <w:right w:val="single" w:sz="4" w:space="0" w:color="auto"/>
            </w:tcBorders>
          </w:tcPr>
          <w:p w14:paraId="24738CBF"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r>
      <w:tr w:rsidR="00F56662" w:rsidRPr="00BB7C38" w14:paraId="53534FBC"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bottom w:val="single" w:sz="4" w:space="0" w:color="auto"/>
            </w:tcBorders>
            <w:shd w:val="clear" w:color="auto" w:fill="FAF0F5"/>
          </w:tcPr>
          <w:p w14:paraId="00D2B386" w14:textId="77777777" w:rsidR="00F56662" w:rsidRPr="002A17AC" w:rsidRDefault="00F56662" w:rsidP="004F050F">
            <w:pPr>
              <w:rPr>
                <w:bCs w:val="0"/>
                <w:lang w:val="de-AT"/>
              </w:rPr>
            </w:pPr>
            <w:r w:rsidRPr="002A17AC">
              <w:rPr>
                <w:bCs w:val="0"/>
                <w:lang w:val="de-AT"/>
              </w:rPr>
              <w:t>3. Person Plural</w:t>
            </w:r>
          </w:p>
        </w:tc>
        <w:tc>
          <w:tcPr>
            <w:tcW w:w="571" w:type="dxa"/>
            <w:tcBorders>
              <w:bottom w:val="single" w:sz="4" w:space="0" w:color="auto"/>
              <w:right w:val="single" w:sz="4" w:space="0" w:color="auto"/>
            </w:tcBorders>
            <w:shd w:val="clear" w:color="auto" w:fill="FAF0F5"/>
          </w:tcPr>
          <w:p w14:paraId="2E3DD2C1"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sie</w:t>
            </w:r>
          </w:p>
        </w:tc>
        <w:tc>
          <w:tcPr>
            <w:tcW w:w="1540" w:type="dxa"/>
            <w:tcBorders>
              <w:left w:val="single" w:sz="4" w:space="0" w:color="auto"/>
              <w:bottom w:val="single" w:sz="4" w:space="0" w:color="auto"/>
              <w:right w:val="single" w:sz="4" w:space="0" w:color="auto"/>
            </w:tcBorders>
            <w:shd w:val="clear" w:color="auto" w:fill="FAF0F5"/>
          </w:tcPr>
          <w:p w14:paraId="14CAFD00"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bottom w:val="single" w:sz="4" w:space="0" w:color="auto"/>
              <w:right w:val="single" w:sz="4" w:space="0" w:color="auto"/>
            </w:tcBorders>
            <w:shd w:val="clear" w:color="auto" w:fill="FAF0F5"/>
          </w:tcPr>
          <w:p w14:paraId="4A58A188" w14:textId="77777777" w:rsidR="00F56662"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bottom w:val="single" w:sz="4" w:space="0" w:color="auto"/>
              <w:right w:val="single" w:sz="4" w:space="0" w:color="auto"/>
            </w:tcBorders>
            <w:shd w:val="clear" w:color="auto" w:fill="FAF0F5"/>
          </w:tcPr>
          <w:p w14:paraId="4539CD43" w14:textId="77777777" w:rsidR="00F56662"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bottom w:val="single" w:sz="4" w:space="0" w:color="auto"/>
              <w:right w:val="single" w:sz="4" w:space="0" w:color="auto"/>
            </w:tcBorders>
            <w:shd w:val="clear" w:color="auto" w:fill="FAF0F5"/>
          </w:tcPr>
          <w:p w14:paraId="5584663F" w14:textId="77777777" w:rsidR="00F56662"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bl>
    <w:p w14:paraId="3E26B8C3" w14:textId="77777777" w:rsidR="00F56662" w:rsidRDefault="00F56662" w:rsidP="00F56662"/>
    <w:p w14:paraId="6E8AE608" w14:textId="0EED7022" w:rsidR="00F56662" w:rsidRPr="00D56E63" w:rsidRDefault="00F56662" w:rsidP="00D56E63">
      <w:pPr>
        <w:rPr>
          <w:b/>
          <w:bCs/>
        </w:rPr>
      </w:pPr>
      <w:r w:rsidRPr="00D56E63">
        <w:rPr>
          <w:b/>
          <w:bCs/>
        </w:rPr>
        <w:t xml:space="preserve">Warum sind die Verben </w:t>
      </w:r>
      <w:r w:rsidRPr="00D56E63">
        <w:rPr>
          <w:b/>
          <w:bCs/>
          <w:i/>
        </w:rPr>
        <w:t>lesen</w:t>
      </w:r>
      <w:r w:rsidRPr="00D56E63">
        <w:rPr>
          <w:b/>
          <w:bCs/>
        </w:rPr>
        <w:t xml:space="preserve"> und </w:t>
      </w:r>
      <w:r w:rsidRPr="00D56E63">
        <w:rPr>
          <w:b/>
          <w:bCs/>
          <w:i/>
        </w:rPr>
        <w:t>laufen</w:t>
      </w:r>
      <w:r w:rsidRPr="00D56E63">
        <w:rPr>
          <w:b/>
          <w:bCs/>
        </w:rPr>
        <w:t xml:space="preserve"> besonder</w:t>
      </w:r>
      <w:r w:rsidR="00B622ED" w:rsidRPr="00D56E63">
        <w:rPr>
          <w:b/>
          <w:bCs/>
        </w:rPr>
        <w:t>e Verben*</w:t>
      </w:r>
      <w:r w:rsidRPr="00D56E63">
        <w:rPr>
          <w:b/>
          <w:bCs/>
        </w:rPr>
        <w:t>?</w:t>
      </w:r>
    </w:p>
    <w:p w14:paraId="61A7AEE6" w14:textId="77777777" w:rsidR="00F56662" w:rsidRDefault="00F56662" w:rsidP="0092201F"/>
    <w:p w14:paraId="78EDA044" w14:textId="77777777" w:rsidR="00F56662" w:rsidRPr="00D56E63" w:rsidRDefault="00F56662" w:rsidP="00D56E63">
      <w:pPr>
        <w:rPr>
          <w:b/>
          <w:bCs/>
        </w:rPr>
      </w:pPr>
      <w:r w:rsidRPr="00D56E63">
        <w:rPr>
          <w:b/>
          <w:bCs/>
        </w:rPr>
        <w:t xml:space="preserve">Nennen Sie noch fünf andere Verben, die sich wie </w:t>
      </w:r>
      <w:r w:rsidRPr="00D56E63">
        <w:rPr>
          <w:b/>
          <w:bCs/>
          <w:i/>
        </w:rPr>
        <w:t>lesen</w:t>
      </w:r>
      <w:r w:rsidRPr="00D56E63">
        <w:rPr>
          <w:b/>
          <w:bCs/>
        </w:rPr>
        <w:t xml:space="preserve"> und </w:t>
      </w:r>
      <w:r w:rsidRPr="00D56E63">
        <w:rPr>
          <w:b/>
          <w:bCs/>
          <w:i/>
        </w:rPr>
        <w:t>laufen</w:t>
      </w:r>
      <w:r w:rsidRPr="00D56E63">
        <w:rPr>
          <w:b/>
          <w:bCs/>
        </w:rPr>
        <w:t xml:space="preserve"> beim Konjugieren verändern:</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60"/>
      </w:tblGrid>
      <w:tr w:rsidR="00F56662" w14:paraId="5FD48BA2" w14:textId="77777777" w:rsidTr="004F050F">
        <w:tc>
          <w:tcPr>
            <w:tcW w:w="9060" w:type="dxa"/>
          </w:tcPr>
          <w:p w14:paraId="4F2A546D" w14:textId="77777777" w:rsidR="00F56662" w:rsidRDefault="00F56662" w:rsidP="004F050F"/>
          <w:p w14:paraId="25F5C007" w14:textId="77777777" w:rsidR="00F56662" w:rsidRDefault="00F56662" w:rsidP="004F050F"/>
        </w:tc>
      </w:tr>
      <w:tr w:rsidR="00F56662" w14:paraId="78AB3320" w14:textId="77777777" w:rsidTr="004F050F">
        <w:tc>
          <w:tcPr>
            <w:tcW w:w="9060" w:type="dxa"/>
          </w:tcPr>
          <w:p w14:paraId="77FD9D71" w14:textId="77777777" w:rsidR="00F56662" w:rsidRDefault="00F56662" w:rsidP="004F050F"/>
          <w:p w14:paraId="578DDEDA" w14:textId="77777777" w:rsidR="00F56662" w:rsidRDefault="00F56662" w:rsidP="004F050F"/>
        </w:tc>
      </w:tr>
      <w:tr w:rsidR="00F56662" w14:paraId="33C6B06B" w14:textId="77777777" w:rsidTr="004F050F">
        <w:tc>
          <w:tcPr>
            <w:tcW w:w="9060" w:type="dxa"/>
          </w:tcPr>
          <w:p w14:paraId="5AD53BF9" w14:textId="77777777" w:rsidR="00F56662" w:rsidRDefault="00F56662" w:rsidP="004F050F"/>
          <w:p w14:paraId="416AA848" w14:textId="77777777" w:rsidR="00F56662" w:rsidRDefault="00F56662" w:rsidP="004F050F"/>
        </w:tc>
      </w:tr>
    </w:tbl>
    <w:p w14:paraId="686ABFAD" w14:textId="77777777" w:rsidR="00F56662" w:rsidRDefault="00F56662" w:rsidP="00F56662">
      <w:pPr>
        <w:spacing w:before="0" w:after="200"/>
      </w:pPr>
    </w:p>
    <w:p w14:paraId="624842A3" w14:textId="77777777" w:rsidR="00F56662" w:rsidRPr="007856AC" w:rsidRDefault="00F56662" w:rsidP="00F56662">
      <w:pPr>
        <w:spacing w:before="0" w:after="200"/>
        <w:rPr>
          <w:rFonts w:eastAsia="Arial"/>
          <w:b/>
          <w:bCs/>
          <w:i/>
          <w:iCs/>
          <w:color w:val="993366"/>
          <w:szCs w:val="36"/>
        </w:rPr>
      </w:pPr>
      <w:r w:rsidRPr="007856AC">
        <w:rPr>
          <w:i/>
        </w:rPr>
        <w:t>* TIPP: Suche nach „Konjugation“ + „Vokalwechsel“ im Internet.</w:t>
      </w:r>
      <w:r w:rsidRPr="007856AC">
        <w:rPr>
          <w:i/>
        </w:rPr>
        <w:br w:type="page"/>
      </w:r>
    </w:p>
    <w:p w14:paraId="09314B8C" w14:textId="68BFBB2C" w:rsidR="00F56662" w:rsidRDefault="00F56662" w:rsidP="00F56662">
      <w:pPr>
        <w:pStyle w:val="berschrift3"/>
        <w:jc w:val="both"/>
      </w:pPr>
      <w:r>
        <w:t>Trennbare Verben</w:t>
      </w:r>
    </w:p>
    <w:p w14:paraId="432BF5A7" w14:textId="77777777" w:rsidR="00F56662" w:rsidRPr="00D56E63" w:rsidRDefault="00F56662" w:rsidP="00D56E63">
      <w:pPr>
        <w:rPr>
          <w:b/>
          <w:bCs/>
          <w:szCs w:val="24"/>
        </w:rPr>
      </w:pPr>
      <w:r w:rsidRPr="00D56E63">
        <w:rPr>
          <w:b/>
          <w:bCs/>
          <w:szCs w:val="24"/>
        </w:rPr>
        <w:t>Bilden Sie sinnvolle Sätze mit folgenden trennbaren Verben:</w:t>
      </w:r>
    </w:p>
    <w:p w14:paraId="087BDF90" w14:textId="77777777" w:rsidR="00F56662" w:rsidRPr="00075359" w:rsidRDefault="00F56662" w:rsidP="00F56662">
      <w:pPr>
        <w:rPr>
          <w:szCs w:val="24"/>
        </w:rPr>
      </w:pPr>
    </w:p>
    <w:p w14:paraId="133C4D44" w14:textId="77777777" w:rsidR="00F56662" w:rsidRPr="00075359" w:rsidRDefault="00F56662" w:rsidP="00F56662">
      <w:pPr>
        <w:rPr>
          <w:szCs w:val="24"/>
        </w:rPr>
      </w:pPr>
      <w:r w:rsidRPr="00075359">
        <w:rPr>
          <w:szCs w:val="24"/>
          <w:bdr w:val="single" w:sz="4" w:space="0" w:color="auto"/>
        </w:rPr>
        <w:t>an</w:t>
      </w:r>
      <w:r w:rsidRPr="00075359">
        <w:rPr>
          <w:szCs w:val="24"/>
        </w:rPr>
        <w:t xml:space="preserve">ziehen – </w:t>
      </w:r>
      <w:r w:rsidRPr="00075359">
        <w:rPr>
          <w:szCs w:val="24"/>
          <w:bdr w:val="single" w:sz="4" w:space="0" w:color="auto"/>
        </w:rPr>
        <w:t>aus</w:t>
      </w:r>
      <w:r w:rsidRPr="00075359">
        <w:rPr>
          <w:szCs w:val="24"/>
        </w:rPr>
        <w:t>ziehen</w:t>
      </w:r>
    </w:p>
    <w:p w14:paraId="0B6CD4CA" w14:textId="77777777" w:rsidR="00F56662" w:rsidRPr="00075359" w:rsidRDefault="00F56662" w:rsidP="00F56662">
      <w:pPr>
        <w:rPr>
          <w:szCs w:val="24"/>
        </w:rPr>
      </w:pPr>
      <w:r w:rsidRPr="00075359">
        <w:rPr>
          <w:szCs w:val="24"/>
          <w:bdr w:val="single" w:sz="4" w:space="0" w:color="auto"/>
        </w:rPr>
        <w:t>ein</w:t>
      </w:r>
      <w:r w:rsidRPr="00075359">
        <w:rPr>
          <w:szCs w:val="24"/>
        </w:rPr>
        <w:t xml:space="preserve">schalten – </w:t>
      </w:r>
      <w:r w:rsidRPr="00075359">
        <w:rPr>
          <w:szCs w:val="24"/>
          <w:bdr w:val="single" w:sz="4" w:space="0" w:color="auto"/>
        </w:rPr>
        <w:t>aus</w:t>
      </w:r>
      <w:r w:rsidRPr="00075359">
        <w:rPr>
          <w:szCs w:val="24"/>
        </w:rPr>
        <w:t>schalten</w:t>
      </w:r>
    </w:p>
    <w:p w14:paraId="692C0DDD" w14:textId="77777777" w:rsidR="00F56662" w:rsidRPr="00075359" w:rsidRDefault="00F56662" w:rsidP="00F56662">
      <w:pPr>
        <w:rPr>
          <w:szCs w:val="24"/>
        </w:rPr>
      </w:pPr>
      <w:r w:rsidRPr="00075359">
        <w:rPr>
          <w:szCs w:val="24"/>
          <w:bdr w:val="single" w:sz="4" w:space="0" w:color="auto"/>
        </w:rPr>
        <w:t>ein</w:t>
      </w:r>
      <w:r w:rsidRPr="00075359">
        <w:rPr>
          <w:szCs w:val="24"/>
        </w:rPr>
        <w:t xml:space="preserve">steigen – </w:t>
      </w:r>
      <w:r w:rsidRPr="00075359">
        <w:rPr>
          <w:szCs w:val="24"/>
          <w:bdr w:val="single" w:sz="4" w:space="0" w:color="auto"/>
        </w:rPr>
        <w:t>aus</w:t>
      </w:r>
      <w:r w:rsidRPr="00075359">
        <w:rPr>
          <w:szCs w:val="24"/>
        </w:rPr>
        <w:t>steigen</w:t>
      </w:r>
    </w:p>
    <w:p w14:paraId="5A1CD83C" w14:textId="77777777" w:rsidR="00F56662" w:rsidRPr="00075359" w:rsidRDefault="00F56662" w:rsidP="00F56662">
      <w:pPr>
        <w:rPr>
          <w:szCs w:val="24"/>
        </w:rPr>
      </w:pPr>
      <w:r w:rsidRPr="00075359">
        <w:rPr>
          <w:szCs w:val="24"/>
          <w:bdr w:val="single" w:sz="4" w:space="0" w:color="auto"/>
        </w:rPr>
        <w:t>auf</w:t>
      </w:r>
      <w:r w:rsidRPr="00075359">
        <w:rPr>
          <w:szCs w:val="24"/>
        </w:rPr>
        <w:t xml:space="preserve">machen – </w:t>
      </w:r>
      <w:r w:rsidRPr="00075359">
        <w:rPr>
          <w:szCs w:val="24"/>
          <w:bdr w:val="single" w:sz="4" w:space="0" w:color="auto"/>
        </w:rPr>
        <w:t>zu</w:t>
      </w:r>
      <w:r w:rsidRPr="00075359">
        <w:rPr>
          <w:szCs w:val="24"/>
        </w:rPr>
        <w:t>machen</w:t>
      </w:r>
    </w:p>
    <w:p w14:paraId="1FA066CB" w14:textId="77777777" w:rsidR="00F56662" w:rsidRDefault="00F56662" w:rsidP="00F56662">
      <w:pPr>
        <w:rPr>
          <w:szCs w:val="24"/>
        </w:rPr>
      </w:pPr>
      <w:r w:rsidRPr="00075359">
        <w:rPr>
          <w:szCs w:val="24"/>
          <w:bdr w:val="single" w:sz="4" w:space="0" w:color="auto"/>
        </w:rPr>
        <w:t>ein</w:t>
      </w:r>
      <w:r w:rsidRPr="00075359">
        <w:rPr>
          <w:szCs w:val="24"/>
        </w:rPr>
        <w:t xml:space="preserve">kaufen, </w:t>
      </w:r>
      <w:r w:rsidRPr="00075359">
        <w:rPr>
          <w:szCs w:val="24"/>
          <w:bdr w:val="single" w:sz="4" w:space="0" w:color="auto"/>
        </w:rPr>
        <w:t>an</w:t>
      </w:r>
      <w:r w:rsidRPr="00075359">
        <w:rPr>
          <w:szCs w:val="24"/>
        </w:rPr>
        <w:t xml:space="preserve">rufen, </w:t>
      </w:r>
      <w:r w:rsidRPr="00075359">
        <w:rPr>
          <w:szCs w:val="24"/>
          <w:bdr w:val="single" w:sz="4" w:space="0" w:color="auto"/>
        </w:rPr>
        <w:t>an</w:t>
      </w:r>
      <w:r w:rsidRPr="00075359">
        <w:rPr>
          <w:szCs w:val="24"/>
        </w:rPr>
        <w:t xml:space="preserve">kommen, </w:t>
      </w:r>
      <w:r w:rsidRPr="00075359">
        <w:rPr>
          <w:szCs w:val="24"/>
          <w:bdr w:val="single" w:sz="4" w:space="0" w:color="auto"/>
        </w:rPr>
        <w:t>auf</w:t>
      </w:r>
      <w:r w:rsidRPr="00075359">
        <w:rPr>
          <w:szCs w:val="24"/>
        </w:rPr>
        <w:t xml:space="preserve">schreiben, </w:t>
      </w:r>
      <w:r w:rsidRPr="00075359">
        <w:rPr>
          <w:szCs w:val="24"/>
          <w:bdr w:val="single" w:sz="4" w:space="0" w:color="auto"/>
        </w:rPr>
        <w:t>aus</w:t>
      </w:r>
      <w:r w:rsidRPr="00075359">
        <w:rPr>
          <w:szCs w:val="24"/>
        </w:rPr>
        <w:t xml:space="preserve">teilen, </w:t>
      </w:r>
      <w:r w:rsidRPr="00075359">
        <w:rPr>
          <w:szCs w:val="24"/>
          <w:bdr w:val="single" w:sz="4" w:space="0" w:color="auto"/>
        </w:rPr>
        <w:t>weg</w:t>
      </w:r>
      <w:r w:rsidRPr="00075359">
        <w:rPr>
          <w:szCs w:val="24"/>
        </w:rPr>
        <w:t xml:space="preserve">gehen, </w:t>
      </w:r>
      <w:r w:rsidRPr="00075359">
        <w:rPr>
          <w:szCs w:val="24"/>
          <w:bdr w:val="single" w:sz="4" w:space="0" w:color="auto"/>
        </w:rPr>
        <w:t>ab</w:t>
      </w:r>
      <w:r w:rsidRPr="00075359">
        <w:rPr>
          <w:szCs w:val="24"/>
        </w:rPr>
        <w:t xml:space="preserve">waschen, </w:t>
      </w:r>
      <w:r w:rsidRPr="00075359">
        <w:rPr>
          <w:szCs w:val="24"/>
          <w:bdr w:val="single" w:sz="4" w:space="0" w:color="auto"/>
        </w:rPr>
        <w:t>fern</w:t>
      </w:r>
      <w:r w:rsidRPr="00075359">
        <w:rPr>
          <w:szCs w:val="24"/>
        </w:rPr>
        <w:t>sehen</w:t>
      </w:r>
    </w:p>
    <w:p w14:paraId="679429EC" w14:textId="77777777" w:rsidR="00F56662" w:rsidRDefault="00F56662" w:rsidP="00F56662">
      <w:pPr>
        <w:rPr>
          <w:szCs w:val="24"/>
        </w:rPr>
      </w:pP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60"/>
      </w:tblGrid>
      <w:tr w:rsidR="00F56662" w14:paraId="74FBF070" w14:textId="77777777" w:rsidTr="004F050F">
        <w:trPr>
          <w:trHeight w:val="567"/>
        </w:trPr>
        <w:tc>
          <w:tcPr>
            <w:tcW w:w="9060" w:type="dxa"/>
          </w:tcPr>
          <w:p w14:paraId="3A193B12" w14:textId="77777777" w:rsidR="00F56662" w:rsidRDefault="00F56662" w:rsidP="004F050F"/>
        </w:tc>
      </w:tr>
      <w:tr w:rsidR="00F56662" w14:paraId="467A24FF" w14:textId="77777777" w:rsidTr="004F050F">
        <w:trPr>
          <w:trHeight w:val="567"/>
        </w:trPr>
        <w:tc>
          <w:tcPr>
            <w:tcW w:w="9060" w:type="dxa"/>
          </w:tcPr>
          <w:p w14:paraId="0043DCCC" w14:textId="77777777" w:rsidR="00F56662" w:rsidRDefault="00F56662" w:rsidP="004F050F"/>
        </w:tc>
      </w:tr>
      <w:tr w:rsidR="00F56662" w14:paraId="7115CA66" w14:textId="77777777" w:rsidTr="004F050F">
        <w:trPr>
          <w:trHeight w:val="567"/>
        </w:trPr>
        <w:tc>
          <w:tcPr>
            <w:tcW w:w="9060" w:type="dxa"/>
          </w:tcPr>
          <w:p w14:paraId="56EA2EE4" w14:textId="77777777" w:rsidR="00F56662" w:rsidRDefault="00F56662" w:rsidP="004F050F"/>
        </w:tc>
      </w:tr>
      <w:tr w:rsidR="00F56662" w14:paraId="3D0C392D" w14:textId="77777777" w:rsidTr="004F050F">
        <w:trPr>
          <w:trHeight w:val="567"/>
        </w:trPr>
        <w:tc>
          <w:tcPr>
            <w:tcW w:w="9060" w:type="dxa"/>
          </w:tcPr>
          <w:p w14:paraId="6C02A8A2" w14:textId="77777777" w:rsidR="00F56662" w:rsidRDefault="00F56662" w:rsidP="004F050F"/>
        </w:tc>
      </w:tr>
      <w:tr w:rsidR="00F56662" w14:paraId="54000CAA" w14:textId="77777777" w:rsidTr="004F050F">
        <w:trPr>
          <w:trHeight w:val="567"/>
        </w:trPr>
        <w:tc>
          <w:tcPr>
            <w:tcW w:w="9060" w:type="dxa"/>
          </w:tcPr>
          <w:p w14:paraId="18FA4399" w14:textId="77777777" w:rsidR="00F56662" w:rsidRDefault="00F56662" w:rsidP="004F050F"/>
        </w:tc>
      </w:tr>
      <w:tr w:rsidR="00F56662" w14:paraId="17C62396" w14:textId="77777777" w:rsidTr="004F050F">
        <w:trPr>
          <w:trHeight w:val="567"/>
        </w:trPr>
        <w:tc>
          <w:tcPr>
            <w:tcW w:w="9060" w:type="dxa"/>
          </w:tcPr>
          <w:p w14:paraId="20F2A58F" w14:textId="77777777" w:rsidR="00F56662" w:rsidRDefault="00F56662" w:rsidP="004F050F"/>
        </w:tc>
      </w:tr>
      <w:tr w:rsidR="00F56662" w14:paraId="4143366B" w14:textId="77777777" w:rsidTr="004F050F">
        <w:trPr>
          <w:trHeight w:val="567"/>
        </w:trPr>
        <w:tc>
          <w:tcPr>
            <w:tcW w:w="9060" w:type="dxa"/>
          </w:tcPr>
          <w:p w14:paraId="274FF3A8" w14:textId="77777777" w:rsidR="00F56662" w:rsidRDefault="00F56662" w:rsidP="004F050F"/>
        </w:tc>
      </w:tr>
      <w:tr w:rsidR="00F56662" w14:paraId="6473DC2F" w14:textId="77777777" w:rsidTr="004F050F">
        <w:trPr>
          <w:trHeight w:val="567"/>
        </w:trPr>
        <w:tc>
          <w:tcPr>
            <w:tcW w:w="9060" w:type="dxa"/>
          </w:tcPr>
          <w:p w14:paraId="4A8B7E2A" w14:textId="77777777" w:rsidR="00F56662" w:rsidRDefault="00F56662" w:rsidP="004F050F"/>
        </w:tc>
      </w:tr>
      <w:tr w:rsidR="00F56662" w14:paraId="75544842" w14:textId="77777777" w:rsidTr="004F050F">
        <w:trPr>
          <w:trHeight w:val="567"/>
        </w:trPr>
        <w:tc>
          <w:tcPr>
            <w:tcW w:w="9060" w:type="dxa"/>
          </w:tcPr>
          <w:p w14:paraId="4BD2E97D" w14:textId="77777777" w:rsidR="00F56662" w:rsidRDefault="00F56662" w:rsidP="004F050F"/>
        </w:tc>
      </w:tr>
      <w:tr w:rsidR="00F56662" w14:paraId="6726E2C0" w14:textId="77777777" w:rsidTr="004F050F">
        <w:trPr>
          <w:trHeight w:val="567"/>
        </w:trPr>
        <w:tc>
          <w:tcPr>
            <w:tcW w:w="9060" w:type="dxa"/>
          </w:tcPr>
          <w:p w14:paraId="3D6502BD" w14:textId="77777777" w:rsidR="00F56662" w:rsidRDefault="00F56662" w:rsidP="004F050F"/>
        </w:tc>
      </w:tr>
      <w:tr w:rsidR="00F56662" w14:paraId="7B4B58D6" w14:textId="77777777" w:rsidTr="004F050F">
        <w:trPr>
          <w:trHeight w:val="567"/>
        </w:trPr>
        <w:tc>
          <w:tcPr>
            <w:tcW w:w="9060" w:type="dxa"/>
          </w:tcPr>
          <w:p w14:paraId="59D5D4A3" w14:textId="77777777" w:rsidR="00F56662" w:rsidRDefault="00F56662" w:rsidP="004F050F"/>
        </w:tc>
      </w:tr>
      <w:tr w:rsidR="00F56662" w14:paraId="4269ECE6" w14:textId="77777777" w:rsidTr="004F050F">
        <w:trPr>
          <w:trHeight w:val="567"/>
        </w:trPr>
        <w:tc>
          <w:tcPr>
            <w:tcW w:w="9060" w:type="dxa"/>
          </w:tcPr>
          <w:p w14:paraId="149C11F7" w14:textId="77777777" w:rsidR="00F56662" w:rsidRDefault="00F56662" w:rsidP="004F050F"/>
        </w:tc>
      </w:tr>
      <w:tr w:rsidR="00F56662" w14:paraId="6CE6D6CD" w14:textId="77777777" w:rsidTr="004F050F">
        <w:trPr>
          <w:trHeight w:val="567"/>
        </w:trPr>
        <w:tc>
          <w:tcPr>
            <w:tcW w:w="9060" w:type="dxa"/>
          </w:tcPr>
          <w:p w14:paraId="74B207EC" w14:textId="77777777" w:rsidR="00F56662" w:rsidRDefault="00F56662" w:rsidP="004F050F"/>
        </w:tc>
      </w:tr>
      <w:tr w:rsidR="00F56662" w14:paraId="0D9D67B8" w14:textId="77777777" w:rsidTr="004F050F">
        <w:trPr>
          <w:trHeight w:val="567"/>
        </w:trPr>
        <w:tc>
          <w:tcPr>
            <w:tcW w:w="9060" w:type="dxa"/>
          </w:tcPr>
          <w:p w14:paraId="6ECB703B" w14:textId="77777777" w:rsidR="00F56662" w:rsidRDefault="00F56662" w:rsidP="004F050F"/>
        </w:tc>
      </w:tr>
      <w:tr w:rsidR="00F56662" w14:paraId="341B0D4E" w14:textId="77777777" w:rsidTr="004F050F">
        <w:trPr>
          <w:trHeight w:val="567"/>
        </w:trPr>
        <w:tc>
          <w:tcPr>
            <w:tcW w:w="9060" w:type="dxa"/>
          </w:tcPr>
          <w:p w14:paraId="6AA0C10D" w14:textId="77777777" w:rsidR="00F56662" w:rsidRDefault="00F56662" w:rsidP="004F050F"/>
        </w:tc>
      </w:tr>
    </w:tbl>
    <w:p w14:paraId="0CDA2D4D" w14:textId="77777777" w:rsidR="00F56662" w:rsidRPr="005D71C2" w:rsidRDefault="00F56662" w:rsidP="00F56662">
      <w:pPr>
        <w:jc w:val="both"/>
      </w:pPr>
    </w:p>
    <w:p w14:paraId="29088CC9" w14:textId="53EDDFAB" w:rsidR="00F56662" w:rsidRDefault="00F56662" w:rsidP="00F56662">
      <w:pPr>
        <w:pStyle w:val="berschrift1"/>
      </w:pPr>
      <w:bookmarkStart w:id="20" w:name="_Arbeitsblatt:_Das_Adjektiv"/>
      <w:bookmarkStart w:id="21" w:name="_Toc85445365"/>
      <w:bookmarkEnd w:id="20"/>
      <w:r>
        <w:t>Arbeitsblatt: Das Adjektiv</w:t>
      </w:r>
      <w:bookmarkEnd w:id="21"/>
    </w:p>
    <w:p w14:paraId="480DBC22" w14:textId="77777777" w:rsidR="00F56662" w:rsidRDefault="00F56662" w:rsidP="00F56662"/>
    <w:p w14:paraId="51F73845" w14:textId="30CF90D7" w:rsidR="00F56662" w:rsidRDefault="00F56662" w:rsidP="00F56662">
      <w:pPr>
        <w:pStyle w:val="berschrift3"/>
        <w:jc w:val="both"/>
      </w:pPr>
      <w:r>
        <w:t>Komparation der Adjektive</w:t>
      </w:r>
    </w:p>
    <w:p w14:paraId="143699B1" w14:textId="7966878F" w:rsidR="00F56662" w:rsidRPr="00D56E63" w:rsidRDefault="006A4B6D" w:rsidP="00D56E63">
      <w:pPr>
        <w:rPr>
          <w:b/>
          <w:bCs/>
        </w:rPr>
      </w:pPr>
      <w:r>
        <w:rPr>
          <w:b/>
          <w:bCs/>
        </w:rPr>
        <w:t>Steigern Sie die Adjektive und v</w:t>
      </w:r>
      <w:r w:rsidR="00F56662" w:rsidRPr="00D56E63">
        <w:rPr>
          <w:b/>
          <w:bCs/>
        </w:rPr>
        <w:t>ervollständigen Sie die Tabelle:</w:t>
      </w:r>
    </w:p>
    <w:p w14:paraId="0DB2E0FD" w14:textId="77777777" w:rsidR="00F56662" w:rsidRPr="00C76C11" w:rsidRDefault="00F56662" w:rsidP="00F56662"/>
    <w:tbl>
      <w:tblPr>
        <w:tblStyle w:val="Tabellenraster"/>
        <w:tblW w:w="0" w:type="auto"/>
        <w:tblLook w:val="04A0" w:firstRow="1" w:lastRow="0" w:firstColumn="1" w:lastColumn="0" w:noHBand="0" w:noVBand="1"/>
      </w:tblPr>
      <w:tblGrid>
        <w:gridCol w:w="3020"/>
        <w:gridCol w:w="3020"/>
        <w:gridCol w:w="3020"/>
      </w:tblGrid>
      <w:tr w:rsidR="00F56662" w:rsidRPr="00A13FD3" w14:paraId="6F8D9EE7" w14:textId="77777777" w:rsidTr="00226DD5">
        <w:trPr>
          <w:trHeight w:val="567"/>
        </w:trPr>
        <w:tc>
          <w:tcPr>
            <w:tcW w:w="3020" w:type="dxa"/>
            <w:shd w:val="clear" w:color="auto" w:fill="F4DCE8"/>
            <w:vAlign w:val="center"/>
          </w:tcPr>
          <w:p w14:paraId="226DFA8A" w14:textId="77777777" w:rsidR="00F56662" w:rsidRPr="00226DD5" w:rsidRDefault="00F56662" w:rsidP="00226DD5">
            <w:pPr>
              <w:jc w:val="center"/>
              <w:rPr>
                <w:b/>
                <w:bCs/>
                <w:sz w:val="28"/>
                <w:szCs w:val="28"/>
              </w:rPr>
            </w:pPr>
            <w:r w:rsidRPr="00226DD5">
              <w:rPr>
                <w:b/>
                <w:bCs/>
                <w:sz w:val="28"/>
                <w:szCs w:val="28"/>
              </w:rPr>
              <w:t>Positiv</w:t>
            </w:r>
          </w:p>
        </w:tc>
        <w:tc>
          <w:tcPr>
            <w:tcW w:w="3020" w:type="dxa"/>
            <w:shd w:val="clear" w:color="auto" w:fill="F4DCE8"/>
            <w:vAlign w:val="center"/>
          </w:tcPr>
          <w:p w14:paraId="7031558C" w14:textId="77777777" w:rsidR="00F56662" w:rsidRPr="00226DD5" w:rsidRDefault="00F56662" w:rsidP="00226DD5">
            <w:pPr>
              <w:jc w:val="center"/>
              <w:rPr>
                <w:b/>
                <w:bCs/>
                <w:sz w:val="28"/>
                <w:szCs w:val="28"/>
              </w:rPr>
            </w:pPr>
            <w:r w:rsidRPr="00226DD5">
              <w:rPr>
                <w:b/>
                <w:bCs/>
                <w:sz w:val="28"/>
                <w:szCs w:val="28"/>
              </w:rPr>
              <w:t>Komparativ</w:t>
            </w:r>
          </w:p>
        </w:tc>
        <w:tc>
          <w:tcPr>
            <w:tcW w:w="3020" w:type="dxa"/>
            <w:shd w:val="clear" w:color="auto" w:fill="F4DCE8"/>
            <w:vAlign w:val="center"/>
          </w:tcPr>
          <w:p w14:paraId="2FABDEC3" w14:textId="77777777" w:rsidR="00F56662" w:rsidRPr="00226DD5" w:rsidRDefault="00F56662" w:rsidP="00226DD5">
            <w:pPr>
              <w:jc w:val="center"/>
              <w:rPr>
                <w:b/>
                <w:bCs/>
                <w:sz w:val="28"/>
                <w:szCs w:val="28"/>
              </w:rPr>
            </w:pPr>
            <w:r w:rsidRPr="00226DD5">
              <w:rPr>
                <w:b/>
                <w:bCs/>
                <w:sz w:val="28"/>
                <w:szCs w:val="28"/>
              </w:rPr>
              <w:t>Superlativ</w:t>
            </w:r>
          </w:p>
        </w:tc>
      </w:tr>
      <w:tr w:rsidR="00F56662" w:rsidRPr="00C76C11" w14:paraId="69818399" w14:textId="77777777" w:rsidTr="00226DD5">
        <w:trPr>
          <w:trHeight w:val="850"/>
        </w:trPr>
        <w:tc>
          <w:tcPr>
            <w:tcW w:w="3020" w:type="dxa"/>
            <w:vAlign w:val="center"/>
          </w:tcPr>
          <w:p w14:paraId="2715E95F" w14:textId="77777777" w:rsidR="00F56662" w:rsidRPr="00C76C11" w:rsidRDefault="00F56662" w:rsidP="00226DD5">
            <w:pPr>
              <w:jc w:val="center"/>
              <w:rPr>
                <w:b/>
              </w:rPr>
            </w:pPr>
            <w:r w:rsidRPr="00C76C11">
              <w:t>lustig</w:t>
            </w:r>
          </w:p>
        </w:tc>
        <w:tc>
          <w:tcPr>
            <w:tcW w:w="3020" w:type="dxa"/>
            <w:vAlign w:val="center"/>
          </w:tcPr>
          <w:p w14:paraId="0EA6B942" w14:textId="77777777" w:rsidR="00F56662" w:rsidRPr="00C76C11" w:rsidRDefault="00F56662" w:rsidP="00226DD5">
            <w:pPr>
              <w:jc w:val="center"/>
              <w:rPr>
                <w:b/>
              </w:rPr>
            </w:pPr>
          </w:p>
        </w:tc>
        <w:tc>
          <w:tcPr>
            <w:tcW w:w="3020" w:type="dxa"/>
            <w:vAlign w:val="center"/>
          </w:tcPr>
          <w:p w14:paraId="2D1DC0FD" w14:textId="77777777" w:rsidR="00F56662" w:rsidRPr="00C76C11" w:rsidRDefault="00F56662" w:rsidP="00226DD5">
            <w:pPr>
              <w:jc w:val="center"/>
              <w:rPr>
                <w:b/>
              </w:rPr>
            </w:pPr>
            <w:r>
              <w:t>am lustigsten</w:t>
            </w:r>
          </w:p>
        </w:tc>
      </w:tr>
      <w:tr w:rsidR="00F56662" w:rsidRPr="00C76C11" w14:paraId="29D16FDD" w14:textId="77777777" w:rsidTr="00226DD5">
        <w:trPr>
          <w:trHeight w:val="850"/>
        </w:trPr>
        <w:tc>
          <w:tcPr>
            <w:tcW w:w="3020" w:type="dxa"/>
            <w:vAlign w:val="center"/>
          </w:tcPr>
          <w:p w14:paraId="28A26EAF" w14:textId="77777777" w:rsidR="00F56662" w:rsidRPr="00C76C11" w:rsidRDefault="00F56662" w:rsidP="00226DD5">
            <w:pPr>
              <w:jc w:val="center"/>
              <w:rPr>
                <w:b/>
              </w:rPr>
            </w:pPr>
          </w:p>
        </w:tc>
        <w:tc>
          <w:tcPr>
            <w:tcW w:w="3020" w:type="dxa"/>
            <w:vAlign w:val="center"/>
          </w:tcPr>
          <w:p w14:paraId="7A7CEAD7" w14:textId="77777777" w:rsidR="00F56662" w:rsidRPr="00C76C11" w:rsidRDefault="00F56662" w:rsidP="00226DD5">
            <w:pPr>
              <w:jc w:val="center"/>
              <w:rPr>
                <w:b/>
              </w:rPr>
            </w:pPr>
            <w:r>
              <w:t>dümmer</w:t>
            </w:r>
          </w:p>
        </w:tc>
        <w:tc>
          <w:tcPr>
            <w:tcW w:w="3020" w:type="dxa"/>
            <w:vAlign w:val="center"/>
          </w:tcPr>
          <w:p w14:paraId="254A2DF2" w14:textId="77777777" w:rsidR="00F56662" w:rsidRPr="00C76C11" w:rsidRDefault="00F56662" w:rsidP="00226DD5">
            <w:pPr>
              <w:jc w:val="center"/>
              <w:rPr>
                <w:b/>
              </w:rPr>
            </w:pPr>
          </w:p>
        </w:tc>
      </w:tr>
      <w:tr w:rsidR="00F56662" w:rsidRPr="00C76C11" w14:paraId="79F08350" w14:textId="77777777" w:rsidTr="00226DD5">
        <w:trPr>
          <w:trHeight w:val="850"/>
        </w:trPr>
        <w:tc>
          <w:tcPr>
            <w:tcW w:w="3020" w:type="dxa"/>
            <w:vAlign w:val="center"/>
          </w:tcPr>
          <w:p w14:paraId="62BD27AE" w14:textId="77777777" w:rsidR="00F56662" w:rsidRPr="00C76C11" w:rsidRDefault="00F56662" w:rsidP="00226DD5">
            <w:pPr>
              <w:jc w:val="center"/>
              <w:rPr>
                <w:b/>
              </w:rPr>
            </w:pPr>
          </w:p>
        </w:tc>
        <w:tc>
          <w:tcPr>
            <w:tcW w:w="3020" w:type="dxa"/>
            <w:vAlign w:val="center"/>
          </w:tcPr>
          <w:p w14:paraId="0DA83979" w14:textId="77777777" w:rsidR="00F56662" w:rsidRPr="00C76C11" w:rsidRDefault="00F56662" w:rsidP="00226DD5">
            <w:pPr>
              <w:jc w:val="center"/>
              <w:rPr>
                <w:b/>
              </w:rPr>
            </w:pPr>
          </w:p>
        </w:tc>
        <w:tc>
          <w:tcPr>
            <w:tcW w:w="3020" w:type="dxa"/>
            <w:vAlign w:val="center"/>
          </w:tcPr>
          <w:p w14:paraId="09B182B8" w14:textId="77777777" w:rsidR="00F56662" w:rsidRPr="00C76C11" w:rsidRDefault="00F56662" w:rsidP="00226DD5">
            <w:pPr>
              <w:jc w:val="center"/>
              <w:rPr>
                <w:b/>
              </w:rPr>
            </w:pPr>
            <w:r>
              <w:t>am liebsten</w:t>
            </w:r>
          </w:p>
        </w:tc>
      </w:tr>
      <w:tr w:rsidR="00F56662" w:rsidRPr="00C76C11" w14:paraId="3A3C8A2F" w14:textId="77777777" w:rsidTr="00226DD5">
        <w:trPr>
          <w:trHeight w:val="850"/>
        </w:trPr>
        <w:tc>
          <w:tcPr>
            <w:tcW w:w="3020" w:type="dxa"/>
            <w:vAlign w:val="center"/>
          </w:tcPr>
          <w:p w14:paraId="1AEA964A" w14:textId="77777777" w:rsidR="00F56662" w:rsidRPr="00C76C11" w:rsidRDefault="00F56662" w:rsidP="00226DD5">
            <w:pPr>
              <w:jc w:val="center"/>
              <w:rPr>
                <w:b/>
              </w:rPr>
            </w:pPr>
            <w:r>
              <w:t>kalt</w:t>
            </w:r>
          </w:p>
        </w:tc>
        <w:tc>
          <w:tcPr>
            <w:tcW w:w="3020" w:type="dxa"/>
            <w:vAlign w:val="center"/>
          </w:tcPr>
          <w:p w14:paraId="34946309" w14:textId="77777777" w:rsidR="00F56662" w:rsidRPr="00C76C11" w:rsidRDefault="00F56662" w:rsidP="00226DD5">
            <w:pPr>
              <w:jc w:val="center"/>
              <w:rPr>
                <w:b/>
              </w:rPr>
            </w:pPr>
          </w:p>
        </w:tc>
        <w:tc>
          <w:tcPr>
            <w:tcW w:w="3020" w:type="dxa"/>
            <w:vAlign w:val="center"/>
          </w:tcPr>
          <w:p w14:paraId="3BA8150E" w14:textId="77777777" w:rsidR="00F56662" w:rsidRPr="00C76C11" w:rsidRDefault="00F56662" w:rsidP="00226DD5">
            <w:pPr>
              <w:jc w:val="center"/>
              <w:rPr>
                <w:b/>
              </w:rPr>
            </w:pPr>
          </w:p>
        </w:tc>
      </w:tr>
      <w:tr w:rsidR="00F56662" w:rsidRPr="00C76C11" w14:paraId="59C01037" w14:textId="77777777" w:rsidTr="00226DD5">
        <w:trPr>
          <w:trHeight w:val="850"/>
        </w:trPr>
        <w:tc>
          <w:tcPr>
            <w:tcW w:w="3020" w:type="dxa"/>
            <w:vAlign w:val="center"/>
          </w:tcPr>
          <w:p w14:paraId="3F8E0D95" w14:textId="77777777" w:rsidR="00F56662" w:rsidRPr="00C76C11" w:rsidRDefault="00F56662" w:rsidP="00226DD5">
            <w:pPr>
              <w:jc w:val="center"/>
              <w:rPr>
                <w:b/>
              </w:rPr>
            </w:pPr>
          </w:p>
        </w:tc>
        <w:tc>
          <w:tcPr>
            <w:tcW w:w="3020" w:type="dxa"/>
            <w:vAlign w:val="center"/>
          </w:tcPr>
          <w:p w14:paraId="47ABE52B" w14:textId="77777777" w:rsidR="00F56662" w:rsidRPr="00C76C11" w:rsidRDefault="00F56662" w:rsidP="00226DD5">
            <w:pPr>
              <w:jc w:val="center"/>
              <w:rPr>
                <w:b/>
              </w:rPr>
            </w:pPr>
          </w:p>
        </w:tc>
        <w:tc>
          <w:tcPr>
            <w:tcW w:w="3020" w:type="dxa"/>
            <w:vAlign w:val="center"/>
          </w:tcPr>
          <w:p w14:paraId="28838CDF" w14:textId="77777777" w:rsidR="00F56662" w:rsidRPr="00C76C11" w:rsidRDefault="00F56662" w:rsidP="00226DD5">
            <w:pPr>
              <w:jc w:val="center"/>
              <w:rPr>
                <w:b/>
              </w:rPr>
            </w:pPr>
            <w:r>
              <w:t>am nervigsten</w:t>
            </w:r>
          </w:p>
        </w:tc>
      </w:tr>
      <w:tr w:rsidR="00F56662" w:rsidRPr="00C76C11" w14:paraId="6C2C12C1" w14:textId="77777777" w:rsidTr="00226DD5">
        <w:trPr>
          <w:trHeight w:val="850"/>
        </w:trPr>
        <w:tc>
          <w:tcPr>
            <w:tcW w:w="3020" w:type="dxa"/>
            <w:vAlign w:val="center"/>
          </w:tcPr>
          <w:p w14:paraId="383AF994" w14:textId="77777777" w:rsidR="00F56662" w:rsidRPr="00C76C11" w:rsidRDefault="00F56662" w:rsidP="00226DD5">
            <w:pPr>
              <w:jc w:val="center"/>
              <w:rPr>
                <w:b/>
              </w:rPr>
            </w:pPr>
          </w:p>
        </w:tc>
        <w:tc>
          <w:tcPr>
            <w:tcW w:w="3020" w:type="dxa"/>
            <w:vAlign w:val="center"/>
          </w:tcPr>
          <w:p w14:paraId="4985764F" w14:textId="77777777" w:rsidR="00F56662" w:rsidRPr="00C76C11" w:rsidRDefault="00F56662" w:rsidP="00226DD5">
            <w:pPr>
              <w:jc w:val="center"/>
              <w:rPr>
                <w:b/>
              </w:rPr>
            </w:pPr>
            <w:r>
              <w:t>braver</w:t>
            </w:r>
          </w:p>
        </w:tc>
        <w:tc>
          <w:tcPr>
            <w:tcW w:w="3020" w:type="dxa"/>
            <w:vAlign w:val="center"/>
          </w:tcPr>
          <w:p w14:paraId="2018A2D9" w14:textId="77777777" w:rsidR="00F56662" w:rsidRPr="00C76C11" w:rsidRDefault="00F56662" w:rsidP="00226DD5">
            <w:pPr>
              <w:jc w:val="center"/>
              <w:rPr>
                <w:b/>
              </w:rPr>
            </w:pPr>
          </w:p>
        </w:tc>
      </w:tr>
      <w:tr w:rsidR="00F56662" w:rsidRPr="00C76C11" w14:paraId="2CD4F648" w14:textId="77777777" w:rsidTr="00226DD5">
        <w:trPr>
          <w:trHeight w:val="850"/>
        </w:trPr>
        <w:tc>
          <w:tcPr>
            <w:tcW w:w="3020" w:type="dxa"/>
            <w:vAlign w:val="center"/>
          </w:tcPr>
          <w:p w14:paraId="71D87198" w14:textId="77777777" w:rsidR="00F56662" w:rsidRPr="00C76C11" w:rsidRDefault="00F56662" w:rsidP="00226DD5">
            <w:pPr>
              <w:jc w:val="center"/>
              <w:rPr>
                <w:b/>
              </w:rPr>
            </w:pPr>
            <w:r>
              <w:t>wild</w:t>
            </w:r>
          </w:p>
        </w:tc>
        <w:tc>
          <w:tcPr>
            <w:tcW w:w="3020" w:type="dxa"/>
            <w:vAlign w:val="center"/>
          </w:tcPr>
          <w:p w14:paraId="178ABB3F" w14:textId="77777777" w:rsidR="00F56662" w:rsidRPr="00C76C11" w:rsidRDefault="00F56662" w:rsidP="00226DD5">
            <w:pPr>
              <w:jc w:val="center"/>
              <w:rPr>
                <w:b/>
              </w:rPr>
            </w:pPr>
          </w:p>
        </w:tc>
        <w:tc>
          <w:tcPr>
            <w:tcW w:w="3020" w:type="dxa"/>
            <w:vAlign w:val="center"/>
          </w:tcPr>
          <w:p w14:paraId="403E306F" w14:textId="77777777" w:rsidR="00F56662" w:rsidRPr="00C76C11" w:rsidRDefault="00F56662" w:rsidP="00226DD5">
            <w:pPr>
              <w:jc w:val="center"/>
              <w:rPr>
                <w:b/>
              </w:rPr>
            </w:pPr>
          </w:p>
        </w:tc>
      </w:tr>
    </w:tbl>
    <w:p w14:paraId="00F8E77A" w14:textId="77777777" w:rsidR="00F56662" w:rsidRDefault="00F56662" w:rsidP="00F56662"/>
    <w:p w14:paraId="7744A17A" w14:textId="77777777" w:rsidR="0092201F" w:rsidRDefault="0092201F">
      <w:pPr>
        <w:spacing w:before="0" w:after="200"/>
      </w:pPr>
      <w:r>
        <w:br w:type="page"/>
      </w:r>
    </w:p>
    <w:p w14:paraId="67D4D316" w14:textId="30924A99" w:rsidR="00F56662" w:rsidRPr="00D56E63" w:rsidRDefault="00F56662" w:rsidP="00D56E63">
      <w:pPr>
        <w:rPr>
          <w:b/>
          <w:bCs/>
        </w:rPr>
      </w:pPr>
      <w:r w:rsidRPr="00D56E63">
        <w:rPr>
          <w:b/>
          <w:bCs/>
        </w:rPr>
        <w:t>Wie könnte man diese Dinge bzw. Lebewesen vergleichen? Finden Sie pro Wortpaar mindestens zwei Vergleiche:</w:t>
      </w:r>
    </w:p>
    <w:p w14:paraId="6AB2F3CB" w14:textId="77777777" w:rsidR="00F56662" w:rsidRDefault="00F56662" w:rsidP="00F56662"/>
    <w:p w14:paraId="5945820F" w14:textId="77777777" w:rsidR="0092201F" w:rsidRPr="0092201F" w:rsidRDefault="0092201F" w:rsidP="00F56662">
      <w:pPr>
        <w:rPr>
          <w:b/>
          <w:bCs/>
          <w:iCs/>
        </w:rPr>
      </w:pPr>
      <w:r w:rsidRPr="0092201F">
        <w:rPr>
          <w:b/>
          <w:bCs/>
          <w:iCs/>
        </w:rPr>
        <w:t xml:space="preserve">Beispiel: </w:t>
      </w:r>
    </w:p>
    <w:p w14:paraId="788F9B80" w14:textId="561E08D4" w:rsidR="0092201F" w:rsidRPr="0092201F" w:rsidRDefault="00F56662" w:rsidP="00F56662">
      <w:pPr>
        <w:rPr>
          <w:i/>
          <w:u w:val="single"/>
        </w:rPr>
      </w:pPr>
      <w:r w:rsidRPr="0092201F">
        <w:rPr>
          <w:i/>
          <w:u w:val="single"/>
        </w:rPr>
        <w:t>Pizza – Apfel</w:t>
      </w:r>
    </w:p>
    <w:p w14:paraId="0F215C9F" w14:textId="77777777" w:rsidR="0092201F" w:rsidRDefault="00F56662" w:rsidP="00F56662">
      <w:pPr>
        <w:rPr>
          <w:i/>
        </w:rPr>
      </w:pPr>
      <w:r w:rsidRPr="00C76C11">
        <w:rPr>
          <w:i/>
        </w:rPr>
        <w:t xml:space="preserve">Ein Apfel ist gesünder als eine Pizza. </w:t>
      </w:r>
    </w:p>
    <w:p w14:paraId="0B6DC6B9" w14:textId="4F3BDD1B" w:rsidR="0092201F" w:rsidRDefault="00F56662" w:rsidP="00F56662">
      <w:pPr>
        <w:rPr>
          <w:i/>
        </w:rPr>
      </w:pPr>
      <w:r>
        <w:rPr>
          <w:i/>
        </w:rPr>
        <w:t xml:space="preserve">Ich esse Pizza genauso gern wie </w:t>
      </w:r>
      <w:r w:rsidR="006A4B6D">
        <w:rPr>
          <w:i/>
        </w:rPr>
        <w:t>Ä</w:t>
      </w:r>
      <w:r>
        <w:rPr>
          <w:i/>
        </w:rPr>
        <w:t>pfel</w:t>
      </w:r>
      <w:r w:rsidRPr="00C76C11">
        <w:rPr>
          <w:i/>
        </w:rPr>
        <w:t xml:space="preserve">. </w:t>
      </w:r>
    </w:p>
    <w:p w14:paraId="6E3FA143" w14:textId="5FA2DC32" w:rsidR="00F56662" w:rsidRDefault="00F56662" w:rsidP="00F56662">
      <w:pPr>
        <w:rPr>
          <w:i/>
        </w:rPr>
      </w:pPr>
      <w:r w:rsidRPr="00C76C11">
        <w:rPr>
          <w:i/>
        </w:rPr>
        <w:t>Eine Pizza ist teurer als ein Apfel</w:t>
      </w:r>
      <w:r w:rsidR="006A4B6D">
        <w:rPr>
          <w:i/>
        </w:rPr>
        <w:t>.</w:t>
      </w:r>
    </w:p>
    <w:p w14:paraId="237B74C9" w14:textId="77777777" w:rsidR="00F56662" w:rsidRDefault="00F56662" w:rsidP="00F56662">
      <w:pPr>
        <w:rPr>
          <w:i/>
        </w:rPr>
      </w:pPr>
    </w:p>
    <w:p w14:paraId="523C0674" w14:textId="77777777" w:rsidR="00F56662" w:rsidRDefault="00F56662" w:rsidP="00F56662">
      <w:pPr>
        <w:rPr>
          <w:i/>
        </w:rPr>
      </w:pPr>
    </w:p>
    <w:p w14:paraId="63D07C43" w14:textId="77777777" w:rsidR="00F56662" w:rsidRDefault="00F56662" w:rsidP="00F56662">
      <w:pPr>
        <w:rPr>
          <w:i/>
        </w:rPr>
      </w:pPr>
    </w:p>
    <w:p w14:paraId="503BF44D" w14:textId="77777777" w:rsidR="00F56662" w:rsidRPr="00C76C11" w:rsidRDefault="00F56662" w:rsidP="00F56662">
      <w:pPr>
        <w:rPr>
          <w:i/>
        </w:rPr>
      </w:pPr>
      <w:r w:rsidRPr="00907FFE">
        <w:rPr>
          <w:noProof/>
          <w:color w:val="993366"/>
          <w:lang w:val="de-AT" w:eastAsia="de-AT"/>
        </w:rPr>
        <mc:AlternateContent>
          <mc:Choice Requires="wps">
            <w:drawing>
              <wp:anchor distT="0" distB="0" distL="114300" distR="114300" simplePos="0" relativeHeight="251774976" behindDoc="0" locked="0" layoutInCell="1" allowOverlap="1" wp14:anchorId="4FC74AD6" wp14:editId="2B8EE57C">
                <wp:simplePos x="0" y="0"/>
                <wp:positionH relativeFrom="margin">
                  <wp:posOffset>2566670</wp:posOffset>
                </wp:positionH>
                <wp:positionV relativeFrom="paragraph">
                  <wp:posOffset>-1905</wp:posOffset>
                </wp:positionV>
                <wp:extent cx="1790700" cy="768350"/>
                <wp:effectExtent l="0" t="0" r="19050" b="12700"/>
                <wp:wrapNone/>
                <wp:docPr id="309" name="Diagonal liegende Ecken des Rechtecks abrunden 3"/>
                <wp:cNvGraphicFramePr/>
                <a:graphic xmlns:a="http://schemas.openxmlformats.org/drawingml/2006/main">
                  <a:graphicData uri="http://schemas.microsoft.com/office/word/2010/wordprocessingShape">
                    <wps:wsp>
                      <wps:cNvSpPr/>
                      <wps:spPr>
                        <a:xfrm>
                          <a:off x="0" y="0"/>
                          <a:ext cx="179070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0A0B2" w14:textId="77777777" w:rsidR="00F56662" w:rsidRPr="00907FFE" w:rsidRDefault="00F56662" w:rsidP="00F56662">
                            <w:pPr>
                              <w:jc w:val="both"/>
                              <w:rPr>
                                <w:color w:val="000000" w:themeColor="text1"/>
                                <w:lang w:val="de-AT"/>
                              </w:rPr>
                            </w:pPr>
                            <w:r>
                              <w:rPr>
                                <w:color w:val="000000" w:themeColor="text1"/>
                                <w:lang w:val="de-AT"/>
                              </w:rPr>
                              <w:t>Computer - Smartphone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4AD6" id="_x0000_s1060" style="position:absolute;margin-left:202.1pt;margin-top:-.15pt;width:141pt;height:6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9070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" adj="-11796480,,5400" path="m189529,l1790700,r,l1790700,578821v,104674,-84855,189529,-189529,189529l,768350r,l,189529c,84855,84855,,189529,xe" fillcolor="white [3212]" strokecolor="#936" strokeweight="2pt">
                <v:stroke joinstyle="miter"/>
                <v:formulas/>
                <v:path arrowok="t" o:connecttype="custom" o:connectlocs="189529,0;1790700,0;1790700,0;1790700,578821;1601171,768350;0,768350;0,768350;0,189529;189529,0" o:connectangles="0,0,0,0,0,0,0,0,0" textboxrect="0,0,1790700,768350"/>
                <v:textbox inset="1mm,0,0,0">
                  <w:txbxContent>
                    <w:p w14:paraId="6EB0A0B2" w14:textId="77777777" w:rsidR="00F56662" w:rsidRPr="00907FFE" w:rsidRDefault="00F56662" w:rsidP="00F56662">
                      <w:pPr>
                        <w:jc w:val="both"/>
                        <w:rPr>
                          <w:color w:val="000000" w:themeColor="text1"/>
                          <w:lang w:val="de-AT"/>
                        </w:rPr>
                      </w:pPr>
                      <w:r>
                        <w:rPr>
                          <w:color w:val="000000" w:themeColor="text1"/>
                          <w:lang w:val="de-AT"/>
                        </w:rPr>
                        <w:t>Computer - Smartphone</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772928" behindDoc="0" locked="0" layoutInCell="1" allowOverlap="1" wp14:anchorId="2406958C" wp14:editId="2BA3EAFC">
                <wp:simplePos x="0" y="0"/>
                <wp:positionH relativeFrom="margin">
                  <wp:posOffset>50800</wp:posOffset>
                </wp:positionH>
                <wp:positionV relativeFrom="paragraph">
                  <wp:posOffset>635</wp:posOffset>
                </wp:positionV>
                <wp:extent cx="1066800" cy="768350"/>
                <wp:effectExtent l="0" t="0" r="19050" b="12700"/>
                <wp:wrapNone/>
                <wp:docPr id="310" name="Diagonal liegende Ecken des Rechtecks abrunden 3"/>
                <wp:cNvGraphicFramePr/>
                <a:graphic xmlns:a="http://schemas.openxmlformats.org/drawingml/2006/main">
                  <a:graphicData uri="http://schemas.microsoft.com/office/word/2010/wordprocessingShape">
                    <wps:wsp>
                      <wps:cNvSpPr/>
                      <wps:spPr>
                        <a:xfrm>
                          <a:off x="0" y="0"/>
                          <a:ext cx="106680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88232" w14:textId="77777777" w:rsidR="00F56662" w:rsidRPr="00907FFE" w:rsidRDefault="00F56662" w:rsidP="00F56662">
                            <w:pPr>
                              <w:jc w:val="both"/>
                              <w:rPr>
                                <w:color w:val="000000" w:themeColor="text1"/>
                                <w:lang w:val="de-AT"/>
                              </w:rPr>
                            </w:pPr>
                            <w:r>
                              <w:rPr>
                                <w:color w:val="000000" w:themeColor="text1"/>
                                <w:lang w:val="de-AT"/>
                              </w:rPr>
                              <w:t>Pferd - Pony</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958C" id="_x0000_s1061" style="position:absolute;margin-left:4pt;margin-top:.05pt;width:84pt;height:6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6680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" adj="-11796480,,5400" path="m189529,r877271,l1066800,r,578821c1066800,683495,981945,768350,877271,768350l,768350r,l,189529c,84855,84855,,189529,xe" fillcolor="white [3212]" strokecolor="#936" strokeweight="2pt">
                <v:stroke joinstyle="miter"/>
                <v:formulas/>
                <v:path arrowok="t" o:connecttype="custom" o:connectlocs="189529,0;1066800,0;1066800,0;1066800,578821;877271,768350;0,768350;0,768350;0,189529;189529,0" o:connectangles="0,0,0,0,0,0,0,0,0" textboxrect="0,0,1066800,768350"/>
                <v:textbox inset="1mm,0,0,0">
                  <w:txbxContent>
                    <w:p w14:paraId="06C88232" w14:textId="77777777" w:rsidR="00F56662" w:rsidRPr="00907FFE" w:rsidRDefault="00F56662" w:rsidP="00F56662">
                      <w:pPr>
                        <w:jc w:val="both"/>
                        <w:rPr>
                          <w:color w:val="000000" w:themeColor="text1"/>
                          <w:lang w:val="de-AT"/>
                        </w:rPr>
                      </w:pPr>
                      <w:r>
                        <w:rPr>
                          <w:color w:val="000000" w:themeColor="text1"/>
                          <w:lang w:val="de-AT"/>
                        </w:rPr>
                        <w:t>Pferd - Pony</w:t>
                      </w:r>
                    </w:p>
                  </w:txbxContent>
                </v:textbox>
                <w10:wrap anchorx="margin"/>
              </v:shape>
            </w:pict>
          </mc:Fallback>
        </mc:AlternateContent>
      </w:r>
    </w:p>
    <w:p w14:paraId="2717FF46" w14:textId="4A19894F" w:rsidR="00F56662" w:rsidRDefault="00F56662" w:rsidP="00F56662">
      <w:pPr>
        <w:pStyle w:val="berschrift3"/>
        <w:jc w:val="both"/>
      </w:pPr>
      <w:r w:rsidRPr="00907FFE">
        <w:rPr>
          <w:noProof/>
          <w:lang w:val="de-AT" w:eastAsia="de-AT"/>
        </w:rPr>
        <mc:AlternateContent>
          <mc:Choice Requires="wps">
            <w:drawing>
              <wp:anchor distT="0" distB="0" distL="114300" distR="114300" simplePos="0" relativeHeight="251778048" behindDoc="0" locked="0" layoutInCell="1" allowOverlap="1" wp14:anchorId="4A7A9831" wp14:editId="5C2D770D">
                <wp:simplePos x="0" y="0"/>
                <wp:positionH relativeFrom="margin">
                  <wp:posOffset>4439920</wp:posOffset>
                </wp:positionH>
                <wp:positionV relativeFrom="paragraph">
                  <wp:posOffset>234950</wp:posOffset>
                </wp:positionV>
                <wp:extent cx="1327150" cy="768350"/>
                <wp:effectExtent l="0" t="0" r="25400" b="12700"/>
                <wp:wrapNone/>
                <wp:docPr id="311" name="Diagonal liegende Ecken des Rechtecks abrunden 3"/>
                <wp:cNvGraphicFramePr/>
                <a:graphic xmlns:a="http://schemas.openxmlformats.org/drawingml/2006/main">
                  <a:graphicData uri="http://schemas.microsoft.com/office/word/2010/wordprocessingShape">
                    <wps:wsp>
                      <wps:cNvSpPr/>
                      <wps:spPr>
                        <a:xfrm>
                          <a:off x="0" y="0"/>
                          <a:ext cx="132715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AE4E5" w14:textId="77777777" w:rsidR="00F56662" w:rsidRPr="00907FFE" w:rsidRDefault="00F56662" w:rsidP="00F56662">
                            <w:pPr>
                              <w:jc w:val="center"/>
                              <w:rPr>
                                <w:color w:val="000000" w:themeColor="text1"/>
                                <w:lang w:val="de-AT"/>
                              </w:rPr>
                            </w:pPr>
                            <w:r>
                              <w:rPr>
                                <w:color w:val="000000" w:themeColor="text1"/>
                                <w:lang w:val="de-AT"/>
                              </w:rPr>
                              <w:t>Wald - Stadt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9831" id="_x0000_s1062" style="position:absolute;left:0;text-align:left;margin-left:349.6pt;margin-top:18.5pt;width:104.5pt;height:6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2715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" adj="-11796480,,5400" path="m189529,l1327150,r,l1327150,578821v,104674,-84855,189529,-189529,189529l,768350r,l,189529c,84855,84855,,189529,xe" fillcolor="white [3212]" strokecolor="#936" strokeweight="2pt">
                <v:stroke joinstyle="miter"/>
                <v:formulas/>
                <v:path arrowok="t" o:connecttype="custom" o:connectlocs="189529,0;1327150,0;1327150,0;1327150,578821;1137621,768350;0,768350;0,768350;0,189529;189529,0" o:connectangles="0,0,0,0,0,0,0,0,0" textboxrect="0,0,1327150,768350"/>
                <v:textbox inset="1mm,0,0,0">
                  <w:txbxContent>
                    <w:p w14:paraId="4A1AE4E5" w14:textId="77777777" w:rsidR="00F56662" w:rsidRPr="00907FFE" w:rsidRDefault="00F56662" w:rsidP="00F56662">
                      <w:pPr>
                        <w:jc w:val="center"/>
                        <w:rPr>
                          <w:color w:val="000000" w:themeColor="text1"/>
                          <w:lang w:val="de-AT"/>
                        </w:rPr>
                      </w:pPr>
                      <w:r>
                        <w:rPr>
                          <w:color w:val="000000" w:themeColor="text1"/>
                          <w:lang w:val="de-AT"/>
                        </w:rPr>
                        <w:t>Wald - Stadt</w:t>
                      </w:r>
                    </w:p>
                  </w:txbxContent>
                </v:textbox>
                <w10:wrap anchorx="margin"/>
              </v:shape>
            </w:pict>
          </mc:Fallback>
        </mc:AlternateContent>
      </w:r>
      <w:r w:rsidRPr="00907FFE">
        <w:rPr>
          <w:noProof/>
          <w:lang w:val="de-AT" w:eastAsia="de-AT"/>
        </w:rPr>
        <mc:AlternateContent>
          <mc:Choice Requires="wps">
            <w:drawing>
              <wp:anchor distT="0" distB="0" distL="114300" distR="114300" simplePos="0" relativeHeight="251773952" behindDoc="0" locked="0" layoutInCell="1" allowOverlap="1" wp14:anchorId="573D1319" wp14:editId="5D129D11">
                <wp:simplePos x="0" y="0"/>
                <wp:positionH relativeFrom="margin">
                  <wp:posOffset>1156970</wp:posOffset>
                </wp:positionH>
                <wp:positionV relativeFrom="paragraph">
                  <wp:posOffset>190500</wp:posOffset>
                </wp:positionV>
                <wp:extent cx="1327150" cy="768350"/>
                <wp:effectExtent l="0" t="0" r="25400" b="12700"/>
                <wp:wrapNone/>
                <wp:docPr id="312" name="Diagonal liegende Ecken des Rechtecks abrunden 3"/>
                <wp:cNvGraphicFramePr/>
                <a:graphic xmlns:a="http://schemas.openxmlformats.org/drawingml/2006/main">
                  <a:graphicData uri="http://schemas.microsoft.com/office/word/2010/wordprocessingShape">
                    <wps:wsp>
                      <wps:cNvSpPr/>
                      <wps:spPr>
                        <a:xfrm>
                          <a:off x="0" y="0"/>
                          <a:ext cx="132715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8E4CB" w14:textId="77777777" w:rsidR="00F56662" w:rsidRPr="00907FFE" w:rsidRDefault="00F56662" w:rsidP="00F56662">
                            <w:pPr>
                              <w:jc w:val="both"/>
                              <w:rPr>
                                <w:color w:val="000000" w:themeColor="text1"/>
                                <w:lang w:val="de-AT"/>
                              </w:rPr>
                            </w:pPr>
                            <w:r>
                              <w:rPr>
                                <w:color w:val="000000" w:themeColor="text1"/>
                                <w:lang w:val="de-AT"/>
                              </w:rPr>
                              <w:t>Schiff - Flugzeug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1319" id="_x0000_s1063" style="position:absolute;left:0;text-align:left;margin-left:91.1pt;margin-top:15pt;width:104.5pt;height:6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2715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" adj="-11796480,,5400" path="m189529,l1327150,r,l1327150,578821v,104674,-84855,189529,-189529,189529l,768350r,l,189529c,84855,84855,,189529,xe" fillcolor="white [3212]" strokecolor="#936" strokeweight="2pt">
                <v:stroke joinstyle="miter"/>
                <v:formulas/>
                <v:path arrowok="t" o:connecttype="custom" o:connectlocs="189529,0;1327150,0;1327150,0;1327150,578821;1137621,768350;0,768350;0,768350;0,189529;189529,0" o:connectangles="0,0,0,0,0,0,0,0,0" textboxrect="0,0,1327150,768350"/>
                <v:textbox inset="1mm,0,0,0">
                  <w:txbxContent>
                    <w:p w14:paraId="2408E4CB" w14:textId="77777777" w:rsidR="00F56662" w:rsidRPr="00907FFE" w:rsidRDefault="00F56662" w:rsidP="00F56662">
                      <w:pPr>
                        <w:jc w:val="both"/>
                        <w:rPr>
                          <w:color w:val="000000" w:themeColor="text1"/>
                          <w:lang w:val="de-AT"/>
                        </w:rPr>
                      </w:pPr>
                      <w:r>
                        <w:rPr>
                          <w:color w:val="000000" w:themeColor="text1"/>
                          <w:lang w:val="de-AT"/>
                        </w:rPr>
                        <w:t>Schiff - Flugzeug</w:t>
                      </w:r>
                    </w:p>
                  </w:txbxContent>
                </v:textbox>
                <w10:wrap anchorx="margin"/>
              </v:shape>
            </w:pict>
          </mc:Fallback>
        </mc:AlternateContent>
      </w:r>
    </w:p>
    <w:p w14:paraId="5EA8D6FA" w14:textId="054F92AA" w:rsidR="00F56662" w:rsidRDefault="00F56662" w:rsidP="00F56662">
      <w:pPr>
        <w:pStyle w:val="berschrift3"/>
        <w:jc w:val="both"/>
      </w:pPr>
      <w:r w:rsidRPr="00907FFE">
        <w:rPr>
          <w:noProof/>
          <w:lang w:val="de-AT" w:eastAsia="de-AT"/>
        </w:rPr>
        <mc:AlternateContent>
          <mc:Choice Requires="wps">
            <w:drawing>
              <wp:anchor distT="0" distB="0" distL="114300" distR="114300" simplePos="0" relativeHeight="251776000" behindDoc="0" locked="0" layoutInCell="1" allowOverlap="1" wp14:anchorId="2E20801A" wp14:editId="2FDF20A4">
                <wp:simplePos x="0" y="0"/>
                <wp:positionH relativeFrom="margin">
                  <wp:posOffset>2528570</wp:posOffset>
                </wp:positionH>
                <wp:positionV relativeFrom="paragraph">
                  <wp:posOffset>13970</wp:posOffset>
                </wp:positionV>
                <wp:extent cx="1860550" cy="711200"/>
                <wp:effectExtent l="0" t="0" r="25400" b="12700"/>
                <wp:wrapNone/>
                <wp:docPr id="313" name="Diagonal liegende Ecken des Rechtecks abrunden 3"/>
                <wp:cNvGraphicFramePr/>
                <a:graphic xmlns:a="http://schemas.openxmlformats.org/drawingml/2006/main">
                  <a:graphicData uri="http://schemas.microsoft.com/office/word/2010/wordprocessingShape">
                    <wps:wsp>
                      <wps:cNvSpPr/>
                      <wps:spPr>
                        <a:xfrm>
                          <a:off x="0" y="0"/>
                          <a:ext cx="1860550" cy="7112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FBD4D" w14:textId="77777777" w:rsidR="00F56662" w:rsidRPr="00907FFE" w:rsidRDefault="00F56662" w:rsidP="00F56662">
                            <w:pPr>
                              <w:jc w:val="both"/>
                              <w:rPr>
                                <w:color w:val="000000" w:themeColor="text1"/>
                                <w:lang w:val="de-AT"/>
                              </w:rPr>
                            </w:pPr>
                            <w:r>
                              <w:rPr>
                                <w:color w:val="000000" w:themeColor="text1"/>
                                <w:lang w:val="de-AT"/>
                              </w:rPr>
                              <w:t>Rose - Gänseblümchen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801A" id="_x0000_s1064" style="position:absolute;left:0;text-align:left;margin-left:199.1pt;margin-top:1.1pt;width:146.5pt;height:5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605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" adj="-11796480,,5400" path="m175432,l1860550,r,l1860550,535768v,96888,-78544,175432,-175432,175432l,711200r,l,175432c,78544,78544,,175432,xe" fillcolor="white [3212]" strokecolor="#936" strokeweight="2pt">
                <v:stroke joinstyle="miter"/>
                <v:formulas/>
                <v:path arrowok="t" o:connecttype="custom" o:connectlocs="175432,0;1860550,0;1860550,0;1860550,535768;1685118,711200;0,711200;0,711200;0,175432;175432,0" o:connectangles="0,0,0,0,0,0,0,0,0" textboxrect="0,0,1860550,711200"/>
                <v:textbox inset="1mm,0,0,0">
                  <w:txbxContent>
                    <w:p w14:paraId="582FBD4D" w14:textId="77777777" w:rsidR="00F56662" w:rsidRPr="00907FFE" w:rsidRDefault="00F56662" w:rsidP="00F56662">
                      <w:pPr>
                        <w:jc w:val="both"/>
                        <w:rPr>
                          <w:color w:val="000000" w:themeColor="text1"/>
                          <w:lang w:val="de-AT"/>
                        </w:rPr>
                      </w:pPr>
                      <w:r>
                        <w:rPr>
                          <w:color w:val="000000" w:themeColor="text1"/>
                          <w:lang w:val="de-AT"/>
                        </w:rPr>
                        <w:t>Rose - Gänseblümchen</w:t>
                      </w:r>
                    </w:p>
                  </w:txbxContent>
                </v:textbox>
                <w10:wrap anchorx="margin"/>
              </v:shape>
            </w:pict>
          </mc:Fallback>
        </mc:AlternateContent>
      </w:r>
      <w:r w:rsidRPr="00907FFE">
        <w:rPr>
          <w:noProof/>
          <w:lang w:val="de-AT" w:eastAsia="de-AT"/>
        </w:rPr>
        <mc:AlternateContent>
          <mc:Choice Requires="wps">
            <w:drawing>
              <wp:anchor distT="0" distB="0" distL="114300" distR="114300" simplePos="0" relativeHeight="251777024" behindDoc="0" locked="0" layoutInCell="1" allowOverlap="1" wp14:anchorId="1DF3FA17" wp14:editId="33CDF4E9">
                <wp:simplePos x="0" y="0"/>
                <wp:positionH relativeFrom="margin">
                  <wp:posOffset>77470</wp:posOffset>
                </wp:positionH>
                <wp:positionV relativeFrom="paragraph">
                  <wp:posOffset>13970</wp:posOffset>
                </wp:positionV>
                <wp:extent cx="1022350" cy="825500"/>
                <wp:effectExtent l="0" t="0" r="25400" b="12700"/>
                <wp:wrapNone/>
                <wp:docPr id="314" name="Diagonal liegende Ecken des Rechtecks abrunden 3"/>
                <wp:cNvGraphicFramePr/>
                <a:graphic xmlns:a="http://schemas.openxmlformats.org/drawingml/2006/main">
                  <a:graphicData uri="http://schemas.microsoft.com/office/word/2010/wordprocessingShape">
                    <wps:wsp>
                      <wps:cNvSpPr/>
                      <wps:spPr>
                        <a:xfrm>
                          <a:off x="0" y="0"/>
                          <a:ext cx="1022350" cy="8255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53D3F" w14:textId="77777777" w:rsidR="00F56662" w:rsidRPr="00907FFE" w:rsidRDefault="00F56662" w:rsidP="00F56662">
                            <w:pPr>
                              <w:jc w:val="both"/>
                              <w:rPr>
                                <w:color w:val="000000" w:themeColor="text1"/>
                                <w:lang w:val="de-AT"/>
                              </w:rPr>
                            </w:pPr>
                            <w:r>
                              <w:rPr>
                                <w:color w:val="000000" w:themeColor="text1"/>
                                <w:lang w:val="de-AT"/>
                              </w:rPr>
                              <w:t>Tisch - Ball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FA17" id="_x0000_s1065" style="position:absolute;left:0;text-align:left;margin-left:6.1pt;margin-top:1.1pt;width:80.5pt;height:6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22350,82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" adj="-11796480,,5400" path="m203626,r818724,l1022350,r,621874c1022350,734334,931184,825500,818724,825500l,825500r,l,203626c,91166,91166,,203626,xe" fillcolor="white [3212]" strokecolor="#936" strokeweight="2pt">
                <v:stroke joinstyle="miter"/>
                <v:formulas/>
                <v:path arrowok="t" o:connecttype="custom" o:connectlocs="203626,0;1022350,0;1022350,0;1022350,621874;818724,825500;0,825500;0,825500;0,203626;203626,0" o:connectangles="0,0,0,0,0,0,0,0,0" textboxrect="0,0,1022350,825500"/>
                <v:textbox inset="1mm,0,0,0">
                  <w:txbxContent>
                    <w:p w14:paraId="10653D3F" w14:textId="77777777" w:rsidR="00F56662" w:rsidRPr="00907FFE" w:rsidRDefault="00F56662" w:rsidP="00F56662">
                      <w:pPr>
                        <w:jc w:val="both"/>
                        <w:rPr>
                          <w:color w:val="000000" w:themeColor="text1"/>
                          <w:lang w:val="de-AT"/>
                        </w:rPr>
                      </w:pPr>
                      <w:r>
                        <w:rPr>
                          <w:color w:val="000000" w:themeColor="text1"/>
                          <w:lang w:val="de-AT"/>
                        </w:rPr>
                        <w:t>Tisch - Ball</w:t>
                      </w:r>
                    </w:p>
                  </w:txbxContent>
                </v:textbox>
                <w10:wrap anchorx="margin"/>
              </v:shape>
            </w:pict>
          </mc:Fallback>
        </mc:AlternateContent>
      </w:r>
    </w:p>
    <w:p w14:paraId="0E4C17A7" w14:textId="77777777" w:rsidR="00F56662" w:rsidRDefault="00F56662" w:rsidP="00F56662">
      <w:pPr>
        <w:pStyle w:val="berschrift3"/>
        <w:jc w:val="both"/>
      </w:pPr>
    </w:p>
    <w:p w14:paraId="18342B8D" w14:textId="77777777" w:rsidR="00F56662" w:rsidRDefault="00F56662" w:rsidP="00F56662">
      <w:pPr>
        <w:pStyle w:val="berschrift3"/>
        <w:jc w:val="both"/>
      </w:pPr>
    </w:p>
    <w:p w14:paraId="24777772" w14:textId="25E06D8A" w:rsidR="00F56662" w:rsidRDefault="00F56662" w:rsidP="00F56662">
      <w:pPr>
        <w:pStyle w:val="berschrift3"/>
        <w:jc w:val="both"/>
      </w:pPr>
      <w:r>
        <w:t>Adjektivdeklination</w:t>
      </w:r>
    </w:p>
    <w:p w14:paraId="035739F4" w14:textId="77777777" w:rsidR="00F56662" w:rsidRPr="00D56E63" w:rsidRDefault="00F56662" w:rsidP="0092201F">
      <w:pPr>
        <w:rPr>
          <w:b/>
          <w:bCs/>
        </w:rPr>
      </w:pPr>
      <w:r w:rsidRPr="00D56E63">
        <w:rPr>
          <w:b/>
          <w:bCs/>
        </w:rPr>
        <w:t xml:space="preserve">Eine fortgeschrittene Übung zur Adjektivdeklination finden Sie unter folgendem Link: </w:t>
      </w:r>
    </w:p>
    <w:p w14:paraId="4457003C" w14:textId="77777777" w:rsidR="00F56662" w:rsidRDefault="00F56662" w:rsidP="00F56662">
      <w:r>
        <w:rPr>
          <w:noProof/>
        </w:rPr>
        <w:drawing>
          <wp:anchor distT="0" distB="0" distL="114300" distR="114300" simplePos="0" relativeHeight="251771904" behindDoc="0" locked="0" layoutInCell="1" allowOverlap="1" wp14:anchorId="7F395D17" wp14:editId="56B54260">
            <wp:simplePos x="0" y="0"/>
            <wp:positionH relativeFrom="column">
              <wp:posOffset>4008120</wp:posOffset>
            </wp:positionH>
            <wp:positionV relativeFrom="paragraph">
              <wp:posOffset>84455</wp:posOffset>
            </wp:positionV>
            <wp:extent cx="1498600" cy="1498600"/>
            <wp:effectExtent l="0" t="0" r="6350" b="6350"/>
            <wp:wrapNone/>
            <wp:docPr id="315" name="Grafik 315" descr="https://learningapps.org/qrcode.php?id=piapbvb7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iapbvb7k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0D948" w14:textId="77777777" w:rsidR="00F56662" w:rsidRDefault="00E24FA0" w:rsidP="00F56662">
      <w:hyperlink r:id="rId91" w:history="1">
        <w:r w:rsidR="00F56662" w:rsidRPr="00BA22CF">
          <w:rPr>
            <w:rStyle w:val="Hyperlink"/>
          </w:rPr>
          <w:t>https://learningapps.org/watch?v=piapbvb7k21</w:t>
        </w:r>
      </w:hyperlink>
    </w:p>
    <w:p w14:paraId="138C970B" w14:textId="77777777" w:rsidR="00F56662" w:rsidRDefault="00F56662" w:rsidP="00F56662">
      <w:pPr>
        <w:spacing w:before="0" w:after="200"/>
      </w:pPr>
      <w:r>
        <w:br w:type="page"/>
      </w:r>
    </w:p>
    <w:p w14:paraId="138B4C74" w14:textId="110477DA" w:rsidR="00F56662" w:rsidRPr="0012219C" w:rsidRDefault="00F56662" w:rsidP="00F56662">
      <w:pPr>
        <w:pStyle w:val="berschrift1"/>
      </w:pPr>
      <w:bookmarkStart w:id="22" w:name="_Arbeitsblatt:_Pronomen"/>
      <w:bookmarkStart w:id="23" w:name="_Toc85445366"/>
      <w:bookmarkEnd w:id="22"/>
      <w:r>
        <w:t>Arbeitsblatt: Pronomen</w:t>
      </w:r>
      <w:bookmarkEnd w:id="23"/>
    </w:p>
    <w:p w14:paraId="6200AE3E" w14:textId="3604A371" w:rsidR="00F56662" w:rsidRDefault="00F56662" w:rsidP="00F56662">
      <w:pPr>
        <w:pStyle w:val="berschrift3"/>
        <w:jc w:val="both"/>
      </w:pPr>
      <w:r>
        <w:rPr>
          <w:rStyle w:val="berschrift2Zchn"/>
          <w:b/>
        </w:rPr>
        <w:t>Personalpronomen</w:t>
      </w:r>
    </w:p>
    <w:p w14:paraId="4F2971E4" w14:textId="77777777" w:rsidR="00F56662" w:rsidRPr="00434EA5" w:rsidRDefault="00F56662" w:rsidP="00F56662">
      <w:pPr>
        <w:rPr>
          <w:lang w:val="de-AT"/>
        </w:rPr>
      </w:pPr>
    </w:p>
    <w:p w14:paraId="04030ADA" w14:textId="6A5F9718" w:rsidR="00F56662" w:rsidRPr="00D56E63" w:rsidRDefault="00F56662" w:rsidP="00D56E63">
      <w:pPr>
        <w:rPr>
          <w:b/>
          <w:bCs/>
          <w:lang w:val="de-AT"/>
        </w:rPr>
      </w:pPr>
      <w:r w:rsidRPr="00D56E63">
        <w:rPr>
          <w:b/>
          <w:bCs/>
          <w:lang w:val="de-AT"/>
        </w:rPr>
        <w:t xml:space="preserve">Ersetzen Sie die unterstrichenen Substantive durch die passenden Personalpronomen. </w:t>
      </w:r>
    </w:p>
    <w:p w14:paraId="11D409F8" w14:textId="77777777" w:rsidR="00D56E63" w:rsidRDefault="00D56E63" w:rsidP="0092201F">
      <w:pPr>
        <w:rPr>
          <w:b/>
          <w:bCs/>
          <w:lang w:val="de-AT"/>
        </w:rPr>
      </w:pPr>
    </w:p>
    <w:p w14:paraId="3641854E" w14:textId="6A6723C4" w:rsidR="0092201F" w:rsidRDefault="0092201F" w:rsidP="0092201F">
      <w:pPr>
        <w:rPr>
          <w:lang w:val="de-AT"/>
        </w:rPr>
      </w:pPr>
      <w:r w:rsidRPr="0092201F">
        <w:rPr>
          <w:b/>
          <w:bCs/>
          <w:lang w:val="de-AT"/>
        </w:rPr>
        <w:t>Beispiel</w:t>
      </w:r>
      <w:r>
        <w:rPr>
          <w:lang w:val="de-AT"/>
        </w:rPr>
        <w:t>:</w:t>
      </w:r>
    </w:p>
    <w:p w14:paraId="78982192" w14:textId="07B496AA" w:rsidR="0092201F" w:rsidRPr="0092201F" w:rsidRDefault="0092201F" w:rsidP="0092201F">
      <w:pPr>
        <w:rPr>
          <w:lang w:val="de-AT"/>
        </w:rPr>
      </w:pPr>
      <w:r>
        <w:rPr>
          <w:lang w:val="de-AT"/>
        </w:rPr>
        <w:t xml:space="preserve">Die Schülerin lernt ihre Vokabeln. Die Schülerin lernt </w:t>
      </w:r>
      <w:r w:rsidRPr="0092201F">
        <w:rPr>
          <w:u w:val="single"/>
          <w:lang w:val="de-AT"/>
        </w:rPr>
        <w:t>ihre Vokabeln</w:t>
      </w:r>
      <w:r>
        <w:rPr>
          <w:lang w:val="de-AT"/>
        </w:rPr>
        <w:t xml:space="preserve"> jeden Abend.</w:t>
      </w:r>
    </w:p>
    <w:p w14:paraId="03C40A91" w14:textId="77777777" w:rsidR="00F56662" w:rsidRDefault="00F56662" w:rsidP="00F56662">
      <w:pPr>
        <w:rPr>
          <w:lang w:val="de-AT"/>
        </w:rPr>
      </w:pPr>
    </w:p>
    <w:p w14:paraId="12D60717" w14:textId="77777777" w:rsidR="00F56662" w:rsidRPr="007D06A7" w:rsidRDefault="00F56662" w:rsidP="00D56E63">
      <w:pPr>
        <w:rPr>
          <w:lang w:val="de-AT"/>
        </w:rPr>
      </w:pPr>
      <w:r w:rsidRPr="007D06A7">
        <w:rPr>
          <w:lang w:val="de-AT"/>
        </w:rPr>
        <w:t xml:space="preserve">Der Briefträger bringt jeden Vormittag die Post. </w:t>
      </w:r>
      <w:r w:rsidRPr="007D06A7">
        <w:rPr>
          <w:u w:val="single"/>
          <w:lang w:val="de-AT"/>
        </w:rPr>
        <w:t>Der Briefträger</w:t>
      </w:r>
      <w:r w:rsidRPr="007D06A7">
        <w:rPr>
          <w:lang w:val="de-AT"/>
        </w:rPr>
        <w:t xml:space="preserve"> geht nächstes Jahr in Pension.</w:t>
      </w:r>
    </w:p>
    <w:p w14:paraId="37DAA97D" w14:textId="77777777" w:rsidR="00F56662" w:rsidRDefault="00F56662" w:rsidP="00F56662">
      <w:pPr>
        <w:pStyle w:val="Listenabsatz"/>
        <w:rPr>
          <w:lang w:val="de-AT"/>
        </w:rPr>
      </w:pPr>
    </w:p>
    <w:p w14:paraId="5AA4F9B9" w14:textId="5DE8502A" w:rsidR="00F56662" w:rsidRPr="007D06A7" w:rsidRDefault="00F56662" w:rsidP="00D56E63">
      <w:pPr>
        <w:rPr>
          <w:lang w:val="de-AT"/>
        </w:rPr>
      </w:pPr>
      <w:r w:rsidRPr="007D06A7">
        <w:rPr>
          <w:lang w:val="de-AT"/>
        </w:rPr>
        <w:t>Ich habe meine alte Lehrer</w:t>
      </w:r>
      <w:r w:rsidR="00CA33BF">
        <w:rPr>
          <w:lang w:val="de-AT"/>
        </w:rPr>
        <w:t>in</w:t>
      </w:r>
      <w:r w:rsidRPr="007D06A7">
        <w:rPr>
          <w:lang w:val="de-AT"/>
        </w:rPr>
        <w:t xml:space="preserve"> gesehen. Ich habe </w:t>
      </w:r>
      <w:r w:rsidRPr="007D06A7">
        <w:rPr>
          <w:u w:val="single"/>
          <w:lang w:val="de-AT"/>
        </w:rPr>
        <w:t>meine alte Lehrer</w:t>
      </w:r>
      <w:r w:rsidR="00CA33BF">
        <w:rPr>
          <w:u w:val="single"/>
          <w:lang w:val="de-AT"/>
        </w:rPr>
        <w:t>in</w:t>
      </w:r>
      <w:r w:rsidRPr="007D06A7">
        <w:rPr>
          <w:lang w:val="de-AT"/>
        </w:rPr>
        <w:t xml:space="preserve"> schon lange nicht mehr gesehen. </w:t>
      </w:r>
    </w:p>
    <w:p w14:paraId="060D1BD5" w14:textId="77777777" w:rsidR="00F56662" w:rsidRPr="00590F91" w:rsidRDefault="00F56662" w:rsidP="00F56662">
      <w:pPr>
        <w:pStyle w:val="Listenabsatz"/>
        <w:rPr>
          <w:lang w:val="de-AT"/>
        </w:rPr>
      </w:pPr>
    </w:p>
    <w:p w14:paraId="3FF163E4" w14:textId="3352772A" w:rsidR="00F56662" w:rsidRPr="007D06A7" w:rsidRDefault="00CA33BF" w:rsidP="00D56E63">
      <w:pPr>
        <w:rPr>
          <w:lang w:val="de-AT"/>
        </w:rPr>
      </w:pPr>
      <w:r>
        <w:rPr>
          <w:lang w:val="de-AT"/>
        </w:rPr>
        <w:t>Die</w:t>
      </w:r>
      <w:r w:rsidR="00F56662" w:rsidRPr="007D06A7">
        <w:rPr>
          <w:lang w:val="de-AT"/>
        </w:rPr>
        <w:t xml:space="preserve"> Urlauber</w:t>
      </w:r>
      <w:r>
        <w:rPr>
          <w:lang w:val="de-AT"/>
        </w:rPr>
        <w:t>in</w:t>
      </w:r>
      <w:r w:rsidR="00F56662" w:rsidRPr="007D06A7">
        <w:rPr>
          <w:lang w:val="de-AT"/>
        </w:rPr>
        <w:t xml:space="preserve"> kauft eine Wanderkarte. </w:t>
      </w:r>
      <w:r w:rsidR="00F56662" w:rsidRPr="007D06A7">
        <w:rPr>
          <w:u w:val="single"/>
          <w:lang w:val="de-AT"/>
        </w:rPr>
        <w:t>Die Wanderkarte</w:t>
      </w:r>
      <w:r w:rsidR="00F56662" w:rsidRPr="007D06A7">
        <w:rPr>
          <w:lang w:val="de-AT"/>
        </w:rPr>
        <w:t xml:space="preserve"> kostet 13 €.</w:t>
      </w:r>
      <w:r w:rsidR="00F56662" w:rsidRPr="007D06A7">
        <w:rPr>
          <w:lang w:val="de-AT"/>
        </w:rPr>
        <w:br/>
      </w:r>
    </w:p>
    <w:p w14:paraId="2A91ED6F" w14:textId="77777777" w:rsidR="00F56662" w:rsidRPr="00343011" w:rsidRDefault="00F56662" w:rsidP="00F56662">
      <w:pPr>
        <w:pStyle w:val="Listenabsatz"/>
        <w:rPr>
          <w:lang w:val="de-AT"/>
        </w:rPr>
      </w:pPr>
    </w:p>
    <w:p w14:paraId="3B4E795E" w14:textId="77777777" w:rsidR="00F56662" w:rsidRPr="007D06A7" w:rsidRDefault="00F56662" w:rsidP="00D56E63">
      <w:pPr>
        <w:rPr>
          <w:lang w:val="de-AT"/>
        </w:rPr>
      </w:pPr>
      <w:r w:rsidRPr="007D06A7">
        <w:rPr>
          <w:lang w:val="de-AT"/>
        </w:rPr>
        <w:t xml:space="preserve">Die Tochter schenkt der Mutter einen Blumenstrauß zum Geburtstag. Sie schenkt </w:t>
      </w:r>
      <w:r w:rsidRPr="007D06A7">
        <w:rPr>
          <w:u w:val="single"/>
          <w:lang w:val="de-AT"/>
        </w:rPr>
        <w:t>der Mutter</w:t>
      </w:r>
      <w:r w:rsidRPr="007D06A7">
        <w:rPr>
          <w:lang w:val="de-AT"/>
        </w:rPr>
        <w:t xml:space="preserve"> jedes Jahr Blumen.</w:t>
      </w:r>
    </w:p>
    <w:p w14:paraId="4C92CDE9" w14:textId="77777777" w:rsidR="00F56662" w:rsidRPr="007145E2" w:rsidRDefault="00F56662" w:rsidP="00F56662">
      <w:pPr>
        <w:pStyle w:val="Listenabsatz"/>
        <w:rPr>
          <w:lang w:val="de-AT"/>
        </w:rPr>
      </w:pPr>
    </w:p>
    <w:p w14:paraId="36F2376A" w14:textId="77777777" w:rsidR="00F56662" w:rsidRDefault="00F56662" w:rsidP="00D56E63">
      <w:pPr>
        <w:rPr>
          <w:lang w:val="de-AT"/>
        </w:rPr>
      </w:pPr>
      <w:r w:rsidRPr="007D06A7">
        <w:rPr>
          <w:lang w:val="de-AT"/>
        </w:rPr>
        <w:t xml:space="preserve">Meine Schwester und ich stehen uns sehr nahe. Mit </w:t>
      </w:r>
      <w:r w:rsidRPr="007D06A7">
        <w:rPr>
          <w:u w:val="single"/>
          <w:lang w:val="de-AT"/>
        </w:rPr>
        <w:t>meiner Schwester und mir</w:t>
      </w:r>
      <w:r w:rsidRPr="007D06A7">
        <w:rPr>
          <w:lang w:val="de-AT"/>
        </w:rPr>
        <w:t xml:space="preserve"> hat man viel Spaß.</w:t>
      </w:r>
    </w:p>
    <w:p w14:paraId="0544BA33" w14:textId="77777777" w:rsidR="00F56662" w:rsidRDefault="00F56662" w:rsidP="00F56662">
      <w:pPr>
        <w:ind w:left="360"/>
        <w:rPr>
          <w:lang w:val="de-AT"/>
        </w:rPr>
      </w:pPr>
    </w:p>
    <w:p w14:paraId="38A7DE17" w14:textId="0B19A2B0" w:rsidR="00F56662" w:rsidRPr="007D06A7" w:rsidRDefault="00CA33BF" w:rsidP="00D56E63">
      <w:pPr>
        <w:rPr>
          <w:lang w:val="de-AT"/>
        </w:rPr>
      </w:pPr>
      <w:r>
        <w:rPr>
          <w:lang w:val="de-AT"/>
        </w:rPr>
        <w:t>Die Bäuerin</w:t>
      </w:r>
      <w:r w:rsidR="00F56662">
        <w:rPr>
          <w:lang w:val="de-AT"/>
        </w:rPr>
        <w:t xml:space="preserve"> hat 25 Kühe in </w:t>
      </w:r>
      <w:r>
        <w:rPr>
          <w:lang w:val="de-AT"/>
        </w:rPr>
        <w:t>ihrem</w:t>
      </w:r>
      <w:r w:rsidR="00F56662">
        <w:rPr>
          <w:lang w:val="de-AT"/>
        </w:rPr>
        <w:t xml:space="preserve"> Stall. Jeden Sommer treibt </w:t>
      </w:r>
      <w:r>
        <w:rPr>
          <w:lang w:val="de-AT"/>
        </w:rPr>
        <w:t>sie</w:t>
      </w:r>
      <w:r w:rsidR="00F56662">
        <w:rPr>
          <w:lang w:val="de-AT"/>
        </w:rPr>
        <w:t xml:space="preserve"> </w:t>
      </w:r>
      <w:r w:rsidR="00F56662" w:rsidRPr="007D06A7">
        <w:rPr>
          <w:u w:val="single"/>
          <w:lang w:val="de-AT"/>
        </w:rPr>
        <w:t>die Kühe</w:t>
      </w:r>
      <w:r w:rsidR="00F56662">
        <w:rPr>
          <w:lang w:val="de-AT"/>
        </w:rPr>
        <w:t xml:space="preserve"> auf die Alm.</w:t>
      </w:r>
    </w:p>
    <w:p w14:paraId="1AFFEE9A" w14:textId="77777777" w:rsidR="00F56662" w:rsidRDefault="00F56662" w:rsidP="00F56662">
      <w:pPr>
        <w:rPr>
          <w:lang w:val="de-AT"/>
        </w:rPr>
      </w:pPr>
    </w:p>
    <w:p w14:paraId="6771400B" w14:textId="77777777" w:rsidR="00F56662" w:rsidRDefault="00F56662" w:rsidP="00F56662">
      <w:pPr>
        <w:rPr>
          <w:lang w:val="de-AT"/>
        </w:rPr>
      </w:pPr>
    </w:p>
    <w:p w14:paraId="7EB2C560" w14:textId="77777777" w:rsidR="00F56662" w:rsidRDefault="00F56662" w:rsidP="00F56662">
      <w:pPr>
        <w:spacing w:before="0" w:after="200"/>
        <w:rPr>
          <w:lang w:val="de-AT"/>
        </w:rPr>
      </w:pPr>
      <w:r>
        <w:rPr>
          <w:lang w:val="de-AT"/>
        </w:rPr>
        <w:br w:type="page"/>
      </w:r>
    </w:p>
    <w:p w14:paraId="2B4AFCD8" w14:textId="4426D1DD" w:rsidR="00F56662" w:rsidRPr="00434EA5" w:rsidRDefault="00F56662" w:rsidP="00F56662">
      <w:pPr>
        <w:pStyle w:val="berschrift2"/>
        <w:rPr>
          <w:lang w:val="de-AT"/>
        </w:rPr>
      </w:pPr>
      <w:r>
        <w:rPr>
          <w:lang w:val="de-AT"/>
        </w:rPr>
        <w:t>Possessivpronomen</w:t>
      </w:r>
    </w:p>
    <w:p w14:paraId="0EFB59CA" w14:textId="5F12093C" w:rsidR="00F56662" w:rsidRPr="00D56E63" w:rsidRDefault="00F56662" w:rsidP="00D56E63">
      <w:pPr>
        <w:rPr>
          <w:b/>
          <w:bCs/>
          <w:lang w:val="de-AT"/>
        </w:rPr>
      </w:pPr>
      <w:r w:rsidRPr="00D56E63">
        <w:rPr>
          <w:b/>
          <w:bCs/>
          <w:lang w:val="de-AT"/>
        </w:rPr>
        <w:t>Finden Sie in folgenden Sätzen das Possessivpronomen und unterstreichen Sie es</w:t>
      </w:r>
      <w:r w:rsidR="00D56E63" w:rsidRPr="00D56E63">
        <w:rPr>
          <w:b/>
          <w:bCs/>
          <w:lang w:val="de-AT"/>
        </w:rPr>
        <w:t>!</w:t>
      </w:r>
    </w:p>
    <w:p w14:paraId="13DF3C64" w14:textId="77777777" w:rsidR="00D56E63" w:rsidRDefault="00D56E63" w:rsidP="00D56E63">
      <w:pPr>
        <w:rPr>
          <w:lang w:val="de-AT"/>
        </w:rPr>
      </w:pPr>
    </w:p>
    <w:p w14:paraId="40E384DB" w14:textId="4C4F28DB" w:rsidR="00D56E63" w:rsidRDefault="00D56E63" w:rsidP="00D56E63">
      <w:pPr>
        <w:rPr>
          <w:lang w:val="de-AT"/>
        </w:rPr>
      </w:pPr>
      <w:r>
        <w:rPr>
          <w:lang w:val="de-AT"/>
        </w:rPr>
        <w:t>Beispiel:</w:t>
      </w:r>
    </w:p>
    <w:p w14:paraId="4F263093" w14:textId="123D1836" w:rsidR="00D56E63" w:rsidRPr="00D56E63" w:rsidRDefault="00D56E63" w:rsidP="00D56E63">
      <w:pPr>
        <w:rPr>
          <w:lang w:val="de-AT"/>
        </w:rPr>
      </w:pPr>
      <w:r>
        <w:rPr>
          <w:lang w:val="de-AT"/>
        </w:rPr>
        <w:t xml:space="preserve">Mein Fahrrad hat einen platten Reifen. =&gt; </w:t>
      </w:r>
      <w:r w:rsidRPr="00D56E63">
        <w:rPr>
          <w:u w:val="single"/>
          <w:lang w:val="de-AT"/>
        </w:rPr>
        <w:t>Mein</w:t>
      </w:r>
      <w:r>
        <w:rPr>
          <w:lang w:val="de-AT"/>
        </w:rPr>
        <w:t xml:space="preserve"> Fahrrad hat einen platten Reifen.</w:t>
      </w:r>
    </w:p>
    <w:p w14:paraId="5BB047DD" w14:textId="77777777" w:rsidR="00F56662" w:rsidRDefault="00F56662" w:rsidP="00F56662">
      <w:pPr>
        <w:rPr>
          <w:lang w:val="de-AT"/>
        </w:rPr>
      </w:pPr>
    </w:p>
    <w:p w14:paraId="14C1CCF1" w14:textId="77777777" w:rsidR="00F56662" w:rsidRDefault="00F56662" w:rsidP="00202E6B">
      <w:pPr>
        <w:spacing w:after="240"/>
        <w:rPr>
          <w:lang w:val="de-AT"/>
        </w:rPr>
      </w:pPr>
      <w:r>
        <w:rPr>
          <w:lang w:val="de-AT"/>
        </w:rPr>
        <w:t>Dein Auto steht vor dem Haus.</w:t>
      </w:r>
    </w:p>
    <w:p w14:paraId="69E0035A" w14:textId="77777777" w:rsidR="00F56662" w:rsidRDefault="00F56662" w:rsidP="00202E6B">
      <w:pPr>
        <w:spacing w:after="240"/>
        <w:rPr>
          <w:lang w:val="de-AT"/>
        </w:rPr>
      </w:pPr>
      <w:r>
        <w:rPr>
          <w:lang w:val="de-AT"/>
        </w:rPr>
        <w:t>Eure Party war ein großer Spaß.</w:t>
      </w:r>
    </w:p>
    <w:p w14:paraId="51ED90AD" w14:textId="77777777" w:rsidR="00F56662" w:rsidRDefault="00F56662" w:rsidP="00202E6B">
      <w:pPr>
        <w:spacing w:after="240"/>
        <w:rPr>
          <w:lang w:val="de-AT"/>
        </w:rPr>
      </w:pPr>
      <w:r>
        <w:rPr>
          <w:lang w:val="de-AT"/>
        </w:rPr>
        <w:t>Wo sind schon wieder meine Autoschlüssel? Hast du sie gesehen?</w:t>
      </w:r>
    </w:p>
    <w:p w14:paraId="21D415CA" w14:textId="77777777" w:rsidR="00F56662" w:rsidRDefault="00F56662" w:rsidP="00202E6B">
      <w:pPr>
        <w:spacing w:after="240"/>
        <w:rPr>
          <w:lang w:val="de-AT"/>
        </w:rPr>
      </w:pPr>
      <w:r>
        <w:rPr>
          <w:lang w:val="de-AT"/>
        </w:rPr>
        <w:t xml:space="preserve">Ich helfe ihr immer aus ihrem Mantel. </w:t>
      </w:r>
    </w:p>
    <w:p w14:paraId="6054B129" w14:textId="77777777" w:rsidR="00F56662" w:rsidRDefault="00F56662" w:rsidP="00202E6B">
      <w:pPr>
        <w:spacing w:after="240"/>
        <w:rPr>
          <w:lang w:val="de-AT"/>
        </w:rPr>
      </w:pPr>
      <w:r>
        <w:rPr>
          <w:lang w:val="de-AT"/>
        </w:rPr>
        <w:t>Wir gehen zweimal am Tag mit unserem Hund spazieren.</w:t>
      </w:r>
    </w:p>
    <w:p w14:paraId="2C1D5660" w14:textId="77777777" w:rsidR="00F56662" w:rsidRDefault="00F56662" w:rsidP="00F56662">
      <w:pPr>
        <w:rPr>
          <w:lang w:val="de-AT"/>
        </w:rPr>
      </w:pPr>
    </w:p>
    <w:p w14:paraId="7C876A9A" w14:textId="4A888500" w:rsidR="00F56662" w:rsidRPr="00D56E63" w:rsidRDefault="00F56662" w:rsidP="00D56E63">
      <w:pPr>
        <w:rPr>
          <w:b/>
          <w:bCs/>
          <w:lang w:val="de-AT"/>
        </w:rPr>
      </w:pPr>
      <w:r w:rsidRPr="00D56E63">
        <w:rPr>
          <w:b/>
          <w:bCs/>
          <w:lang w:val="de-AT"/>
        </w:rPr>
        <w:t>Setzen Sie die passenden Possessivpronomen ein</w:t>
      </w:r>
      <w:r w:rsidR="00D56E63" w:rsidRPr="00D56E63">
        <w:rPr>
          <w:b/>
          <w:bCs/>
          <w:lang w:val="de-AT"/>
        </w:rPr>
        <w:t>!</w:t>
      </w:r>
    </w:p>
    <w:p w14:paraId="26331324" w14:textId="56F839B2" w:rsidR="00F56662" w:rsidRDefault="00F56662" w:rsidP="00D56E63">
      <w:pPr>
        <w:spacing w:before="360" w:after="240"/>
        <w:rPr>
          <w:lang w:val="de-AT"/>
        </w:rPr>
      </w:pPr>
      <w:r>
        <w:rPr>
          <w:lang w:val="de-AT"/>
        </w:rPr>
        <w:t>_______________ Schwester singt im Chor. (ich)</w:t>
      </w:r>
    </w:p>
    <w:p w14:paraId="10721D87" w14:textId="0BCA35D0" w:rsidR="00F56662" w:rsidRDefault="00F56662" w:rsidP="00D56E63">
      <w:pPr>
        <w:spacing w:before="360" w:after="240"/>
        <w:rPr>
          <w:lang w:val="de-AT"/>
        </w:rPr>
      </w:pPr>
      <w:r>
        <w:rPr>
          <w:lang w:val="de-AT"/>
        </w:rPr>
        <w:t>Wir vermissen ______________ alte Wohnung. (wir)</w:t>
      </w:r>
    </w:p>
    <w:p w14:paraId="04E38888" w14:textId="77777777" w:rsidR="00F56662" w:rsidRDefault="00F56662" w:rsidP="00D56E63">
      <w:pPr>
        <w:spacing w:before="360" w:after="240"/>
        <w:rPr>
          <w:lang w:val="de-AT"/>
        </w:rPr>
      </w:pPr>
      <w:r>
        <w:rPr>
          <w:lang w:val="de-AT"/>
        </w:rPr>
        <w:t>Ist das ________________ Handy? (du)</w:t>
      </w:r>
    </w:p>
    <w:p w14:paraId="29557A7B" w14:textId="77777777" w:rsidR="00F56662" w:rsidRDefault="00F56662" w:rsidP="00D56E63">
      <w:pPr>
        <w:spacing w:before="360" w:after="240"/>
        <w:rPr>
          <w:lang w:val="de-AT"/>
        </w:rPr>
      </w:pPr>
      <w:r>
        <w:rPr>
          <w:lang w:val="de-AT"/>
        </w:rPr>
        <w:t>Das Baby isst __________________ Brei nicht. (es)</w:t>
      </w:r>
    </w:p>
    <w:p w14:paraId="2EDE5E0B" w14:textId="77777777" w:rsidR="00F56662" w:rsidRDefault="00F56662" w:rsidP="00D56E63">
      <w:pPr>
        <w:spacing w:before="360" w:after="240"/>
        <w:rPr>
          <w:lang w:val="de-AT"/>
        </w:rPr>
      </w:pPr>
      <w:r>
        <w:rPr>
          <w:lang w:val="de-AT"/>
        </w:rPr>
        <w:t>Haben Sie schon _______________ Wahl getroffen? (Sie)</w:t>
      </w:r>
    </w:p>
    <w:p w14:paraId="2EA5274C" w14:textId="77777777" w:rsidR="00F56662" w:rsidRDefault="00F56662" w:rsidP="00D56E63">
      <w:pPr>
        <w:spacing w:before="360" w:after="240"/>
        <w:rPr>
          <w:lang w:val="de-AT"/>
        </w:rPr>
      </w:pPr>
      <w:r>
        <w:rPr>
          <w:lang w:val="de-AT"/>
        </w:rPr>
        <w:t>Macht ihr dieses Jahr wieder Urlaub mit _____________ Freunden? (ihr)</w:t>
      </w:r>
    </w:p>
    <w:p w14:paraId="308DEB2D" w14:textId="77777777" w:rsidR="00F56662" w:rsidRDefault="00F56662" w:rsidP="00D56E63">
      <w:pPr>
        <w:spacing w:before="360" w:after="240"/>
        <w:rPr>
          <w:lang w:val="de-AT"/>
        </w:rPr>
      </w:pPr>
      <w:r>
        <w:rPr>
          <w:lang w:val="de-AT"/>
        </w:rPr>
        <w:t>Vergiss nicht ________________ Jahrestag! (wir)</w:t>
      </w:r>
    </w:p>
    <w:p w14:paraId="14E27BC9" w14:textId="77777777" w:rsidR="00F56662" w:rsidRDefault="00F56662" w:rsidP="00D56E63">
      <w:pPr>
        <w:spacing w:before="360" w:after="240"/>
        <w:rPr>
          <w:lang w:val="de-AT"/>
        </w:rPr>
      </w:pPr>
      <w:r>
        <w:rPr>
          <w:lang w:val="de-AT"/>
        </w:rPr>
        <w:t>Kommen wir noch rechtzeitig zu ____________________ Zug? (wir)</w:t>
      </w:r>
    </w:p>
    <w:p w14:paraId="34CC3330" w14:textId="77777777" w:rsidR="00F56662" w:rsidRDefault="00F56662" w:rsidP="00D56E63">
      <w:pPr>
        <w:spacing w:before="360" w:after="240"/>
        <w:rPr>
          <w:lang w:val="de-AT"/>
        </w:rPr>
      </w:pPr>
      <w:r>
        <w:rPr>
          <w:lang w:val="de-AT"/>
        </w:rPr>
        <w:t>Hast du ________________ Einkäufe gemacht? (du)</w:t>
      </w:r>
    </w:p>
    <w:p w14:paraId="18D49188" w14:textId="77777777" w:rsidR="00F56662" w:rsidRDefault="00F56662" w:rsidP="00F56662">
      <w:pPr>
        <w:spacing w:before="0" w:after="200"/>
      </w:pPr>
      <w:r>
        <w:br w:type="page"/>
      </w:r>
    </w:p>
    <w:p w14:paraId="1A004109" w14:textId="0FFF7A30" w:rsidR="00F56662" w:rsidRPr="0012219C" w:rsidRDefault="00F56662" w:rsidP="00F56662">
      <w:pPr>
        <w:pStyle w:val="berschrift1"/>
      </w:pPr>
      <w:bookmarkStart w:id="24" w:name="_Arbeitsblatt:_Adverb"/>
      <w:bookmarkStart w:id="25" w:name="_Toc85445367"/>
      <w:bookmarkEnd w:id="24"/>
      <w:r>
        <w:t xml:space="preserve">Arbeitsblatt: </w:t>
      </w:r>
      <w:r w:rsidR="009B2B66">
        <w:t xml:space="preserve">Das </w:t>
      </w:r>
      <w:r>
        <w:t>Adverb</w:t>
      </w:r>
      <w:bookmarkEnd w:id="25"/>
    </w:p>
    <w:p w14:paraId="16CBC1BA" w14:textId="77777777" w:rsidR="00F56662" w:rsidRDefault="00F56662" w:rsidP="00F56662">
      <w:pPr>
        <w:spacing w:before="0" w:after="200"/>
      </w:pPr>
    </w:p>
    <w:p w14:paraId="21D3ACAD" w14:textId="657DEEE7" w:rsidR="00F56662" w:rsidRPr="00226DD5" w:rsidRDefault="00F56662" w:rsidP="00226DD5">
      <w:pPr>
        <w:spacing w:before="0" w:after="200"/>
        <w:rPr>
          <w:b/>
          <w:bCs/>
        </w:rPr>
      </w:pPr>
      <w:r w:rsidRPr="00226DD5">
        <w:rPr>
          <w:b/>
          <w:bCs/>
        </w:rPr>
        <w:t>Finden Sie in folgendem Text die Adverbien und markieren Sie diese</w:t>
      </w:r>
      <w:r w:rsidR="00202E6B">
        <w:rPr>
          <w:b/>
          <w:bCs/>
        </w:rPr>
        <w:t>!</w:t>
      </w:r>
    </w:p>
    <w:p w14:paraId="60960537" w14:textId="233BB2CF" w:rsidR="00F56662" w:rsidRDefault="00F56662" w:rsidP="00202E6B">
      <w:pPr>
        <w:spacing w:before="0" w:after="200" w:line="360" w:lineRule="auto"/>
        <w:jc w:val="both"/>
      </w:pPr>
      <w:r>
        <w:t>Es beginnt ein neues Jahr und ich habe mir vorgenommen</w:t>
      </w:r>
      <w:r w:rsidR="00CA33BF">
        <w:t>,</w:t>
      </w:r>
      <w:r>
        <w:t xml:space="preserve"> viel mehr Sport zu treiben. Das habe ich mir schon oft gedacht. Trotzdem habe ich es noch nie geschafft. Aber jetzt wird alles anders. Ich möchte mit dem Fahrrad überall hinfahren. Auch wenn es zu meinem Haus steil aufwärts geht. Ich werde auch regelmäßig schwimmen und vielleicht auch ein bisschen Yoga machen. Nebenan wohnt eine Frau, die immer am Balkon </w:t>
      </w:r>
      <w:r w:rsidR="006A4B6D">
        <w:t>Yogaübungen macht. D</w:t>
      </w:r>
      <w:r>
        <w:t>as sieht so entspannend aus. Diesmal klappt es auch bei mir! Ganz bestimmt.</w:t>
      </w:r>
    </w:p>
    <w:p w14:paraId="7652F2B5" w14:textId="77777777" w:rsidR="00F56662" w:rsidRDefault="00F56662" w:rsidP="00F56662">
      <w:pPr>
        <w:spacing w:before="0" w:after="200"/>
      </w:pPr>
    </w:p>
    <w:p w14:paraId="673600E3" w14:textId="77777777" w:rsidR="00F56662" w:rsidRPr="00226DD5" w:rsidRDefault="00F56662" w:rsidP="00226DD5">
      <w:pPr>
        <w:rPr>
          <w:b/>
          <w:bCs/>
          <w:iCs/>
        </w:rPr>
      </w:pPr>
      <w:r w:rsidRPr="00226DD5">
        <w:rPr>
          <w:b/>
          <w:bCs/>
        </w:rPr>
        <w:t>Teilen Sie die oben markierten Adverbien in folgende Kategorien ein:</w:t>
      </w:r>
    </w:p>
    <w:p w14:paraId="1DCCFD7A" w14:textId="77777777" w:rsidR="00F56662" w:rsidRPr="00A6577E" w:rsidRDefault="00F56662" w:rsidP="00F56662"/>
    <w:p w14:paraId="5C24F235" w14:textId="77777777" w:rsidR="00F56662" w:rsidRDefault="00F56662" w:rsidP="00F56662">
      <w:r w:rsidRPr="00907FFE">
        <w:rPr>
          <w:noProof/>
          <w:color w:val="993366"/>
          <w:lang w:val="de-AT" w:eastAsia="de-AT"/>
        </w:rPr>
        <mc:AlternateContent>
          <mc:Choice Requires="wps">
            <w:drawing>
              <wp:anchor distT="0" distB="0" distL="114300" distR="114300" simplePos="0" relativeHeight="251801600" behindDoc="0" locked="0" layoutInCell="1" allowOverlap="1" wp14:anchorId="71C973A0" wp14:editId="5865BD6E">
                <wp:simplePos x="0" y="0"/>
                <wp:positionH relativeFrom="margin">
                  <wp:posOffset>2921651</wp:posOffset>
                </wp:positionH>
                <wp:positionV relativeFrom="paragraph">
                  <wp:posOffset>61394</wp:posOffset>
                </wp:positionV>
                <wp:extent cx="2546350" cy="1273215"/>
                <wp:effectExtent l="0" t="0" r="25400" b="22225"/>
                <wp:wrapNone/>
                <wp:docPr id="363" name="Diagonal liegende Ecken des Rechtecks abrunden 3"/>
                <wp:cNvGraphicFramePr/>
                <a:graphic xmlns:a="http://schemas.openxmlformats.org/drawingml/2006/main">
                  <a:graphicData uri="http://schemas.microsoft.com/office/word/2010/wordprocessingShape">
                    <wps:wsp>
                      <wps:cNvSpPr/>
                      <wps:spPr>
                        <a:xfrm>
                          <a:off x="0" y="0"/>
                          <a:ext cx="2546350" cy="127321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E2667" w14:textId="77777777" w:rsidR="00F56662" w:rsidRPr="00EF71A7" w:rsidRDefault="00F56662" w:rsidP="00F56662">
                            <w:pPr>
                              <w:jc w:val="both"/>
                              <w:rPr>
                                <w:iCs/>
                                <w:color w:val="000000"/>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73A0" id="_x0000_s1066" style="position:absolute;margin-left:230.05pt;margin-top:4.85pt;width:200.5pt;height:100.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6350,1273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" adj="-11796480,,5400" path="m314064,l2546350,r,l2546350,959151v,173453,-140611,314064,-314064,314064l,1273215r,l,314064c,140611,140611,,314064,xe" fillcolor="white [3212]" strokecolor="#936" strokeweight="2pt">
                <v:stroke joinstyle="miter"/>
                <v:formulas/>
                <v:path arrowok="t" o:connecttype="custom" o:connectlocs="314064,0;2546350,0;2546350,0;2546350,959151;2232286,1273215;0,1273215;0,1273215;0,314064;314064,0" o:connectangles="0,0,0,0,0,0,0,0,0" textboxrect="0,0,2546350,1273215"/>
                <v:textbox inset="1mm,0,0,0">
                  <w:txbxContent>
                    <w:p w14:paraId="2F8E2667" w14:textId="77777777" w:rsidR="00F56662" w:rsidRPr="00EF71A7" w:rsidRDefault="00F56662" w:rsidP="00F56662">
                      <w:pPr>
                        <w:jc w:val="both"/>
                        <w:rPr>
                          <w:iCs/>
                          <w:color w:val="000000"/>
                          <w:szCs w:val="24"/>
                        </w:rPr>
                      </w:pP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799552" behindDoc="0" locked="0" layoutInCell="1" allowOverlap="1" wp14:anchorId="52210BFD" wp14:editId="58D5B962">
                <wp:simplePos x="0" y="0"/>
                <wp:positionH relativeFrom="column">
                  <wp:posOffset>135014</wp:posOffset>
                </wp:positionH>
                <wp:positionV relativeFrom="paragraph">
                  <wp:posOffset>80613</wp:posOffset>
                </wp:positionV>
                <wp:extent cx="2546431" cy="1145893"/>
                <wp:effectExtent l="0" t="0" r="25400" b="16510"/>
                <wp:wrapNone/>
                <wp:docPr id="364" name="Diagonal liegende Ecken des Rechtecks abrunden 3"/>
                <wp:cNvGraphicFramePr/>
                <a:graphic xmlns:a="http://schemas.openxmlformats.org/drawingml/2006/main">
                  <a:graphicData uri="http://schemas.microsoft.com/office/word/2010/wordprocessingShape">
                    <wps:wsp>
                      <wps:cNvSpPr/>
                      <wps:spPr>
                        <a:xfrm>
                          <a:off x="0" y="0"/>
                          <a:ext cx="2546431" cy="1145893"/>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BE1FA"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0BFD" id="_x0000_s1067" style="position:absolute;margin-left:10.65pt;margin-top:6.35pt;width:200.5pt;height:9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431,1145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" adj="-11796480,,5400" path="m282657,l2546431,r,l2546431,863236v,156107,-126550,282657,-282657,282657l,1145893r,l,282657c,126550,126550,,282657,xe" fillcolor="white [3212]" strokecolor="#936" strokeweight="2pt">
                <v:stroke joinstyle="miter"/>
                <v:formulas/>
                <v:path arrowok="t" o:connecttype="custom" o:connectlocs="282657,0;2546431,0;2546431,0;2546431,863236;2263774,1145893;0,1145893;0,1145893;0,282657;282657,0" o:connectangles="0,0,0,0,0,0,0,0,0" textboxrect="0,0,2546431,1145893"/>
                <v:textbox inset="1mm,0,0,0">
                  <w:txbxContent>
                    <w:p w14:paraId="485BE1FA" w14:textId="77777777" w:rsidR="00F56662" w:rsidRPr="00907FFE" w:rsidRDefault="00F56662" w:rsidP="00F56662">
                      <w:pPr>
                        <w:jc w:val="both"/>
                        <w:rPr>
                          <w:color w:val="000000" w:themeColor="text1"/>
                          <w:lang w:val="de-AT"/>
                        </w:rPr>
                      </w:pPr>
                    </w:p>
                  </w:txbxContent>
                </v:textbox>
              </v:shape>
            </w:pict>
          </mc:Fallback>
        </mc:AlternateContent>
      </w:r>
    </w:p>
    <w:p w14:paraId="106CC0A3" w14:textId="77777777" w:rsidR="00F56662" w:rsidRPr="00EE4A40" w:rsidRDefault="00F56662" w:rsidP="00F56662">
      <w:r>
        <w:rPr>
          <w:noProof/>
        </w:rPr>
        <mc:AlternateContent>
          <mc:Choice Requires="wps">
            <w:drawing>
              <wp:anchor distT="0" distB="0" distL="114300" distR="114300" simplePos="0" relativeHeight="251804672" behindDoc="0" locked="0" layoutInCell="1" allowOverlap="1" wp14:anchorId="1A35C197" wp14:editId="1B50814B">
                <wp:simplePos x="0" y="0"/>
                <wp:positionH relativeFrom="column">
                  <wp:posOffset>-448626</wp:posOffset>
                </wp:positionH>
                <wp:positionV relativeFrom="paragraph">
                  <wp:posOffset>145732</wp:posOffset>
                </wp:positionV>
                <wp:extent cx="1009650" cy="718185"/>
                <wp:effectExtent l="0" t="0" r="0" b="0"/>
                <wp:wrapNone/>
                <wp:docPr id="366" name="Textfeld 366"/>
                <wp:cNvGraphicFramePr/>
                <a:graphic xmlns:a="http://schemas.openxmlformats.org/drawingml/2006/main">
                  <a:graphicData uri="http://schemas.microsoft.com/office/word/2010/wordprocessingShape">
                    <wps:wsp>
                      <wps:cNvSpPr txBox="1"/>
                      <wps:spPr>
                        <a:xfrm rot="16200000">
                          <a:off x="0" y="0"/>
                          <a:ext cx="1009650" cy="718185"/>
                        </a:xfrm>
                        <a:prstGeom prst="rect">
                          <a:avLst/>
                        </a:prstGeom>
                        <a:noFill/>
                        <a:ln>
                          <a:noFill/>
                        </a:ln>
                      </wps:spPr>
                      <wps:txbx>
                        <w:txbxContent>
                          <w:p w14:paraId="7AC144B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5C197" id="Textfeld 366" o:spid="_x0000_s1068" type="#_x0000_t202" style="position:absolute;margin-left:-35.3pt;margin-top:11.45pt;width:79.5pt;height:5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" filled="f" stroked="f">
                <v:textbox>
                  <w:txbxContent>
                    <w:p w14:paraId="7AC144B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Ort</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7A7CE000" wp14:editId="23AA6453">
                <wp:simplePos x="0" y="0"/>
                <wp:positionH relativeFrom="column">
                  <wp:posOffset>5018088</wp:posOffset>
                </wp:positionH>
                <wp:positionV relativeFrom="paragraph">
                  <wp:posOffset>35878</wp:posOffset>
                </wp:positionV>
                <wp:extent cx="1009650" cy="718185"/>
                <wp:effectExtent l="0" t="0" r="0" b="0"/>
                <wp:wrapNone/>
                <wp:docPr id="365" name="Textfeld 365"/>
                <wp:cNvGraphicFramePr/>
                <a:graphic xmlns:a="http://schemas.openxmlformats.org/drawingml/2006/main">
                  <a:graphicData uri="http://schemas.microsoft.com/office/word/2010/wordprocessingShape">
                    <wps:wsp>
                      <wps:cNvSpPr txBox="1"/>
                      <wps:spPr>
                        <a:xfrm rot="5400000">
                          <a:off x="0" y="0"/>
                          <a:ext cx="1009650" cy="718185"/>
                        </a:xfrm>
                        <a:prstGeom prst="rect">
                          <a:avLst/>
                        </a:prstGeom>
                        <a:noFill/>
                        <a:ln>
                          <a:noFill/>
                        </a:ln>
                      </wps:spPr>
                      <wps:txbx>
                        <w:txbxContent>
                          <w:p w14:paraId="456EEFB8"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E000" id="Textfeld 365" o:spid="_x0000_s1069" type="#_x0000_t202" style="position:absolute;margin-left:395.15pt;margin-top:2.85pt;width:79.5pt;height:5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" filled="f" stroked="f">
                <v:textbox>
                  <w:txbxContent>
                    <w:p w14:paraId="456EEFB8"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Grund</w:t>
                      </w:r>
                    </w:p>
                  </w:txbxContent>
                </v:textbox>
              </v:shape>
            </w:pict>
          </mc:Fallback>
        </mc:AlternateContent>
      </w:r>
    </w:p>
    <w:p w14:paraId="3726D77A" w14:textId="77777777" w:rsidR="00F56662" w:rsidRPr="00907FFE" w:rsidRDefault="00F56662" w:rsidP="00F56662">
      <w:pPr>
        <w:jc w:val="both"/>
        <w:rPr>
          <w:color w:val="993366"/>
        </w:rPr>
      </w:pPr>
    </w:p>
    <w:p w14:paraId="682527E1" w14:textId="77777777" w:rsidR="00F56662" w:rsidRPr="005D71C2" w:rsidRDefault="00F56662" w:rsidP="00F56662">
      <w:pPr>
        <w:jc w:val="both"/>
      </w:pPr>
    </w:p>
    <w:p w14:paraId="7477C44B" w14:textId="77777777" w:rsidR="00F56662" w:rsidRPr="005D71C2" w:rsidRDefault="00F56662" w:rsidP="00F56662">
      <w:pPr>
        <w:jc w:val="both"/>
      </w:pPr>
    </w:p>
    <w:p w14:paraId="31B25E1E" w14:textId="77777777" w:rsidR="00F56662" w:rsidRPr="005D71C2" w:rsidRDefault="00F56662" w:rsidP="00F56662">
      <w:pPr>
        <w:jc w:val="both"/>
      </w:pPr>
      <w:r w:rsidRPr="00907FFE">
        <w:rPr>
          <w:noProof/>
          <w:color w:val="993366"/>
          <w:lang w:val="de-AT" w:eastAsia="de-AT"/>
        </w:rPr>
        <mc:AlternateContent>
          <mc:Choice Requires="wps">
            <w:drawing>
              <wp:anchor distT="0" distB="0" distL="114300" distR="114300" simplePos="0" relativeHeight="251802624" behindDoc="0" locked="0" layoutInCell="1" allowOverlap="1" wp14:anchorId="5AD79599" wp14:editId="1B92F96F">
                <wp:simplePos x="0" y="0"/>
                <wp:positionH relativeFrom="column">
                  <wp:posOffset>2803635</wp:posOffset>
                </wp:positionH>
                <wp:positionV relativeFrom="paragraph">
                  <wp:posOffset>276820</wp:posOffset>
                </wp:positionV>
                <wp:extent cx="2546431" cy="1655180"/>
                <wp:effectExtent l="0" t="0" r="25400" b="21590"/>
                <wp:wrapNone/>
                <wp:docPr id="367" name="Diagonal liegende Ecken des Rechtecks abrunden 3"/>
                <wp:cNvGraphicFramePr/>
                <a:graphic xmlns:a="http://schemas.openxmlformats.org/drawingml/2006/main">
                  <a:graphicData uri="http://schemas.microsoft.com/office/word/2010/wordprocessingShape">
                    <wps:wsp>
                      <wps:cNvSpPr/>
                      <wps:spPr>
                        <a:xfrm>
                          <a:off x="0" y="0"/>
                          <a:ext cx="2546431" cy="165518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55A04" w14:textId="77777777" w:rsidR="00F56662" w:rsidRPr="00EF71A7" w:rsidRDefault="00F56662" w:rsidP="00F56662">
                            <w:pPr>
                              <w:jc w:val="both"/>
                              <w:rPr>
                                <w:color w:val="000000" w:themeColor="text1"/>
                                <w:szCs w:val="24"/>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9599" id="_x0000_s1070" style="position:absolute;left:0;text-align:left;margin-left:220.75pt;margin-top:21.8pt;width:200.5pt;height:13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431,1655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" adj="-11796480,,5400" path="m408283,l2546431,r,l2546431,1246897v,225488,-182795,408283,-408283,408283l,1655180r,l,408283c,182795,182795,,408283,xe" fillcolor="white [3212]" strokecolor="#936" strokeweight="2pt">
                <v:stroke joinstyle="miter"/>
                <v:formulas/>
                <v:path arrowok="t" o:connecttype="custom" o:connectlocs="408283,0;2546431,0;2546431,0;2546431,1246897;2138148,1655180;0,1655180;0,1655180;0,408283;408283,0" o:connectangles="0,0,0,0,0,0,0,0,0" textboxrect="0,0,2546431,1655180"/>
                <v:textbox inset="1mm,0,0,0">
                  <w:txbxContent>
                    <w:p w14:paraId="33655A04" w14:textId="77777777" w:rsidR="00F56662" w:rsidRPr="00EF71A7" w:rsidRDefault="00F56662" w:rsidP="00F56662">
                      <w:pPr>
                        <w:jc w:val="both"/>
                        <w:rPr>
                          <w:color w:val="000000" w:themeColor="text1"/>
                          <w:szCs w:val="24"/>
                          <w:lang w:val="de-AT"/>
                        </w:rPr>
                      </w:pPr>
                    </w:p>
                  </w:txbxContent>
                </v:textbox>
              </v:shape>
            </w:pict>
          </mc:Fallback>
        </mc:AlternateContent>
      </w:r>
      <w:r w:rsidRPr="00907FFE">
        <w:rPr>
          <w:noProof/>
          <w:color w:val="993366"/>
          <w:lang w:val="de-AT" w:eastAsia="de-AT"/>
        </w:rPr>
        <mc:AlternateContent>
          <mc:Choice Requires="wps">
            <w:drawing>
              <wp:anchor distT="0" distB="0" distL="114300" distR="114300" simplePos="0" relativeHeight="251800576" behindDoc="0" locked="0" layoutInCell="1" allowOverlap="1" wp14:anchorId="7077CB8C" wp14:editId="3EC8AADA">
                <wp:simplePos x="0" y="0"/>
                <wp:positionH relativeFrom="margin">
                  <wp:posOffset>109076</wp:posOffset>
                </wp:positionH>
                <wp:positionV relativeFrom="paragraph">
                  <wp:posOffset>126381</wp:posOffset>
                </wp:positionV>
                <wp:extent cx="2413000" cy="1620455"/>
                <wp:effectExtent l="0" t="0" r="25400" b="18415"/>
                <wp:wrapNone/>
                <wp:docPr id="368" name="Diagonal liegende Ecken des Rechtecks abrunden 3"/>
                <wp:cNvGraphicFramePr/>
                <a:graphic xmlns:a="http://schemas.openxmlformats.org/drawingml/2006/main">
                  <a:graphicData uri="http://schemas.microsoft.com/office/word/2010/wordprocessingShape">
                    <wps:wsp>
                      <wps:cNvSpPr/>
                      <wps:spPr>
                        <a:xfrm>
                          <a:off x="0" y="0"/>
                          <a:ext cx="2413000" cy="162045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6AF91" w14:textId="77777777" w:rsidR="00F56662" w:rsidRPr="00EF71A7" w:rsidRDefault="00F56662" w:rsidP="00F56662">
                            <w:pPr>
                              <w:jc w:val="both"/>
                              <w:rPr>
                                <w:color w:val="000000" w:themeColor="text1"/>
                                <w:szCs w:val="24"/>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CB8C" id="_x0000_s1071" style="position:absolute;left:0;text-align:left;margin-left:8.6pt;margin-top:9.95pt;width:190pt;height:127.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13000,162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" adj="-11796480,,5400" path="m399718,l2413000,r,l2413000,1220737v,220758,-178960,399718,-399718,399718l,1620455r,l,399718c,178960,178960,,399718,xe" fillcolor="white [3212]" strokecolor="#936" strokeweight="2pt">
                <v:stroke joinstyle="miter"/>
                <v:formulas/>
                <v:path arrowok="t" o:connecttype="custom" o:connectlocs="399718,0;2413000,0;2413000,0;2413000,1220737;2013282,1620455;0,1620455;0,1620455;0,399718;399718,0" o:connectangles="0,0,0,0,0,0,0,0,0" textboxrect="0,0,2413000,1620455"/>
                <v:textbox inset="1mm,0,0,0">
                  <w:txbxContent>
                    <w:p w14:paraId="40B6AF91" w14:textId="77777777" w:rsidR="00F56662" w:rsidRPr="00EF71A7" w:rsidRDefault="00F56662" w:rsidP="00F56662">
                      <w:pPr>
                        <w:jc w:val="both"/>
                        <w:rPr>
                          <w:color w:val="000000" w:themeColor="text1"/>
                          <w:szCs w:val="24"/>
                          <w:lang w:val="de-AT"/>
                        </w:rPr>
                      </w:pPr>
                    </w:p>
                  </w:txbxContent>
                </v:textbox>
                <w10:wrap anchorx="margin"/>
              </v:shape>
            </w:pict>
          </mc:Fallback>
        </mc:AlternateContent>
      </w:r>
    </w:p>
    <w:p w14:paraId="22D17BE4" w14:textId="77777777" w:rsidR="00F56662" w:rsidRPr="005D71C2" w:rsidRDefault="00F56662" w:rsidP="00F56662">
      <w:pPr>
        <w:jc w:val="both"/>
      </w:pPr>
    </w:p>
    <w:p w14:paraId="598AAF3F" w14:textId="77777777" w:rsidR="00F56662" w:rsidRPr="005D71C2" w:rsidRDefault="00F56662" w:rsidP="00F56662">
      <w:pPr>
        <w:jc w:val="both"/>
      </w:pPr>
      <w:r>
        <w:rPr>
          <w:noProof/>
        </w:rPr>
        <mc:AlternateContent>
          <mc:Choice Requires="wps">
            <w:drawing>
              <wp:anchor distT="0" distB="0" distL="114300" distR="114300" simplePos="0" relativeHeight="251806720" behindDoc="0" locked="0" layoutInCell="1" allowOverlap="1" wp14:anchorId="334F43BD" wp14:editId="02E67BA3">
                <wp:simplePos x="0" y="0"/>
                <wp:positionH relativeFrom="column">
                  <wp:posOffset>4903153</wp:posOffset>
                </wp:positionH>
                <wp:positionV relativeFrom="paragraph">
                  <wp:posOffset>141288</wp:posOffset>
                </wp:positionV>
                <wp:extent cx="1009650" cy="718185"/>
                <wp:effectExtent l="0" t="0" r="0" b="0"/>
                <wp:wrapNone/>
                <wp:docPr id="369" name="Textfeld 369"/>
                <wp:cNvGraphicFramePr/>
                <a:graphic xmlns:a="http://schemas.openxmlformats.org/drawingml/2006/main">
                  <a:graphicData uri="http://schemas.microsoft.com/office/word/2010/wordprocessingShape">
                    <wps:wsp>
                      <wps:cNvSpPr txBox="1"/>
                      <wps:spPr>
                        <a:xfrm rot="5400000">
                          <a:off x="0" y="0"/>
                          <a:ext cx="1009650" cy="718185"/>
                        </a:xfrm>
                        <a:prstGeom prst="rect">
                          <a:avLst/>
                        </a:prstGeom>
                        <a:noFill/>
                        <a:ln>
                          <a:noFill/>
                        </a:ln>
                      </wps:spPr>
                      <wps:txbx>
                        <w:txbxContent>
                          <w:p w14:paraId="5836A58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43BD" id="Textfeld 369" o:spid="_x0000_s1072" type="#_x0000_t202" style="position:absolute;left:0;text-align:left;margin-left:386.1pt;margin-top:11.15pt;width:79.5pt;height:5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" filled="f" stroked="f">
                <v:textbox>
                  <w:txbxContent>
                    <w:p w14:paraId="5836A58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Art</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5F21C4C0" wp14:editId="2D85DDDC">
                <wp:simplePos x="0" y="0"/>
                <wp:positionH relativeFrom="column">
                  <wp:posOffset>-455611</wp:posOffset>
                </wp:positionH>
                <wp:positionV relativeFrom="paragraph">
                  <wp:posOffset>217487</wp:posOffset>
                </wp:positionV>
                <wp:extent cx="1009650" cy="718185"/>
                <wp:effectExtent l="0" t="0" r="0" b="0"/>
                <wp:wrapNone/>
                <wp:docPr id="370" name="Textfeld 370"/>
                <wp:cNvGraphicFramePr/>
                <a:graphic xmlns:a="http://schemas.openxmlformats.org/drawingml/2006/main">
                  <a:graphicData uri="http://schemas.microsoft.com/office/word/2010/wordprocessingShape">
                    <wps:wsp>
                      <wps:cNvSpPr txBox="1"/>
                      <wps:spPr>
                        <a:xfrm rot="16200000">
                          <a:off x="0" y="0"/>
                          <a:ext cx="1009650" cy="718185"/>
                        </a:xfrm>
                        <a:prstGeom prst="rect">
                          <a:avLst/>
                        </a:prstGeom>
                        <a:noFill/>
                        <a:ln>
                          <a:noFill/>
                        </a:ln>
                      </wps:spPr>
                      <wps:txbx>
                        <w:txbxContent>
                          <w:p w14:paraId="1924EFC3" w14:textId="77777777" w:rsidR="00F56662" w:rsidRPr="00BE06AF" w:rsidRDefault="00F56662" w:rsidP="00F56662">
                            <w:pPr>
                              <w:jc w:val="center"/>
                              <w:rPr>
                                <w:rFonts w:eastAsia="Arial"/>
                                <w:b/>
                                <w:bCs/>
                                <w:iCs/>
                                <w:color w:val="993366"/>
                                <w:sz w:val="32"/>
                                <w:szCs w:val="36"/>
                              </w:rPr>
                            </w:pPr>
                            <w:r w:rsidRPr="00BE06AF">
                              <w:rPr>
                                <w:rFonts w:eastAsia="Arial"/>
                                <w:b/>
                                <w:bCs/>
                                <w:iCs/>
                                <w:color w:val="993366"/>
                                <w:sz w:val="32"/>
                                <w:szCs w:val="36"/>
                              </w:rPr>
                              <w:t>Zeit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C4C0" id="Textfeld 370" o:spid="_x0000_s1073" type="#_x0000_t202" style="position:absolute;left:0;text-align:left;margin-left:-35.85pt;margin-top:17.1pt;width:79.5pt;height:56.5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" filled="f" stroked="f">
                <v:textbox>
                  <w:txbxContent>
                    <w:p w14:paraId="1924EFC3" w14:textId="77777777" w:rsidR="00F56662" w:rsidRPr="00BE06AF" w:rsidRDefault="00F56662" w:rsidP="00F56662">
                      <w:pPr>
                        <w:jc w:val="center"/>
                        <w:rPr>
                          <w:rFonts w:eastAsia="Arial"/>
                          <w:b/>
                          <w:bCs/>
                          <w:iCs/>
                          <w:color w:val="993366"/>
                          <w:sz w:val="32"/>
                          <w:szCs w:val="36"/>
                        </w:rPr>
                      </w:pPr>
                      <w:r w:rsidRPr="00BE06AF">
                        <w:rPr>
                          <w:rFonts w:eastAsia="Arial"/>
                          <w:b/>
                          <w:bCs/>
                          <w:iCs/>
                          <w:color w:val="993366"/>
                          <w:sz w:val="32"/>
                          <w:szCs w:val="36"/>
                        </w:rPr>
                        <w:t>Zeit</w:t>
                      </w:r>
                    </w:p>
                  </w:txbxContent>
                </v:textbox>
              </v:shape>
            </w:pict>
          </mc:Fallback>
        </mc:AlternateContent>
      </w:r>
    </w:p>
    <w:p w14:paraId="3871E06D" w14:textId="77777777" w:rsidR="00F56662" w:rsidRDefault="00F56662" w:rsidP="00F56662">
      <w:pPr>
        <w:spacing w:before="0" w:after="200"/>
      </w:pPr>
    </w:p>
    <w:p w14:paraId="03BB7597" w14:textId="77777777" w:rsidR="00F56662" w:rsidRDefault="00F56662" w:rsidP="00F56662">
      <w:pPr>
        <w:spacing w:before="0" w:after="200"/>
      </w:pPr>
    </w:p>
    <w:p w14:paraId="499AD9FA" w14:textId="77777777" w:rsidR="00F56662" w:rsidRDefault="00F56662" w:rsidP="00F56662">
      <w:pPr>
        <w:spacing w:before="0" w:after="200"/>
        <w:rPr>
          <w:rFonts w:eastAsia="Arial"/>
          <w:b/>
          <w:bCs/>
          <w:iCs/>
          <w:color w:val="993366"/>
          <w:szCs w:val="36"/>
        </w:rPr>
      </w:pPr>
      <w:r>
        <w:br w:type="page"/>
      </w:r>
    </w:p>
    <w:p w14:paraId="54A92788" w14:textId="1077A0F7" w:rsidR="00F56662" w:rsidRPr="0012219C" w:rsidRDefault="00F56662" w:rsidP="00F56662">
      <w:pPr>
        <w:pStyle w:val="berschrift1"/>
      </w:pPr>
      <w:bookmarkStart w:id="26" w:name="_Arbeitsblatt:_Die_Konjunktion"/>
      <w:bookmarkStart w:id="27" w:name="_Toc85445368"/>
      <w:bookmarkEnd w:id="26"/>
      <w:r>
        <w:t>Arbeitsblatt: Konjunktion</w:t>
      </w:r>
      <w:r w:rsidR="009B2B66">
        <w:t>en</w:t>
      </w:r>
      <w:bookmarkEnd w:id="27"/>
    </w:p>
    <w:p w14:paraId="785E72D5" w14:textId="77777777" w:rsidR="00F56662" w:rsidRDefault="00F56662" w:rsidP="00F56662"/>
    <w:p w14:paraId="5A683AD5" w14:textId="77777777" w:rsidR="00F56662" w:rsidRPr="00226DD5" w:rsidRDefault="00F56662" w:rsidP="00226DD5">
      <w:pPr>
        <w:rPr>
          <w:b/>
          <w:bCs/>
        </w:rPr>
      </w:pPr>
      <w:r w:rsidRPr="00226DD5">
        <w:rPr>
          <w:b/>
          <w:bCs/>
        </w:rPr>
        <w:t>Setzen Sie ein Komma, wenn notwendig:</w:t>
      </w:r>
    </w:p>
    <w:p w14:paraId="6BA5D51E" w14:textId="77777777" w:rsidR="00F56662" w:rsidRDefault="00F56662" w:rsidP="00F56662"/>
    <w:p w14:paraId="53EDD4A3" w14:textId="77777777" w:rsidR="00F56662" w:rsidRDefault="00F56662" w:rsidP="00202E6B">
      <w:pPr>
        <w:pStyle w:val="Listenabsatz"/>
        <w:numPr>
          <w:ilvl w:val="0"/>
          <w:numId w:val="31"/>
        </w:numPr>
        <w:spacing w:line="360" w:lineRule="auto"/>
        <w:ind w:left="284"/>
      </w:pPr>
      <w:r>
        <w:t xml:space="preserve">Wir kaufen heute Lebensmittel und Kleidung. </w:t>
      </w:r>
    </w:p>
    <w:p w14:paraId="66034B0D" w14:textId="77777777" w:rsidR="00F56662" w:rsidRDefault="00F56662" w:rsidP="00202E6B">
      <w:pPr>
        <w:pStyle w:val="Listenabsatz"/>
        <w:numPr>
          <w:ilvl w:val="0"/>
          <w:numId w:val="31"/>
        </w:numPr>
        <w:spacing w:line="360" w:lineRule="auto"/>
        <w:ind w:left="284"/>
      </w:pPr>
      <w:r>
        <w:t xml:space="preserve">Ich freue mich </w:t>
      </w:r>
      <w:proofErr w:type="gramStart"/>
      <w:r>
        <w:t>immer</w:t>
      </w:r>
      <w:proofErr w:type="gramEnd"/>
      <w:r>
        <w:t xml:space="preserve"> wenn ich dich sehe!</w:t>
      </w:r>
    </w:p>
    <w:p w14:paraId="276329C2" w14:textId="77777777" w:rsidR="00F56662" w:rsidRDefault="00F56662" w:rsidP="00202E6B">
      <w:pPr>
        <w:pStyle w:val="Listenabsatz"/>
        <w:numPr>
          <w:ilvl w:val="0"/>
          <w:numId w:val="31"/>
        </w:numPr>
        <w:spacing w:line="360" w:lineRule="auto"/>
        <w:ind w:left="284"/>
      </w:pPr>
      <w:r>
        <w:t xml:space="preserve">Es ist so </w:t>
      </w:r>
      <w:proofErr w:type="gramStart"/>
      <w:r>
        <w:t>schön</w:t>
      </w:r>
      <w:proofErr w:type="gramEnd"/>
      <w:r>
        <w:t xml:space="preserve"> dass es dich gibt.</w:t>
      </w:r>
    </w:p>
    <w:p w14:paraId="2245D0DE" w14:textId="77777777" w:rsidR="00F56662" w:rsidRDefault="00F56662" w:rsidP="00202E6B">
      <w:pPr>
        <w:pStyle w:val="Listenabsatz"/>
        <w:numPr>
          <w:ilvl w:val="0"/>
          <w:numId w:val="31"/>
        </w:numPr>
        <w:spacing w:line="360" w:lineRule="auto"/>
        <w:ind w:left="284"/>
      </w:pPr>
      <w:r>
        <w:t>Als ich so alt war wie du hatte ich keine Haare mehr.</w:t>
      </w:r>
    </w:p>
    <w:p w14:paraId="6B6AA2DF" w14:textId="77777777" w:rsidR="00F56662" w:rsidRDefault="00F56662" w:rsidP="00202E6B">
      <w:pPr>
        <w:pStyle w:val="Listenabsatz"/>
        <w:numPr>
          <w:ilvl w:val="0"/>
          <w:numId w:val="31"/>
        </w:numPr>
        <w:spacing w:line="360" w:lineRule="auto"/>
        <w:ind w:left="284"/>
      </w:pPr>
      <w:r>
        <w:t>Während die Katze fraß schlief der Hund am Kamin.</w:t>
      </w:r>
    </w:p>
    <w:p w14:paraId="74F73720" w14:textId="77777777" w:rsidR="00F56662" w:rsidRDefault="00F56662" w:rsidP="00202E6B">
      <w:pPr>
        <w:pStyle w:val="Listenabsatz"/>
        <w:numPr>
          <w:ilvl w:val="0"/>
          <w:numId w:val="31"/>
        </w:numPr>
        <w:spacing w:line="360" w:lineRule="auto"/>
        <w:ind w:left="284"/>
      </w:pPr>
      <w:r>
        <w:t>Ich bin oft in diesem Café aber dich habe ich hier noch nie gesehen.</w:t>
      </w:r>
    </w:p>
    <w:p w14:paraId="4B0AB90A" w14:textId="77777777" w:rsidR="00F56662" w:rsidRDefault="00F56662" w:rsidP="00202E6B">
      <w:pPr>
        <w:pStyle w:val="Listenabsatz"/>
        <w:numPr>
          <w:ilvl w:val="0"/>
          <w:numId w:val="31"/>
        </w:numPr>
        <w:spacing w:line="360" w:lineRule="auto"/>
        <w:ind w:left="284"/>
      </w:pPr>
      <w:r>
        <w:t>Die mutige Katrin springt in den See obwohl er eisig kalt ist.</w:t>
      </w:r>
      <w:r>
        <w:br/>
      </w:r>
      <w:r>
        <w:br/>
      </w:r>
    </w:p>
    <w:p w14:paraId="75699C8E" w14:textId="32FFA222" w:rsidR="00F56662" w:rsidRPr="00226DD5" w:rsidRDefault="00F56662" w:rsidP="00226DD5">
      <w:pPr>
        <w:rPr>
          <w:b/>
          <w:bCs/>
        </w:rPr>
      </w:pPr>
      <w:r w:rsidRPr="00226DD5">
        <w:rPr>
          <w:b/>
          <w:bCs/>
        </w:rPr>
        <w:t>Fügen Sie die passenden Konjunktionen ein</w:t>
      </w:r>
      <w:r w:rsidR="000D618C">
        <w:rPr>
          <w:b/>
          <w:bCs/>
        </w:rPr>
        <w:t>!</w:t>
      </w:r>
    </w:p>
    <w:p w14:paraId="6FA7F150" w14:textId="584A79E4" w:rsidR="00F56662" w:rsidRDefault="00202E6B" w:rsidP="00F56662">
      <w:r>
        <w:t>Mögliche Konjugationen: aber, wenn, weil, und, denn, obwohl, trotzdem, während</w:t>
      </w:r>
    </w:p>
    <w:p w14:paraId="3C3314A4" w14:textId="77777777" w:rsidR="00202E6B" w:rsidRDefault="00202E6B" w:rsidP="00F56662"/>
    <w:p w14:paraId="18E1827A" w14:textId="42BC624E" w:rsidR="00F56662" w:rsidRDefault="00F56662" w:rsidP="00F56662">
      <w:pPr>
        <w:pStyle w:val="Listenabsatz"/>
        <w:numPr>
          <w:ilvl w:val="0"/>
          <w:numId w:val="32"/>
        </w:numPr>
        <w:tabs>
          <w:tab w:val="clear" w:pos="720"/>
        </w:tabs>
        <w:ind w:left="426"/>
      </w:pPr>
      <w:r>
        <w:t xml:space="preserve">Ich war schon oft am Meer, </w:t>
      </w:r>
      <w:r w:rsidR="00202E6B">
        <w:t xml:space="preserve">__________ </w:t>
      </w:r>
      <w:r>
        <w:t>mein Ehemann noch nie.</w:t>
      </w:r>
    </w:p>
    <w:p w14:paraId="1E5731E7" w14:textId="77777777" w:rsidR="00F56662" w:rsidRDefault="00F56662" w:rsidP="00F56662">
      <w:pPr>
        <w:ind w:left="426"/>
      </w:pPr>
    </w:p>
    <w:p w14:paraId="12222B82" w14:textId="567FEE41" w:rsidR="00F56662" w:rsidRDefault="00F56662" w:rsidP="00F56662">
      <w:pPr>
        <w:pStyle w:val="Listenabsatz"/>
        <w:numPr>
          <w:ilvl w:val="0"/>
          <w:numId w:val="32"/>
        </w:numPr>
        <w:tabs>
          <w:tab w:val="clear" w:pos="720"/>
        </w:tabs>
        <w:ind w:left="426"/>
      </w:pPr>
      <w:r>
        <w:t xml:space="preserve">Wir gehen gern im Wald spazieren, </w:t>
      </w:r>
      <w:r w:rsidR="00202E6B">
        <w:t xml:space="preserve">__________ </w:t>
      </w:r>
      <w:r>
        <w:t>es immer so schön ruhig ist.</w:t>
      </w:r>
    </w:p>
    <w:p w14:paraId="43EBE3BB" w14:textId="77777777" w:rsidR="00F56662" w:rsidRDefault="00F56662" w:rsidP="00F56662">
      <w:pPr>
        <w:ind w:left="426"/>
      </w:pPr>
    </w:p>
    <w:p w14:paraId="4B8C5E0A" w14:textId="56F4B28F" w:rsidR="00F56662" w:rsidRDefault="00F56662" w:rsidP="00F56662">
      <w:pPr>
        <w:pStyle w:val="Listenabsatz"/>
        <w:numPr>
          <w:ilvl w:val="0"/>
          <w:numId w:val="32"/>
        </w:numPr>
        <w:tabs>
          <w:tab w:val="clear" w:pos="720"/>
        </w:tabs>
        <w:ind w:left="426"/>
      </w:pPr>
      <w:r>
        <w:t xml:space="preserve">Marlene kann sich das teure Auto kaufen, </w:t>
      </w:r>
      <w:r w:rsidR="00202E6B">
        <w:t xml:space="preserve">__________ </w:t>
      </w:r>
      <w:r>
        <w:t>sie hat einen guten Job.</w:t>
      </w:r>
    </w:p>
    <w:p w14:paraId="487366E6" w14:textId="77777777" w:rsidR="00202E6B" w:rsidRDefault="00202E6B" w:rsidP="00202E6B">
      <w:pPr>
        <w:ind w:left="426"/>
      </w:pPr>
    </w:p>
    <w:p w14:paraId="63008F0E" w14:textId="2D74CD25" w:rsidR="00F56662" w:rsidRDefault="00202E6B" w:rsidP="00F56662">
      <w:pPr>
        <w:pStyle w:val="Listenabsatz"/>
        <w:numPr>
          <w:ilvl w:val="0"/>
          <w:numId w:val="32"/>
        </w:numPr>
        <w:tabs>
          <w:tab w:val="clear" w:pos="720"/>
        </w:tabs>
        <w:ind w:left="426"/>
      </w:pPr>
      <w:r>
        <w:t xml:space="preserve">__________ </w:t>
      </w:r>
      <w:r w:rsidR="00F56662">
        <w:t>die Kinder schlafen, arbeitet sie an Ihren Bildern.</w:t>
      </w:r>
    </w:p>
    <w:p w14:paraId="00D20124" w14:textId="77777777" w:rsidR="00F56662" w:rsidRDefault="00F56662" w:rsidP="00F56662">
      <w:pPr>
        <w:spacing w:before="0" w:after="200"/>
      </w:pPr>
      <w:r>
        <w:br w:type="page"/>
      </w:r>
    </w:p>
    <w:p w14:paraId="13826B24" w14:textId="77777777" w:rsidR="00F56662" w:rsidRDefault="00F56662" w:rsidP="00F56662"/>
    <w:p w14:paraId="0D550C3D" w14:textId="77777777" w:rsidR="00F56662" w:rsidRPr="00226DD5" w:rsidRDefault="00F56662" w:rsidP="00226DD5">
      <w:pPr>
        <w:jc w:val="both"/>
        <w:rPr>
          <w:b/>
          <w:bCs/>
        </w:rPr>
      </w:pPr>
      <w:r w:rsidRPr="00226DD5">
        <w:rPr>
          <w:b/>
          <w:bCs/>
        </w:rPr>
        <w:t>Bringen Sie die fett gedruckten Wörter in die richtige Reihenfolge:</w:t>
      </w:r>
    </w:p>
    <w:p w14:paraId="12C33C12" w14:textId="77777777" w:rsidR="00F56662" w:rsidRPr="005D71C2" w:rsidRDefault="00F56662" w:rsidP="00F56662">
      <w:pPr>
        <w:jc w:val="both"/>
      </w:pPr>
    </w:p>
    <w:p w14:paraId="66E42756" w14:textId="77777777" w:rsidR="00F56662" w:rsidRPr="00AD7D22" w:rsidRDefault="00F56662" w:rsidP="00F56662">
      <w:pPr>
        <w:numPr>
          <w:ilvl w:val="0"/>
          <w:numId w:val="30"/>
        </w:numPr>
        <w:shd w:val="clear" w:color="auto" w:fill="FFFFFF"/>
        <w:tabs>
          <w:tab w:val="clear" w:pos="720"/>
          <w:tab w:val="left" w:pos="567"/>
        </w:tabs>
        <w:spacing w:before="0" w:line="240" w:lineRule="auto"/>
        <w:ind w:left="567" w:hanging="567"/>
        <w:rPr>
          <w:color w:val="000000"/>
          <w:szCs w:val="24"/>
        </w:rPr>
      </w:pPr>
      <w:r>
        <w:rPr>
          <w:color w:val="000000"/>
          <w:szCs w:val="24"/>
          <w:bdr w:val="none" w:sz="0" w:space="0" w:color="auto" w:frame="1"/>
          <w:shd w:val="clear" w:color="auto" w:fill="FFFFFF"/>
        </w:rPr>
        <w:t xml:space="preserve">Ich bleibe morgen zuhause, weil </w:t>
      </w:r>
      <w:r w:rsidRPr="00AD7D22">
        <w:rPr>
          <w:b/>
          <w:color w:val="000000"/>
          <w:szCs w:val="24"/>
          <w:bdr w:val="none" w:sz="0" w:space="0" w:color="auto" w:frame="1"/>
          <w:shd w:val="clear" w:color="auto" w:fill="FFFFFF"/>
        </w:rPr>
        <w:t>starke Kopfschmerzen habe ich.</w:t>
      </w:r>
      <w:r>
        <w:rPr>
          <w:b/>
          <w:color w:val="000000"/>
          <w:szCs w:val="24"/>
          <w:bdr w:val="none" w:sz="0" w:space="0" w:color="auto" w:frame="1"/>
          <w:shd w:val="clear" w:color="auto" w:fill="FFFFFF"/>
        </w:rPr>
        <w:br/>
      </w:r>
      <w:r>
        <w:rPr>
          <w:b/>
          <w:color w:val="000000"/>
          <w:szCs w:val="24"/>
          <w:bdr w:val="none" w:sz="0" w:space="0" w:color="auto" w:frame="1"/>
          <w:shd w:val="clear" w:color="auto" w:fill="FFFFFF"/>
        </w:rPr>
        <w:br/>
      </w:r>
      <w:r>
        <w:rPr>
          <w:color w:val="000000"/>
          <w:szCs w:val="24"/>
          <w:bdr w:val="none" w:sz="0" w:space="0" w:color="auto" w:frame="1"/>
          <w:shd w:val="clear" w:color="auto" w:fill="FFFFFF"/>
        </w:rPr>
        <w:t xml:space="preserve">Ich bleibe morgen zuhause, weil </w:t>
      </w:r>
      <w:r>
        <w:rPr>
          <w:color w:val="000000"/>
          <w:szCs w:val="24"/>
          <w:bdr w:val="none" w:sz="0" w:space="0" w:color="auto" w:frame="1"/>
          <w:shd w:val="clear" w:color="auto" w:fill="FFFFFF"/>
        </w:rPr>
        <w:br/>
      </w:r>
    </w:p>
    <w:p w14:paraId="59C5F78D" w14:textId="77777777" w:rsidR="00F56662" w:rsidRPr="00D77D34" w:rsidRDefault="00F56662" w:rsidP="00F56662">
      <w:pPr>
        <w:shd w:val="clear" w:color="auto" w:fill="FFFFFF"/>
        <w:tabs>
          <w:tab w:val="left" w:pos="567"/>
        </w:tabs>
        <w:spacing w:before="0" w:line="240" w:lineRule="auto"/>
        <w:ind w:left="567" w:hanging="567"/>
        <w:rPr>
          <w:color w:val="000000"/>
          <w:szCs w:val="24"/>
        </w:rPr>
      </w:pPr>
    </w:p>
    <w:p w14:paraId="1AB6D48F" w14:textId="77777777" w:rsidR="00F56662" w:rsidRPr="00B6047E" w:rsidRDefault="00F56662" w:rsidP="00F56662">
      <w:pPr>
        <w:numPr>
          <w:ilvl w:val="0"/>
          <w:numId w:val="30"/>
        </w:numPr>
        <w:shd w:val="clear" w:color="auto" w:fill="FFFFFF"/>
        <w:tabs>
          <w:tab w:val="clear" w:pos="720"/>
          <w:tab w:val="left" w:pos="567"/>
        </w:tabs>
        <w:spacing w:before="0" w:line="240" w:lineRule="auto"/>
        <w:ind w:left="567" w:hanging="567"/>
        <w:rPr>
          <w:b/>
          <w:color w:val="000000"/>
          <w:szCs w:val="24"/>
          <w:bdr w:val="none" w:sz="0" w:space="0" w:color="auto" w:frame="1"/>
          <w:shd w:val="clear" w:color="auto" w:fill="FFFFFF"/>
        </w:rPr>
      </w:pPr>
      <w:r w:rsidRPr="00B6047E">
        <w:rPr>
          <w:color w:val="000000"/>
          <w:szCs w:val="24"/>
          <w:bdr w:val="none" w:sz="0" w:space="0" w:color="auto" w:frame="1"/>
          <w:shd w:val="clear" w:color="auto" w:fill="FFFFFF"/>
        </w:rPr>
        <w:t xml:space="preserve">Sie weiß genau, dass </w:t>
      </w:r>
      <w:r w:rsidRPr="00B6047E">
        <w:rPr>
          <w:b/>
          <w:color w:val="000000"/>
          <w:szCs w:val="24"/>
          <w:bdr w:val="none" w:sz="0" w:space="0" w:color="auto" w:frame="1"/>
          <w:shd w:val="clear" w:color="auto" w:fill="FFFFFF"/>
        </w:rPr>
        <w:t>schwierig die Prüfung wird.</w:t>
      </w:r>
    </w:p>
    <w:p w14:paraId="730540D9" w14:textId="77777777" w:rsidR="00F56662" w:rsidRPr="00D77D34" w:rsidRDefault="00F56662" w:rsidP="00F56662">
      <w:pPr>
        <w:shd w:val="clear" w:color="auto" w:fill="FFFFFF"/>
        <w:tabs>
          <w:tab w:val="left" w:pos="567"/>
        </w:tabs>
        <w:spacing w:before="0" w:line="240" w:lineRule="auto"/>
        <w:ind w:left="567" w:hanging="567"/>
        <w:rPr>
          <w:color w:val="000000"/>
          <w:szCs w:val="24"/>
        </w:rPr>
      </w:pPr>
      <w:r>
        <w:rPr>
          <w:b/>
          <w:color w:val="000000"/>
          <w:szCs w:val="24"/>
          <w:bdr w:val="none" w:sz="0" w:space="0" w:color="auto" w:frame="1"/>
          <w:shd w:val="clear" w:color="auto" w:fill="FFFFFF"/>
        </w:rPr>
        <w:br/>
      </w:r>
      <w:r>
        <w:rPr>
          <w:color w:val="000000"/>
          <w:szCs w:val="24"/>
        </w:rPr>
        <w:t>Sie weiß genau, dass</w:t>
      </w:r>
      <w:r>
        <w:rPr>
          <w:color w:val="000000"/>
          <w:szCs w:val="24"/>
        </w:rPr>
        <w:br/>
      </w:r>
      <w:r>
        <w:rPr>
          <w:color w:val="000000"/>
          <w:szCs w:val="24"/>
        </w:rPr>
        <w:br/>
      </w:r>
    </w:p>
    <w:p w14:paraId="2B95A8F0" w14:textId="77777777" w:rsidR="00F56662" w:rsidRPr="00C221C2" w:rsidRDefault="00F56662" w:rsidP="00F56662">
      <w:pPr>
        <w:numPr>
          <w:ilvl w:val="0"/>
          <w:numId w:val="30"/>
        </w:numPr>
        <w:shd w:val="clear" w:color="auto" w:fill="FFFFFF"/>
        <w:tabs>
          <w:tab w:val="clear" w:pos="720"/>
          <w:tab w:val="left" w:pos="567"/>
        </w:tabs>
        <w:spacing w:before="0" w:after="200" w:line="240" w:lineRule="auto"/>
        <w:ind w:left="567" w:hanging="567"/>
        <w:rPr>
          <w:color w:val="000000"/>
          <w:szCs w:val="24"/>
          <w14:textFill>
            <w14:solidFill>
              <w14:srgbClr w14:val="000000">
                <w14:lumMod w14:val="95000"/>
                <w14:lumOff w14:val="5000"/>
              </w14:srgbClr>
            </w14:solidFill>
          </w14:textFill>
        </w:rPr>
      </w:pPr>
      <w:r w:rsidRPr="00C221C2">
        <w:rPr>
          <w:color w:val="000000"/>
          <w:szCs w:val="24"/>
          <w:bdr w:val="none" w:sz="0" w:space="0" w:color="auto" w:frame="1"/>
          <w:shd w:val="clear" w:color="auto" w:fill="FFFFFF"/>
        </w:rPr>
        <w:t xml:space="preserve">Er zeigt mir die Stadt, wenn </w:t>
      </w:r>
      <w:r w:rsidRPr="00C221C2">
        <w:rPr>
          <w:b/>
          <w:color w:val="0D0D0D" w:themeColor="text1" w:themeTint="F2"/>
          <w:szCs w:val="24"/>
          <w:bdr w:val="none" w:sz="0" w:space="0" w:color="auto" w:frame="1"/>
          <w:shd w:val="clear" w:color="auto" w:fill="FFFFFF"/>
        </w:rPr>
        <w:t>besuche das nächste Mal ich ihn.</w:t>
      </w:r>
      <w:r w:rsidRPr="00C221C2">
        <w:rPr>
          <w:b/>
          <w:color w:val="0D0D0D" w:themeColor="text1" w:themeTint="F2"/>
          <w:szCs w:val="24"/>
          <w:bdr w:val="none" w:sz="0" w:space="0" w:color="auto" w:frame="1"/>
          <w:shd w:val="clear" w:color="auto" w:fill="FFFFFF"/>
        </w:rPr>
        <w:br/>
      </w:r>
      <w:r w:rsidRPr="00C221C2">
        <w:rPr>
          <w:b/>
          <w:color w:val="0D0D0D" w:themeColor="text1" w:themeTint="F2"/>
          <w:szCs w:val="24"/>
          <w:bdr w:val="none" w:sz="0" w:space="0" w:color="auto" w:frame="1"/>
          <w:shd w:val="clear" w:color="auto" w:fill="FFFFFF"/>
        </w:rPr>
        <w:br/>
      </w:r>
      <w:r w:rsidRPr="00C221C2">
        <w:rPr>
          <w:color w:val="000000"/>
          <w:szCs w:val="24"/>
        </w:rPr>
        <w:t xml:space="preserve">Er zeigt mir die Stadt, wenn </w:t>
      </w:r>
      <w:r w:rsidRPr="00C221C2">
        <w:rPr>
          <w:color w:val="000000"/>
          <w:szCs w:val="24"/>
        </w:rPr>
        <w:br/>
      </w:r>
    </w:p>
    <w:p w14:paraId="277ECC71" w14:textId="4CB4E874" w:rsidR="00F56662" w:rsidRDefault="00F56662" w:rsidP="00F56662">
      <w:pPr>
        <w:numPr>
          <w:ilvl w:val="0"/>
          <w:numId w:val="30"/>
        </w:numPr>
        <w:shd w:val="clear" w:color="auto" w:fill="FFFFFF"/>
        <w:tabs>
          <w:tab w:val="clear" w:pos="720"/>
          <w:tab w:val="left" w:pos="3010"/>
        </w:tabs>
        <w:spacing w:before="0" w:line="240" w:lineRule="auto"/>
        <w:ind w:left="567" w:hanging="567"/>
        <w:rPr>
          <w:color w:val="000000"/>
          <w:szCs w:val="24"/>
        </w:rPr>
      </w:pPr>
      <w:r w:rsidRPr="00B6047E">
        <w:rPr>
          <w:b/>
          <w:color w:val="000000"/>
          <w:szCs w:val="24"/>
        </w:rPr>
        <w:t>Als zur Schule ich ging,</w:t>
      </w:r>
      <w:r>
        <w:rPr>
          <w:color w:val="000000"/>
          <w:szCs w:val="24"/>
        </w:rPr>
        <w:t xml:space="preserve"> war mein Lieblingsfach Mathematik.</w:t>
      </w:r>
      <w:r>
        <w:rPr>
          <w:color w:val="000000"/>
          <w:szCs w:val="24"/>
        </w:rPr>
        <w:br/>
      </w:r>
      <w:r>
        <w:rPr>
          <w:color w:val="000000"/>
          <w:szCs w:val="24"/>
        </w:rPr>
        <w:br/>
        <w:t xml:space="preserve">Als </w:t>
      </w:r>
      <w:r>
        <w:rPr>
          <w:color w:val="000000"/>
          <w:szCs w:val="24"/>
        </w:rPr>
        <w:tab/>
      </w:r>
      <w:r w:rsidR="000D618C">
        <w:rPr>
          <w:color w:val="000000"/>
          <w:szCs w:val="24"/>
        </w:rPr>
        <w:t xml:space="preserve">                       </w:t>
      </w:r>
      <w:proofErr w:type="gramStart"/>
      <w:r w:rsidR="000D618C">
        <w:rPr>
          <w:color w:val="000000"/>
          <w:szCs w:val="24"/>
        </w:rPr>
        <w:t xml:space="preserve">  </w:t>
      </w:r>
      <w:r>
        <w:rPr>
          <w:color w:val="000000"/>
          <w:szCs w:val="24"/>
        </w:rPr>
        <w:t>,</w:t>
      </w:r>
      <w:proofErr w:type="gramEnd"/>
      <w:r>
        <w:rPr>
          <w:color w:val="000000"/>
          <w:szCs w:val="24"/>
        </w:rPr>
        <w:t xml:space="preserve"> war mein Lieblingsfach Mathematik.</w:t>
      </w:r>
      <w:r>
        <w:rPr>
          <w:color w:val="000000"/>
          <w:szCs w:val="24"/>
        </w:rPr>
        <w:br/>
      </w:r>
      <w:r>
        <w:rPr>
          <w:color w:val="000000"/>
          <w:szCs w:val="24"/>
        </w:rPr>
        <w:br/>
      </w:r>
    </w:p>
    <w:p w14:paraId="4675C8F1" w14:textId="77777777" w:rsidR="00F56662" w:rsidRPr="00D77D34" w:rsidRDefault="00F56662" w:rsidP="00F56662">
      <w:pPr>
        <w:numPr>
          <w:ilvl w:val="0"/>
          <w:numId w:val="30"/>
        </w:numPr>
        <w:shd w:val="clear" w:color="auto" w:fill="FFFFFF"/>
        <w:tabs>
          <w:tab w:val="clear" w:pos="720"/>
        </w:tabs>
        <w:spacing w:before="0" w:line="240" w:lineRule="auto"/>
        <w:ind w:left="567" w:hanging="567"/>
        <w:rPr>
          <w:color w:val="000000"/>
          <w:szCs w:val="24"/>
        </w:rPr>
      </w:pPr>
      <w:r w:rsidRPr="004277ED">
        <w:rPr>
          <w:color w:val="000000"/>
          <w:szCs w:val="24"/>
        </w:rPr>
        <w:t xml:space="preserve">Nach der Arbeit geht sie nachhause </w:t>
      </w:r>
      <w:r w:rsidRPr="004277ED">
        <w:rPr>
          <w:b/>
          <w:color w:val="000000"/>
          <w:szCs w:val="24"/>
        </w:rPr>
        <w:t>oder ins Schwimmbad sie fährt.</w:t>
      </w:r>
      <w:r w:rsidRPr="004277ED">
        <w:rPr>
          <w:b/>
          <w:color w:val="000000"/>
          <w:szCs w:val="24"/>
        </w:rPr>
        <w:br/>
      </w:r>
      <w:r>
        <w:rPr>
          <w:color w:val="000000"/>
          <w:szCs w:val="24"/>
        </w:rPr>
        <w:br/>
      </w:r>
      <w:r w:rsidRPr="004277ED">
        <w:rPr>
          <w:color w:val="000000"/>
          <w:szCs w:val="24"/>
        </w:rPr>
        <w:t>Nach der Arbeit geht sie nachhause oder</w:t>
      </w:r>
    </w:p>
    <w:p w14:paraId="2FAAA0BD" w14:textId="77777777" w:rsidR="00F56662" w:rsidRDefault="00F56662" w:rsidP="00F56662">
      <w:pPr>
        <w:jc w:val="both"/>
      </w:pPr>
    </w:p>
    <w:p w14:paraId="3FE54EAC" w14:textId="43DA8959" w:rsidR="00F56662" w:rsidRDefault="00226DD5" w:rsidP="00F56662">
      <w:pPr>
        <w:jc w:val="both"/>
      </w:pPr>
      <w:r w:rsidRPr="00907FFE">
        <w:rPr>
          <w:noProof/>
          <w:color w:val="993366"/>
          <w:lang w:val="de-AT" w:eastAsia="de-AT"/>
        </w:rPr>
        <mc:AlternateContent>
          <mc:Choice Requires="wps">
            <w:drawing>
              <wp:anchor distT="0" distB="0" distL="114300" distR="114300" simplePos="0" relativeHeight="251780096" behindDoc="0" locked="0" layoutInCell="1" allowOverlap="1" wp14:anchorId="039CFED1" wp14:editId="670E858E">
                <wp:simplePos x="0" y="0"/>
                <wp:positionH relativeFrom="margin">
                  <wp:posOffset>-182880</wp:posOffset>
                </wp:positionH>
                <wp:positionV relativeFrom="paragraph">
                  <wp:posOffset>271145</wp:posOffset>
                </wp:positionV>
                <wp:extent cx="6369050" cy="2819400"/>
                <wp:effectExtent l="0" t="0" r="12700" b="19050"/>
                <wp:wrapNone/>
                <wp:docPr id="317" name="Diagonal liegende Ecken des Rechtecks abrunden 3"/>
                <wp:cNvGraphicFramePr/>
                <a:graphic xmlns:a="http://schemas.openxmlformats.org/drawingml/2006/main">
                  <a:graphicData uri="http://schemas.microsoft.com/office/word/2010/wordprocessingShape">
                    <wps:wsp>
                      <wps:cNvSpPr/>
                      <wps:spPr>
                        <a:xfrm>
                          <a:off x="0" y="0"/>
                          <a:ext cx="6369050" cy="281940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3A5DE"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FED1" id="_x0000_s1074" style="position:absolute;left:0;text-align:left;margin-left:-14.4pt;margin-top:21.35pt;width:501.5pt;height:22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69050,281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" adj="-11796480,,5400" path="m695461,l6369050,r,l6369050,2123939v,384093,-311368,695461,-695461,695461l,2819400r,l,695461c,311368,311368,,695461,xe" filled="f" strokecolor="#936" strokeweight="2pt">
                <v:stroke joinstyle="miter"/>
                <v:formulas/>
                <v:path arrowok="t" o:connecttype="custom" o:connectlocs="695461,0;6369050,0;6369050,0;6369050,2123939;5673589,2819400;0,2819400;0,2819400;0,695461;695461,0" o:connectangles="0,0,0,0,0,0,0,0,0" textboxrect="0,0,6369050,2819400"/>
                <v:textbox inset="1mm,0,0,0">
                  <w:txbxContent>
                    <w:p w14:paraId="0763A5DE" w14:textId="77777777" w:rsidR="00F56662" w:rsidRPr="00907FFE" w:rsidRDefault="00F56662" w:rsidP="00F56662">
                      <w:pPr>
                        <w:jc w:val="both"/>
                        <w:rPr>
                          <w:color w:val="000000" w:themeColor="text1"/>
                          <w:lang w:val="de-AT"/>
                        </w:rPr>
                      </w:pPr>
                    </w:p>
                  </w:txbxContent>
                </v:textbox>
                <w10:wrap anchorx="margin"/>
              </v:shape>
            </w:pict>
          </mc:Fallback>
        </mc:AlternateContent>
      </w:r>
    </w:p>
    <w:p w14:paraId="5B07F86C" w14:textId="738F4472" w:rsidR="00F56662" w:rsidRDefault="00F56662" w:rsidP="00F56662">
      <w:pPr>
        <w:jc w:val="both"/>
      </w:pPr>
    </w:p>
    <w:p w14:paraId="5BD21C34" w14:textId="04DACCB6" w:rsidR="00F56662" w:rsidRPr="00226DD5" w:rsidRDefault="00F56662" w:rsidP="00226DD5">
      <w:pPr>
        <w:jc w:val="both"/>
        <w:rPr>
          <w:b/>
          <w:bCs/>
        </w:rPr>
      </w:pPr>
      <w:r w:rsidRPr="00226DD5">
        <w:rPr>
          <w:b/>
          <w:bCs/>
        </w:rPr>
        <w:t>Beenden Sie folgende Sätze:</w:t>
      </w:r>
    </w:p>
    <w:p w14:paraId="2690CFFB" w14:textId="386989DC" w:rsidR="00F56662" w:rsidRDefault="00F56662" w:rsidP="00F56662">
      <w:pPr>
        <w:jc w:val="both"/>
      </w:pPr>
    </w:p>
    <w:p w14:paraId="1C87A8E7" w14:textId="77777777" w:rsidR="00F56662" w:rsidRDefault="00F56662" w:rsidP="00F56662">
      <w:pPr>
        <w:jc w:val="both"/>
      </w:pPr>
      <w:r>
        <w:t>Ich liebe die deutsche Sprache, weil</w:t>
      </w:r>
    </w:p>
    <w:p w14:paraId="1B675BCB" w14:textId="77777777" w:rsidR="00F56662" w:rsidRDefault="00F56662" w:rsidP="00F56662">
      <w:pPr>
        <w:jc w:val="both"/>
      </w:pPr>
    </w:p>
    <w:p w14:paraId="67394539" w14:textId="77777777" w:rsidR="00F56662" w:rsidRDefault="00F56662" w:rsidP="00F56662">
      <w:pPr>
        <w:jc w:val="both"/>
      </w:pPr>
      <w:r>
        <w:t>Ich glaube fest daran, dass</w:t>
      </w:r>
    </w:p>
    <w:p w14:paraId="1B218AAE" w14:textId="77777777" w:rsidR="00F56662" w:rsidRDefault="00F56662" w:rsidP="00F56662">
      <w:pPr>
        <w:jc w:val="both"/>
      </w:pPr>
    </w:p>
    <w:p w14:paraId="70D1E90F" w14:textId="77777777" w:rsidR="00F56662" w:rsidRDefault="00F56662" w:rsidP="00F56662">
      <w:pPr>
        <w:jc w:val="both"/>
      </w:pPr>
      <w:r>
        <w:t>Ich bin klug, stark und</w:t>
      </w:r>
    </w:p>
    <w:p w14:paraId="3FE6D8F7" w14:textId="77777777" w:rsidR="00F56662" w:rsidRDefault="00F56662" w:rsidP="00F56662">
      <w:pPr>
        <w:jc w:val="both"/>
      </w:pPr>
    </w:p>
    <w:p w14:paraId="161E4098" w14:textId="77777777" w:rsidR="00F56662" w:rsidRDefault="00F56662" w:rsidP="00F56662">
      <w:pPr>
        <w:jc w:val="both"/>
      </w:pPr>
      <w:r>
        <w:t xml:space="preserve">Als ich ein Kind war, </w:t>
      </w:r>
    </w:p>
    <w:p w14:paraId="21A0B7ED" w14:textId="77777777" w:rsidR="00F56662" w:rsidRDefault="00F56662" w:rsidP="00F56662">
      <w:pPr>
        <w:jc w:val="both"/>
      </w:pPr>
    </w:p>
    <w:p w14:paraId="2DBCB51F" w14:textId="77777777" w:rsidR="00F56662" w:rsidRPr="005D71C2" w:rsidRDefault="00F56662" w:rsidP="00F56662">
      <w:pPr>
        <w:jc w:val="both"/>
      </w:pPr>
    </w:p>
    <w:p w14:paraId="3B7D3EAD" w14:textId="11BE21BA" w:rsidR="00F56662" w:rsidRDefault="00F56662" w:rsidP="00F56662">
      <w:pPr>
        <w:pStyle w:val="berschrift1"/>
      </w:pPr>
      <w:bookmarkStart w:id="28" w:name="_Arbeitsblatt:_Die_Interjektion"/>
      <w:bookmarkStart w:id="29" w:name="_Toc85445369"/>
      <w:bookmarkEnd w:id="28"/>
      <w:r>
        <w:t>Arbeitsblatt: Die Interjektion</w:t>
      </w:r>
      <w:bookmarkEnd w:id="29"/>
    </w:p>
    <w:p w14:paraId="4EDA5993" w14:textId="77777777" w:rsidR="00F56662" w:rsidRPr="000267BA" w:rsidRDefault="00F56662" w:rsidP="00F56662"/>
    <w:p w14:paraId="29AB375E" w14:textId="6008A2A9" w:rsidR="00F56662" w:rsidRPr="000D618C" w:rsidRDefault="00F56662" w:rsidP="00F56662">
      <w:pPr>
        <w:rPr>
          <w:b/>
        </w:rPr>
      </w:pPr>
      <w:r w:rsidRPr="000D618C">
        <w:rPr>
          <w:b/>
        </w:rPr>
        <w:t xml:space="preserve">Welche Geräusche machen diese Tiere in ihrer Sprache? </w:t>
      </w:r>
      <w:r w:rsidR="000D618C">
        <w:rPr>
          <w:b/>
        </w:rPr>
        <w:t>Wie heißen diese Tiere (mit dem passenden Artikel)</w:t>
      </w:r>
      <w:r w:rsidRPr="000D618C">
        <w:rPr>
          <w:b/>
        </w:rPr>
        <w:t>?</w:t>
      </w:r>
    </w:p>
    <w:p w14:paraId="2877D842" w14:textId="77777777" w:rsidR="00F56662" w:rsidRDefault="00F56662" w:rsidP="00F56662">
      <w:pPr>
        <w:rPr>
          <w:bCs/>
        </w:rPr>
      </w:pPr>
      <w:r w:rsidRPr="00907FFE">
        <w:rPr>
          <w:noProof/>
          <w:color w:val="993366"/>
          <w:lang w:val="de-AT" w:eastAsia="de-AT"/>
        </w:rPr>
        <mc:AlternateContent>
          <mc:Choice Requires="wps">
            <w:drawing>
              <wp:anchor distT="0" distB="0" distL="114300" distR="114300" simplePos="0" relativeHeight="251797504" behindDoc="0" locked="0" layoutInCell="1" allowOverlap="1" wp14:anchorId="42D53DC3" wp14:editId="09AF3DC8">
                <wp:simplePos x="0" y="0"/>
                <wp:positionH relativeFrom="margin">
                  <wp:align>left</wp:align>
                </wp:positionH>
                <wp:positionV relativeFrom="paragraph">
                  <wp:posOffset>80010</wp:posOffset>
                </wp:positionV>
                <wp:extent cx="6280150" cy="3575050"/>
                <wp:effectExtent l="0" t="0" r="25400" b="25400"/>
                <wp:wrapNone/>
                <wp:docPr id="351" name="Diagonal liegende Ecken des Rechtecks abrunden 3"/>
                <wp:cNvGraphicFramePr/>
                <a:graphic xmlns:a="http://schemas.openxmlformats.org/drawingml/2006/main">
                  <a:graphicData uri="http://schemas.microsoft.com/office/word/2010/wordprocessingShape">
                    <wps:wsp>
                      <wps:cNvSpPr/>
                      <wps:spPr>
                        <a:xfrm flipV="1">
                          <a:off x="0" y="0"/>
                          <a:ext cx="6280150" cy="35750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96CC6"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3DC3" id="_x0000_s1075" style="position:absolute;margin-left:0;margin-top:6.3pt;width:494.5pt;height:281.5pt;flip:y;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280150,357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" adj="-11796480,,5400" path="m881858,l6280150,r,l6280150,2693192v,487037,-394821,881858,-881858,881858l,3575050r,l,881858c,394821,394821,,881858,xe" filled="f" strokecolor="#936" strokeweight="2pt">
                <v:stroke joinstyle="miter"/>
                <v:formulas/>
                <v:path arrowok="t" o:connecttype="custom" o:connectlocs="881858,0;6280150,0;6280150,0;6280150,2693192;5398292,3575050;0,3575050;0,3575050;0,881858;881858,0" o:connectangles="0,0,0,0,0,0,0,0,0" textboxrect="0,0,6280150,3575050"/>
                <v:textbox inset="1mm,0,0,0">
                  <w:txbxContent>
                    <w:p w14:paraId="45B96CC6" w14:textId="77777777" w:rsidR="00F56662" w:rsidRPr="00907FFE" w:rsidRDefault="00F56662" w:rsidP="00F56662">
                      <w:pPr>
                        <w:jc w:val="both"/>
                        <w:rPr>
                          <w:color w:val="000000" w:themeColor="text1"/>
                          <w:lang w:val="de-AT"/>
                        </w:rPr>
                      </w:pPr>
                    </w:p>
                  </w:txbxContent>
                </v:textbox>
                <w10:wrap anchorx="margin"/>
              </v:shape>
            </w:pict>
          </mc:Fallback>
        </mc:AlternateContent>
      </w:r>
    </w:p>
    <w:p w14:paraId="18B01DEB" w14:textId="77777777" w:rsidR="00F56662" w:rsidRDefault="00F56662" w:rsidP="00F56662">
      <w:r>
        <w:rPr>
          <w:noProof/>
        </w:rPr>
        <mc:AlternateContent>
          <mc:Choice Requires="wps">
            <w:drawing>
              <wp:anchor distT="0" distB="0" distL="114300" distR="114300" simplePos="0" relativeHeight="251792384" behindDoc="0" locked="0" layoutInCell="1" allowOverlap="1" wp14:anchorId="22E1D044" wp14:editId="4BFF736E">
                <wp:simplePos x="0" y="0"/>
                <wp:positionH relativeFrom="margin">
                  <wp:posOffset>4933950</wp:posOffset>
                </wp:positionH>
                <wp:positionV relativeFrom="paragraph">
                  <wp:posOffset>100965</wp:posOffset>
                </wp:positionV>
                <wp:extent cx="996950" cy="546100"/>
                <wp:effectExtent l="19050" t="19050" r="31750" b="273050"/>
                <wp:wrapNone/>
                <wp:docPr id="352" name="Sprechblase: oval 352"/>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68CC"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D044" id="Sprechblase: oval 352" o:spid="_x0000_s1076" type="#_x0000_t63" style="position:absolute;margin-left:388.5pt;margin-top:7.95pt;width:78.5pt;height:4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" adj="6025,30328" fillcolor="white [3212]" strokecolor="#936" strokeweight="1.5pt">
                <v:textbox>
                  <w:txbxContent>
                    <w:p w14:paraId="7EE368CC"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21FC1BAE" wp14:editId="5FBE9815">
                <wp:simplePos x="0" y="0"/>
                <wp:positionH relativeFrom="column">
                  <wp:posOffset>2477770</wp:posOffset>
                </wp:positionH>
                <wp:positionV relativeFrom="paragraph">
                  <wp:posOffset>-2540</wp:posOffset>
                </wp:positionV>
                <wp:extent cx="996950" cy="546100"/>
                <wp:effectExtent l="19050" t="19050" r="31750" b="273050"/>
                <wp:wrapNone/>
                <wp:docPr id="353" name="Sprechblase: oval 353"/>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4FC28"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1BAE" id="Sprechblase: oval 353" o:spid="_x0000_s1077" type="#_x0000_t63" style="position:absolute;margin-left:195.1pt;margin-top:-.2pt;width:78.5pt;height:4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" adj="6025,30328" fillcolor="white [3212]" strokecolor="#936" strokeweight="1.5pt">
                <v:textbox>
                  <w:txbxContent>
                    <w:p w14:paraId="0E54FC28" w14:textId="77777777" w:rsidR="00F56662" w:rsidRDefault="00F56662" w:rsidP="00F56662">
                      <w:pPr>
                        <w:jc w:val="center"/>
                      </w:pP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DDD4E79" wp14:editId="1E184091">
                <wp:simplePos x="0" y="0"/>
                <wp:positionH relativeFrom="column">
                  <wp:posOffset>610870</wp:posOffset>
                </wp:positionH>
                <wp:positionV relativeFrom="paragraph">
                  <wp:posOffset>86360</wp:posOffset>
                </wp:positionV>
                <wp:extent cx="996950" cy="546100"/>
                <wp:effectExtent l="19050" t="19050" r="31750" b="273050"/>
                <wp:wrapNone/>
                <wp:docPr id="354" name="Sprechblase: oval 354"/>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A1039"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4E79" id="Sprechblase: oval 354" o:spid="_x0000_s1078" type="#_x0000_t63" style="position:absolute;margin-left:48.1pt;margin-top:6.8pt;width:78.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" adj="6025,30328" fillcolor="white [3212]" strokecolor="#936" strokeweight="1.5pt">
                <v:textbox>
                  <w:txbxContent>
                    <w:p w14:paraId="3BCA1039" w14:textId="77777777" w:rsidR="00F56662" w:rsidRDefault="00F56662" w:rsidP="00F56662">
                      <w:pPr>
                        <w:jc w:val="center"/>
                      </w:pPr>
                    </w:p>
                  </w:txbxContent>
                </v:textbox>
              </v:shape>
            </w:pict>
          </mc:Fallback>
        </mc:AlternateContent>
      </w:r>
    </w:p>
    <w:p w14:paraId="37786DDA" w14:textId="77777777" w:rsidR="00F56662" w:rsidRPr="00920499" w:rsidRDefault="00F56662" w:rsidP="00F56662">
      <w:r>
        <w:rPr>
          <w:noProof/>
        </w:rPr>
        <mc:AlternateContent>
          <mc:Choice Requires="wps">
            <w:drawing>
              <wp:anchor distT="0" distB="0" distL="114300" distR="114300" simplePos="0" relativeHeight="251791360" behindDoc="0" locked="0" layoutInCell="1" allowOverlap="1" wp14:anchorId="2371AE87" wp14:editId="5B413F31">
                <wp:simplePos x="0" y="0"/>
                <wp:positionH relativeFrom="column">
                  <wp:posOffset>3442970</wp:posOffset>
                </wp:positionH>
                <wp:positionV relativeFrom="paragraph">
                  <wp:posOffset>31115</wp:posOffset>
                </wp:positionV>
                <wp:extent cx="996950" cy="546100"/>
                <wp:effectExtent l="19050" t="19050" r="31750" b="273050"/>
                <wp:wrapNone/>
                <wp:docPr id="355" name="Sprechblase: oval 355"/>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EA103"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AE87" id="Sprechblase: oval 355" o:spid="_x0000_s1079" type="#_x0000_t63" style="position:absolute;margin-left:271.1pt;margin-top:2.45pt;width:78.5pt;height: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" adj="6025,30328" fillcolor="white [3212]" strokecolor="#936" strokeweight="1.5pt">
                <v:textbox>
                  <w:txbxContent>
                    <w:p w14:paraId="2F8EA103" w14:textId="77777777" w:rsidR="00F56662" w:rsidRDefault="00F56662" w:rsidP="00F56662">
                      <w:pPr>
                        <w:jc w:val="center"/>
                      </w:pPr>
                    </w:p>
                  </w:txbxContent>
                </v:textbox>
              </v:shape>
            </w:pict>
          </mc:Fallback>
        </mc:AlternateContent>
      </w:r>
      <w:r>
        <w:rPr>
          <w:noProof/>
        </w:rPr>
        <w:drawing>
          <wp:anchor distT="0" distB="0" distL="114300" distR="114300" simplePos="0" relativeHeight="251785216" behindDoc="0" locked="0" layoutInCell="1" allowOverlap="1" wp14:anchorId="712225F2" wp14:editId="4616AB60">
            <wp:simplePos x="0" y="0"/>
            <wp:positionH relativeFrom="column">
              <wp:posOffset>1798320</wp:posOffset>
            </wp:positionH>
            <wp:positionV relativeFrom="paragraph">
              <wp:posOffset>196215</wp:posOffset>
            </wp:positionV>
            <wp:extent cx="914400" cy="914400"/>
            <wp:effectExtent l="0" t="0" r="0" b="0"/>
            <wp:wrapNone/>
            <wp:docPr id="359" name="Grafik 359" descr="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svg"/>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anchor>
        </w:drawing>
      </w:r>
      <w:r w:rsidRPr="00920499">
        <w:t> </w:t>
      </w:r>
    </w:p>
    <w:p w14:paraId="221B27DA" w14:textId="77777777" w:rsidR="00F56662" w:rsidRPr="005D71C2" w:rsidRDefault="00F56662" w:rsidP="00F56662">
      <w:pPr>
        <w:jc w:val="both"/>
      </w:pPr>
      <w:r>
        <w:rPr>
          <w:noProof/>
        </w:rPr>
        <w:drawing>
          <wp:anchor distT="0" distB="0" distL="114300" distR="114300" simplePos="0" relativeHeight="251789312" behindDoc="0" locked="0" layoutInCell="1" allowOverlap="1" wp14:anchorId="6EB96274" wp14:editId="59030183">
            <wp:simplePos x="0" y="0"/>
            <wp:positionH relativeFrom="column">
              <wp:posOffset>4382770</wp:posOffset>
            </wp:positionH>
            <wp:positionV relativeFrom="paragraph">
              <wp:posOffset>83185</wp:posOffset>
            </wp:positionV>
            <wp:extent cx="914400" cy="914400"/>
            <wp:effectExtent l="0" t="0" r="0" b="0"/>
            <wp:wrapNone/>
            <wp:docPr id="249" name="Grafik 249" descr="Sch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ep.svg"/>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86240" behindDoc="0" locked="0" layoutInCell="1" allowOverlap="1" wp14:anchorId="635DE4B7" wp14:editId="241C306D">
            <wp:simplePos x="0" y="0"/>
            <wp:positionH relativeFrom="column">
              <wp:posOffset>1270</wp:posOffset>
            </wp:positionH>
            <wp:positionV relativeFrom="paragraph">
              <wp:posOffset>76835</wp:posOffset>
            </wp:positionV>
            <wp:extent cx="914400" cy="914400"/>
            <wp:effectExtent l="0" t="0" r="0" b="0"/>
            <wp:wrapNone/>
            <wp:docPr id="261" name="Grafik 261" descr="Fr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g.svg"/>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14:sizeRelV relativeFrom="margin">
              <wp14:pctHeight>0</wp14:pctHeight>
            </wp14:sizeRelV>
          </wp:anchor>
        </w:drawing>
      </w:r>
    </w:p>
    <w:p w14:paraId="06D4A001" w14:textId="77777777" w:rsidR="00F56662" w:rsidRPr="005D71C2" w:rsidRDefault="00F56662" w:rsidP="00F56662">
      <w:pPr>
        <w:jc w:val="both"/>
      </w:pPr>
      <w:r>
        <w:rPr>
          <w:noProof/>
        </w:rPr>
        <w:drawing>
          <wp:anchor distT="0" distB="0" distL="114300" distR="114300" simplePos="0" relativeHeight="251784192" behindDoc="0" locked="0" layoutInCell="1" allowOverlap="1" wp14:anchorId="687A874F" wp14:editId="3FA5C701">
            <wp:simplePos x="0" y="0"/>
            <wp:positionH relativeFrom="column">
              <wp:posOffset>3004820</wp:posOffset>
            </wp:positionH>
            <wp:positionV relativeFrom="paragraph">
              <wp:posOffset>224790</wp:posOffset>
            </wp:positionV>
            <wp:extent cx="914400" cy="914400"/>
            <wp:effectExtent l="0" t="0" r="0" b="0"/>
            <wp:wrapNone/>
            <wp:docPr id="360" name="Grafik 360" descr="Pf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se.svg"/>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914400" cy="914400"/>
                    </a:xfrm>
                    <a:prstGeom prst="rect">
                      <a:avLst/>
                    </a:prstGeom>
                  </pic:spPr>
                </pic:pic>
              </a:graphicData>
            </a:graphic>
          </wp:anchor>
        </w:drawing>
      </w:r>
    </w:p>
    <w:p w14:paraId="260AF69E" w14:textId="77777777" w:rsidR="00F56662" w:rsidRPr="005D71C2" w:rsidRDefault="00F56662" w:rsidP="00F56662">
      <w:pPr>
        <w:jc w:val="both"/>
      </w:pPr>
      <w:r>
        <w:rPr>
          <w:noProof/>
        </w:rPr>
        <mc:AlternateContent>
          <mc:Choice Requires="wps">
            <w:drawing>
              <wp:anchor distT="0" distB="0" distL="114300" distR="114300" simplePos="0" relativeHeight="251796480" behindDoc="0" locked="0" layoutInCell="1" allowOverlap="1" wp14:anchorId="55D03B04" wp14:editId="3074F780">
                <wp:simplePos x="0" y="0"/>
                <wp:positionH relativeFrom="margin">
                  <wp:posOffset>902970</wp:posOffset>
                </wp:positionH>
                <wp:positionV relativeFrom="paragraph">
                  <wp:posOffset>16510</wp:posOffset>
                </wp:positionV>
                <wp:extent cx="996950" cy="546100"/>
                <wp:effectExtent l="19050" t="19050" r="31750" b="311150"/>
                <wp:wrapNone/>
                <wp:docPr id="356" name="Sprechblase: oval 356"/>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7203"/>
                            <a:gd name="adj2" fmla="val 97383"/>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63AAB"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3B04" id="Sprechblase: oval 356" o:spid="_x0000_s1080" type="#_x0000_t63" style="position:absolute;left:0;text-align:left;margin-left:71.1pt;margin-top:1.3pt;width:78.5pt;height:4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" adj="4924,31835" fillcolor="white [3212]" strokecolor="#936" strokeweight="1.5pt">
                <v:textbox>
                  <w:txbxContent>
                    <w:p w14:paraId="2BB63AAB"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1247A452" wp14:editId="6177A7D1">
                <wp:simplePos x="0" y="0"/>
                <wp:positionH relativeFrom="margin">
                  <wp:posOffset>2026920</wp:posOffset>
                </wp:positionH>
                <wp:positionV relativeFrom="paragraph">
                  <wp:posOffset>270510</wp:posOffset>
                </wp:positionV>
                <wp:extent cx="996950" cy="546100"/>
                <wp:effectExtent l="19050" t="19050" r="31750" b="292100"/>
                <wp:wrapNone/>
                <wp:docPr id="357" name="Sprechblase: oval 357"/>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8095"/>
                            <a:gd name="adj2" fmla="val 93895"/>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3C763"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A452" id="Sprechblase: oval 357" o:spid="_x0000_s1081" type="#_x0000_t63" style="position:absolute;left:0;text-align:left;margin-left:159.6pt;margin-top:21.3pt;width:78.5pt;height:43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" adj="9051,31081" fillcolor="white [3212]" strokecolor="#936" strokeweight="1.5pt">
                <v:textbox>
                  <w:txbxContent>
                    <w:p w14:paraId="4CD3C763"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466DE873" wp14:editId="017B505C">
                <wp:simplePos x="0" y="0"/>
                <wp:positionH relativeFrom="margin">
                  <wp:posOffset>4922520</wp:posOffset>
                </wp:positionH>
                <wp:positionV relativeFrom="paragraph">
                  <wp:posOffset>213360</wp:posOffset>
                </wp:positionV>
                <wp:extent cx="996950" cy="546100"/>
                <wp:effectExtent l="19050" t="19050" r="31750" b="330200"/>
                <wp:wrapNone/>
                <wp:docPr id="358" name="Sprechblase: oval 358"/>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7192"/>
                            <a:gd name="adj2" fmla="val 99709"/>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5BFAA"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E873" id="Sprechblase: oval 358" o:spid="_x0000_s1082" type="#_x0000_t63" style="position:absolute;left:0;text-align:left;margin-left:387.6pt;margin-top:16.8pt;width:78.5pt;height:4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" adj="12353,32337" fillcolor="white [3212]" strokecolor="#936" strokeweight="1.5pt">
                <v:textbox>
                  <w:txbxContent>
                    <w:p w14:paraId="35A5BFAA" w14:textId="77777777" w:rsidR="00F56662" w:rsidRDefault="00F56662" w:rsidP="00F56662">
                      <w:pPr>
                        <w:jc w:val="center"/>
                      </w:pPr>
                    </w:p>
                  </w:txbxContent>
                </v:textbox>
                <w10:wrap anchorx="margin"/>
              </v:shape>
            </w:pict>
          </mc:Fallback>
        </mc:AlternateContent>
      </w:r>
    </w:p>
    <w:p w14:paraId="0DA3E457" w14:textId="77777777" w:rsidR="00F56662" w:rsidRPr="005D71C2" w:rsidRDefault="00F56662" w:rsidP="00F56662">
      <w:pPr>
        <w:jc w:val="both"/>
      </w:pPr>
      <w:r>
        <w:rPr>
          <w:noProof/>
        </w:rPr>
        <mc:AlternateContent>
          <mc:Choice Requires="wps">
            <w:drawing>
              <wp:anchor distT="0" distB="0" distL="114300" distR="114300" simplePos="0" relativeHeight="251794432" behindDoc="0" locked="0" layoutInCell="1" allowOverlap="1" wp14:anchorId="72C67EF5" wp14:editId="44017D48">
                <wp:simplePos x="0" y="0"/>
                <wp:positionH relativeFrom="margin">
                  <wp:posOffset>3722370</wp:posOffset>
                </wp:positionH>
                <wp:positionV relativeFrom="paragraph">
                  <wp:posOffset>240665</wp:posOffset>
                </wp:positionV>
                <wp:extent cx="996950" cy="546100"/>
                <wp:effectExtent l="19050" t="19050" r="31750" b="292100"/>
                <wp:wrapNone/>
                <wp:docPr id="244" name="Sprechblase: oval 244"/>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8095"/>
                            <a:gd name="adj2" fmla="val 93895"/>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FF616"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7EF5" id="Sprechblase: oval 244" o:spid="_x0000_s1083" type="#_x0000_t63" style="position:absolute;left:0;text-align:left;margin-left:293.1pt;margin-top:18.95pt;width:78.5pt;height:43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" adj="9051,31081" fillcolor="white [3212]" strokecolor="#936" strokeweight="1.5pt">
                <v:textbox>
                  <w:txbxContent>
                    <w:p w14:paraId="245FF616" w14:textId="77777777" w:rsidR="00F56662" w:rsidRDefault="00F56662" w:rsidP="00F56662">
                      <w:pPr>
                        <w:jc w:val="center"/>
                      </w:pPr>
                    </w:p>
                  </w:txbxContent>
                </v:textbox>
                <w10:wrap anchorx="margin"/>
              </v:shape>
            </w:pict>
          </mc:Fallback>
        </mc:AlternateContent>
      </w:r>
      <w:r>
        <w:rPr>
          <w:noProof/>
        </w:rPr>
        <w:drawing>
          <wp:anchor distT="0" distB="0" distL="114300" distR="114300" simplePos="0" relativeHeight="251788288" behindDoc="0" locked="0" layoutInCell="1" allowOverlap="1" wp14:anchorId="08301757" wp14:editId="37FC1276">
            <wp:simplePos x="0" y="0"/>
            <wp:positionH relativeFrom="column">
              <wp:posOffset>185420</wp:posOffset>
            </wp:positionH>
            <wp:positionV relativeFrom="paragraph">
              <wp:posOffset>168275</wp:posOffset>
            </wp:positionV>
            <wp:extent cx="914400" cy="914400"/>
            <wp:effectExtent l="0" t="0" r="0" b="0"/>
            <wp:wrapNone/>
            <wp:docPr id="361" name="Grafik 361" descr="K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w.svg"/>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anchor>
        </w:drawing>
      </w:r>
    </w:p>
    <w:p w14:paraId="637BA862" w14:textId="77777777" w:rsidR="00F56662" w:rsidRDefault="00F56662" w:rsidP="00F56662">
      <w:pPr>
        <w:jc w:val="both"/>
      </w:pPr>
      <w:r>
        <w:rPr>
          <w:noProof/>
        </w:rPr>
        <w:drawing>
          <wp:anchor distT="0" distB="0" distL="114300" distR="114300" simplePos="0" relativeHeight="251787264" behindDoc="0" locked="0" layoutInCell="1" allowOverlap="1" wp14:anchorId="5C5D1900" wp14:editId="7A94F08F">
            <wp:simplePos x="0" y="0"/>
            <wp:positionH relativeFrom="column">
              <wp:posOffset>1550670</wp:posOffset>
            </wp:positionH>
            <wp:positionV relativeFrom="paragraph">
              <wp:posOffset>113030</wp:posOffset>
            </wp:positionV>
            <wp:extent cx="914400" cy="914400"/>
            <wp:effectExtent l="0" t="0" r="0" b="0"/>
            <wp:wrapNone/>
            <wp:docPr id="318" name="Grafik 318" descr="S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g.svg"/>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anchor>
        </w:drawing>
      </w:r>
    </w:p>
    <w:p w14:paraId="19F79C15" w14:textId="77777777" w:rsidR="00F56662" w:rsidRDefault="00F56662" w:rsidP="00F56662">
      <w:pPr>
        <w:jc w:val="both"/>
      </w:pPr>
      <w:r>
        <w:rPr>
          <w:noProof/>
        </w:rPr>
        <w:drawing>
          <wp:anchor distT="0" distB="0" distL="114300" distR="114300" simplePos="0" relativeHeight="251782144" behindDoc="0" locked="0" layoutInCell="1" allowOverlap="1" wp14:anchorId="3EDD9CCE" wp14:editId="56D5523E">
            <wp:simplePos x="0" y="0"/>
            <wp:positionH relativeFrom="column">
              <wp:posOffset>4890770</wp:posOffset>
            </wp:positionH>
            <wp:positionV relativeFrom="paragraph">
              <wp:posOffset>260350</wp:posOffset>
            </wp:positionV>
            <wp:extent cx="914400" cy="914400"/>
            <wp:effectExtent l="0" t="0" r="0" b="0"/>
            <wp:wrapNone/>
            <wp:docPr id="362" name="Grafik 362" descr="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ster.svg"/>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83168" behindDoc="0" locked="0" layoutInCell="1" allowOverlap="1" wp14:anchorId="50C0F255" wp14:editId="151D909B">
            <wp:simplePos x="0" y="0"/>
            <wp:positionH relativeFrom="column">
              <wp:posOffset>3296920</wp:posOffset>
            </wp:positionH>
            <wp:positionV relativeFrom="paragraph">
              <wp:posOffset>269240</wp:posOffset>
            </wp:positionV>
            <wp:extent cx="914400" cy="914400"/>
            <wp:effectExtent l="0" t="0" r="0" b="0"/>
            <wp:wrapNone/>
            <wp:docPr id="319" name="Grafik 319" descr="Ka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svg"/>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914400" cy="914400"/>
                    </a:xfrm>
                    <a:prstGeom prst="rect">
                      <a:avLst/>
                    </a:prstGeom>
                  </pic:spPr>
                </pic:pic>
              </a:graphicData>
            </a:graphic>
          </wp:anchor>
        </w:drawing>
      </w:r>
    </w:p>
    <w:p w14:paraId="4B2B9B5C" w14:textId="77777777" w:rsidR="00F56662" w:rsidRDefault="00F56662" w:rsidP="00F56662">
      <w:pPr>
        <w:jc w:val="both"/>
      </w:pPr>
    </w:p>
    <w:p w14:paraId="62F3E812" w14:textId="77777777" w:rsidR="00F56662" w:rsidRDefault="00F56662" w:rsidP="00F56662">
      <w:pPr>
        <w:jc w:val="both"/>
      </w:pPr>
    </w:p>
    <w:p w14:paraId="421AD79A" w14:textId="77777777" w:rsidR="00F56662" w:rsidRDefault="00F56662" w:rsidP="00F56662">
      <w:pPr>
        <w:jc w:val="both"/>
      </w:pPr>
    </w:p>
    <w:p w14:paraId="1ACDF95A" w14:textId="77777777" w:rsidR="00F56662" w:rsidRDefault="00F56662" w:rsidP="00F56662">
      <w:pPr>
        <w:jc w:val="both"/>
      </w:pPr>
    </w:p>
    <w:p w14:paraId="6AE3B355" w14:textId="77777777" w:rsidR="00F56662" w:rsidRDefault="00F56662" w:rsidP="00F56662">
      <w:pPr>
        <w:jc w:val="both"/>
      </w:pPr>
    </w:p>
    <w:p w14:paraId="3C63A237" w14:textId="77777777" w:rsidR="00F56662" w:rsidRDefault="00F56662" w:rsidP="00F56662">
      <w:pPr>
        <w:jc w:val="both"/>
      </w:pPr>
    </w:p>
    <w:p w14:paraId="5552E5D4" w14:textId="2127BC51" w:rsidR="00F56662" w:rsidRPr="000D618C" w:rsidRDefault="00F56662" w:rsidP="00F56662">
      <w:pPr>
        <w:jc w:val="both"/>
        <w:rPr>
          <w:b/>
          <w:bCs/>
        </w:rPr>
      </w:pPr>
      <w:r w:rsidRPr="000D618C">
        <w:rPr>
          <w:b/>
          <w:bCs/>
        </w:rPr>
        <w:t>Welche der unten genannten Interjektionen passt,</w:t>
      </w:r>
      <w:r w:rsidR="000D618C">
        <w:rPr>
          <w:b/>
          <w:bCs/>
        </w:rPr>
        <w:t xml:space="preserve"> …</w:t>
      </w:r>
    </w:p>
    <w:p w14:paraId="6847EBA7" w14:textId="77777777" w:rsidR="00F56662" w:rsidRPr="005D71C2" w:rsidRDefault="00F56662" w:rsidP="00F56662">
      <w:pPr>
        <w:jc w:val="both"/>
      </w:pPr>
    </w:p>
    <w:p w14:paraId="2A284641" w14:textId="0CD596E5" w:rsidR="00F56662" w:rsidRDefault="000D618C" w:rsidP="00F56662">
      <w:pPr>
        <w:jc w:val="both"/>
      </w:pPr>
      <w:proofErr w:type="gramStart"/>
      <w:r>
        <w:t>…</w:t>
      </w:r>
      <w:proofErr w:type="gramEnd"/>
      <w:r w:rsidR="00F56662">
        <w:t>wenn Sie sich verletzen?</w:t>
      </w:r>
    </w:p>
    <w:p w14:paraId="661BE442" w14:textId="13C1C722" w:rsidR="00F56662" w:rsidRDefault="000D618C" w:rsidP="00F56662">
      <w:pPr>
        <w:jc w:val="both"/>
      </w:pPr>
      <w:proofErr w:type="gramStart"/>
      <w:r>
        <w:t>…</w:t>
      </w:r>
      <w:proofErr w:type="gramEnd"/>
      <w:r w:rsidR="00F56662">
        <w:t>wenn Ihnen etwas gefällt?</w:t>
      </w:r>
    </w:p>
    <w:p w14:paraId="57109E1A" w14:textId="0C0127B1" w:rsidR="00F56662" w:rsidRDefault="000D618C" w:rsidP="00F56662">
      <w:pPr>
        <w:jc w:val="both"/>
      </w:pPr>
      <w:r>
        <w:t>…</w:t>
      </w:r>
      <w:r w:rsidR="00F56662">
        <w:t>wenn etwas schnell geht?</w:t>
      </w:r>
    </w:p>
    <w:p w14:paraId="338E3B64" w14:textId="235C5797" w:rsidR="00F56662" w:rsidRDefault="000D618C" w:rsidP="00F56662">
      <w:pPr>
        <w:jc w:val="both"/>
      </w:pPr>
      <w:r>
        <w:t>…</w:t>
      </w:r>
      <w:r w:rsidR="00F56662">
        <w:t>wenn etwas eklig ist?</w:t>
      </w:r>
    </w:p>
    <w:p w14:paraId="72892D0A" w14:textId="33DB65B4" w:rsidR="00F56662" w:rsidRDefault="000D618C" w:rsidP="00F56662">
      <w:pPr>
        <w:jc w:val="both"/>
      </w:pPr>
      <w:proofErr w:type="gramStart"/>
      <w:r>
        <w:t>…</w:t>
      </w:r>
      <w:proofErr w:type="gramEnd"/>
      <w:r w:rsidR="00F56662">
        <w:t>wenn Sie stolpern?</w:t>
      </w:r>
    </w:p>
    <w:p w14:paraId="1391BDF0" w14:textId="02D97480" w:rsidR="00F56662" w:rsidRDefault="000D618C" w:rsidP="00F56662">
      <w:pPr>
        <w:jc w:val="both"/>
      </w:pPr>
      <w:proofErr w:type="gramStart"/>
      <w:r>
        <w:t>…</w:t>
      </w:r>
      <w:proofErr w:type="gramEnd"/>
      <w:r w:rsidR="00F56662">
        <w:t>wenn Sie mit Gläsern anstoßen?</w:t>
      </w:r>
    </w:p>
    <w:p w14:paraId="593069D7" w14:textId="77777777" w:rsidR="00F56662" w:rsidRDefault="00F56662" w:rsidP="00F56662">
      <w:pPr>
        <w:jc w:val="both"/>
      </w:pPr>
      <w:r w:rsidRPr="00907FFE">
        <w:rPr>
          <w:noProof/>
          <w:color w:val="993366"/>
          <w:lang w:val="de-AT" w:eastAsia="de-AT"/>
        </w:rPr>
        <mc:AlternateContent>
          <mc:Choice Requires="wps">
            <w:drawing>
              <wp:anchor distT="0" distB="0" distL="114300" distR="114300" simplePos="0" relativeHeight="251798528" behindDoc="0" locked="0" layoutInCell="1" allowOverlap="1" wp14:anchorId="2A41491A" wp14:editId="259E262A">
                <wp:simplePos x="0" y="0"/>
                <wp:positionH relativeFrom="margin">
                  <wp:posOffset>1436370</wp:posOffset>
                </wp:positionH>
                <wp:positionV relativeFrom="paragraph">
                  <wp:posOffset>219710</wp:posOffset>
                </wp:positionV>
                <wp:extent cx="3086100" cy="457200"/>
                <wp:effectExtent l="0" t="0" r="19050" b="19050"/>
                <wp:wrapNone/>
                <wp:docPr id="246" name="Diagonal liegende Ecken des Rechtecks abrunden 3"/>
                <wp:cNvGraphicFramePr/>
                <a:graphic xmlns:a="http://schemas.openxmlformats.org/drawingml/2006/main">
                  <a:graphicData uri="http://schemas.microsoft.com/office/word/2010/wordprocessingShape">
                    <wps:wsp>
                      <wps:cNvSpPr/>
                      <wps:spPr>
                        <a:xfrm flipV="1">
                          <a:off x="0" y="0"/>
                          <a:ext cx="3086100" cy="45720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52DA8"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491A" id="_x0000_s1084" style="position:absolute;left:0;text-align:left;margin-left:113.1pt;margin-top:17.3pt;width:243pt;height:36pt;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861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" adj="-11796480,,5400" path="m112778,l3086100,r,l3086100,344422v,62286,-50492,112778,-112778,112778l,457200r,l,112778c,50492,50492,,112778,xe" filled="f" strokecolor="#936" strokeweight="2pt">
                <v:stroke joinstyle="miter"/>
                <v:formulas/>
                <v:path arrowok="t" o:connecttype="custom" o:connectlocs="112778,0;3086100,0;3086100,0;3086100,344422;2973322,457200;0,457200;0,457200;0,112778;112778,0" o:connectangles="0,0,0,0,0,0,0,0,0" textboxrect="0,0,3086100,457200"/>
                <v:textbox inset="1mm,0,0,0">
                  <w:txbxContent>
                    <w:p w14:paraId="45452DA8" w14:textId="77777777" w:rsidR="00F56662" w:rsidRPr="00907FFE" w:rsidRDefault="00F56662" w:rsidP="00F56662">
                      <w:pPr>
                        <w:jc w:val="both"/>
                        <w:rPr>
                          <w:color w:val="000000" w:themeColor="text1"/>
                          <w:lang w:val="de-AT"/>
                        </w:rPr>
                      </w:pPr>
                    </w:p>
                  </w:txbxContent>
                </v:textbox>
                <w10:wrap anchorx="margin"/>
              </v:shape>
            </w:pict>
          </mc:Fallback>
        </mc:AlternateContent>
      </w:r>
    </w:p>
    <w:p w14:paraId="31594C27" w14:textId="77777777" w:rsidR="00F56662" w:rsidRPr="00737F38" w:rsidRDefault="00F56662" w:rsidP="00F56662">
      <w:pPr>
        <w:jc w:val="center"/>
        <w:rPr>
          <w:i/>
        </w:rPr>
      </w:pPr>
      <w:r w:rsidRPr="00737F38">
        <w:rPr>
          <w:i/>
        </w:rPr>
        <w:t>Prost!</w:t>
      </w:r>
      <w:r>
        <w:rPr>
          <w:i/>
        </w:rPr>
        <w:t xml:space="preserve"> </w:t>
      </w:r>
      <w:r w:rsidRPr="00737F38">
        <w:rPr>
          <w:i/>
        </w:rPr>
        <w:t>Wow! Au! Hopp(a)la Ui! Pfui!!</w:t>
      </w:r>
    </w:p>
    <w:p w14:paraId="49CB2EFD" w14:textId="77777777" w:rsidR="00F56662" w:rsidRDefault="00F56662" w:rsidP="00F56662">
      <w:pPr>
        <w:spacing w:before="0" w:after="200"/>
        <w:rPr>
          <w:rFonts w:eastAsia="Arial"/>
          <w:b/>
          <w:bCs/>
          <w:iCs/>
          <w:color w:val="993366"/>
          <w:sz w:val="40"/>
          <w:szCs w:val="36"/>
        </w:rPr>
      </w:pPr>
      <w:r>
        <w:br w:type="page"/>
      </w:r>
    </w:p>
    <w:p w14:paraId="12D669F1" w14:textId="7B74E845" w:rsidR="00F56662" w:rsidRPr="0012219C" w:rsidRDefault="00F56662" w:rsidP="00F56662">
      <w:pPr>
        <w:pStyle w:val="berschrift1"/>
      </w:pPr>
      <w:bookmarkStart w:id="30" w:name="_Arbeitsblatt:_Präpositionen"/>
      <w:bookmarkStart w:id="31" w:name="_Toc85445370"/>
      <w:bookmarkEnd w:id="30"/>
      <w:r>
        <w:t>Arbeitsblatt: Präposition</w:t>
      </w:r>
      <w:r w:rsidR="009B2B66">
        <w:t>en</w:t>
      </w:r>
      <w:bookmarkEnd w:id="31"/>
    </w:p>
    <w:p w14:paraId="46AB07B6" w14:textId="77777777" w:rsidR="00F56662" w:rsidRDefault="00F56662" w:rsidP="00F56662">
      <w:pPr>
        <w:jc w:val="both"/>
      </w:pPr>
    </w:p>
    <w:p w14:paraId="2A539DB2" w14:textId="3BD668EC" w:rsidR="00F56662" w:rsidRPr="00555685" w:rsidRDefault="00F56662" w:rsidP="00F56662">
      <w:pPr>
        <w:jc w:val="both"/>
        <w:rPr>
          <w:b/>
          <w:bCs/>
        </w:rPr>
      </w:pPr>
      <w:r w:rsidRPr="00555685">
        <w:rPr>
          <w:b/>
          <w:bCs/>
        </w:rPr>
        <w:t xml:space="preserve">Sehen Sie sich die Zeichnung auf </w:t>
      </w:r>
      <w:r w:rsidR="006A4B6D">
        <w:rPr>
          <w:b/>
          <w:bCs/>
        </w:rPr>
        <w:t xml:space="preserve">der nächsten </w:t>
      </w:r>
      <w:r w:rsidRPr="00555685">
        <w:rPr>
          <w:b/>
          <w:bCs/>
        </w:rPr>
        <w:t>Seite an und lösen Sie folgende Aufgaben</w:t>
      </w:r>
      <w:r w:rsidR="00555685">
        <w:rPr>
          <w:b/>
          <w:bCs/>
        </w:rPr>
        <w:t>!</w:t>
      </w:r>
    </w:p>
    <w:p w14:paraId="64D58191" w14:textId="77777777" w:rsidR="00F56662" w:rsidRDefault="00F56662" w:rsidP="00F56662">
      <w:pPr>
        <w:jc w:val="both"/>
      </w:pPr>
    </w:p>
    <w:p w14:paraId="6DD87196" w14:textId="2FF88928" w:rsidR="00F56662" w:rsidRDefault="00F56662" w:rsidP="00F56662">
      <w:pPr>
        <w:pStyle w:val="Listenabsatz"/>
        <w:numPr>
          <w:ilvl w:val="0"/>
          <w:numId w:val="33"/>
        </w:numPr>
        <w:jc w:val="both"/>
      </w:pPr>
      <w:r w:rsidRPr="00063339">
        <w:rPr>
          <w:b/>
        </w:rPr>
        <w:t>Wo</w:t>
      </w:r>
      <w:r>
        <w:t xml:space="preserve"> befinden sich folgende Personen, Dinge bzw. Tiere und was machen sie? Beachten Sie dabei besonders die Präpositionen. </w:t>
      </w:r>
    </w:p>
    <w:p w14:paraId="238A867F" w14:textId="4AEAA251" w:rsidR="00F56662" w:rsidRPr="00063339" w:rsidRDefault="00F56662" w:rsidP="00F56662">
      <w:pPr>
        <w:pStyle w:val="Listenabsatz"/>
        <w:jc w:val="both"/>
        <w:rPr>
          <w:i/>
        </w:rPr>
      </w:pPr>
      <w:r w:rsidRPr="00063339">
        <w:rPr>
          <w:i/>
        </w:rPr>
        <w:t>z.</w:t>
      </w:r>
      <w:r w:rsidR="00555685">
        <w:rPr>
          <w:i/>
        </w:rPr>
        <w:t xml:space="preserve"> </w:t>
      </w:r>
      <w:r w:rsidRPr="00063339">
        <w:rPr>
          <w:i/>
        </w:rPr>
        <w:t xml:space="preserve">B. Michi fährt </w:t>
      </w:r>
      <w:r w:rsidRPr="00063339">
        <w:rPr>
          <w:b/>
          <w:i/>
        </w:rPr>
        <w:t>mit</w:t>
      </w:r>
      <w:r w:rsidRPr="00063339">
        <w:rPr>
          <w:i/>
        </w:rPr>
        <w:t xml:space="preserve"> </w:t>
      </w:r>
      <w:r w:rsidRPr="00063339">
        <w:rPr>
          <w:i/>
          <w:u w:val="single"/>
        </w:rPr>
        <w:t>dem Fahrrad</w:t>
      </w:r>
      <w:r w:rsidRPr="00063339">
        <w:rPr>
          <w:i/>
        </w:rPr>
        <w:t xml:space="preserve"> </w:t>
      </w:r>
      <w:r w:rsidRPr="00063339">
        <w:rPr>
          <w:b/>
          <w:i/>
        </w:rPr>
        <w:t>auf</w:t>
      </w:r>
      <w:r w:rsidRPr="00063339">
        <w:rPr>
          <w:i/>
        </w:rPr>
        <w:t xml:space="preserve"> </w:t>
      </w:r>
      <w:r w:rsidRPr="00063339">
        <w:rPr>
          <w:i/>
          <w:u w:val="single"/>
        </w:rPr>
        <w:t>dem Weg</w:t>
      </w:r>
      <w:r w:rsidRPr="00063339">
        <w:rPr>
          <w:i/>
        </w:rPr>
        <w:t>. (2 x Dativ)</w:t>
      </w:r>
    </w:p>
    <w:p w14:paraId="14568B7C" w14:textId="77777777" w:rsidR="00F56662" w:rsidRDefault="00F56662" w:rsidP="00F56662">
      <w:pPr>
        <w:pStyle w:val="Listenabsatz"/>
        <w:jc w:val="both"/>
      </w:pPr>
    </w:p>
    <w:p w14:paraId="5731C340" w14:textId="77777777" w:rsidR="00F56662" w:rsidRDefault="00F56662" w:rsidP="00555685">
      <w:pPr>
        <w:pStyle w:val="Listenabsatz"/>
        <w:numPr>
          <w:ilvl w:val="0"/>
          <w:numId w:val="34"/>
        </w:numPr>
        <w:spacing w:after="240"/>
        <w:contextualSpacing w:val="0"/>
        <w:jc w:val="both"/>
      </w:pPr>
      <w:r>
        <w:t>Franzi und Toni</w:t>
      </w:r>
    </w:p>
    <w:p w14:paraId="2B1C58BA" w14:textId="4AF48FC1" w:rsidR="00F56662" w:rsidRDefault="00CA33BF" w:rsidP="00555685">
      <w:pPr>
        <w:pStyle w:val="Listenabsatz"/>
        <w:numPr>
          <w:ilvl w:val="0"/>
          <w:numId w:val="34"/>
        </w:numPr>
        <w:spacing w:after="240"/>
        <w:contextualSpacing w:val="0"/>
        <w:jc w:val="both"/>
      </w:pPr>
      <w:r>
        <w:t>Alexandra</w:t>
      </w:r>
      <w:r w:rsidR="00F56662">
        <w:t xml:space="preserve"> und Sasha</w:t>
      </w:r>
    </w:p>
    <w:p w14:paraId="79848F50" w14:textId="77777777" w:rsidR="00F56662" w:rsidRDefault="00F56662" w:rsidP="00555685">
      <w:pPr>
        <w:pStyle w:val="Listenabsatz"/>
        <w:numPr>
          <w:ilvl w:val="0"/>
          <w:numId w:val="34"/>
        </w:numPr>
        <w:spacing w:after="240"/>
        <w:contextualSpacing w:val="0"/>
        <w:jc w:val="both"/>
      </w:pPr>
      <w:r>
        <w:t>Kim</w:t>
      </w:r>
    </w:p>
    <w:p w14:paraId="6D7AF5A8" w14:textId="77777777" w:rsidR="00F56662" w:rsidRDefault="00F56662" w:rsidP="00555685">
      <w:pPr>
        <w:pStyle w:val="Listenabsatz"/>
        <w:numPr>
          <w:ilvl w:val="0"/>
          <w:numId w:val="34"/>
        </w:numPr>
        <w:spacing w:after="240"/>
        <w:contextualSpacing w:val="0"/>
        <w:jc w:val="both"/>
      </w:pPr>
      <w:r>
        <w:t>Andrea</w:t>
      </w:r>
    </w:p>
    <w:p w14:paraId="212F2924" w14:textId="77777777" w:rsidR="00F56662" w:rsidRDefault="00F56662" w:rsidP="00555685">
      <w:pPr>
        <w:pStyle w:val="Listenabsatz"/>
        <w:numPr>
          <w:ilvl w:val="0"/>
          <w:numId w:val="34"/>
        </w:numPr>
        <w:spacing w:after="240"/>
        <w:contextualSpacing w:val="0"/>
        <w:jc w:val="both"/>
      </w:pPr>
      <w:r>
        <w:t>die Eule</w:t>
      </w:r>
    </w:p>
    <w:p w14:paraId="294A0E57" w14:textId="77777777" w:rsidR="00F56662" w:rsidRDefault="00F56662" w:rsidP="00555685">
      <w:pPr>
        <w:pStyle w:val="Listenabsatz"/>
        <w:numPr>
          <w:ilvl w:val="0"/>
          <w:numId w:val="34"/>
        </w:numPr>
        <w:spacing w:after="240"/>
        <w:contextualSpacing w:val="0"/>
        <w:jc w:val="both"/>
      </w:pPr>
      <w:r>
        <w:t>der Blumengarten</w:t>
      </w:r>
    </w:p>
    <w:p w14:paraId="51AD1EE0" w14:textId="77777777" w:rsidR="00F56662" w:rsidRDefault="00F56662" w:rsidP="00F56662">
      <w:pPr>
        <w:jc w:val="both"/>
      </w:pPr>
    </w:p>
    <w:p w14:paraId="79864CCA" w14:textId="77777777" w:rsidR="00F56662" w:rsidRDefault="00F56662" w:rsidP="00F56662">
      <w:pPr>
        <w:pStyle w:val="Listenabsatz"/>
        <w:numPr>
          <w:ilvl w:val="0"/>
          <w:numId w:val="33"/>
        </w:numPr>
        <w:jc w:val="both"/>
      </w:pPr>
      <w:r w:rsidRPr="00E4559B">
        <w:rPr>
          <w:b/>
        </w:rPr>
        <w:t>W</w:t>
      </w:r>
      <w:r w:rsidRPr="00063339">
        <w:rPr>
          <w:b/>
        </w:rPr>
        <w:t>ohin</w:t>
      </w:r>
      <w:r>
        <w:t xml:space="preserve"> bewegen sich folgende Personen, Dinge bzw. Tiere? </w:t>
      </w:r>
    </w:p>
    <w:p w14:paraId="303CE449" w14:textId="2661EA60" w:rsidR="00F56662" w:rsidRDefault="00F56662" w:rsidP="00F56662">
      <w:pPr>
        <w:pStyle w:val="Listenabsatz"/>
        <w:jc w:val="both"/>
      </w:pPr>
      <w:r w:rsidRPr="00063339">
        <w:rPr>
          <w:i/>
        </w:rPr>
        <w:t>z.</w:t>
      </w:r>
      <w:r w:rsidR="00555685">
        <w:rPr>
          <w:i/>
        </w:rPr>
        <w:t xml:space="preserve"> </w:t>
      </w:r>
      <w:r w:rsidRPr="00063339">
        <w:rPr>
          <w:i/>
        </w:rPr>
        <w:t xml:space="preserve">B. Der Hund läuft </w:t>
      </w:r>
      <w:r w:rsidRPr="00063339">
        <w:rPr>
          <w:b/>
          <w:i/>
        </w:rPr>
        <w:t>in</w:t>
      </w:r>
      <w:r w:rsidRPr="00063339">
        <w:rPr>
          <w:i/>
        </w:rPr>
        <w:t xml:space="preserve"> </w:t>
      </w:r>
      <w:r w:rsidRPr="00063339">
        <w:rPr>
          <w:i/>
          <w:u w:val="single"/>
        </w:rPr>
        <w:t>den Blumengarten</w:t>
      </w:r>
      <w:r>
        <w:t>. (</w:t>
      </w:r>
      <w:r w:rsidRPr="00063339">
        <w:rPr>
          <w:i/>
        </w:rPr>
        <w:t>Akkusativ</w:t>
      </w:r>
      <w:r>
        <w:t>)</w:t>
      </w:r>
    </w:p>
    <w:p w14:paraId="2B0E8496" w14:textId="77777777" w:rsidR="00F56662" w:rsidRDefault="00F56662" w:rsidP="00F56662">
      <w:pPr>
        <w:pStyle w:val="Listenabsatz"/>
        <w:jc w:val="both"/>
      </w:pPr>
    </w:p>
    <w:p w14:paraId="67012D94" w14:textId="77777777" w:rsidR="00F56662" w:rsidRDefault="00F56662" w:rsidP="00F56662">
      <w:pPr>
        <w:pStyle w:val="Listenabsatz"/>
        <w:jc w:val="both"/>
      </w:pPr>
    </w:p>
    <w:p w14:paraId="333E84B9" w14:textId="77777777" w:rsidR="00F56662" w:rsidRDefault="00F56662" w:rsidP="00555685">
      <w:pPr>
        <w:pStyle w:val="Listenabsatz"/>
        <w:numPr>
          <w:ilvl w:val="0"/>
          <w:numId w:val="35"/>
        </w:numPr>
        <w:spacing w:after="240"/>
        <w:contextualSpacing w:val="0"/>
        <w:jc w:val="both"/>
      </w:pPr>
      <w:r>
        <w:t>das Flugzeug</w:t>
      </w:r>
    </w:p>
    <w:p w14:paraId="00766DA6" w14:textId="77777777" w:rsidR="00F56662" w:rsidRDefault="00F56662" w:rsidP="00555685">
      <w:pPr>
        <w:pStyle w:val="Listenabsatz"/>
        <w:numPr>
          <w:ilvl w:val="0"/>
          <w:numId w:val="35"/>
        </w:numPr>
        <w:spacing w:after="240"/>
        <w:contextualSpacing w:val="0"/>
        <w:jc w:val="both"/>
      </w:pPr>
      <w:r>
        <w:t>der Vogel</w:t>
      </w:r>
    </w:p>
    <w:p w14:paraId="5A5934DF" w14:textId="77777777" w:rsidR="00F56662" w:rsidRDefault="00F56662" w:rsidP="00555685">
      <w:pPr>
        <w:pStyle w:val="Listenabsatz"/>
        <w:numPr>
          <w:ilvl w:val="0"/>
          <w:numId w:val="35"/>
        </w:numPr>
        <w:spacing w:after="240"/>
        <w:contextualSpacing w:val="0"/>
        <w:jc w:val="both"/>
      </w:pPr>
      <w:r>
        <w:t>Berti und Tine</w:t>
      </w:r>
    </w:p>
    <w:p w14:paraId="2B4E385D" w14:textId="1EB7C228" w:rsidR="00F56662" w:rsidRDefault="00CA33BF" w:rsidP="00555685">
      <w:pPr>
        <w:pStyle w:val="Listenabsatz"/>
        <w:numPr>
          <w:ilvl w:val="0"/>
          <w:numId w:val="35"/>
        </w:numPr>
        <w:spacing w:after="240"/>
        <w:contextualSpacing w:val="0"/>
        <w:jc w:val="both"/>
      </w:pPr>
      <w:r>
        <w:t>Susanne</w:t>
      </w:r>
      <w:r w:rsidR="00F56662">
        <w:t>, Maxi und Michelle</w:t>
      </w:r>
    </w:p>
    <w:p w14:paraId="72D5158F" w14:textId="6A4583B2" w:rsidR="00F56662" w:rsidRDefault="00CA33BF" w:rsidP="00555685">
      <w:pPr>
        <w:pStyle w:val="Listenabsatz"/>
        <w:numPr>
          <w:ilvl w:val="0"/>
          <w:numId w:val="35"/>
        </w:numPr>
        <w:spacing w:after="240"/>
        <w:contextualSpacing w:val="0"/>
        <w:jc w:val="both"/>
      </w:pPr>
      <w:r>
        <w:t>Michaela</w:t>
      </w:r>
    </w:p>
    <w:p w14:paraId="0CFB7B9B" w14:textId="1CCD4102" w:rsidR="00F56662" w:rsidRDefault="00F56662" w:rsidP="00555685">
      <w:pPr>
        <w:spacing w:after="240"/>
        <w:sectPr w:rsidR="00F56662" w:rsidSect="000C3ADB">
          <w:headerReference w:type="default" r:id="rId108"/>
          <w:footerReference w:type="default" r:id="rId109"/>
          <w:headerReference w:type="first" r:id="rId110"/>
          <w:footerReference w:type="first" r:id="rId111"/>
          <w:pgSz w:w="11906" w:h="16838" w:code="9"/>
          <w:pgMar w:top="1843" w:right="1418" w:bottom="1418" w:left="1418" w:header="567" w:footer="567" w:gutter="0"/>
          <w:cols w:space="708"/>
          <w:titlePg/>
          <w:docGrid w:linePitch="360"/>
        </w:sectPr>
      </w:pPr>
    </w:p>
    <w:p w14:paraId="0A1249D6" w14:textId="28373376" w:rsidR="00EE2313" w:rsidRPr="00EE2313" w:rsidRDefault="00F56662" w:rsidP="00EE2313">
      <w:r>
        <w:rPr>
          <w:noProof/>
        </w:rPr>
        <w:drawing>
          <wp:inline distT="0" distB="0" distL="0" distR="0" wp14:anchorId="68BDFF38" wp14:editId="22A8F6CE">
            <wp:extent cx="7871460" cy="5482445"/>
            <wp:effectExtent l="152400" t="152400" r="358140" b="36639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226_100923.jpg"/>
                    <pic:cNvPicPr/>
                  </pic:nvPicPr>
                  <pic:blipFill>
                    <a:blip r:embed="rId112" cstate="print">
                      <a:extLst>
                        <a:ext uri="{BEBA8EAE-BF5A-486C-A8C5-ECC9F3942E4B}">
                          <a14:imgProps xmlns:a14="http://schemas.microsoft.com/office/drawing/2010/main">
                            <a14:imgLayer r:embed="rId1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874684" cy="548469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EE2313" w:rsidRPr="00EE2313" w:rsidSect="00F56662">
      <w:pgSz w:w="16838" w:h="11906" w:orient="landscape" w:code="9"/>
      <w:pgMar w:top="1418" w:right="1843"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3C0CC" w14:textId="77777777" w:rsidR="00E24FA0" w:rsidRDefault="00E24FA0" w:rsidP="00F759F3">
      <w:r>
        <w:separator/>
      </w:r>
    </w:p>
  </w:endnote>
  <w:endnote w:type="continuationSeparator" w:id="0">
    <w:p w14:paraId="3A7DD186" w14:textId="77777777" w:rsidR="00E24FA0" w:rsidRDefault="00E24FA0"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8E128F6">
              <wp:simplePos x="0" y="0"/>
              <wp:positionH relativeFrom="column">
                <wp:posOffset>5347970</wp:posOffset>
              </wp:positionH>
              <wp:positionV relativeFrom="paragraph">
                <wp:posOffset>-258445</wp:posOffset>
              </wp:positionV>
              <wp:extent cx="632460" cy="661585"/>
              <wp:effectExtent l="0" t="0" r="0" b="24765"/>
              <wp:wrapNone/>
              <wp:docPr id="241" name="Gruppieren 241"/>
              <wp:cNvGraphicFramePr/>
              <a:graphic xmlns:a="http://schemas.openxmlformats.org/drawingml/2006/main">
                <a:graphicData uri="http://schemas.microsoft.com/office/word/2010/wordprocessingGroup">
                  <wpg:wgp>
                    <wpg:cNvGrpSpPr/>
                    <wpg:grpSpPr>
                      <a:xfrm>
                        <a:off x="0" y="0"/>
                        <a:ext cx="632460"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6722274" id="Gruppieren 241" o:spid="_x0000_s1085" style="position:absolute;margin-left:421.1pt;margin-top:-20.35pt;width:49.8pt;height:52.1pt;z-index:251656704;mso-width-relative:margin"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">
              <v:shapetype id="_x0000_t202" coordsize="21600,21600" o:spt="202" path="m,l,21600r21600,l21600,xe">
                <v:stroke joinstyle="miter"/>
                <v:path gradientshapeok="t" o:connecttype="rect"/>
              </v:shapetype>
              <v:shape id="_x0000_s1086"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87"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6B7B8E94">
              <wp:simplePos x="0" y="0"/>
              <wp:positionH relativeFrom="margin">
                <wp:posOffset>-1270</wp:posOffset>
              </wp:positionH>
              <wp:positionV relativeFrom="paragraph">
                <wp:posOffset>-6985</wp:posOffset>
              </wp:positionV>
              <wp:extent cx="6134100" cy="662377"/>
              <wp:effectExtent l="0" t="0" r="0" b="23495"/>
              <wp:wrapNone/>
              <wp:docPr id="232" name="Gruppieren 232"/>
              <wp:cNvGraphicFramePr/>
              <a:graphic xmlns:a="http://schemas.openxmlformats.org/drawingml/2006/main">
                <a:graphicData uri="http://schemas.microsoft.com/office/word/2010/wordprocessingGroup">
                  <wpg:wgp>
                    <wpg:cNvGrpSpPr/>
                    <wpg:grpSpPr>
                      <a:xfrm>
                        <a:off x="0" y="0"/>
                        <a:ext cx="6134100" cy="662377"/>
                        <a:chOff x="0" y="34506"/>
                        <a:chExt cx="6026930" cy="662377"/>
                      </a:xfrm>
                    </wpg:grpSpPr>
                    <wps:wsp>
                      <wps:cNvPr id="233" name="Textfeld 2"/>
                      <wps:cNvSpPr txBox="1">
                        <a:spLocks noChangeArrowheads="1"/>
                      </wps:cNvSpPr>
                      <wps:spPr bwMode="auto">
                        <a:xfrm>
                          <a:off x="5225835" y="215541"/>
                          <a:ext cx="801095"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04069647" w:rsidR="005B71B6" w:rsidRPr="006852D5" w:rsidRDefault="00EE2313"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sidR="008472B7">
                                <w:rPr>
                                  <w:sz w:val="16"/>
                                  <w:szCs w:val="16"/>
                                </w:rPr>
                                <w:t>; 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272576"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88" style="position:absolute;margin-left:-.1pt;margin-top:-.55pt;width:483pt;height:52.15pt;z-index:251657728;mso-position-horizontal-relative:margin;mso-width-relative:margin;mso-height-relative:margin" coordorigin=",345" coordsize="60269,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">
              <v:shapetype id="_x0000_t202" coordsize="21600,21600" o:spt="202" path="m,l,21600r21600,l21600,xe">
                <v:stroke joinstyle="miter"/>
                <v:path gradientshapeok="t" o:connecttype="rect"/>
              </v:shapetype>
              <v:shape id="_x0000_s1089" type="#_x0000_t202" style="position:absolute;left:52258;top:2155;width:801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90"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_x0000_s1091"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04069647" w:rsidR="005B71B6" w:rsidRPr="006852D5" w:rsidRDefault="00EE2313"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sidR="008472B7">
                          <w:rPr>
                            <w:sz w:val="16"/>
                            <w:szCs w:val="16"/>
                          </w:rPr>
                          <w:t>; 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92"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93" style="position:absolute;flip:y;visibility:visible;mso-wrap-style:square" from="52725,345" to="52725,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94"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D532C" w14:textId="77777777" w:rsidR="00E24FA0" w:rsidRDefault="00E24FA0" w:rsidP="00F759F3">
      <w:r>
        <w:separator/>
      </w:r>
    </w:p>
  </w:footnote>
  <w:footnote w:type="continuationSeparator" w:id="0">
    <w:p w14:paraId="529D02C4" w14:textId="77777777" w:rsidR="00E24FA0" w:rsidRDefault="00E24FA0"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0C1944E1"/>
    <w:multiLevelType w:val="hybridMultilevel"/>
    <w:tmpl w:val="C8BC63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3386D38"/>
    <w:multiLevelType w:val="hybridMultilevel"/>
    <w:tmpl w:val="E0664C76"/>
    <w:lvl w:ilvl="0" w:tplc="C52A501E">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1596489A"/>
    <w:multiLevelType w:val="hybridMultilevel"/>
    <w:tmpl w:val="BBEA82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3C86BF6"/>
    <w:multiLevelType w:val="hybridMultilevel"/>
    <w:tmpl w:val="A38261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E3305F6"/>
    <w:multiLevelType w:val="hybridMultilevel"/>
    <w:tmpl w:val="E0B64992"/>
    <w:lvl w:ilvl="0" w:tplc="714A88F6">
      <w:start w:val="3"/>
      <w:numFmt w:val="bullet"/>
      <w:lvlText w:val="-"/>
      <w:lvlJc w:val="left"/>
      <w:pPr>
        <w:ind w:left="720" w:hanging="360"/>
      </w:pPr>
      <w:rPr>
        <w:rFonts w:ascii="Cambria" w:eastAsiaTheme="minorHAnsi" w:hAnsi="Cambria"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9C32E8F"/>
    <w:multiLevelType w:val="multilevel"/>
    <w:tmpl w:val="2E70F67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C44181"/>
    <w:multiLevelType w:val="hybridMultilevel"/>
    <w:tmpl w:val="E4C4C08C"/>
    <w:lvl w:ilvl="0" w:tplc="7D8CE52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1D97169"/>
    <w:multiLevelType w:val="hybridMultilevel"/>
    <w:tmpl w:val="832CA9A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3A72498"/>
    <w:multiLevelType w:val="hybridMultilevel"/>
    <w:tmpl w:val="5896DE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5C309C3"/>
    <w:multiLevelType w:val="multilevel"/>
    <w:tmpl w:val="2E70F67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B9491E"/>
    <w:multiLevelType w:val="hybridMultilevel"/>
    <w:tmpl w:val="9952586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F175A40"/>
    <w:multiLevelType w:val="hybridMultilevel"/>
    <w:tmpl w:val="1AD0E1D0"/>
    <w:lvl w:ilvl="0" w:tplc="EA8820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529E4C7C"/>
    <w:multiLevelType w:val="hybridMultilevel"/>
    <w:tmpl w:val="005AEE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ECD24F2"/>
    <w:multiLevelType w:val="hybridMultilevel"/>
    <w:tmpl w:val="181AE2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F905806"/>
    <w:multiLevelType w:val="hybridMultilevel"/>
    <w:tmpl w:val="3EF834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3475CFB"/>
    <w:multiLevelType w:val="hybridMultilevel"/>
    <w:tmpl w:val="1DF8223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10405B7"/>
    <w:multiLevelType w:val="hybridMultilevel"/>
    <w:tmpl w:val="13A871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3"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4"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7357CC8"/>
    <w:multiLevelType w:val="hybridMultilevel"/>
    <w:tmpl w:val="7DD6DA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37" w15:restartNumberingAfterBreak="0">
    <w:nsid w:val="7AFC75E1"/>
    <w:multiLevelType w:val="hybridMultilevel"/>
    <w:tmpl w:val="0A7EFD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E76410F"/>
    <w:multiLevelType w:val="hybridMultilevel"/>
    <w:tmpl w:val="30E8BE74"/>
    <w:lvl w:ilvl="0" w:tplc="800028D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6"/>
  </w:num>
  <w:num w:numId="2">
    <w:abstractNumId w:val="32"/>
  </w:num>
  <w:num w:numId="3">
    <w:abstractNumId w:val="11"/>
  </w:num>
  <w:num w:numId="4">
    <w:abstractNumId w:val="33"/>
  </w:num>
  <w:num w:numId="5">
    <w:abstractNumId w:val="2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10"/>
  </w:num>
  <w:num w:numId="8">
    <w:abstractNumId w:val="15"/>
  </w:num>
  <w:num w:numId="9">
    <w:abstractNumId w:val="34"/>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num>
  <w:num w:numId="22">
    <w:abstractNumId w:val="18"/>
  </w:num>
  <w:num w:numId="23">
    <w:abstractNumId w:val="29"/>
  </w:num>
  <w:num w:numId="24">
    <w:abstractNumId w:val="14"/>
  </w:num>
  <w:num w:numId="25">
    <w:abstractNumId w:val="12"/>
  </w:num>
  <w:num w:numId="26">
    <w:abstractNumId w:val="37"/>
  </w:num>
  <w:num w:numId="27">
    <w:abstractNumId w:val="26"/>
  </w:num>
  <w:num w:numId="28">
    <w:abstractNumId w:val="31"/>
  </w:num>
  <w:num w:numId="29">
    <w:abstractNumId w:val="35"/>
  </w:num>
  <w:num w:numId="30">
    <w:abstractNumId w:val="23"/>
  </w:num>
  <w:num w:numId="31">
    <w:abstractNumId w:val="22"/>
  </w:num>
  <w:num w:numId="32">
    <w:abstractNumId w:val="19"/>
  </w:num>
  <w:num w:numId="33">
    <w:abstractNumId w:val="24"/>
  </w:num>
  <w:num w:numId="34">
    <w:abstractNumId w:val="25"/>
  </w:num>
  <w:num w:numId="35">
    <w:abstractNumId w:val="38"/>
  </w:num>
  <w:num w:numId="36">
    <w:abstractNumId w:val="16"/>
  </w:num>
  <w:num w:numId="37">
    <w:abstractNumId w:val="21"/>
  </w:num>
  <w:num w:numId="38">
    <w:abstractNumId w:val="30"/>
  </w:num>
  <w:num w:numId="39">
    <w:abstractNumId w:val="13"/>
  </w:num>
  <w:num w:numId="40">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1846"/>
    <w:rsid w:val="00052228"/>
    <w:rsid w:val="00055C28"/>
    <w:rsid w:val="00056788"/>
    <w:rsid w:val="00057BCB"/>
    <w:rsid w:val="00061FBF"/>
    <w:rsid w:val="00067E33"/>
    <w:rsid w:val="000715F1"/>
    <w:rsid w:val="00071683"/>
    <w:rsid w:val="00071B5E"/>
    <w:rsid w:val="00074E37"/>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18C"/>
    <w:rsid w:val="000D669A"/>
    <w:rsid w:val="000E0F42"/>
    <w:rsid w:val="000E4FF2"/>
    <w:rsid w:val="000E5DF6"/>
    <w:rsid w:val="000F3D47"/>
    <w:rsid w:val="000F4D25"/>
    <w:rsid w:val="000F558F"/>
    <w:rsid w:val="000F5EB0"/>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4576"/>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95188"/>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2E6B"/>
    <w:rsid w:val="00203094"/>
    <w:rsid w:val="002053E2"/>
    <w:rsid w:val="00205CAC"/>
    <w:rsid w:val="00205DE5"/>
    <w:rsid w:val="002102D6"/>
    <w:rsid w:val="002128AA"/>
    <w:rsid w:val="00216E0E"/>
    <w:rsid w:val="002170F9"/>
    <w:rsid w:val="00221221"/>
    <w:rsid w:val="002249F7"/>
    <w:rsid w:val="0022525B"/>
    <w:rsid w:val="0022624F"/>
    <w:rsid w:val="00226DD5"/>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3E85"/>
    <w:rsid w:val="002E78D7"/>
    <w:rsid w:val="002F216D"/>
    <w:rsid w:val="002F2E61"/>
    <w:rsid w:val="002F7D81"/>
    <w:rsid w:val="0030376A"/>
    <w:rsid w:val="00306E21"/>
    <w:rsid w:val="00311CC0"/>
    <w:rsid w:val="003139AB"/>
    <w:rsid w:val="003153D1"/>
    <w:rsid w:val="003202BF"/>
    <w:rsid w:val="00322C8C"/>
    <w:rsid w:val="0032353F"/>
    <w:rsid w:val="00323F83"/>
    <w:rsid w:val="003310C0"/>
    <w:rsid w:val="003312EF"/>
    <w:rsid w:val="0033304B"/>
    <w:rsid w:val="00335075"/>
    <w:rsid w:val="00335D8F"/>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C28EE"/>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76CD7"/>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169"/>
    <w:rsid w:val="00501DFC"/>
    <w:rsid w:val="00504491"/>
    <w:rsid w:val="005050B1"/>
    <w:rsid w:val="00505EFD"/>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685"/>
    <w:rsid w:val="00555722"/>
    <w:rsid w:val="00556979"/>
    <w:rsid w:val="00557FB4"/>
    <w:rsid w:val="005623CD"/>
    <w:rsid w:val="00562EC9"/>
    <w:rsid w:val="00563A46"/>
    <w:rsid w:val="0056424F"/>
    <w:rsid w:val="00566362"/>
    <w:rsid w:val="00567CBC"/>
    <w:rsid w:val="00570005"/>
    <w:rsid w:val="005702A1"/>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5F5D6A"/>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4B6D"/>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556"/>
    <w:rsid w:val="0070483B"/>
    <w:rsid w:val="00706245"/>
    <w:rsid w:val="00710CB3"/>
    <w:rsid w:val="00710D53"/>
    <w:rsid w:val="007115BA"/>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56275"/>
    <w:rsid w:val="007614F9"/>
    <w:rsid w:val="00764299"/>
    <w:rsid w:val="00764889"/>
    <w:rsid w:val="0076583C"/>
    <w:rsid w:val="0077154A"/>
    <w:rsid w:val="00774D2B"/>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2F0B"/>
    <w:rsid w:val="00843978"/>
    <w:rsid w:val="0084468A"/>
    <w:rsid w:val="00846CB6"/>
    <w:rsid w:val="008472B7"/>
    <w:rsid w:val="00850408"/>
    <w:rsid w:val="00850520"/>
    <w:rsid w:val="00852151"/>
    <w:rsid w:val="008560C2"/>
    <w:rsid w:val="00856702"/>
    <w:rsid w:val="00856C67"/>
    <w:rsid w:val="00860026"/>
    <w:rsid w:val="00861758"/>
    <w:rsid w:val="0086283D"/>
    <w:rsid w:val="008634F0"/>
    <w:rsid w:val="00863E79"/>
    <w:rsid w:val="00865539"/>
    <w:rsid w:val="00867D4C"/>
    <w:rsid w:val="008706FC"/>
    <w:rsid w:val="0087651D"/>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8F74BF"/>
    <w:rsid w:val="0090362E"/>
    <w:rsid w:val="00903A02"/>
    <w:rsid w:val="009044F9"/>
    <w:rsid w:val="00905B7F"/>
    <w:rsid w:val="0090630E"/>
    <w:rsid w:val="00906C06"/>
    <w:rsid w:val="00907FFE"/>
    <w:rsid w:val="0091069C"/>
    <w:rsid w:val="009113FA"/>
    <w:rsid w:val="00912757"/>
    <w:rsid w:val="00914D28"/>
    <w:rsid w:val="009178CE"/>
    <w:rsid w:val="0092201F"/>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3F2E"/>
    <w:rsid w:val="0098424A"/>
    <w:rsid w:val="00984FCB"/>
    <w:rsid w:val="00985D4E"/>
    <w:rsid w:val="009910A5"/>
    <w:rsid w:val="00991FAF"/>
    <w:rsid w:val="009924C4"/>
    <w:rsid w:val="009A10FA"/>
    <w:rsid w:val="009A1CB4"/>
    <w:rsid w:val="009A25F6"/>
    <w:rsid w:val="009A6135"/>
    <w:rsid w:val="009A6BC6"/>
    <w:rsid w:val="009B0D00"/>
    <w:rsid w:val="009B12A8"/>
    <w:rsid w:val="009B2B66"/>
    <w:rsid w:val="009B40F1"/>
    <w:rsid w:val="009B44C9"/>
    <w:rsid w:val="009B4734"/>
    <w:rsid w:val="009B7CD1"/>
    <w:rsid w:val="009C2F57"/>
    <w:rsid w:val="009C42DD"/>
    <w:rsid w:val="009C4E36"/>
    <w:rsid w:val="009C559B"/>
    <w:rsid w:val="009D4A34"/>
    <w:rsid w:val="009D63C2"/>
    <w:rsid w:val="009D7C42"/>
    <w:rsid w:val="009E111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E10"/>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26D21"/>
    <w:rsid w:val="00B30CF4"/>
    <w:rsid w:val="00B311D2"/>
    <w:rsid w:val="00B35917"/>
    <w:rsid w:val="00B35E5D"/>
    <w:rsid w:val="00B35EB4"/>
    <w:rsid w:val="00B36A9B"/>
    <w:rsid w:val="00B401A5"/>
    <w:rsid w:val="00B424E8"/>
    <w:rsid w:val="00B430E2"/>
    <w:rsid w:val="00B46FE4"/>
    <w:rsid w:val="00B5096E"/>
    <w:rsid w:val="00B53FC1"/>
    <w:rsid w:val="00B575F8"/>
    <w:rsid w:val="00B622ED"/>
    <w:rsid w:val="00B63D24"/>
    <w:rsid w:val="00B65002"/>
    <w:rsid w:val="00B77457"/>
    <w:rsid w:val="00B77CE7"/>
    <w:rsid w:val="00B816CE"/>
    <w:rsid w:val="00B8170B"/>
    <w:rsid w:val="00B90497"/>
    <w:rsid w:val="00B93C25"/>
    <w:rsid w:val="00B941E7"/>
    <w:rsid w:val="00B9444F"/>
    <w:rsid w:val="00B954A3"/>
    <w:rsid w:val="00B95B1C"/>
    <w:rsid w:val="00B971AD"/>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269F"/>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11CA"/>
    <w:rsid w:val="00C745A0"/>
    <w:rsid w:val="00C75662"/>
    <w:rsid w:val="00C77CA0"/>
    <w:rsid w:val="00C83951"/>
    <w:rsid w:val="00C83E4F"/>
    <w:rsid w:val="00C85DF9"/>
    <w:rsid w:val="00C90A81"/>
    <w:rsid w:val="00C91BDB"/>
    <w:rsid w:val="00C9346B"/>
    <w:rsid w:val="00C937BD"/>
    <w:rsid w:val="00C94A92"/>
    <w:rsid w:val="00CA117B"/>
    <w:rsid w:val="00CA33BF"/>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08AE"/>
    <w:rsid w:val="00D03454"/>
    <w:rsid w:val="00D03CDC"/>
    <w:rsid w:val="00D06A99"/>
    <w:rsid w:val="00D06E28"/>
    <w:rsid w:val="00D1104D"/>
    <w:rsid w:val="00D120AF"/>
    <w:rsid w:val="00D12D45"/>
    <w:rsid w:val="00D12DEA"/>
    <w:rsid w:val="00D15B38"/>
    <w:rsid w:val="00D259F2"/>
    <w:rsid w:val="00D34F0A"/>
    <w:rsid w:val="00D476D3"/>
    <w:rsid w:val="00D515E0"/>
    <w:rsid w:val="00D55982"/>
    <w:rsid w:val="00D56E63"/>
    <w:rsid w:val="00D62AC3"/>
    <w:rsid w:val="00D62CB5"/>
    <w:rsid w:val="00D633CC"/>
    <w:rsid w:val="00D64C33"/>
    <w:rsid w:val="00D66E4D"/>
    <w:rsid w:val="00D7216F"/>
    <w:rsid w:val="00D73214"/>
    <w:rsid w:val="00D74AC1"/>
    <w:rsid w:val="00D7689B"/>
    <w:rsid w:val="00D77947"/>
    <w:rsid w:val="00D803B5"/>
    <w:rsid w:val="00D8059F"/>
    <w:rsid w:val="00D83BD5"/>
    <w:rsid w:val="00D85CC6"/>
    <w:rsid w:val="00D86367"/>
    <w:rsid w:val="00D873B9"/>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24FA0"/>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34F"/>
    <w:rsid w:val="00E756D7"/>
    <w:rsid w:val="00E801AE"/>
    <w:rsid w:val="00E80AC9"/>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2313"/>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6662"/>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character" w:styleId="BesuchterLink">
    <w:name w:val="FollowedHyperlink"/>
    <w:basedOn w:val="Absatz-Standardschriftart"/>
    <w:uiPriority w:val="99"/>
    <w:semiHidden/>
    <w:unhideWhenUsed/>
    <w:rsid w:val="00EE2313"/>
    <w:rPr>
      <w:color w:val="800080" w:themeColor="followedHyperlink"/>
      <w:u w:val="single"/>
    </w:rPr>
  </w:style>
  <w:style w:type="table" w:customStyle="1" w:styleId="MittlereListe21">
    <w:name w:val="Mittlere Liste 21"/>
    <w:basedOn w:val="NormaleTabelle"/>
    <w:uiPriority w:val="66"/>
    <w:rsid w:val="00EE2313"/>
    <w:pPr>
      <w:spacing w:after="0" w:line="240" w:lineRule="auto"/>
    </w:pPr>
    <w:rPr>
      <w:rFonts w:asciiTheme="majorHAnsi" w:eastAsiaTheme="majorEastAsia" w:hAnsiTheme="majorHAnsi" w:cstheme="majorBidi"/>
      <w:color w:val="000000" w:themeColor="text1"/>
      <w:sz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1">
    <w:name w:val="Mittlere Liste 11"/>
    <w:basedOn w:val="NormaleTabelle"/>
    <w:uiPriority w:val="65"/>
    <w:rsid w:val="00EE2313"/>
    <w:pPr>
      <w:spacing w:after="0" w:line="240" w:lineRule="auto"/>
    </w:pPr>
    <w:rPr>
      <w:rFonts w:ascii="Arial" w:eastAsiaTheme="minorHAnsi" w:hAnsi="Arial" w:cs="Arial"/>
      <w:color w:val="000000" w:themeColor="text1"/>
      <w:sz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infacheTabelle1">
    <w:name w:val="Plain Table 1"/>
    <w:basedOn w:val="NormaleTabelle"/>
    <w:uiPriority w:val="41"/>
    <w:rsid w:val="003202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3202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haltsverzeichnisberschrift">
    <w:name w:val="TOC Heading"/>
    <w:basedOn w:val="berschrift1"/>
    <w:next w:val="Standard"/>
    <w:uiPriority w:val="39"/>
    <w:unhideWhenUsed/>
    <w:qFormat/>
    <w:rsid w:val="00F56662"/>
    <w:pPr>
      <w:keepNext/>
      <w:keepLines/>
      <w:spacing w:before="240" w:after="0" w:line="259" w:lineRule="auto"/>
      <w:outlineLvl w:val="9"/>
    </w:pPr>
    <w:rPr>
      <w:rFonts w:asciiTheme="majorHAnsi" w:eastAsiaTheme="majorEastAsia" w:hAnsiTheme="majorHAnsi" w:cstheme="majorBidi"/>
      <w:b w:val="0"/>
      <w:bCs w:val="0"/>
      <w:iCs w:val="0"/>
      <w:color w:val="365F91" w:themeColor="accent1" w:themeShade="BF"/>
      <w:sz w:val="32"/>
      <w:szCs w:val="32"/>
    </w:rPr>
  </w:style>
  <w:style w:type="paragraph" w:styleId="Verzeichnis1">
    <w:name w:val="toc 1"/>
    <w:basedOn w:val="Standard"/>
    <w:next w:val="Standard"/>
    <w:autoRedefine/>
    <w:uiPriority w:val="39"/>
    <w:unhideWhenUsed/>
    <w:rsid w:val="00F56662"/>
    <w:pPr>
      <w:spacing w:after="100"/>
    </w:pPr>
  </w:style>
  <w:style w:type="paragraph" w:styleId="Verzeichnis2">
    <w:name w:val="toc 2"/>
    <w:basedOn w:val="Standard"/>
    <w:next w:val="Standard"/>
    <w:autoRedefine/>
    <w:uiPriority w:val="39"/>
    <w:unhideWhenUsed/>
    <w:rsid w:val="00F56662"/>
    <w:pPr>
      <w:spacing w:after="100"/>
      <w:ind w:left="240"/>
    </w:pPr>
  </w:style>
  <w:style w:type="paragraph" w:styleId="Verzeichnis3">
    <w:name w:val="toc 3"/>
    <w:basedOn w:val="Standard"/>
    <w:next w:val="Standard"/>
    <w:autoRedefine/>
    <w:uiPriority w:val="39"/>
    <w:unhideWhenUsed/>
    <w:rsid w:val="00F5666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21" Type="http://schemas.openxmlformats.org/officeDocument/2006/relationships/image" Target="media/image6.emf"/><Relationship Id="rId42" Type="http://schemas.openxmlformats.org/officeDocument/2006/relationships/customXml" Target="ink/ink16.xml"/><Relationship Id="rId47" Type="http://schemas.openxmlformats.org/officeDocument/2006/relationships/image" Target="media/image20.emf"/><Relationship Id="rId63" Type="http://schemas.openxmlformats.org/officeDocument/2006/relationships/customXml" Target="ink/ink27.xml"/><Relationship Id="rId68" Type="http://schemas.openxmlformats.org/officeDocument/2006/relationships/image" Target="media/image30.emf"/><Relationship Id="rId84" Type="http://schemas.openxmlformats.org/officeDocument/2006/relationships/image" Target="media/image39.emf"/><Relationship Id="rId89" Type="http://schemas.openxmlformats.org/officeDocument/2006/relationships/hyperlink" Target="https://www.verbformen.de/konjugation/" TargetMode="External"/><Relationship Id="rId112" Type="http://schemas.openxmlformats.org/officeDocument/2006/relationships/image" Target="media/image28.png"/><Relationship Id="rId16" Type="http://schemas.openxmlformats.org/officeDocument/2006/relationships/customXml" Target="ink/ink4.xml"/><Relationship Id="rId107" Type="http://schemas.openxmlformats.org/officeDocument/2006/relationships/image" Target="media/image23.svg"/><Relationship Id="rId11" Type="http://schemas.openxmlformats.org/officeDocument/2006/relationships/image" Target="media/image1.emf"/><Relationship Id="rId24" Type="http://schemas.openxmlformats.org/officeDocument/2006/relationships/customXml" Target="ink/ink8.xml"/><Relationship Id="rId32" Type="http://schemas.openxmlformats.org/officeDocument/2006/relationships/image" Target="media/image1.png"/><Relationship Id="rId37" Type="http://schemas.openxmlformats.org/officeDocument/2006/relationships/image" Target="media/image15.emf"/><Relationship Id="rId40" Type="http://schemas.openxmlformats.org/officeDocument/2006/relationships/customXml" Target="ink/ink15.xml"/><Relationship Id="rId45" Type="http://schemas.openxmlformats.org/officeDocument/2006/relationships/image" Target="media/image19.emf"/><Relationship Id="rId53" Type="http://schemas.openxmlformats.org/officeDocument/2006/relationships/customXml" Target="ink/ink22.xml"/><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6.svg"/><Relationship Id="rId79" Type="http://schemas.openxmlformats.org/officeDocument/2006/relationships/customXml" Target="ink/ink34.xml"/><Relationship Id="rId87" Type="http://schemas.openxmlformats.org/officeDocument/2006/relationships/customXml" Target="ink/ink38.xml"/><Relationship Id="rId102" Type="http://schemas.openxmlformats.org/officeDocument/2006/relationships/image" Target="media/image18.png"/><Relationship Id="rId110" Type="http://schemas.openxmlformats.org/officeDocument/2006/relationships/header" Target="header2.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ink/ink26.xml"/><Relationship Id="rId82" Type="http://schemas.openxmlformats.org/officeDocument/2006/relationships/image" Target="media/image38.emf"/><Relationship Id="rId90" Type="http://schemas.openxmlformats.org/officeDocument/2006/relationships/image" Target="media/image7.png"/><Relationship Id="rId95" Type="http://schemas.openxmlformats.org/officeDocument/2006/relationships/image" Target="media/image11.svg"/><Relationship Id="rId19" Type="http://schemas.openxmlformats.org/officeDocument/2006/relationships/image" Target="media/image5.emf"/><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9.emf"/><Relationship Id="rId30" Type="http://schemas.openxmlformats.org/officeDocument/2006/relationships/customXml" Target="ink/ink11.xm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3.png"/><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customXml" Target="ink/ink30.xml"/><Relationship Id="rId77" Type="http://schemas.openxmlformats.org/officeDocument/2006/relationships/customXml" Target="ink/ink33.xml"/><Relationship Id="rId100" Type="http://schemas.openxmlformats.org/officeDocument/2006/relationships/image" Target="media/image16.png"/><Relationship Id="rId105" Type="http://schemas.openxmlformats.org/officeDocument/2006/relationships/image" Target="media/image21.svg"/><Relationship Id="rId113" Type="http://schemas.microsoft.com/office/2007/relationships/hdphoto" Target="media/hdphoto1.wdp"/><Relationship Id="rId8" Type="http://schemas.openxmlformats.org/officeDocument/2006/relationships/hyperlink" Target="https://learningapps.org/index.php?category=89&amp;s" TargetMode="External"/><Relationship Id="rId51" Type="http://schemas.openxmlformats.org/officeDocument/2006/relationships/customXml" Target="ink/ink20.xml"/><Relationship Id="rId72" Type="http://schemas.openxmlformats.org/officeDocument/2006/relationships/image" Target="media/image32.emf"/><Relationship Id="rId80" Type="http://schemas.openxmlformats.org/officeDocument/2006/relationships/image" Target="media/image37.emf"/><Relationship Id="rId85" Type="http://schemas.openxmlformats.org/officeDocument/2006/relationships/customXml" Target="ink/ink37.xml"/><Relationship Id="rId93" Type="http://schemas.openxmlformats.org/officeDocument/2006/relationships/image" Target="media/image9.svg"/><Relationship Id="rId98"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2.svg"/><Relationship Id="rId38" Type="http://schemas.openxmlformats.org/officeDocument/2006/relationships/customXml" Target="ink/ink14.xml"/><Relationship Id="rId46" Type="http://schemas.openxmlformats.org/officeDocument/2006/relationships/customXml" Target="ink/ink18.xml"/><Relationship Id="rId59" Type="http://schemas.openxmlformats.org/officeDocument/2006/relationships/customXml" Target="ink/ink25.xml"/><Relationship Id="rId67" Type="http://schemas.openxmlformats.org/officeDocument/2006/relationships/customXml" Target="ink/ink29.xml"/><Relationship Id="rId103" Type="http://schemas.openxmlformats.org/officeDocument/2006/relationships/image" Target="media/image19.svg"/><Relationship Id="rId108" Type="http://schemas.openxmlformats.org/officeDocument/2006/relationships/header" Target="header1.xml"/><Relationship Id="rId20" Type="http://schemas.openxmlformats.org/officeDocument/2006/relationships/customXml" Target="ink/ink6.xml"/><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customXml" Target="ink/ink32.xml"/><Relationship Id="rId83" Type="http://schemas.openxmlformats.org/officeDocument/2006/relationships/customXml" Target="ink/ink36.xml"/><Relationship Id="rId88" Type="http://schemas.openxmlformats.org/officeDocument/2006/relationships/image" Target="media/image41.emf"/><Relationship Id="rId91" Type="http://schemas.openxmlformats.org/officeDocument/2006/relationships/hyperlink" Target="https://learningapps.org/watch?v=piapbvb7k21" TargetMode="External"/><Relationship Id="rId96" Type="http://schemas.openxmlformats.org/officeDocument/2006/relationships/image" Target="media/image12.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customXml" Target="ink/ink10.xml"/><Relationship Id="rId36" Type="http://schemas.openxmlformats.org/officeDocument/2006/relationships/customXml" Target="ink/ink13.xml"/><Relationship Id="rId49" Type="http://schemas.openxmlformats.org/officeDocument/2006/relationships/image" Target="media/image4.svg"/><Relationship Id="rId57" Type="http://schemas.openxmlformats.org/officeDocument/2006/relationships/customXml" Target="ink/ink24.xml"/><Relationship Id="rId106" Type="http://schemas.openxmlformats.org/officeDocument/2006/relationships/image" Target="media/image22.png"/><Relationship Id="rId114" Type="http://schemas.openxmlformats.org/officeDocument/2006/relationships/fontTable" Target="fontTable.xml"/><Relationship Id="rId10" Type="http://schemas.openxmlformats.org/officeDocument/2006/relationships/customXml" Target="ink/ink1.xml"/><Relationship Id="rId31" Type="http://schemas.openxmlformats.org/officeDocument/2006/relationships/image" Target="media/image11.emf"/><Relationship Id="rId44" Type="http://schemas.openxmlformats.org/officeDocument/2006/relationships/customXml" Target="ink/ink17.xml"/><Relationship Id="rId52" Type="http://schemas.openxmlformats.org/officeDocument/2006/relationships/customXml" Target="ink/ink21.xml"/><Relationship Id="rId60" Type="http://schemas.openxmlformats.org/officeDocument/2006/relationships/image" Target="media/image26.emf"/><Relationship Id="rId65" Type="http://schemas.openxmlformats.org/officeDocument/2006/relationships/customXml" Target="ink/ink28.xml"/><Relationship Id="rId73" Type="http://schemas.openxmlformats.org/officeDocument/2006/relationships/image" Target="media/image5.png"/><Relationship Id="rId78" Type="http://schemas.openxmlformats.org/officeDocument/2006/relationships/image" Target="media/image36.emf"/><Relationship Id="rId81" Type="http://schemas.openxmlformats.org/officeDocument/2006/relationships/customXml" Target="ink/ink35.xml"/><Relationship Id="rId86" Type="http://schemas.openxmlformats.org/officeDocument/2006/relationships/image" Target="media/image40.emf"/><Relationship Id="rId94" Type="http://schemas.openxmlformats.org/officeDocument/2006/relationships/image" Target="media/image10.png"/><Relationship Id="rId99" Type="http://schemas.openxmlformats.org/officeDocument/2006/relationships/image" Target="media/image15.svg"/><Relationship Id="rId101" Type="http://schemas.openxmlformats.org/officeDocument/2006/relationships/image" Target="media/image17.svg"/><Relationship Id="rId4" Type="http://schemas.openxmlformats.org/officeDocument/2006/relationships/settings" Target="settings.xml"/><Relationship Id="rId9" Type="http://schemas.openxmlformats.org/officeDocument/2006/relationships/hyperlink" Target="http://www.learnforever.at" TargetMode="External"/><Relationship Id="rId13" Type="http://schemas.openxmlformats.org/officeDocument/2006/relationships/image" Target="media/image2.emf"/><Relationship Id="rId18" Type="http://schemas.openxmlformats.org/officeDocument/2006/relationships/customXml" Target="ink/ink5.xml"/><Relationship Id="rId39" Type="http://schemas.openxmlformats.org/officeDocument/2006/relationships/image" Target="media/image16.emf"/><Relationship Id="rId109" Type="http://schemas.openxmlformats.org/officeDocument/2006/relationships/footer" Target="footer1.xml"/><Relationship Id="rId34" Type="http://schemas.openxmlformats.org/officeDocument/2006/relationships/customXml" Target="ink/ink12.xml"/><Relationship Id="rId50" Type="http://schemas.openxmlformats.org/officeDocument/2006/relationships/customXml" Target="ink/ink19.xml"/><Relationship Id="rId55" Type="http://schemas.openxmlformats.org/officeDocument/2006/relationships/customXml" Target="ink/ink23.xml"/><Relationship Id="rId76" Type="http://schemas.openxmlformats.org/officeDocument/2006/relationships/image" Target="media/image35.emf"/><Relationship Id="rId97" Type="http://schemas.openxmlformats.org/officeDocument/2006/relationships/image" Target="media/image13.svg"/><Relationship Id="rId104"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customXml" Target="ink/ink31.xm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image" Target="media/image10.emf"/></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27.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06T12:47:20.604"/>
    </inkml:context>
    <inkml:brush xml:id="br0">
      <inkml:brushProperty name="width" value="0.10583" units="cm"/>
      <inkml:brushProperty name="height" value="0.10583" units="cm"/>
      <inkml:brushProperty name="ignorePressure" value="1"/>
    </inkml:brush>
  </inkml:definitions>
  <inkml:trace contextRef="#ctx0" brushRef="#br0">547 0,'-7'167,"-8"-1,-15 52,-3 28,28-176,1-65,0 0,-1 0,1-1,-1 1,0-1,0 0,0 0,-1-1,1 1,-1-1,0 0,-1-1,-14 10,-316 178,310-180,23-10</inkml:trace>
  <inkml:trace contextRef="#ctx0" brushRef="#br0" timeOffset="1">636 938,'194'224,"-121"-172,-51-42</inkml:trace>
  <inkml:trace contextRef="#ctx0" brushRef="#br0" timeOffset="2">466 807,'109'65,"-27"-9,-55-34,-22-19,0 0,-1 0,1 1,-1 0,0 0,0 0,0 0,-1 1,0-1,1 1,-2 0,1 0,0 0,-1 2,22 69,-21-66</inkml:trace>
  <inkml:trace contextRef="#ctx0" brushRef="#br0" timeOffset="3">552 89,'3'4,"-1"0,0 1,0 0,0-1,-1 1,0 0,1 0,-2 0,1 0,0-1,-1 1,0 0,0 0,-1 5,1 1,-7 37,35-36,-24-11,26-1,1 2,-1 1,0 2,0 1,0 1,-1 2,0 0,0 2,12 8,-35-15,-1-1,0 1,-1 0,1 0,0 1,-1-1,0 1,0 0,-1 0,1 1,-1-1,0 1,0-1,-1 1,0 0,0 0,0 0,-1 0,1 1,-1-1,-1 0,1 0,-1 1,-1-1,1 0,-1 1,0-1,0 0,-1 0,1 0,-1 0,-1 0,1 0,-1 0,-3 4,-7 3,0 0,-1-1,-1 0,0-1,0-1,-1 0,0-2,-1 1,0-2,0-1,-1 0,0-1,0 0,0-2,0 0,-17-1,-44 7,70-3</inkml:trace>
  <inkml:trace contextRef="#ctx0" brushRef="#br0" timeOffset="4">480 133,'-73'28,"54"-18,-144 70,157-76,0 1,1 0,0 0,-1 0,2 1,-1-1,1 1,0 1,0-1,0 0,1 1,0 0,0 0,-1 6,-10 18,14-27,-1 0,1 0,0-1,1 1,-1 0,0 0,1 0,0-1,0 1,0 0,0-1,1 1,-1-1,1 1,0-1,0 0,0 1,1-1,-1 0,1-1,-1 1,1 0,0-1,0 0,0 1,0-1,1 0,1 0,9 10,2 5,1-2,0 0,1-1,1-1,0 0,0-2,1 0,1-2,0 0,0-1,3 0,4-3,-16-3</inkml:trace>
  <inkml:trace contextRef="#ctx0" brushRef="#br0" timeOffset="5">365 470,'0'9,"0"-5,-1 0,1 0,0 0,1 1,-1-1,1 0,-1 0,1 0,0 0,1 0,-1 0,1-1,0 1,0 0,0-1,1 3,4 3,-5-5,0 0,1-1,-1 1,1 0,-1-1,1 1,0-1,0 0,1 0,-1 0,1-1,-1 1,1-1,0 0,0 0,0 0,0 0,0-1,0 0,1 1,-1-2,0 1,1 0,-1-1,0 0,1 0,1-1,-5 1,0 0,0 0,0-1,0 1,0 0,-1-1,1 1,0-1,0 1,0-1,-1 1,1-1,0 0,-1 1,1-1,-1 0,1 0,-1 1,1-1,-1 0,1 0,-1 0,0 0,0 0,1 1,-1-1,0 0,0 0,0 0,0 0,0 0,0 0,0 0,0 0,0 0,0 0,-1 0,1 1,0-1,-1 0,1 0,0 0,-1 0,1 1,-1-1,1 0,-1 0,0 1,1-1,-1 0,-36-30,18 20,16 9,0 0,0-1,0 1,0 0,0 1,0-1,-1 0,1 1,-1 0,1 0,-1 0,1 0,-1 1,0-1,1 1,-1 0,0 0,1 0,-1 1,-1 0,21 16,60 17,-76-34,0 0,1 1,-1-1,1 0,-1 0,0 0,1 0,-1 0,0 0,1 0,-1 0,1 0,-1 0,0 0,1 0,-1 0,1 0,-1 0,0 0,1 0,-1 0,0 0,1-1,-1 1,0 0,1 0,-1-1,0 1,1 0,-1 0,0-1,0 1,1 0,-1-1,0 1,0 0,1-1,-1 1,0 0,0-1,0 1,0 0,0-1,0 1,0-1,0 1,0 0,0-1,0 1,0-1,0 1,0 0,0-1,0 1,0-1,0 1,0 0,0-1,-1 1,1 0,0-1,0 1,0 0,-1-1,1 1,0 0,-1-1,-17-29,15 25,1 2,0 0,-1 0,0 0,1 0,-1 1,0-1,0 1,0 0,-1 0,1 0,0 0,-1 0,1 1,-1-1,0 1,1 0,-1 0,0 1,0-1,0 1,0 0,2-1,-15-5,11 1</inkml:trace>
  <inkml:trace contextRef="#ctx0" brushRef="#br0" timeOffset="6">596 616,'-1'0,"1"-1,0 1,0-1,-1 1,1 0,0-1,-1 1,1-1,0 1,-1-1,1 1,-1 0,1-1,0 1,-1 0,1 0,-1-1,1 1,-1 0,1 0,-1 0,1-1,-1 1,0 0,1 0,-1 0,1 0,-1 0,1 0,-1 0,1 0,-1 1,1-1,-1 0,1 0,-1 0,1 0,-1 1,1-1,-1 0,1 1,-1-1,1 0,-1 1,1-1,0 0,-1 1,1-1,0 1,-1-1,1 1,0-1,0 1,-1-1,1 1,0-1,0 1,0-1,0 1,0 0,-2 40,2-40,0 0,0 0,0 0,0 0,0-1,0 1,1 0,-1 0,0 0,0 0,1-1,-1 1,0 0,1 0,-1-1,1 1,-1 0,1-1,-1 1,1 0,-1-1,1 1,-1-1,1 1,0-1,0 1,-1-1,1 0,0 1,-1-1,1 0,0 1,0-1,0 0,-1 0,1 0,0 0,0 0,0 0,0 0,-1 0,1 0,0 0,0 0,0-1,0 1,2-3,-1 0,1-1,-1 1,0 0,0-1,0 0,0 1,-1-1,0 0,1 0,-1 0,-1 0,1 0,0 0,-1 0,0-1,0 1,0 0,-1 0,1 0,-1 0,0-1,-1-10,0-1,-1 1,-1 0,-1-1,0 2,0-1,-2 1,0 0,0 0,-1 1,-1 0,-2-2,12 15,-1 0,0 1,0-1,0 0,0 1,0-1,0 0,0 0,0 1,0-1,0 0,0 0,0 1,0-1,0 0,-1 0,1 1,0-1,0 0,0 0,0 0,0 1,0-1,-1 0,1 0,0 0,0 1,0-1,-1 0,1 0,0 0,0 0,0 0,-1 1,1-1,0 0,0 0,-1 0,1 0,0 0,0 0,-1 0,1 0,0 0,0 0,-1 0,1 0,0 0,0 0,-1 0,1 0,6 17,1 1,1-1,0 0,1-1,1 0,0-1,2 0,9 11,-11-16,-14-16,-14-17,-47-48,66 72,-1-1,0 1,1-1,-1 1,1-1,-1 1,0-1,1 1,-1-1,0 1,0-1,0 1,1-1,-1 1,0 0,0-1,0 1,0-1,0 1,0 0,0-1,0 1,0 0,0-1,0 1,0-1,-1 1,1-1,0 1,0 0,0-1,-1 1,1-1,0 1,-1-1,1 1,-1-1,1 1,0-1,-1 0,1 1,-1-1,1 0,-1 1,1-1,-1 0,0 0,1 1,-1-1,1 0,-1 0,1 0,-1 0,0 0,1 0,-1 0,5 2,-1-1,1 0,0 0,0 0,0 0,0-1,0 0,0 1,0-2,0 1,0 0,0-1,0 0,0 0,0 0,0 0,-1-1,1 1,0-1,-1 0,0 0,1 0,-1-1,0 1,0-1,0 0,0 0,0 0,-1 0,0 0,1-1,-1 1,0-2,-2 6,0-1,0 0,0 0,0 0,0 1,0-1,0 0,1 0,-1 0,0 1,0-1,0 0,0 0,0 0,0 0,1 0,-1 1,0-1,0 0,0 0,0 0,1 0,-1 0,0 0,0 0,0 0,1 0,-1 1,0-1,0 0,0 0,1 0,-1 0,0 0,0 0,0 0,1 0,-1-1,0 1,0 0,0 0,0 0,1 0,-1 0,0 0,0 0,0 0,1 0,-8 28,5-21,-1 17,3-20,-1 0,1 0,-1 0,1 0,-1 0,0 0,-1 0,1-1,-1 1,0 0,1 0,-2-1,1 0,0 1,-1-1,1 0,-1 0,0 0,-1 0,-51 32,55-34,0 1,1 0,-1 0,0-1,1 1,0 0,-1-1,1 1,0 0,0-1,0 1,0-1,0 0,0 1,0-1,0 0,1 0,-1 1,1-1,-1 0,0 0,1-1,0 1,-1 0,1 0,0-1,0 2,104 63,-77-52,-28-13,-1 0,1 0,-1 0,1 0,-1 0,1-1,-1 1,1 0,-1 0,1 0,-1-1,1 1,-1 0,0 0,1-1,-1 1,1 0,-1-1,0 1,1 0,-1-1,0 1,1-1,-1 1,0-1,0 1,1 0,-1-1,0 1,0-1,0 1,0-1,0 1,1-1,-1 0,0 1,0-1,0 1,0-1,-1 1,1-1,0 1,0-1,0 1,0-1,0 1,-1-1,1 1,0 0,0-1,-1 1,1-1,0 1,-1-1,1 1,-4-9,0 1,0 0,-1 1,1-1,-2 1,1 0,-1 0,0 1,-4-4,-31-41,19 18,48 23,-26 10,0 0,1 0,-1 0,0 0,1 0,-1 0,1 0,-1 0,0 0,1 0,-1 0,1 0,-1 0,0 0,1-1,-1 1,0 0,1 0,-1 0,0-1,0 1,1 0,-1 0,0-1,1 1,-1 0,0-1,0 1,0 0,1-1,-1 1,0 0,0-1,0 1,0-1,0 1,0 0,0-1,0 1,0-1,0 1,0 0,0-1,0 1,0-1,0 1,0 0,0-1,0 1,0 0,-1-1,1 1,0 0,0-1,0 1,-1 0,1-1,0 1,0 0,-1-1,1 1,0 0,-1 0,1 0,0-1,-26-7,22 8,1-1,1 0,0 0,-1 1,1-1,0 1,-1 0,1 0,-1 0,1 0,0 0,-1 0,1 0,-1 1,1-1,0 1,-1 0,1 0,0 0,0 0,0 0,0 0,-1 1,2-1,-1 1,0-1,0 1,0 0,1 0,-1 0,1 0,-1 0,1 0,0 0,-1 1,0 25,3-15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9.349"/>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5,'0'0,"0"0,0 0,0 0,0 0,0 0,0 0,0 0,0 0,6-1,4 0,2 0,2 0,1 0,1 2,3-1,2 2,-2-1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7.057"/>
    </inkml:context>
    <inkml:brush xml:id="br0">
      <inkml:brushProperty name="width" value="0.05" units="cm"/>
      <inkml:brushProperty name="height" value="0.05" units="cm"/>
      <inkml:brushProperty name="color" value="#993366"/>
      <inkml:brushProperty name="ignorePressure" value="1"/>
    </inkml:brush>
  </inkml:definitions>
  <inkml:trace contextRef="#ctx0" brushRef="#br0">226 48,'0'0,"0"0,0 0,0 0,-7-1,-8-2,-6-1,-4-1,-2-1,-1 1,0-1,1 1,0-2,6 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4.504"/>
    </inkml:context>
    <inkml:brush xml:id="br0">
      <inkml:brushProperty name="width" value="0.05" units="cm"/>
      <inkml:brushProperty name="height" value="0.05" units="cm"/>
      <inkml:brushProperty name="color" value="#993366"/>
      <inkml:brushProperty name="ignorePressure" value="1"/>
    </inkml:brush>
  </inkml:definitions>
  <inkml:trace contextRef="#ctx0" brushRef="#br0">150 46,'0'0,"0"0,-7-4,-9-3,-9-2,-7-1,-5 1,5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4.066"/>
    </inkml:context>
    <inkml:brush xml:id="br0">
      <inkml:brushProperty name="width" value="0.05" units="cm"/>
      <inkml:brushProperty name="height" value="0.05" units="cm"/>
      <inkml:brushProperty name="color" value="#993366"/>
      <inkml:brushProperty name="ignorePressure" value="1"/>
    </inkml:brush>
  </inkml:definitions>
  <inkml:trace contextRef="#ctx0" brushRef="#br0">310 1,'0'0,"0"0,-10 1,-10 0,-11 1,-8 0,-3 0,-1-1,-1-2,0 0,7-2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3.629"/>
    </inkml:context>
    <inkml:brush xml:id="br0">
      <inkml:brushProperty name="width" value="0.05" units="cm"/>
      <inkml:brushProperty name="height" value="0.05" units="cm"/>
      <inkml:brushProperty name="color" value="#993366"/>
      <inkml:brushProperty name="ignorePressure" value="1"/>
    </inkml:brush>
  </inkml:definitions>
  <inkml:trace contextRef="#ctx0" brushRef="#br0">280 0,'0'0,"0"0,-8 0,-8 1,-11 0,-8 1,-5 1,-2 0,1 1,2 1,7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3.16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323 14,'0'0,"0"0,0 0,0 0,-5-1,-5 0,-4-1,-3 0,-4-1,-4 1,-3 0,-3 1,-3 2,-2 1,0 1,0 2,7-1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6.463"/>
    </inkml:context>
    <inkml:brush xml:id="br0">
      <inkml:brushProperty name="width" value="0.05" units="cm"/>
      <inkml:brushProperty name="height" value="0.05" units="cm"/>
      <inkml:brushProperty name="color" value="#993366"/>
      <inkml:brushProperty name="ignorePressure" value="1"/>
    </inkml:brush>
  </inkml:definitions>
  <inkml:trace contextRef="#ctx0" brushRef="#br0">184 45,'0'0,"0"0,0 0,0 0,-9-2,-6-3,-8-1,-3-1,-3 0,0 1,0 0,6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78"/>
    </inkml:context>
    <inkml:brush xml:id="br0">
      <inkml:brushProperty name="width" value="0.05" units="cm"/>
      <inkml:brushProperty name="height" value="0.05" units="cm"/>
      <inkml:brushProperty name="color" value="#993366"/>
      <inkml:brushProperty name="ignorePressure" value="1"/>
    </inkml:brush>
  </inkml:definitions>
  <inkml:trace contextRef="#ctx0" brushRef="#br0">222 35,'-199'-31,"177"28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79"/>
    </inkml:context>
    <inkml:brush xml:id="br0">
      <inkml:brushProperty name="width" value="0.05" units="cm"/>
      <inkml:brushProperty name="height" value="0.05" units="cm"/>
      <inkml:brushProperty name="color" value="#993366"/>
      <inkml:brushProperty name="ignorePressure" value="1"/>
    </inkml:brush>
  </inkml:definitions>
  <inkml:trace contextRef="#ctx0" brushRef="#br0">187 1,'-19'5,"0"0,1-2,-1 0,-1-1,1 0,0-2,0 0,-7-2,18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1:15.828"/>
    </inkml:context>
    <inkml:brush xml:id="br0">
      <inkml:brushProperty name="width" value="0.35" units="cm"/>
      <inkml:brushProperty name="height" value="0.35" units="cm"/>
      <inkml:brushProperty name="color" value="#993366"/>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06T12:47:25.822"/>
    </inkml:context>
    <inkml:brush xml:id="br0">
      <inkml:brushProperty name="width" value="0.10583" units="cm"/>
      <inkml:brushProperty name="height" value="0.10583" units="cm"/>
      <inkml:brushProperty name="ignorePressure" value="1"/>
    </inkml:brush>
  </inkml:definitions>
  <inkml:trace contextRef="#ctx0" brushRef="#br0">597 1,'-8'204,"-8"0,-17 66,-3 32,31-217,0-78,1-1,-1 0,0 0,0-1,-1 1,1-2,-1 1,0-1,0 1,-1-2,1 1,-1-1,-16 11,-345 221,338-223,26-12</inkml:trace>
  <inkml:trace contextRef="#ctx0" brushRef="#br0" timeOffset="1">694 1154,'212'276,"-133"-212,-55-52</inkml:trace>
  <inkml:trace contextRef="#ctx0" brushRef="#br0" timeOffset="2">508 993,'120'80,"-31"-11,-59-42,-25-24,0 1,0 1,0-1,-1 1,1 0,-1 0,0 0,0 1,-1-1,1 1,-1 0,0 1,0-1,0 2,23 86,-24-82</inkml:trace>
  <inkml:trace contextRef="#ctx0" brushRef="#br0" timeOffset="3">603 109,'2'6,"1"-1,-1 1,0-1,0 1,-1 0,1 0,-1 0,0 0,0 0,-1 0,0 0,0 0,0 0,-1 6,1 1,-7 47,38-45,-27-15,29 1,0 1,0 2,0 2,0 1,-1 2,0 1,0 3,-1 0,14 11,-39-20,0 0,-1 1,0 0,0 0,0 0,0 1,-1 0,1 0,-1 0,-1 1,1-1,-1 1,0 0,0 1,-1-1,0 0,0 1,0-1,-1 1,0 0,0-1,-1 1,0 0,0 0,-1 0,1-1,-2 1,1 0,-1-1,0 1,0-1,0 0,-1 0,0 0,-4 6,-7 4,0-2,-2 0,0 0,0-2,-1 0,0-2,-1 0,0-1,0-1,-1-1,0-1,-1 0,1-2,-1-1,0-1,-18 1,-48 7,76-4</inkml:trace>
  <inkml:trace contextRef="#ctx0" brushRef="#br0" timeOffset="4">524 163,'-80'35,"60"-23,-159 87,173-94,0 1,0 0,0 0,0 1,1-1,0 2,0-1,1 0,0 1,0 0,0 0,1 1,0-1,-1 8,-12 23,16-34,0-1,-1 1,1 0,1-1,-1 1,1 0,-1 0,1-1,0 1,1-1,-1 1,1-1,-1 0,1 0,0 1,1-1,-1-1,0 1,1 0,0-1,0 1,0-1,0 0,0 0,1-1,-1 1,1-1,2 2,9 10,2 6,2-1,0 0,0-2,1-1,1-1,1 0,0-2,0-1,1-2,0 0,4 0,3-4,-18-4</inkml:trace>
  <inkml:trace contextRef="#ctx0" brushRef="#br0" timeOffset="5">398 579,'0'10,"0"-5,0 0,-1 1,2-1,-1 0,0 0,1 0,0 0,0 0,0 0,0 0,1-1,0 1,0 0,0-1,0 1,2 1,4 5,-6-6,0 0,1 0,-1-1,1 1,0-1,0 0,0 0,1 0,-1-1,1 1,0-1,0 0,0 0,0 0,1-1,-1 0,0 0,1 0,0 0,-1-1,1 0,0 0,-1 0,1-1,0 0,0 0,2-1,-6 1,0 0,0-1,0 1,0 0,0-1,0 1,0-1,-1 0,1 1,0-1,0 0,0 1,-1-1,1 0,0 0,-1 0,1 0,-1 0,1 0,-1 0,1 0,-1 0,0 0,1 0,-1 0,0 0,0-1,0 1,0 0,0 0,0 0,0 0,0 0,0-1,0 1,0 0,0 0,-1 0,1 0,-1 0,1 0,0 0,-1 0,1 0,-1 0,0 0,1 0,-1 0,0 1,0-1,-39-37,19 24,18 11,0 0,0 0,0 1,-1 0,1-1,-1 1,0 0,1 1,-1-1,0 1,0 0,0 0,0 0,0 1,0 0,0-1,0 2,0-1,0 0,-2 1,24 21,65 20,-83-42,1 0,-1 1,0-1,1 0,-1 0,1 0,-1 0,1 0,-1 0,0 0,1 1,-1-1,1-1,-1 1,1 0,-1 0,0 0,1 0,-1 0,1 0,-1 0,0-1,1 1,-1 0,0 0,1-1,-1 1,0 0,1-1,-1 1,0 0,1-1,-1 1,0 0,0-1,1 1,-1-1,0 1,0-1,0 1,0 0,1-1,-1 1,0-1,0 1,0-1,0 1,0-1,0 1,0-1,0 1,0-1,0 1,-1-1,1 1,0-1,0 1,0-1,0 1,-1 0,1-1,0 1,0-1,-1 1,1 0,0-1,-1 1,-18-38,15 33,2 1,-1 0,1 0,-1 1,0-1,0 1,-1 0,1 0,0 0,-1 1,0-1,1 1,-1 0,0 0,0 1,0-1,0 1,0 0,0 0,0 0,-1 1,0 0,3-1,-16-6,11 1</inkml:trace>
  <inkml:trace contextRef="#ctx0" brushRef="#br0" timeOffset="6">650 759,'0'-1,"-1"0,1 1,0-1,-1 1,1-1,0 0,-1 1,1-1,0 1,-1-1,1 1,-1 0,1-1,-1 1,1-1,-1 1,1 0,-1 0,1-1,-1 1,0 0,1 0,-1 0,1 0,-1-1,1 1,-1 0,0 0,1 1,-1-1,1 0,-1 0,0 0,1 0,-1 0,1 1,-1-1,1 0,-1 1,1-1,-1 0,1 1,-1-1,1 1,-1-1,1 1,0-1,-1 1,1-1,0 1,-1-1,1 1,0 0,-1-1,1 1,0-1,0 1,0 0,0-1,0 2,-2 49,2-50,0 0,0 0,0 0,0 0,0 0,0 0,1 0,-1 0,0 0,0 0,1 0,-1 0,0 0,1 0,-1 0,1 0,-1-1,1 1,-1 0,1 0,0 0,-1-1,1 1,0-1,-1 1,1 0,0-1,0 1,0-1,-1 0,1 1,0-1,0 0,0 0,0 1,0-1,0 0,-1 0,1 0,0 0,0 0,0 0,0-1,0 1,0 0,0-1,2-3,0 1,-1-1,1-1,-1 1,0 0,0-1,0 0,0 1,-1-1,1 0,-1 0,0 0,-1 0,1 0,-1 0,0 0,0 0,0 0,0 0,-1 0,0 0,0-1,-1-13,-1 0,0 0,-1 0,-1 1,0-1,-2 1,1 1,-2-1,0 2,-1-1,0 1,-3-2,12 18,0 1,0-1,0 0,0 1,0-1,0 0,0 1,0-1,0 0,0 1,0-1,0 0,0 1,0-1,0 0,0 0,0 1,0-1,-1 0,1 1,0-1,0 0,0 0,0 1,-1-1,1 0,0 0,0 0,0 1,-1-1,1 0,0 0,0 0,-1 0,1 1,0-1,0 0,-1 0,1 0,0 0,0 0,-1 0,1 0,0 0,-1 0,1 0,0 0,0 0,-1 0,1 0,0 0,6 21,2 1,0-1,1-1,1 1,1-2,0 0,2 0,10 13,-12-20,-15-20,-17-20,-49-59,71 87,-1 1,0 0,1-1,-1 1,1-1,-1 1,0-1,1 1,-1 0,0-1,1 1,-1 0,0 0,0-1,0 1,1 0,-1 0,0-1,0 1,0 0,0 0,0-1,0 1,-1 0,1 0,0-1,0 1,0 0,-1-1,1 1,0 0,0-1,-1 1,1 0,-1-1,1 1,0-1,-1 1,1-1,-1 1,1-1,-1 1,0-1,1 1,-1-1,1 0,-1 1,0-1,1 0,-1 0,1 0,-1 1,0-1,1 0,-1 0,0 0,5 2,0-1,0 1,1-1,-1 0,0 0,1-1,-1 0,0 1,1-2,-1 1,1 0,-1-1,0 0,0 0,1-1,-1 1,0-1,0 0,0-1,0 1,-1-1,1 1,0-1,-1 0,0-1,0 1,0-1,0 0,0 0,0 0,-1 0,0 0,1-1,-3 5,0 0,0 0,0 1,0-1,0 0,0 0,0 1,0-1,1 0,-1 0,0 0,0 1,0-1,0 0,0 0,1 0,-1 0,0 1,0-1,0 0,0 0,1 0,-1 0,0 0,0 0,0 1,1-1,-1 0,0 0,0 0,1 0,-1 0,0 0,0 0,0 0,1 0,-1 0,0 0,0 0,0-1,1 1,-1 0,0 0,0 0,0 0,1 0,-1 0,0-1,-7 36,5-26,-2 20,4-24,0 0,-1 0,1 0,-1 0,0 0,0 0,-1 0,1-1,-1 1,0-1,0 1,0-1,-1 0,1 1,-1-2,0 1,0 0,0-1,-1 2,-57 37,61-40,1 0,-1 0,0 0,1 1,0-1,-1 0,1 0,0 0,0 0,0-1,0 1,0 0,0 0,0-1,1 1,-1 0,0-1,1 0,-1 1,1-1,0 0,-1 0,1 0,0 0,-1 0,1 0,1 0,113 80,-84-66,-32-15,1 0,-1 0,1 0,-1 0,1 0,-1 0,1 0,-1 0,1-1,0 1,-1 0,1 0,-1-1,0 1,1 0,-1-1,1 1,-1-1,1 1,-1-1,0 1,1-1,-1 1,0-1,1 1,-1-1,0 1,0-1,0 0,1 1,-1-1,0 1,0-1,0 0,0 1,0-1,0 0,0 1,0-1,0 0,0 1,0-1,0 1,-1-1,1 0,0 1,0-1,0 1,-1-1,1 0,0 1,-1-1,1 1,0 0,-1-1,-3-10,0 2,-1-1,0 0,0 1,-1 0,0 0,0 1,-1 0,-4-4,-34-50,22 21,50 29,-26 12,-1 0,1 0,-1 0,0 0,1 0,-1 0,1 0,-1 0,1 0,-1 0,0 0,1-1,-1 1,1 0,-1 0,0 0,1-1,-1 1,0 0,1 0,-1-1,0 1,1 0,-1-1,0 1,0-1,1 1,-1 0,0-1,0 1,1-1,-1 1,0-1,0 1,0-1,0 1,0-1,0 1,0 0,0-1,0 1,0-1,0 1,0-1,0 1,0-1,0 1,0-1,0 1,-1-1,1 1,0-1,0 1,0 0,-1-1,1 1,0-1,-1 1,1 0,0-1,0 1,-1 0,1 0,-1-1,1 1,-28-10,23 10,3-1,-1 0,1 0,-1 0,1 0,-1 1,1 0,-1-1,0 1,1 0,-1 1,0-1,1 0,-1 1,0 0,1-1,-1 1,1 1,0-1,-1 0,1 1,0-1,-1 1,1 0,0-1,0 1,0 1,0-1,1 0,-1 0,0 1,1-1,0 1,-1 0,0 1,0 30,3-19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40:08.118"/>
    </inkml:context>
    <inkml:brush xml:id="br0">
      <inkml:brushProperty name="width" value="0.35" units="cm"/>
      <inkml:brushProperty name="height" value="0.35" units="cm"/>
      <inkml:brushProperty name="color" value="#993366"/>
      <inkml:brushProperty name="ignorePressure" value="1"/>
    </inkml:brush>
  </inkml:definitions>
  <inkml:trace contextRef="#ctx0" brushRef="#br0">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40:04.853"/>
    </inkml:context>
    <inkml:brush xml:id="br0">
      <inkml:brushProperty name="width" value="0.35" units="cm"/>
      <inkml:brushProperty name="height" value="0.35" units="cm"/>
      <inkml:brushProperty name="color" value="#993366"/>
      <inkml:brushProperty name="ignorePressure" value="1"/>
    </inkml:brush>
  </inkml:definitions>
  <inkml:trace contextRef="#ctx0" brushRef="#br0">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4.683"/>
    </inkml:context>
    <inkml:brush xml:id="br0">
      <inkml:brushProperty name="width" value="0.05" units="cm"/>
      <inkml:brushProperty name="height" value="0.05" units="cm"/>
      <inkml:brushProperty name="color" value="#993366"/>
      <inkml:brushProperty name="ignorePressure" value="1"/>
    </inkml:brush>
  </inkml:definitions>
  <inkml:trace contextRef="#ctx0" brushRef="#br0">477 3,'-20'0,"13"-1,0 0,0 1,0 0,0 0,0 1,0 0,0 0,0 0,0 1,1 0,-1 1,0-1,1 1,0 1,0-1,0 1,-3 2,0 1,0 0,-1-1,0 0,0 0,0-1,0-1,-1 1,1-2,-1 0,-3 1,-36 12,-85 42,117-52,1-2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2.965"/>
    </inkml:context>
    <inkml:brush xml:id="br0">
      <inkml:brushProperty name="width" value="0.05" units="cm"/>
      <inkml:brushProperty name="height" value="0.05" units="cm"/>
      <inkml:brushProperty name="color" value="#993366"/>
      <inkml:brushProperty name="ignorePressure" value="1"/>
    </inkml:brush>
  </inkml:definitions>
  <inkml:trace contextRef="#ctx0" brushRef="#br0">223 115,'-2'-3,"-7"-1,-5 1,-2-3,-1-3,-1-2,0 1,3-1,2-2,0 3,-1 1,3 1,-1 1,1 2,-2 2,-1 1,1 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1.669"/>
    </inkml:context>
    <inkml:brush xml:id="br0">
      <inkml:brushProperty name="width" value="0.05" units="cm"/>
      <inkml:brushProperty name="height" value="0.05" units="cm"/>
      <inkml:brushProperty name="color" value="#993366"/>
      <inkml:brushProperty name="ignorePressure" value="1"/>
    </inkml:brush>
  </inkml:definitions>
  <inkml:trace contextRef="#ctx0" brushRef="#br0">449 70,'-15'0,"0"0,0-1,0-1,0 0,0-1,1-1,0 0,-1-1,1 0,1-1,-11-7,11 8,0 1,0 0,0 0,-1 2,1-1,-1 2,1 0,-1 1,1 0,-1 1,-8 1,-28 0,18-2,19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0.153"/>
    </inkml:context>
    <inkml:brush xml:id="br0">
      <inkml:brushProperty name="width" value="0.05" units="cm"/>
      <inkml:brushProperty name="height" value="0.05" units="cm"/>
      <inkml:brushProperty name="color" value="#993366"/>
      <inkml:brushProperty name="ignorePressure" value="1"/>
    </inkml:brush>
  </inkml:definitions>
  <inkml:trace contextRef="#ctx0" brushRef="#br0">337 1,'-193'0,"61"46,120-44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8.81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318 131,'-79'-30,"71"27,0 0,0 0,0-1,0 0,0 0,1-1,0 0,0-1,0 1,-4-6,-3-2,7 9,-1-1,1 1,-1 0,0 1,0 0,0 0,0 1,-1 0,1 0,-1 1,1 0,-1 1,-7 0,-1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7.42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353 1,'-258'0,"178"14,66-12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6.029"/>
    </inkml:context>
    <inkml:brush xml:id="br0">
      <inkml:brushProperty name="width" value="0.05" units="cm"/>
      <inkml:brushProperty name="height" value="0.05" units="cm"/>
      <inkml:brushProperty name="color" value="#993366"/>
      <inkml:brushProperty name="ignorePressure" value="1"/>
    </inkml:brush>
  </inkml:definitions>
  <inkml:trace contextRef="#ctx0" brushRef="#br0">390 47,'-1'-1,"0"0,0-1,0 1,-1 0,1 0,0 0,-1 0,1 0,0 0,-1 0,1 1,-1-1,0 0,1 1,-1-1,1 1,-1 0,0-1,0 1,1 0,-1 0,0 0,1 0,-2 1,-5-2,-60-26,55 25,1 1,-1 0,0 1,1 1,-1 0,0 0,1 1,-1 1,1 0,0 1,0 0,0 1,0 0,1 1,0 0,-5 4,-37 22,43-25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3.686"/>
    </inkml:context>
    <inkml:brush xml:id="br0">
      <inkml:brushProperty name="width" value="0.05" units="cm"/>
      <inkml:brushProperty name="height" value="0.05" units="cm"/>
      <inkml:brushProperty name="color" value="#993366"/>
      <inkml:brushProperty name="ignorePressure" value="1"/>
    </inkml:brush>
  </inkml:definitions>
  <inkml:trace contextRef="#ctx0" brushRef="#br0">384 33,'-178'-16,"-13"-1,176 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06T12:45:20.669"/>
    </inkml:context>
    <inkml:brush xml:id="br0">
      <inkml:brushProperty name="width" value="0.10583" units="cm"/>
      <inkml:brushProperty name="height" value="0.10583" units="cm"/>
      <inkml:brushProperty name="ignorePressure" value="1"/>
    </inkml:brush>
  </inkml:definitions>
  <inkml:trace contextRef="#ctx0" brushRef="#br0">348 0,'-5'107,"-4"0,-10 34,-2 17,18-113,0-42,1 0,-1 1,0-1,0-1,0 1,-1 0,1-1,0 0,-1 1,0-2,1 1,-2 0,-8 5,-201 116,196-117,15-6</inkml:trace>
  <inkml:trace contextRef="#ctx0" brushRef="#br0" timeOffset="26355.79">405 604,'123'144,"-77"-111,-31-26</inkml:trace>
  <inkml:trace contextRef="#ctx0" brushRef="#br0" timeOffset="26356.79">296 519,'70'42,"-18"-6,-34-22,-15-12,0 0,-1 0,1 1,0-1,0 1,-1 0,0-1,1 1,-1 0,0 0,-1 0,1 1,0-1,-1 1,15 45,-15-42</inkml:trace>
  <inkml:trace contextRef="#ctx0" brushRef="#br0" timeOffset="26357.79">351 57,'2'3,"-1"0,1 0,-1 0,0 0,0 0,0 0,0 0,-1 0,1 0,-1 0,0 1,0-1,0 0,-1 3,1 1,-4 24,22-23,-16-8,18 1,-1 0,0 1,0 1,1 1,-2 0,1 2,0 0,-1 1,8 6,-22-11,-1 0,0 0,0 1,0 0,0 0,0-1,-1 2,1-1,-1 0,0 0,0 1,0 0,0-1,-1 1,1 0,-1 0,0 0,0 0,0 0,-1 0,1 0,-1 0,0 0,0 0,0 0,-1 0,0 0,1 0,-1 0,0 0,-1 0,1-1,-1 1,0 0,-1 3,-6 1,1 0,-1 0,0 0,-1-1,0-1,0 0,0 0,-1-1,0 0,0-1,0 0,0-1,0 0,-1-1,0 0,-10 0,-28 3,44-1</inkml:trace>
  <inkml:trace contextRef="#ctx0" brushRef="#br0" timeOffset="26358.79">306 85,'-47'18,"35"-11,-92 44,100-48,1 0,-1 0,1 1,0-1,0 1,0-1,0 1,0 0,1 0,0 0,-1 1,2-1,-1 1,-1 3,-6 12,9-17,0-1,0 0,0 1,0-1,0 1,1-1,-1 1,0-1,1 1,0-1,0 0,0 1,0-1,0 0,0 0,0 0,1 0,-1 0,1 0,-1 0,1 0,0-1,0 1,0-1,0 1,0-1,0 0,1 1,6 6,1 2,1 0,0 0,0-1,1-1,0 0,1 0,0-1,0-1,0-1,0 0,3 0,1-1,-9-3</inkml:trace>
  <inkml:trace contextRef="#ctx0" brushRef="#br0" timeOffset="26359.79">232 303,'0'5,"0"-2,0 0,0-1,0 1,0 0,0-1,1 1,-1-1,1 1,-1 0,1-1,0 1,0-1,0 0,1 1,-1-1,1 2,3 1,-4-2,0-1,1 1,-1-1,1 1,0-1,-1 0,1 0,0 0,1 0,-1 0,0-1,0 1,1 0,-1-1,1 0,-1 0,1 0,-1 0,1 0,0 0,0-1,-1 1,1-1,0 0,0 1,-1-2,3 1,-5 0,1 0,-1 0,1-1,0 1,-1 0,1 0,-1-1,1 1,-1 0,1-1,-1 1,0 0,1-1,-1 1,1-1,-1 1,0-1,1 1,-1-1,0 1,0-1,1 1,-1-1,0 0,0 1,0-1,0 1,0-1,0 0,0 1,0-1,0 1,0-1,0 0,0 1,0-1,0 1,0-1,0 1,-1-1,1 0,0 1,-1-1,1 1,0-1,-1 1,1 0,0-1,-1 1,1-1,-24-19,12 13,10 6,0-1,1 1,-1-1,0 1,0 0,0 0,-1 0,1 0,0 0,0 1,0-1,-1 1,1-1,0 1,-1 0,1 0,0 0,-1 0,1 0,-2 1,15 10,37 11,-48-22,1 0,-1 0,0 0,0 1,1-1,-1 0,0 0,0 0,0 0,1 0,-1 0,0 0,0 0,1 0,-1 0,0 0,0 0,1 0,-1 0,0-1,0 1,1 0,-1 0,0 0,0 0,0 0,1 0,-1-1,0 1,0 0,0 0,1 0,-1-1,0 1,0 0,0 0,0 0,0-1,0 1,1 0,-1 0,0-1,0 1,0 0,0 0,0-1,0 1,0 0,0 0,0-1,0 1,0 0,0 0,0-1,0 1,-1 0,1 0,0-1,0 1,0 0,0 0,0 0,0-1,-1 1,1 0,0 0,0 0,-12-20,10 17,1 1,-1 0,1 0,-1 0,0 0,1 1,-1-1,0 1,0-1,0 1,0-1,-1 1,1 0,0 0,0 0,-1 1,1-1,0 1,-1-1,1 1,-1 0,0-1,2 1,-10-4,7 1</inkml:trace>
  <inkml:trace contextRef="#ctx0" brushRef="#br0" timeOffset="26360.79">379 397,'0'-1,"0"1,0 0,-1-1,1 1,0 0,0 0,0-1,-1 1,1 0,0 0,0-1,-1 1,1 0,0 0,0-1,-1 1,1 0,0 0,-1 0,1 0,0 0,-1 0,1 0,0-1,-1 1,1 0,0 0,-1 0,1 0,0 1,-1-1,1 0,-1 0,1 0,0 0,0 0,-1 0,1 0,0 1,-1-1,1 0,0 0,-1 0,1 1,0-1,0 0,-1 0,1 1,0-1,0 0,0 1,0-1,-1 0,1 1,0-1,0 0,0 1,0-1,0 0,0 1,-1 26,1-27,0 1,0-1,0 1,0-1,0 1,0-1,0 1,0 0,0-1,1 1,-1-1,0 1,0-1,0 1,1-1,-1 0,0 1,1-1,-1 1,0-1,1 0,-1 1,0-1,1 0,-1 1,1-1,-1 0,1 1,-1-1,1 0,-1 0,1 0,-1 0,1 1,-1-1,1 0,-1 0,1 0,-1 0,1 0,-1 0,1 0,-1-1,1 1,-1 0,1 0,1-2,0 0,-1 0,1 0,-1-1,0 1,0 0,0-1,0 1,0-1,0 1,0-1,-1 1,1-1,-1 0,0 1,0-1,0 0,0 1,0-1,-1 0,1 1,-1-1,0-7,-1 0,1 0,-2 0,0 0,0 1,-1-1,0 1,0 0,-1 0,0 1,0-1,-2 0,7 9,0 0,0 0,0 1,0-1,0 0,0 0,0 0,0 0,0 1,0-1,0 0,0 0,0 0,0 0,0 1,0-1,0 0,0 0,0 0,0 0,-1 1,1-1,0 0,0 0,0 0,0 0,0 0,0 0,0 0,-1 1,1-1,0 0,0 0,0 0,0 0,0 0,-1 0,1 0,0 0,0 0,0 0,0 0,-1 0,1 0,0 0,0 0,0 0,0 0,-1 0,1 0,0 0,4 11,0 1,1-1,1-1,-1 1,2-1,-1 0,1 0,7 6,-8-9,-8-11,-10-11,-29-30,41 45,1 0,-1 0,0 1,0-1,1 0,-1 1,0-1,0 0,0 1,1-1,-1 0,0 1,0-1,0 0,0 1,0-1,0 1,0-1,0 0,0 1,0-1,0 1,0-1,0 0,0 1,0-1,0 1,0-1,0 0,-1 1,1-1,0 0,0 1,0-1,-1 0,1 1,0-1,0 0,-1 0,1 1,0-1,-1 0,1 0,0 1,-1-1,1 0,0 0,-1 0,1 0,0 0,-1 0,1 1,-1-1,1 0,0 0,-1 0,4 1,-1-1,0 1,1 0,-1-1,1 1,-1-1,1 0,0 0,-1 0,1 0,-1 0,1-1,-1 1,1-1,-1 0,1 1,-1-1,0 0,1-1,-1 1,0 0,0-1,0 1,0-1,0 0,0 1,0-1,-1 0,1 0,0 0,-1-1,0 1,1-1,-2 3,0 1,0-1,0 0,0 0,0 0,0 0,0 0,0 0,0 1,0-1,0 0,0 0,0 0,1 0,-1 0,0 0,0 0,0 0,0 1,0-1,0 0,0 0,0 0,1 0,-1 0,0 0,0 0,0 0,0 0,0 0,0 0,1 0,-1 0,0 0,0 0,0 0,0 0,0 0,0 0,1 0,-1 0,0 0,0 0,0 0,0 0,0 0,0-1,1 1,-6 18,4-13,-1 10,2-12,0 0,-1-1,1 1,0-1,-1 1,0-1,1 1,-1-1,0 1,-1-1,1 1,0-1,0 0,-1 0,0 0,1 0,-1 0,0 0,0 0,-34 20,37-21,-1 1,0-1,0 0,0 0,1 0,-1 0,1 0,-1 0,1 0,-1 0,1 0,-1 0,1 0,0 0,0 0,-1-1,1 1,0 0,0 0,0-1,0 1,0-1,0 1,0-1,0 1,0-1,0 1,67 41,-49-34,-19-8,0 0,1 0,-1 0,0 0,1 0,-1 0,0 0,1 0,-1 0,0 0,0 0,1-1,-1 1,0 0,1 0,-1 0,0-1,0 1,1 0,-1 0,0-1,0 1,0 0,1 0,-1-1,0 1,0 0,0-1,0 1,0 0,0-1,0 1,0 0,1-1,-1 1,0 0,0-1,0 1,0 0,-1-1,1 1,0 0,0-1,0 1,0 0,0-1,0 1,0 0,-1 0,1-1,0 1,0 0,0 0,-1-1,1 1,-2-6,-1 1,1 0,-1 0,0 0,-1 1,1-1,-1 1,0 0,-2-2,-20-27,12 11,30 16,-16 6,1 0,-1 0,0 0,0 0,1 0,-1 0,0 0,0 0,1 0,-1 0,0 0,0 0,0 0,1 0,-1 0,0-1,0 1,1 0,-1 0,0 0,0 0,0 0,0-1,1 1,-1 0,0 0,0 0,0-1,0 1,0 0,1 0,-1-1,0 1,0 0,0 0,0-1,0 1,0 0,0 0,0-1,0 1,0 0,0 0,0-1,0 1,0 0,0 0,0-1,0 1,-1 0,1 0,0-1,0 1,0 0,0 0,0 0,0-1,-1 1,1 0,0 0,0 0,0 0,-1-1,1 1,0 0,-17-5,15 5,0-1,1 1,0-1,-1 1,1 0,-1-1,0 1,1 0,-1 0,1 0,-1 0,1 0,-1 0,1 1,-1-1,1 1,-1-1,1 1,-1-1,1 1,0 0,-1 0,1-1,0 1,0 0,-1 0,1 1,0-1,0 0,0 0,0 0,0 1,1-1,-1 0,0 2,0 14,1-8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1.42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320 2,'-22'0,"-3"-1,0 1,0 1,0 1,0 1,1 2,0 0,-1 2,-60 4,71-12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0.015"/>
    </inkml:context>
    <inkml:brush xml:id="br0">
      <inkml:brushProperty name="width" value="0.05" units="cm"/>
      <inkml:brushProperty name="height" value="0.05" units="cm"/>
      <inkml:brushProperty name="color" value="#993366"/>
      <inkml:brushProperty name="ignorePressure" value="1"/>
    </inkml:brush>
  </inkml:definitions>
  <inkml:trace contextRef="#ctx0" brushRef="#br0">304 16,'-168'-9,"46"2,108 8</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0"/>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3 0,'-1'0,"-1"0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1"/>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0 178,'19'-38,"0"-17,4-24,-21 73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2"/>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0 84,'0'-1,"2"-1,-1-1,2 1,1-1,1 1,3 0,2-1,4-4,6-2,1-1,1 1,-1 0,-2 2,-4 1,-3 1,-4 2</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3"/>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0 0,'4'0,"7"0,6 0,7 0,4 0,0 0,1 0,-1 0,-5 0,-4 0,-6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4"/>
    </inkml:context>
    <inkml:brush xml:id="br0">
      <inkml:brushProperty name="width" value="0.05" units="cm"/>
      <inkml:brushProperty name="height" value="0.05" units="cm"/>
      <inkml:brushProperty name="color" value="#993366"/>
      <inkml:brushProperty name="ignorePressure" value="1"/>
    </inkml:brush>
  </inkml:definitions>
  <inkml:trace contextRef="#ctx0" brushRef="#br0">1 1,'42'13,"-20"-4,-19-8,13 5,0-1,1-1,-1 0,1-1,0-1,15 1,-18-4,-8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5"/>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0,'1'10,"1"0,-1 0,2 0,-1 0,1 0,1-1,0 1,3 4,0 3,-6-16,-1 0,1 0,0 0,0 0,0 0,-1 0,1 0,0 0,1 0,-1 0,0 0,0-1,0 1,0 0,0-1,1 1,-1-1,0 0,2 1,3 2,-1-1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6"/>
    </inkml:context>
    <inkml:brush xml:id="br0">
      <inkml:brushProperty name="width" value="0.05" units="cm"/>
      <inkml:brushProperty name="height" value="0.05" units="cm"/>
      <inkml:brushProperty name="color" value="#993366"/>
      <inkml:brushProperty name="ignorePressure" value="1"/>
    </inkml:brush>
  </inkml:definitions>
  <inkml:trace contextRef="#ctx0" brushRef="#br0">240 11,'-1'-1,"-1"0,1 0,0 0,0 0,-1 0,1 0,-1 1,1-1,-1 0,1 1,-1-1,1 1,-1 0,1-1,-1 1,1 0,-1 0,-1 0,-3 0,0 0,-1 1,1 0,0 0,0 0,0 0,0 1,0 0,0 1,0-1,1 1,-1 0,1 1,0-1,-1 1,-68 67,70-67,-33 41,35-41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1.708"/>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1,'0'0,"0"0,0 0,0 0,0 0,6 2,4 3,3 3,1 3,2 3,-1 2,-2 2,-3 2,-4 2,-8 6,-3-3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1.239"/>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0 212,'1'-6,"0"-1,1 1,0-1,0 1,0-1,0 1,1 0,0 0,1 0,-1 0,1 1,0 0,1-1,4-3,5-5,1 1,0 1,1 0,8-3,47-24,-42 26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7.558"/>
    </inkml:context>
    <inkml:brush xml:id="br0">
      <inkml:brushProperty name="width" value="0.05" units="cm"/>
      <inkml:brushProperty name="height" value="0.05" units="cm"/>
      <inkml:brushProperty name="color" value="#993366"/>
      <inkml:brushProperty name="ignorePressure" value="1"/>
    </inkml:brush>
  </inkml:definitions>
  <inkml:trace contextRef="#ctx0" brushRef="#br0">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1:19.592"/>
    </inkml:context>
    <inkml:brush xml:id="br0">
      <inkml:brushProperty name="width" value="0.35" units="cm"/>
      <inkml:brushProperty name="height" value="0.35" units="cm"/>
      <inkml:brushProperty name="color" value="#993366"/>
      <inkml:brushProperty name="ignorePressure" value="1"/>
    </inkml:brush>
  </inkml:definitions>
  <inkml:trace contextRef="#ctx0" brushRef="#br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36.717"/>
    </inkml:context>
    <inkml:brush xml:id="br0">
      <inkml:brushProperty name="width" value="0.05" units="cm"/>
      <inkml:brushProperty name="height" value="0.05" units="cm"/>
      <inkml:brushProperty name="color" value="#993366"/>
      <inkml:brushProperty name="ignorePressure" value="1"/>
    </inkml:brush>
  </inkml:definitions>
  <inkml:trace contextRef="#ctx0" brushRef="#br0">1 1,'0'0,"0"0,0 0,0 0,0 0,0 0,11 10,8 7,1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7.947"/>
    </inkml:context>
    <inkml:brush xml:id="br0">
      <inkml:brushProperty name="width" value="0.05" units="cm"/>
      <inkml:brushProperty name="height" value="0.05" units="cm"/>
      <inkml:brushProperty name="color" value="#993366"/>
      <inkml:brushProperty name="ignorePressure" value="1"/>
    </inkml:brush>
  </inkml:definitions>
  <inkml:trace contextRef="#ctx0" brushRef="#br0">296 63,'0'0,"0"0,0 0,0 0,0 0,0 0,0 0,-7 0,-6 0,-4 0,-4 0,-2-1,0-1,-1-1,2-2,2-1,5-1</inkml:trace>
  <inkml:trace contextRef="#ctx0" brushRef="#br0" timeOffset="4744.15">374 0,'0'0,"0"0,0 0,0 0,-6 4,-8 4,-8 5,-9 6,-6 5,-3 2,-2 0,2-2,1-2,2-3,1-4,7-3</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37</Pages>
  <Words>3564</Words>
  <Characters>22458</Characters>
  <Application>Microsoft Office Word</Application>
  <DocSecurity>0</DocSecurity>
  <Lines>187</Lines>
  <Paragraphs>51</Paragraphs>
  <ScaleCrop>false</ScaleCrop>
  <HeadingPairs>
    <vt:vector size="4" baseType="variant">
      <vt:variant>
        <vt:lpstr>Titel</vt:lpstr>
      </vt:variant>
      <vt:variant>
        <vt:i4>1</vt:i4>
      </vt:variant>
      <vt:variant>
        <vt:lpstr>Überschriften</vt:lpstr>
      </vt:variant>
      <vt:variant>
        <vt:i4>44</vt:i4>
      </vt:variant>
    </vt:vector>
  </HeadingPairs>
  <TitlesOfParts>
    <vt:vector size="45" baseType="lpstr">
      <vt:lpstr/>
      <vt:lpstr>Skriptum: Wortarten</vt:lpstr>
      <vt:lpstr>Infoblatt: Das Substantiv</vt:lpstr>
      <vt:lpstr>    Genus</vt:lpstr>
      <vt:lpstr>    Numerus</vt:lpstr>
      <vt:lpstr>    Der Kasus</vt:lpstr>
      <vt:lpstr>Infoblatt: Das Verb</vt:lpstr>
      <vt:lpstr>    Konjugation im Präsens</vt:lpstr>
      <vt:lpstr>    Trennbare Verben </vt:lpstr>
      <vt:lpstr>Infoblatt: Das Adjektiv</vt:lpstr>
      <vt:lpstr>        /Die Komparation (Steigerung) des Adjektivs</vt:lpstr>
      <vt:lpstr>        Deklination des Adjektivs nach einem bestimmten Artikel</vt:lpstr>
      <vt:lpstr>        Deklination des Adjektivs nach einem unbestimmten Artikel</vt:lpstr>
      <vt:lpstr>        Deklination des Adjektivs ohne Artikel </vt:lpstr>
      <vt:lpstr>Infoblatt: Pronomen</vt:lpstr>
      <vt:lpstr>    Personalpronomen</vt:lpstr>
      <vt:lpstr>        Deklination der Personalpronomen</vt:lpstr>
      <vt:lpstr>    Possessivpronomen</vt:lpstr>
      <vt:lpstr>Infoblatt: Das Adverb</vt:lpstr>
      <vt:lpstr>        Aufzählung einiger Adverbien</vt:lpstr>
      <vt:lpstr>Infoblatt: Konjunktionen</vt:lpstr>
      <vt:lpstr>Infoblatt: Die Interjektion</vt:lpstr>
      <vt:lpstr>Infoblatt: Präpositionen</vt:lpstr>
      <vt:lpstr>        Wechselpräpositionen</vt:lpstr>
      <vt:lpstr>    Tabelle der wichtigsten Präpositionen</vt:lpstr>
      <vt:lpstr>Arbeitsblatt: Das Substantiv</vt:lpstr>
      <vt:lpstr>        Genus und Numerus</vt:lpstr>
      <vt:lpstr>        Kasus</vt:lpstr>
      <vt:lpstr>Arbeitsblatt: Das Verb</vt:lpstr>
      <vt:lpstr>        Konjugation</vt:lpstr>
      <vt:lpstr>        Trennbare Verben</vt:lpstr>
      <vt:lpstr>Arbeitsblatt: Das Adjektiv</vt:lpstr>
      <vt:lpstr>        Komparation der Adjektive</vt:lpstr>
      <vt:lpstr>        //</vt:lpstr>
      <vt:lpstr>        //</vt:lpstr>
      <vt:lpstr>        </vt:lpstr>
      <vt:lpstr>        </vt:lpstr>
      <vt:lpstr>        Adjektivdeklination</vt:lpstr>
      <vt:lpstr>Arbeitsblatt: Pronomen</vt:lpstr>
      <vt:lpstr>        Personalpronomen</vt:lpstr>
      <vt:lpstr>    Possessivpronomen</vt:lpstr>
      <vt:lpstr>Arbeitsblatt: Das Adverb</vt:lpstr>
      <vt:lpstr>Arbeitsblatt: Konjunktionen</vt:lpstr>
      <vt:lpstr>Arbeitsblatt: Die Interjektion</vt:lpstr>
      <vt:lpstr>Arbeitsblatt: Präpositionen</vt:lpstr>
    </vt:vector>
  </TitlesOfParts>
  <Company>Hewlett-Packard Company</Company>
  <LinksUpToDate>false</LinksUpToDate>
  <CharactersWithSpaces>25971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32</cp:revision>
  <cp:lastPrinted>2019-08-20T13:21:00Z</cp:lastPrinted>
  <dcterms:created xsi:type="dcterms:W3CDTF">2021-07-19T08:16:00Z</dcterms:created>
  <dcterms:modified xsi:type="dcterms:W3CDTF">2022-01-20T08:35:00Z</dcterms:modified>
</cp:coreProperties>
</file>