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F12CE" w14:textId="63E359BE" w:rsidR="00F166B0" w:rsidRPr="0012219C" w:rsidRDefault="00F166B0" w:rsidP="00F166B0">
      <w:pPr>
        <w:pStyle w:val="berschrift1"/>
      </w:pPr>
      <w:r>
        <w:t>Anleitung</w:t>
      </w:r>
      <w:r w:rsidR="00C92ED2">
        <w:t>:</w:t>
      </w:r>
      <w:r>
        <w:t xml:space="preserve"> Wortarten-Mindmap</w:t>
      </w:r>
    </w:p>
    <w:p w14:paraId="7FC12D64" w14:textId="77777777" w:rsidR="00F166B0" w:rsidRDefault="00F166B0" w:rsidP="00F166B0"/>
    <w:p w14:paraId="30F75D40" w14:textId="378DB2AE" w:rsidR="00F166B0" w:rsidRDefault="00F166B0" w:rsidP="00F166B0">
      <w:pPr>
        <w:jc w:val="both"/>
      </w:pPr>
      <w:r>
        <w:t>Im Plenum wird eine Mindmap erstellt, die einen Überblick über die Wortarten geben soll. Dazu schreibt der</w:t>
      </w:r>
      <w:r w:rsidR="00366F90">
        <w:t>*</w:t>
      </w:r>
      <w:r>
        <w:t>die Trainer</w:t>
      </w:r>
      <w:r w:rsidR="00366F90">
        <w:t>*</w:t>
      </w:r>
      <w:r>
        <w:t>in den Begriff „Wortarten“ auf ein Flipchart und erinnert die Kursteilnehmer*innen an das Video und die Übungen. Das Mindmap könnte so aussehen:</w:t>
      </w:r>
    </w:p>
    <w:p w14:paraId="1CC126E9" w14:textId="77777777" w:rsidR="00F166B0" w:rsidRDefault="00F166B0" w:rsidP="00F166B0"/>
    <w:p w14:paraId="38FE7723" w14:textId="77777777" w:rsidR="00F166B0" w:rsidRDefault="00F166B0" w:rsidP="00F166B0">
      <w:r>
        <w:rPr>
          <w:noProof/>
        </w:rPr>
        <w:drawing>
          <wp:anchor distT="0" distB="0" distL="114300" distR="114300" simplePos="0" relativeHeight="251673600" behindDoc="0" locked="0" layoutInCell="1" allowOverlap="1" wp14:anchorId="6C7E8454" wp14:editId="4CA77883">
            <wp:simplePos x="0" y="0"/>
            <wp:positionH relativeFrom="column">
              <wp:posOffset>210820</wp:posOffset>
            </wp:positionH>
            <wp:positionV relativeFrom="paragraph">
              <wp:posOffset>254635</wp:posOffset>
            </wp:positionV>
            <wp:extent cx="4911725" cy="3473450"/>
            <wp:effectExtent l="152400" t="152400" r="365125" b="35560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02_10534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47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52D3FED" w14:textId="77777777" w:rsidR="00F166B0" w:rsidRPr="005D71C2" w:rsidRDefault="00F166B0" w:rsidP="00F166B0">
      <w:pPr>
        <w:jc w:val="both"/>
      </w:pPr>
    </w:p>
    <w:p w14:paraId="03FA2225" w14:textId="77777777" w:rsidR="00F166B0" w:rsidRPr="005D71C2" w:rsidRDefault="00F166B0" w:rsidP="00F166B0">
      <w:pPr>
        <w:jc w:val="both"/>
      </w:pPr>
    </w:p>
    <w:p w14:paraId="2DFC9E04" w14:textId="77777777" w:rsidR="00F166B0" w:rsidRPr="005D71C2" w:rsidRDefault="00F166B0" w:rsidP="00F166B0">
      <w:pPr>
        <w:jc w:val="both"/>
      </w:pPr>
    </w:p>
    <w:p w14:paraId="4F46B840" w14:textId="77777777" w:rsidR="00F166B0" w:rsidRDefault="00F166B0" w:rsidP="00F166B0">
      <w:pPr>
        <w:jc w:val="both"/>
      </w:pPr>
    </w:p>
    <w:p w14:paraId="67173CF3" w14:textId="77777777" w:rsidR="00F166B0" w:rsidRDefault="00F166B0" w:rsidP="00F166B0">
      <w:pPr>
        <w:jc w:val="both"/>
      </w:pPr>
    </w:p>
    <w:p w14:paraId="018A1DFB" w14:textId="77777777" w:rsidR="00F166B0" w:rsidRDefault="00F166B0" w:rsidP="00F166B0">
      <w:pPr>
        <w:jc w:val="both"/>
      </w:pPr>
    </w:p>
    <w:p w14:paraId="2AACE8A6" w14:textId="77777777" w:rsidR="00F166B0" w:rsidRDefault="00F166B0" w:rsidP="00F166B0">
      <w:pPr>
        <w:jc w:val="both"/>
      </w:pPr>
    </w:p>
    <w:p w14:paraId="4665E034" w14:textId="77777777" w:rsidR="00F166B0" w:rsidRDefault="00F166B0" w:rsidP="00F166B0">
      <w:pPr>
        <w:jc w:val="both"/>
      </w:pPr>
    </w:p>
    <w:p w14:paraId="4D56FD33" w14:textId="77777777" w:rsidR="00F166B0" w:rsidRDefault="00F166B0" w:rsidP="00F166B0">
      <w:pPr>
        <w:jc w:val="both"/>
      </w:pPr>
    </w:p>
    <w:p w14:paraId="1D3C68A5" w14:textId="77777777" w:rsidR="00F166B0" w:rsidRDefault="00F166B0" w:rsidP="00F166B0">
      <w:pPr>
        <w:jc w:val="both"/>
      </w:pPr>
    </w:p>
    <w:p w14:paraId="3187309F" w14:textId="77777777" w:rsidR="00F166B0" w:rsidRDefault="00F166B0" w:rsidP="00F166B0">
      <w:pPr>
        <w:jc w:val="both"/>
      </w:pPr>
    </w:p>
    <w:p w14:paraId="2A6123D2" w14:textId="77777777" w:rsidR="00F166B0" w:rsidRDefault="00F166B0" w:rsidP="00F166B0">
      <w:pPr>
        <w:jc w:val="both"/>
      </w:pPr>
    </w:p>
    <w:p w14:paraId="6BA803E1" w14:textId="77777777" w:rsidR="00F166B0" w:rsidRDefault="00F166B0" w:rsidP="00F166B0">
      <w:pPr>
        <w:jc w:val="both"/>
      </w:pPr>
    </w:p>
    <w:p w14:paraId="27A9D1B7" w14:textId="77777777" w:rsidR="00F166B0" w:rsidRDefault="00F166B0" w:rsidP="00F166B0">
      <w:pPr>
        <w:jc w:val="both"/>
      </w:pPr>
    </w:p>
    <w:p w14:paraId="38DF2070" w14:textId="575B18C9" w:rsidR="00F166B0" w:rsidRDefault="00186327" w:rsidP="00F166B0">
      <w:pPr>
        <w:jc w:val="both"/>
      </w:pPr>
      <w:r>
        <w:t>In einer weiteren Mindmap könnten zu</w:t>
      </w:r>
      <w:r w:rsidR="00F166B0">
        <w:t xml:space="preserve">r Wiederholung Beispiele zu jeder Wortart gefunden werden, bzw. die Beispiele aus dem Video verwendet werden. </w:t>
      </w:r>
    </w:p>
    <w:p w14:paraId="73552A27" w14:textId="77777777" w:rsidR="00F166B0" w:rsidRPr="00F166B0" w:rsidRDefault="00F166B0" w:rsidP="00F166B0"/>
    <w:sectPr w:rsidR="00F166B0" w:rsidRPr="00F166B0" w:rsidSect="000C3AD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B813E" w14:textId="77777777" w:rsidR="00393C58" w:rsidRDefault="00393C58" w:rsidP="00F759F3">
      <w:r>
        <w:separator/>
      </w:r>
    </w:p>
  </w:endnote>
  <w:endnote w:type="continuationSeparator" w:id="0">
    <w:p w14:paraId="4EEACFB7" w14:textId="77777777" w:rsidR="00393C58" w:rsidRDefault="00393C58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7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9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66009107" w:rsidR="005B71B6" w:rsidRPr="006852D5" w:rsidRDefault="00F166B0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Marlies Payerl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;bearbeitet von Britta Ungermanns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66009107" w:rsidR="005B71B6" w:rsidRPr="006852D5" w:rsidRDefault="00F166B0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Marlies Payerl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sz w:val="16"/>
                            <w:szCs w:val="16"/>
                          </w:rPr>
                          <w:t>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;bearbeitet von Britta Ungermanns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5A804" w14:textId="77777777" w:rsidR="00393C58" w:rsidRDefault="00393C58" w:rsidP="00F759F3">
      <w:r>
        <w:separator/>
      </w:r>
    </w:p>
  </w:footnote>
  <w:footnote w:type="continuationSeparator" w:id="0">
    <w:p w14:paraId="5BFBDF15" w14:textId="77777777" w:rsidR="00393C58" w:rsidRDefault="00393C58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86327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66F90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3C58"/>
    <w:rsid w:val="00396980"/>
    <w:rsid w:val="003A43BD"/>
    <w:rsid w:val="003A6912"/>
    <w:rsid w:val="003A7051"/>
    <w:rsid w:val="003A7E6A"/>
    <w:rsid w:val="003B0B08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2ED2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2B62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6B0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1</Pages>
  <Words>62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Britta Ungermanns</cp:lastModifiedBy>
  <cp:revision>7</cp:revision>
  <cp:lastPrinted>2019-08-20T13:21:00Z</cp:lastPrinted>
  <dcterms:created xsi:type="dcterms:W3CDTF">2021-07-19T08:16:00Z</dcterms:created>
  <dcterms:modified xsi:type="dcterms:W3CDTF">2021-10-28T17:26:00Z</dcterms:modified>
</cp:coreProperties>
</file>