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0626F" w14:textId="77777777" w:rsidR="00F72B72" w:rsidRPr="0012219C" w:rsidRDefault="00F72B72" w:rsidP="00F72B72">
      <w:pPr>
        <w:pStyle w:val="berschrift1"/>
      </w:pPr>
      <w:r>
        <w:t>Vorlage: Grammatikbilder</w:t>
      </w:r>
    </w:p>
    <w:p w14:paraId="6ADD066D" w14:textId="77777777" w:rsidR="00F72B72" w:rsidRPr="005A4C1D" w:rsidRDefault="00F72B72" w:rsidP="00F72B72">
      <w:pPr>
        <w:rPr>
          <w:b/>
          <w:bCs/>
          <w:lang w:val="de-AT"/>
        </w:rPr>
      </w:pPr>
    </w:p>
    <w:p w14:paraId="3C4C7617" w14:textId="13DF3CD0" w:rsidR="00F72B72" w:rsidRDefault="00F72B72" w:rsidP="00F72B72">
      <w:pPr>
        <w:rPr>
          <w:b/>
          <w:bCs/>
          <w:lang w:val="de-AT"/>
        </w:rPr>
      </w:pPr>
      <w:r>
        <w:rPr>
          <w:b/>
          <w:bCs/>
          <w:lang w:val="de-AT"/>
        </w:rPr>
        <w:t>Würden Sie das auch so sagen?</w:t>
      </w:r>
    </w:p>
    <w:p w14:paraId="5C5B18CF" w14:textId="77777777" w:rsidR="00F72B72" w:rsidRPr="005A4C1D" w:rsidRDefault="00F72B72" w:rsidP="00F72B72">
      <w:pPr>
        <w:rPr>
          <w:b/>
          <w:bCs/>
          <w:lang w:val="de-AT"/>
        </w:rPr>
      </w:pPr>
    </w:p>
    <w:p w14:paraId="2DD3AFD7" w14:textId="3F2439B9" w:rsidR="00F72B72" w:rsidRDefault="00F72B72" w:rsidP="00F72B72">
      <w:pPr>
        <w:spacing w:before="0" w:after="200" w:line="360" w:lineRule="auto"/>
        <w:rPr>
          <w:b/>
          <w:bCs/>
          <w:lang w:val="de-AT"/>
        </w:rPr>
      </w:pPr>
      <w:r>
        <w:rPr>
          <w:b/>
          <w:bCs/>
          <w:noProof/>
          <w:lang w:val="de-AT"/>
        </w:rPr>
        <w:drawing>
          <wp:anchor distT="0" distB="0" distL="114300" distR="114300" simplePos="0" relativeHeight="251673600" behindDoc="0" locked="0" layoutInCell="1" allowOverlap="1" wp14:anchorId="0D0A8148" wp14:editId="6BC745A5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5759450" cy="3672840"/>
            <wp:effectExtent l="133350" t="114300" r="146050" b="15621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929_1538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2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D0DA180" w14:textId="77777777" w:rsidR="00F72B72" w:rsidRPr="004971FA" w:rsidRDefault="00F72B72" w:rsidP="00F72B72">
      <w:pPr>
        <w:rPr>
          <w:lang w:val="de-AT"/>
        </w:rPr>
      </w:pPr>
    </w:p>
    <w:p w14:paraId="7EF96F88" w14:textId="77777777" w:rsidR="00F72B72" w:rsidRPr="004971FA" w:rsidRDefault="00F72B72" w:rsidP="00F72B72">
      <w:pPr>
        <w:rPr>
          <w:lang w:val="de-AT"/>
        </w:rPr>
      </w:pPr>
    </w:p>
    <w:p w14:paraId="4238B1E9" w14:textId="77777777" w:rsidR="00F72B72" w:rsidRPr="004971FA" w:rsidRDefault="00F72B72" w:rsidP="00F72B72">
      <w:pPr>
        <w:rPr>
          <w:lang w:val="de-AT"/>
        </w:rPr>
      </w:pPr>
    </w:p>
    <w:p w14:paraId="140E1B14" w14:textId="77777777" w:rsidR="00F72B72" w:rsidRPr="004971FA" w:rsidRDefault="00F72B72" w:rsidP="00F72B72">
      <w:pPr>
        <w:rPr>
          <w:lang w:val="de-AT"/>
        </w:rPr>
      </w:pPr>
    </w:p>
    <w:p w14:paraId="7C318329" w14:textId="77777777" w:rsidR="00F72B72" w:rsidRPr="004971FA" w:rsidRDefault="00F72B72" w:rsidP="00F72B72">
      <w:pPr>
        <w:rPr>
          <w:lang w:val="de-AT"/>
        </w:rPr>
      </w:pPr>
    </w:p>
    <w:p w14:paraId="1281C53E" w14:textId="77777777" w:rsidR="00F72B72" w:rsidRPr="004971FA" w:rsidRDefault="00F72B72" w:rsidP="00F72B72">
      <w:pPr>
        <w:rPr>
          <w:lang w:val="de-AT"/>
        </w:rPr>
      </w:pPr>
    </w:p>
    <w:p w14:paraId="17788D0E" w14:textId="77777777" w:rsidR="00F72B72" w:rsidRPr="004971FA" w:rsidRDefault="00F72B72" w:rsidP="00F72B72">
      <w:pPr>
        <w:rPr>
          <w:lang w:val="de-AT"/>
        </w:rPr>
      </w:pPr>
    </w:p>
    <w:p w14:paraId="06C8080A" w14:textId="77777777" w:rsidR="00F72B72" w:rsidRPr="004971FA" w:rsidRDefault="00F72B72" w:rsidP="00F72B72">
      <w:pPr>
        <w:rPr>
          <w:lang w:val="de-AT"/>
        </w:rPr>
      </w:pPr>
    </w:p>
    <w:p w14:paraId="42E912B7" w14:textId="77777777" w:rsidR="00F72B72" w:rsidRPr="004971FA" w:rsidRDefault="00F72B72" w:rsidP="00F72B72">
      <w:pPr>
        <w:rPr>
          <w:lang w:val="de-AT"/>
        </w:rPr>
      </w:pPr>
    </w:p>
    <w:p w14:paraId="027FE155" w14:textId="77777777" w:rsidR="00F72B72" w:rsidRPr="004971FA" w:rsidRDefault="00F72B72" w:rsidP="00F72B72">
      <w:pPr>
        <w:rPr>
          <w:lang w:val="de-AT"/>
        </w:rPr>
      </w:pPr>
    </w:p>
    <w:p w14:paraId="7EF42E1A" w14:textId="77777777" w:rsidR="00F72B72" w:rsidRPr="004971FA" w:rsidRDefault="00F72B72" w:rsidP="00F72B72">
      <w:pPr>
        <w:rPr>
          <w:lang w:val="de-AT"/>
        </w:rPr>
      </w:pPr>
    </w:p>
    <w:p w14:paraId="78998C70" w14:textId="2D88D728" w:rsidR="00F72B72" w:rsidRPr="004971FA" w:rsidRDefault="00F72B72" w:rsidP="00F72B72">
      <w:pPr>
        <w:rPr>
          <w:lang w:val="de-AT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A208AD" wp14:editId="21ACDD88">
                <wp:simplePos x="0" y="0"/>
                <wp:positionH relativeFrom="column">
                  <wp:posOffset>403860</wp:posOffset>
                </wp:positionH>
                <wp:positionV relativeFrom="paragraph">
                  <wp:posOffset>63500</wp:posOffset>
                </wp:positionV>
                <wp:extent cx="2590800" cy="781050"/>
                <wp:effectExtent l="0" t="0" r="19050" b="19050"/>
                <wp:wrapNone/>
                <wp:docPr id="14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8105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FDAC3" w14:textId="3F55AB13" w:rsidR="00F72B72" w:rsidRPr="00907FFE" w:rsidRDefault="00F72B72" w:rsidP="00F72B72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Mein Laptop ist viel kleiner als wie deiner!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08AD" id="Diagonal liegende Ecken des Rechtecks abrunden 3" o:spid="_x0000_s1026" style="position:absolute;margin-left:31.8pt;margin-top:5pt;width:204pt;height:6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" adj="-11796480,,5400" path="m192662,l2590800,r,l2590800,588388v,106404,-86258,192662,-192662,192662l,781050r,l,192662c,86258,86258,,192662,xe" fillcolor="white [3212]" strokecolor="#936" strokeweight="2pt">
                <v:stroke joinstyle="miter"/>
                <v:formulas/>
                <v:path arrowok="t" o:connecttype="custom" o:connectlocs="192662,0;2590800,0;2590800,0;2590800,588388;2398138,781050;0,781050;0,781050;0,192662;192662,0" o:connectangles="0,0,0,0,0,0,0,0,0" textboxrect="0,0,2590800,781050"/>
                <v:textbox inset="1mm,0,0,0">
                  <w:txbxContent>
                    <w:p w14:paraId="179FDAC3" w14:textId="3F55AB13" w:rsidR="00F72B72" w:rsidRPr="00907FFE" w:rsidRDefault="00F72B72" w:rsidP="00F72B72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Mein Laptop ist viel kleiner als wie deiner!</w:t>
                      </w:r>
                    </w:p>
                  </w:txbxContent>
                </v:textbox>
              </v:shape>
            </w:pict>
          </mc:Fallback>
        </mc:AlternateContent>
      </w:r>
    </w:p>
    <w:p w14:paraId="35AD924F" w14:textId="20376453" w:rsidR="00F72B72" w:rsidRPr="004971FA" w:rsidRDefault="00F72B72" w:rsidP="00F72B72">
      <w:pPr>
        <w:rPr>
          <w:lang w:val="de-AT"/>
        </w:rPr>
      </w:pPr>
    </w:p>
    <w:p w14:paraId="5ED2B0A5" w14:textId="2DCC3A3A" w:rsidR="00F72B72" w:rsidRPr="004971FA" w:rsidRDefault="00F72B72" w:rsidP="00F72B72">
      <w:pPr>
        <w:rPr>
          <w:lang w:val="de-AT"/>
        </w:rPr>
      </w:pPr>
    </w:p>
    <w:p w14:paraId="53CFA2E0" w14:textId="68480192" w:rsidR="00F72B72" w:rsidRPr="004971FA" w:rsidRDefault="00F72B72" w:rsidP="00F72B72">
      <w:pPr>
        <w:rPr>
          <w:lang w:val="de-AT"/>
        </w:rPr>
      </w:pPr>
    </w:p>
    <w:p w14:paraId="6EBD12A7" w14:textId="5CEDE576" w:rsidR="00F72B72" w:rsidRDefault="00F72B72" w:rsidP="00F72B72">
      <w:pPr>
        <w:tabs>
          <w:tab w:val="left" w:pos="1030"/>
        </w:tabs>
        <w:spacing w:before="0" w:after="200" w:line="360" w:lineRule="auto"/>
        <w:rPr>
          <w:lang w:val="de-AT"/>
        </w:rPr>
      </w:pPr>
    </w:p>
    <w:p w14:paraId="66817F1C" w14:textId="7C84942E" w:rsidR="00F72B72" w:rsidRDefault="00A7291C" w:rsidP="00F72B72">
      <w:pPr>
        <w:tabs>
          <w:tab w:val="left" w:pos="1030"/>
        </w:tabs>
        <w:spacing w:before="0" w:after="200" w:line="360" w:lineRule="auto"/>
        <w:rPr>
          <w:lang w:val="de-AT"/>
        </w:rPr>
      </w:pPr>
      <w:r>
        <w:rPr>
          <w:lang w:val="de-AT"/>
        </w:rPr>
        <w:t xml:space="preserve">Würden Sie das auch so sagen? </w:t>
      </w:r>
      <w:proofErr w:type="gramStart"/>
      <w:r w:rsidR="00F72B72">
        <w:rPr>
          <w:lang w:val="de-AT"/>
        </w:rPr>
        <w:t>Ja</w:t>
      </w:r>
      <w:proofErr w:type="gramEnd"/>
      <w:r w:rsidR="00F72B72">
        <w:rPr>
          <w:lang w:val="de-AT"/>
        </w:rPr>
        <w:t xml:space="preserve">? Vielleicht? Dann sehen Sie sich das Kapitel zur Wortart „Adjektive“ an. </w:t>
      </w:r>
    </w:p>
    <w:p w14:paraId="10F64B7D" w14:textId="77777777" w:rsidR="00F72B72" w:rsidRDefault="00F72B72" w:rsidP="00F72B72">
      <w:pPr>
        <w:tabs>
          <w:tab w:val="left" w:pos="1030"/>
        </w:tabs>
        <w:spacing w:before="0" w:after="200" w:line="360" w:lineRule="auto"/>
        <w:rPr>
          <w:lang w:val="de-AT"/>
        </w:rPr>
      </w:pPr>
    </w:p>
    <w:p w14:paraId="53BAA69E" w14:textId="77777777" w:rsidR="00F72B72" w:rsidRDefault="00F72B72" w:rsidP="00F72B72">
      <w:pPr>
        <w:spacing w:before="0" w:after="200"/>
        <w:rPr>
          <w:lang w:val="de-AT"/>
        </w:rPr>
      </w:pPr>
      <w:r>
        <w:rPr>
          <w:lang w:val="de-AT"/>
        </w:rPr>
        <w:br w:type="page"/>
      </w:r>
    </w:p>
    <w:p w14:paraId="3A96DBAF" w14:textId="47272CD6" w:rsidR="00F72B72" w:rsidRPr="004E56C7" w:rsidRDefault="00F72B72" w:rsidP="00F72B72">
      <w:pPr>
        <w:tabs>
          <w:tab w:val="left" w:pos="1030"/>
        </w:tabs>
        <w:spacing w:before="0" w:after="200" w:line="360" w:lineRule="auto"/>
        <w:rPr>
          <w:b/>
          <w:lang w:val="de-AT"/>
        </w:rPr>
      </w:pPr>
      <w:r w:rsidRPr="004E56C7">
        <w:rPr>
          <w:b/>
          <w:lang w:val="de-AT"/>
        </w:rPr>
        <w:lastRenderedPageBreak/>
        <w:t>Geht es Ihnen auch manchmal so</w:t>
      </w:r>
      <w:r>
        <w:rPr>
          <w:b/>
          <w:lang w:val="de-AT"/>
        </w:rPr>
        <w:t>?</w:t>
      </w:r>
    </w:p>
    <w:p w14:paraId="48768BB6" w14:textId="73275E05" w:rsidR="00F72B72" w:rsidRDefault="00F72B72" w:rsidP="00F72B72">
      <w:pPr>
        <w:tabs>
          <w:tab w:val="left" w:pos="1030"/>
        </w:tabs>
        <w:spacing w:before="0" w:after="200" w:line="360" w:lineRule="auto"/>
        <w:rPr>
          <w:lang w:val="de-AT"/>
        </w:rPr>
      </w:pPr>
      <w:r>
        <w:rPr>
          <w:noProof/>
          <w:lang w:val="de-AT"/>
        </w:rPr>
        <w:drawing>
          <wp:anchor distT="0" distB="0" distL="114300" distR="114300" simplePos="0" relativeHeight="251676672" behindDoc="1" locked="0" layoutInCell="1" allowOverlap="1" wp14:anchorId="2B701945" wp14:editId="02B313A3">
            <wp:simplePos x="0" y="0"/>
            <wp:positionH relativeFrom="column">
              <wp:posOffset>-195580</wp:posOffset>
            </wp:positionH>
            <wp:positionV relativeFrom="paragraph">
              <wp:posOffset>255905</wp:posOffset>
            </wp:positionV>
            <wp:extent cx="5740400" cy="3829050"/>
            <wp:effectExtent l="0" t="0" r="0" b="0"/>
            <wp:wrapNone/>
            <wp:docPr id="6" name="Grafik 6" descr="C:\Users\HP\Downloads\student-ge5ca6c4a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student-ge5ca6c4a5_1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DA955F" w14:textId="59CCF407" w:rsidR="00F72B72" w:rsidRDefault="00F72B72" w:rsidP="00F72B72">
      <w:pPr>
        <w:tabs>
          <w:tab w:val="left" w:pos="1030"/>
        </w:tabs>
        <w:spacing w:before="0" w:after="200" w:line="360" w:lineRule="auto"/>
        <w:rPr>
          <w:lang w:val="de-AT"/>
        </w:rPr>
      </w:pPr>
    </w:p>
    <w:p w14:paraId="0AA0FF3C" w14:textId="484ED011" w:rsidR="00F72B72" w:rsidRDefault="00F72B72" w:rsidP="00F72B72">
      <w:pPr>
        <w:spacing w:before="0" w:after="200" w:line="360" w:lineRule="auto"/>
        <w:rPr>
          <w:lang w:val="de-AT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20CD86" wp14:editId="3BC55BC9">
                <wp:simplePos x="0" y="0"/>
                <wp:positionH relativeFrom="column">
                  <wp:posOffset>2863850</wp:posOffset>
                </wp:positionH>
                <wp:positionV relativeFrom="paragraph">
                  <wp:posOffset>288925</wp:posOffset>
                </wp:positionV>
                <wp:extent cx="2331720" cy="781050"/>
                <wp:effectExtent l="0" t="0" r="11430" b="19050"/>
                <wp:wrapNone/>
                <wp:docPr id="17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78105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E487C6" w14:textId="2D2F1E4D" w:rsidR="00F72B72" w:rsidRPr="00907FFE" w:rsidRDefault="00F72B72" w:rsidP="00F72B72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Sehr geehrte Frau Dr. Jod, darf ich bei ihnen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0CD86" id="_x0000_s1027" style="position:absolute;margin-left:225.5pt;margin-top:22.75pt;width:183.6pt;height:61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33172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" adj="-11796480,,5400" path="m192662,l2331720,r,l2331720,588388v,106404,-86258,192662,-192662,192662l,781050r,l,192662c,86258,86258,,192662,xe" fillcolor="white [3212]" strokecolor="#936" strokeweight="2pt">
                <v:stroke joinstyle="miter"/>
                <v:formulas/>
                <v:path arrowok="t" o:connecttype="custom" o:connectlocs="192662,0;2331720,0;2331720,0;2331720,588388;2139058,781050;0,781050;0,781050;0,192662;192662,0" o:connectangles="0,0,0,0,0,0,0,0,0" textboxrect="0,0,2331720,781050"/>
                <v:textbox inset="1mm,0,0,0">
                  <w:txbxContent>
                    <w:p w14:paraId="04E487C6" w14:textId="2D2F1E4D" w:rsidR="00F72B72" w:rsidRPr="00907FFE" w:rsidRDefault="00F72B72" w:rsidP="00F72B72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Sehr geehrte Frau Dr. Jod, darf ich bei ihnen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3B" w14:textId="6909C538" w:rsidR="00F72B72" w:rsidRPr="004E56C7" w:rsidRDefault="00F72B72" w:rsidP="00F72B72">
      <w:pPr>
        <w:rPr>
          <w:lang w:val="de-AT"/>
        </w:rPr>
      </w:pPr>
    </w:p>
    <w:p w14:paraId="1E68A46F" w14:textId="7ECD777D" w:rsidR="00F72B72" w:rsidRPr="004E56C7" w:rsidRDefault="00F72B72" w:rsidP="00F72B72">
      <w:pPr>
        <w:rPr>
          <w:lang w:val="de-AT"/>
        </w:rPr>
      </w:pPr>
    </w:p>
    <w:p w14:paraId="2F78F87D" w14:textId="43D7785E" w:rsidR="00F72B72" w:rsidRPr="004E56C7" w:rsidRDefault="00F72B72" w:rsidP="00F72B72">
      <w:pPr>
        <w:rPr>
          <w:lang w:val="de-AT"/>
        </w:rPr>
      </w:pPr>
    </w:p>
    <w:p w14:paraId="4EE195CC" w14:textId="1DFF95F7" w:rsidR="00F72B72" w:rsidRPr="004E56C7" w:rsidRDefault="00F72B72" w:rsidP="00F72B72">
      <w:pPr>
        <w:rPr>
          <w:lang w:val="de-AT"/>
        </w:rPr>
      </w:pPr>
    </w:p>
    <w:p w14:paraId="3F3C8A67" w14:textId="1725B1C7" w:rsidR="00F72B72" w:rsidRPr="004E56C7" w:rsidRDefault="00F72B72" w:rsidP="00F72B72">
      <w:pPr>
        <w:rPr>
          <w:lang w:val="de-AT"/>
        </w:rPr>
      </w:pPr>
    </w:p>
    <w:p w14:paraId="10965C59" w14:textId="540DDBAF" w:rsidR="00F72B72" w:rsidRPr="004E56C7" w:rsidRDefault="00F72B72" w:rsidP="00F72B72">
      <w:pPr>
        <w:rPr>
          <w:lang w:val="de-AT"/>
        </w:rPr>
      </w:pPr>
    </w:p>
    <w:p w14:paraId="73618E62" w14:textId="0A157CE4" w:rsidR="00F72B72" w:rsidRPr="004E56C7" w:rsidRDefault="00F72B72" w:rsidP="00F72B72">
      <w:pPr>
        <w:rPr>
          <w:lang w:val="de-AT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F0A2AC" wp14:editId="339728B0">
                <wp:simplePos x="0" y="0"/>
                <wp:positionH relativeFrom="column">
                  <wp:posOffset>3545840</wp:posOffset>
                </wp:positionH>
                <wp:positionV relativeFrom="paragraph">
                  <wp:posOffset>27940</wp:posOffset>
                </wp:positionV>
                <wp:extent cx="2590800" cy="781050"/>
                <wp:effectExtent l="0" t="0" r="19050" b="19050"/>
                <wp:wrapNone/>
                <wp:docPr id="16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8105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AA34E" w14:textId="273573F2" w:rsidR="00F72B72" w:rsidRPr="00907FFE" w:rsidRDefault="00F72B72" w:rsidP="00F72B72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Sarah! Muss ich „ihnen“ und „sie“ hier groß oder klein schreiben?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0A2AC" id="_x0000_s1028" style="position:absolute;margin-left:279.2pt;margin-top:2.2pt;width:204pt;height:61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" adj="-11796480,,5400" path="m192662,l2590800,r,l2590800,588388v,106404,-86258,192662,-192662,192662l,781050r,l,192662c,86258,86258,,192662,xe" fillcolor="white [3212]" strokecolor="#936" strokeweight="2pt">
                <v:stroke joinstyle="miter"/>
                <v:formulas/>
                <v:path arrowok="t" o:connecttype="custom" o:connectlocs="192662,0;2590800,0;2590800,0;2590800,588388;2398138,781050;0,781050;0,781050;0,192662;192662,0" o:connectangles="0,0,0,0,0,0,0,0,0" textboxrect="0,0,2590800,781050"/>
                <v:textbox inset="1mm,0,0,0">
                  <w:txbxContent>
                    <w:p w14:paraId="53EAA34E" w14:textId="273573F2" w:rsidR="00F72B72" w:rsidRPr="00907FFE" w:rsidRDefault="00F72B72" w:rsidP="00F72B72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Sarah! Muss ich „ihnen“ und „sie“ hier groß oder klein schreiben?</w:t>
                      </w:r>
                    </w:p>
                  </w:txbxContent>
                </v:textbox>
              </v:shape>
            </w:pict>
          </mc:Fallback>
        </mc:AlternateContent>
      </w:r>
    </w:p>
    <w:p w14:paraId="00A02D75" w14:textId="084EEB52" w:rsidR="00F72B72" w:rsidRPr="004E56C7" w:rsidRDefault="00F72B72" w:rsidP="00F72B72">
      <w:pPr>
        <w:rPr>
          <w:lang w:val="de-AT"/>
        </w:rPr>
      </w:pPr>
    </w:p>
    <w:p w14:paraId="1BFC8BB1" w14:textId="0A313B00" w:rsidR="00F72B72" w:rsidRPr="004E56C7" w:rsidRDefault="00F72B72" w:rsidP="00F72B72">
      <w:pPr>
        <w:rPr>
          <w:lang w:val="de-AT"/>
        </w:rPr>
      </w:pPr>
    </w:p>
    <w:p w14:paraId="4287C2E5" w14:textId="4E897334" w:rsidR="00F72B72" w:rsidRPr="004E56C7" w:rsidRDefault="00F72B72" w:rsidP="00F72B72">
      <w:pPr>
        <w:rPr>
          <w:lang w:val="de-AT"/>
        </w:rPr>
      </w:pPr>
    </w:p>
    <w:p w14:paraId="6D4C9601" w14:textId="02EECFA7" w:rsidR="00F72B72" w:rsidRPr="004E56C7" w:rsidRDefault="00F72B72" w:rsidP="00F72B72">
      <w:pPr>
        <w:rPr>
          <w:lang w:val="de-AT"/>
        </w:rPr>
      </w:pPr>
    </w:p>
    <w:p w14:paraId="2E239F8C" w14:textId="2B27834C" w:rsidR="00F72B72" w:rsidRPr="004E56C7" w:rsidRDefault="00F72B72" w:rsidP="00F72B72">
      <w:pPr>
        <w:rPr>
          <w:lang w:val="de-AT"/>
        </w:rPr>
      </w:pPr>
    </w:p>
    <w:p w14:paraId="592BA25A" w14:textId="7564F8FD" w:rsidR="00F72B72" w:rsidRDefault="00F72B72" w:rsidP="00F72B72">
      <w:pPr>
        <w:spacing w:before="0" w:after="200" w:line="360" w:lineRule="auto"/>
        <w:rPr>
          <w:lang w:val="de-AT"/>
        </w:rPr>
      </w:pPr>
      <w:r>
        <w:rPr>
          <w:lang w:val="de-AT"/>
        </w:rPr>
        <w:t xml:space="preserve">Blättern Sie zum Kapitel „Personalpronomen“. </w:t>
      </w:r>
    </w:p>
    <w:p w14:paraId="7A004882" w14:textId="426EB27B" w:rsidR="00F72B72" w:rsidRPr="004E56C7" w:rsidRDefault="00F72B72" w:rsidP="00F72B72">
      <w:pPr>
        <w:tabs>
          <w:tab w:val="left" w:pos="1030"/>
        </w:tabs>
        <w:spacing w:before="0" w:after="200" w:line="360" w:lineRule="auto"/>
        <w:rPr>
          <w:b/>
          <w:lang w:val="de-AT"/>
        </w:rPr>
      </w:pPr>
      <w:r w:rsidRPr="004E56C7">
        <w:rPr>
          <w:lang w:val="de-AT"/>
        </w:rPr>
        <w:br w:type="page"/>
      </w:r>
      <w:r w:rsidRPr="004E56C7">
        <w:rPr>
          <w:b/>
          <w:lang w:val="de-AT"/>
        </w:rPr>
        <w:t>Geht es Ihnen auch manchmal so</w:t>
      </w:r>
      <w:r>
        <w:rPr>
          <w:b/>
          <w:lang w:val="de-AT"/>
        </w:rPr>
        <w:t>?</w:t>
      </w:r>
    </w:p>
    <w:p w14:paraId="77EAA00E" w14:textId="77777777" w:rsidR="00F72B72" w:rsidRDefault="00F72B72" w:rsidP="00F72B72">
      <w:pPr>
        <w:spacing w:before="0" w:after="200" w:line="360" w:lineRule="auto"/>
        <w:rPr>
          <w:b/>
          <w:bCs/>
          <w:lang w:val="de-AT"/>
        </w:rPr>
      </w:pPr>
    </w:p>
    <w:p w14:paraId="7F0B2A99" w14:textId="39BF1573" w:rsidR="00F72B72" w:rsidRDefault="00F72B72" w:rsidP="00F72B72">
      <w:pPr>
        <w:spacing w:before="0" w:after="200" w:line="360" w:lineRule="auto"/>
        <w:rPr>
          <w:b/>
          <w:bCs/>
          <w:lang w:val="de-AT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A64CC8" wp14:editId="3EC20B97">
                <wp:simplePos x="0" y="0"/>
                <wp:positionH relativeFrom="column">
                  <wp:posOffset>800100</wp:posOffset>
                </wp:positionH>
                <wp:positionV relativeFrom="paragraph">
                  <wp:posOffset>2886075</wp:posOffset>
                </wp:positionV>
                <wp:extent cx="2590800" cy="781050"/>
                <wp:effectExtent l="0" t="0" r="19050" b="19050"/>
                <wp:wrapNone/>
                <wp:docPr id="24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8105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44FC6" w14:textId="34F86ECA" w:rsidR="00F72B72" w:rsidRPr="00907FFE" w:rsidRDefault="00F72B72" w:rsidP="00F72B72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Du meinst wohl – mit DEM Hund!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64CC8" id="_x0000_s1029" style="position:absolute;margin-left:63pt;margin-top:227.25pt;width:204pt;height:61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" adj="-11796480,,5400" path="m192662,l2590800,r,l2590800,588388v,106404,-86258,192662,-192662,192662l,781050r,l,192662c,86258,86258,,192662,xe" fillcolor="#fbd4b4 [1305]" strokecolor="#936" strokeweight="2pt">
                <v:stroke joinstyle="miter"/>
                <v:formulas/>
                <v:path arrowok="t" o:connecttype="custom" o:connectlocs="192662,0;2590800,0;2590800,0;2590800,588388;2398138,781050;0,781050;0,781050;0,192662;192662,0" o:connectangles="0,0,0,0,0,0,0,0,0" textboxrect="0,0,2590800,781050"/>
                <v:textbox inset="1mm,0,0,0">
                  <w:txbxContent>
                    <w:p w14:paraId="2E644FC6" w14:textId="34F86ECA" w:rsidR="00F72B72" w:rsidRPr="00907FFE" w:rsidRDefault="00F72B72" w:rsidP="00F72B72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Du meinst wohl – mit DEM Hund!</w:t>
                      </w:r>
                    </w:p>
                  </w:txbxContent>
                </v:textbox>
              </v:shape>
            </w:pict>
          </mc:Fallback>
        </mc:AlternateContent>
      </w: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52628B" wp14:editId="3904F23F">
                <wp:simplePos x="0" y="0"/>
                <wp:positionH relativeFrom="column">
                  <wp:posOffset>137160</wp:posOffset>
                </wp:positionH>
                <wp:positionV relativeFrom="paragraph">
                  <wp:posOffset>522605</wp:posOffset>
                </wp:positionV>
                <wp:extent cx="2590800" cy="781050"/>
                <wp:effectExtent l="0" t="0" r="19050" b="19050"/>
                <wp:wrapNone/>
                <wp:docPr id="20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8105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20149" w14:textId="2E18AC4B" w:rsidR="00F72B72" w:rsidRPr="00907FFE" w:rsidRDefault="00F72B72" w:rsidP="00F72B72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 xml:space="preserve">Hallo Sandra! Ja, ich gehe später noch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mit den Hund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 xml:space="preserve"> spazieren!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2628B" id="_x0000_s1030" style="position:absolute;margin-left:10.8pt;margin-top:41.15pt;width:204pt;height:61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" adj="-11796480,,5400" path="m192662,l2590800,r,l2590800,588388v,106404,-86258,192662,-192662,192662l,781050r,l,192662c,86258,86258,,192662,xe" fillcolor="#fde9d9 [665]" strokecolor="#936" strokeweight="2pt">
                <v:stroke joinstyle="miter"/>
                <v:formulas/>
                <v:path arrowok="t" o:connecttype="custom" o:connectlocs="192662,0;2590800,0;2590800,0;2590800,588388;2398138,781050;0,781050;0,781050;0,192662;192662,0" o:connectangles="0,0,0,0,0,0,0,0,0" textboxrect="0,0,2590800,781050"/>
                <v:textbox inset="1mm,0,0,0">
                  <w:txbxContent>
                    <w:p w14:paraId="2BC20149" w14:textId="2E18AC4B" w:rsidR="00F72B72" w:rsidRPr="00907FFE" w:rsidRDefault="00F72B72" w:rsidP="00F72B72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Hallo Sandra! Ja, ich gehe später noch mit den Hund spazieren!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de-AT"/>
        </w:rPr>
        <w:drawing>
          <wp:inline distT="0" distB="0" distL="0" distR="0" wp14:anchorId="45971CAC" wp14:editId="72A69CFD">
            <wp:extent cx="5759450" cy="3841750"/>
            <wp:effectExtent l="0" t="0" r="0" b="6350"/>
            <wp:docPr id="13" name="Grafik 13" descr="C:\Users\HP\Downloads\make-a-phone-call-g68b09c79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make-a-phone-call-g68b09c799_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594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E36FA" w14:textId="1A164F17" w:rsidR="00F72B72" w:rsidRPr="004E56C7" w:rsidRDefault="00F72B72" w:rsidP="00F72B72">
      <w:pPr>
        <w:rPr>
          <w:lang w:val="de-AT"/>
        </w:rPr>
      </w:pPr>
    </w:p>
    <w:p w14:paraId="7938AFE1" w14:textId="7A8FB501" w:rsidR="00F72B72" w:rsidRDefault="00F72B72" w:rsidP="00F72B72">
      <w:pPr>
        <w:rPr>
          <w:lang w:val="de-AT"/>
        </w:rPr>
      </w:pPr>
      <w:r>
        <w:rPr>
          <w:lang w:val="de-AT"/>
        </w:rPr>
        <w:t>Hier hilft Ihnen das Kapitel zu Nomen und Präpositionen.</w:t>
      </w:r>
      <w:r>
        <w:rPr>
          <w:lang w:val="de-AT"/>
        </w:rPr>
        <w:br/>
      </w:r>
    </w:p>
    <w:p w14:paraId="0EC0446D" w14:textId="77777777" w:rsidR="00F72B72" w:rsidRDefault="00F72B72" w:rsidP="00F72B72">
      <w:pPr>
        <w:spacing w:before="0" w:after="200"/>
        <w:rPr>
          <w:lang w:val="de-AT"/>
        </w:rPr>
      </w:pPr>
      <w:r>
        <w:rPr>
          <w:lang w:val="de-AT"/>
        </w:rPr>
        <w:br w:type="page"/>
      </w:r>
    </w:p>
    <w:p w14:paraId="010DBC7A" w14:textId="77777777" w:rsidR="00F72B72" w:rsidRPr="00A777C5" w:rsidRDefault="00F72B72" w:rsidP="00F72B72">
      <w:pPr>
        <w:rPr>
          <w:b/>
          <w:lang w:val="de-AT"/>
        </w:rPr>
      </w:pPr>
      <w:r w:rsidRPr="00A777C5">
        <w:rPr>
          <w:b/>
          <w:lang w:val="de-AT"/>
        </w:rPr>
        <w:t>Zu viel des Guten</w:t>
      </w:r>
      <w:r>
        <w:rPr>
          <w:b/>
          <w:lang w:val="de-AT"/>
        </w:rPr>
        <w:t>?</w:t>
      </w:r>
    </w:p>
    <w:p w14:paraId="0704549D" w14:textId="77777777" w:rsidR="00F72B72" w:rsidRDefault="00F72B72" w:rsidP="00F72B72">
      <w:pPr>
        <w:rPr>
          <w:lang w:val="de-AT"/>
        </w:rPr>
      </w:pPr>
    </w:p>
    <w:p w14:paraId="4C2EB8AB" w14:textId="124B062E" w:rsidR="00F72B72" w:rsidRDefault="00F72B72" w:rsidP="00F72B72">
      <w:pPr>
        <w:rPr>
          <w:lang w:val="de-AT"/>
        </w:rPr>
      </w:pPr>
      <w:r w:rsidRPr="00907FFE">
        <w:rPr>
          <w:noProof/>
          <w:color w:val="993366"/>
          <w:lang w:val="de-AT" w:eastAsia="de-A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A9EA94" wp14:editId="03D0BA78">
                <wp:simplePos x="0" y="0"/>
                <wp:positionH relativeFrom="column">
                  <wp:posOffset>3634740</wp:posOffset>
                </wp:positionH>
                <wp:positionV relativeFrom="paragraph">
                  <wp:posOffset>2475865</wp:posOffset>
                </wp:positionV>
                <wp:extent cx="2590800" cy="781050"/>
                <wp:effectExtent l="0" t="0" r="19050" b="19050"/>
                <wp:wrapNone/>
                <wp:docPr id="25" name="Diagonal liegende Ecken des Rechtecks abrund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781050"/>
                        </a:xfrm>
                        <a:prstGeom prst="round2DiagRect">
                          <a:avLst>
                            <a:gd name="adj1" fmla="val 24667"/>
                            <a:gd name="adj2" fmla="val 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9933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FDB33" w14:textId="32195E7F" w:rsidR="00F72B72" w:rsidRPr="00907FFE" w:rsidRDefault="00F72B72" w:rsidP="00F72B72">
                            <w:pPr>
                              <w:jc w:val="both"/>
                              <w:rPr>
                                <w:color w:val="000000" w:themeColor="text1"/>
                                <w:lang w:val="de-AT"/>
                              </w:rPr>
                            </w:pPr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 xml:space="preserve">Das ist das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>meistgekaufteste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de-AT"/>
                              </w:rPr>
                              <w:t xml:space="preserve"> Handy auf dem Markt!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9EA94" id="_x0000_s1031" style="position:absolute;margin-left:286.2pt;margin-top:194.95pt;width:204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0800,781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" adj="-11796480,,5400" path="m192662,l2590800,r,l2590800,588388v,106404,-86258,192662,-192662,192662l,781050r,l,192662c,86258,86258,,192662,xe" fillcolor="#fbd4b4 [1305]" strokecolor="#936" strokeweight="2pt">
                <v:stroke joinstyle="miter"/>
                <v:formulas/>
                <v:path arrowok="t" o:connecttype="custom" o:connectlocs="192662,0;2590800,0;2590800,0;2590800,588388;2398138,781050;0,781050;0,781050;0,192662;192662,0" o:connectangles="0,0,0,0,0,0,0,0,0" textboxrect="0,0,2590800,781050"/>
                <v:textbox inset="1mm,0,0,0">
                  <w:txbxContent>
                    <w:p w14:paraId="761FDB33" w14:textId="32195E7F" w:rsidR="00F72B72" w:rsidRPr="00907FFE" w:rsidRDefault="00F72B72" w:rsidP="00F72B72">
                      <w:pPr>
                        <w:jc w:val="both"/>
                        <w:rPr>
                          <w:color w:val="000000" w:themeColor="text1"/>
                          <w:lang w:val="de-AT"/>
                        </w:rPr>
                      </w:pPr>
                      <w:r>
                        <w:rPr>
                          <w:color w:val="000000" w:themeColor="text1"/>
                          <w:lang w:val="de-AT"/>
                        </w:rPr>
                        <w:t>Das ist das meistgekaufteste Handy auf dem Markt!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/>
        </w:rPr>
        <w:drawing>
          <wp:inline distT="0" distB="0" distL="0" distR="0" wp14:anchorId="59397C22" wp14:editId="6338D698">
            <wp:extent cx="5740400" cy="3829050"/>
            <wp:effectExtent l="0" t="0" r="0" b="0"/>
            <wp:docPr id="18" name="Grafik 18" descr="C:\Users\HP\Downloads\smartphone-g64c2e9e5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smartphone-g64c2e9e52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F4EDA" w14:textId="52A68388" w:rsidR="00F72B72" w:rsidRPr="00A777C5" w:rsidRDefault="00F72B72" w:rsidP="00F72B72">
      <w:pPr>
        <w:rPr>
          <w:lang w:val="de-AT"/>
        </w:rPr>
      </w:pPr>
    </w:p>
    <w:p w14:paraId="4430D15E" w14:textId="77777777" w:rsidR="00F72B72" w:rsidRPr="00A777C5" w:rsidRDefault="00F72B72" w:rsidP="00F72B72">
      <w:pPr>
        <w:rPr>
          <w:lang w:val="de-AT"/>
        </w:rPr>
      </w:pPr>
    </w:p>
    <w:p w14:paraId="7921D00B" w14:textId="0DF59BF3" w:rsidR="00F72B72" w:rsidRPr="00A777C5" w:rsidRDefault="00F72B72" w:rsidP="00F72B72">
      <w:pPr>
        <w:rPr>
          <w:lang w:val="de-AT"/>
        </w:rPr>
      </w:pPr>
      <w:r>
        <w:rPr>
          <w:lang w:val="de-AT"/>
        </w:rPr>
        <w:t>Sehr oft gehört und trotzdem ist es falsch: „</w:t>
      </w:r>
      <w:proofErr w:type="spellStart"/>
      <w:r>
        <w:rPr>
          <w:lang w:val="de-AT"/>
        </w:rPr>
        <w:t>meistgekaufteste</w:t>
      </w:r>
      <w:proofErr w:type="spellEnd"/>
      <w:r>
        <w:rPr>
          <w:lang w:val="de-AT"/>
        </w:rPr>
        <w:t>“ – schauen Sie im Kapitel „Adjektive“ nach, wie man einen richtigen Superlativ bildet und was das überhaupt ist.</w:t>
      </w:r>
    </w:p>
    <w:sectPr w:rsidR="00F72B72" w:rsidRPr="00A777C5" w:rsidSect="000C3ADB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8BC88" w14:textId="77777777" w:rsidR="00631377" w:rsidRDefault="00631377" w:rsidP="00F759F3">
      <w:r>
        <w:separator/>
      </w:r>
    </w:p>
  </w:endnote>
  <w:endnote w:type="continuationSeparator" w:id="0">
    <w:p w14:paraId="07BDA189" w14:textId="77777777" w:rsidR="00631377" w:rsidRDefault="00631377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7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8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9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64CDEF3B" w:rsidR="005B71B6" w:rsidRPr="006852D5" w:rsidRDefault="00F72B72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Marlies Payerl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Verein für Bildung und Lernen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A7291C">
                                <w:rPr>
                                  <w:sz w:val="16"/>
                                  <w:szCs w:val="16"/>
                                </w:rPr>
                                <w:t>;bearbeitet von Britta Ungermanns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35" style="position:absolute;margin-left:-.1pt;margin-top:-.55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6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7" style="position:absolute;left:431;top:3532;width:53137;height:3436" coordorigin="531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8" type="#_x0000_t202" style="position:absolute;left:8079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64CDEF3B" w:rsidR="005B71B6" w:rsidRPr="006852D5" w:rsidRDefault="00F72B72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Marlies Payerl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sz w:val="16"/>
                            <w:szCs w:val="16"/>
                          </w:rPr>
                          <w:t>Verein für Bildung und Lernen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A7291C">
                          <w:rPr>
                            <w:sz w:val="16"/>
                            <w:szCs w:val="16"/>
                          </w:rPr>
                          <w:t>;bearbeitet von Britta Ungermanns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9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40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41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537DA" w14:textId="77777777" w:rsidR="00631377" w:rsidRDefault="00631377" w:rsidP="00F759F3">
      <w:r>
        <w:separator/>
      </w:r>
    </w:p>
  </w:footnote>
  <w:footnote w:type="continuationSeparator" w:id="0">
    <w:p w14:paraId="683A70F2" w14:textId="77777777" w:rsidR="00631377" w:rsidRDefault="00631377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D774A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1377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3FB5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291C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B72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77A6-F836-44D3-92B8-05C96498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4</Pages>
  <Words>79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Britta Ungermanns</cp:lastModifiedBy>
  <cp:revision>4</cp:revision>
  <cp:lastPrinted>2019-08-20T13:21:00Z</cp:lastPrinted>
  <dcterms:created xsi:type="dcterms:W3CDTF">2021-07-19T08:16:00Z</dcterms:created>
  <dcterms:modified xsi:type="dcterms:W3CDTF">2021-10-07T13:36:00Z</dcterms:modified>
</cp:coreProperties>
</file>