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C862C" w14:textId="77777777" w:rsidR="00D120AF" w:rsidRDefault="00D120AF"/>
    <w:p w14:paraId="374447B0" w14:textId="77777777" w:rsidR="00D120AF" w:rsidRDefault="00D120AF"/>
    <w:p w14:paraId="517EEE99" w14:textId="77777777" w:rsidR="00D120AF" w:rsidRDefault="00D120AF"/>
    <w:p w14:paraId="0D943E40" w14:textId="77777777" w:rsidR="00D120AF" w:rsidRDefault="00D120AF"/>
    <w:p w14:paraId="42F44A88" w14:textId="77777777" w:rsidR="0056453F" w:rsidRDefault="0056453F" w:rsidP="0056453F">
      <w:pPr>
        <w:rPr>
          <w:rFonts w:ascii="Arial" w:hAnsi="Arial" w:cs="Arial"/>
          <w:b/>
          <w:color w:val="993366"/>
          <w:sz w:val="36"/>
          <w:szCs w:val="36"/>
        </w:rPr>
      </w:pPr>
      <w:r>
        <w:rPr>
          <w:rFonts w:ascii="Arial" w:hAnsi="Arial" w:cs="Arial"/>
          <w:b/>
          <w:color w:val="993366"/>
          <w:sz w:val="36"/>
          <w:szCs w:val="36"/>
        </w:rPr>
        <w:t>Lernpaket</w:t>
      </w:r>
      <w:r w:rsidRPr="00EF0A5C">
        <w:rPr>
          <w:rFonts w:ascii="Arial" w:hAnsi="Arial" w:cs="Arial"/>
          <w:b/>
          <w:color w:val="993366"/>
          <w:sz w:val="36"/>
          <w:szCs w:val="36"/>
        </w:rPr>
        <w:t xml:space="preserve"> </w:t>
      </w:r>
      <w:r>
        <w:rPr>
          <w:rFonts w:ascii="Arial" w:hAnsi="Arial" w:cs="Arial"/>
          <w:b/>
          <w:color w:val="993366"/>
          <w:sz w:val="36"/>
          <w:szCs w:val="36"/>
        </w:rPr>
        <w:t>"Die Zeitformen des Deutschen"</w:t>
      </w:r>
    </w:p>
    <w:p w14:paraId="30DC1800" w14:textId="77777777" w:rsidR="0056453F" w:rsidRPr="00D120AF" w:rsidRDefault="0056453F" w:rsidP="0056453F">
      <w:pPr>
        <w:rPr>
          <w:rFonts w:ascii="Arial" w:hAnsi="Arial" w:cs="Arial"/>
          <w:b/>
          <w:color w:val="993366"/>
          <w:sz w:val="32"/>
          <w:szCs w:val="32"/>
        </w:rPr>
      </w:pPr>
      <w:r w:rsidRPr="00D120AF">
        <w:rPr>
          <w:rFonts w:ascii="Arial" w:hAnsi="Arial" w:cs="Arial"/>
          <w:b/>
          <w:color w:val="993366"/>
          <w:sz w:val="32"/>
          <w:szCs w:val="32"/>
        </w:rPr>
        <w:t>für das Lernfeld</w:t>
      </w:r>
      <w:r>
        <w:rPr>
          <w:rFonts w:ascii="Arial" w:hAnsi="Arial" w:cs="Arial"/>
          <w:b/>
          <w:color w:val="993366"/>
          <w:sz w:val="32"/>
          <w:szCs w:val="32"/>
        </w:rPr>
        <w:t xml:space="preserve"> Sprache</w:t>
      </w:r>
    </w:p>
    <w:p w14:paraId="0691949D" w14:textId="77777777" w:rsidR="0056453F" w:rsidRDefault="0056453F" w:rsidP="0056453F"/>
    <w:p w14:paraId="19FF11FF" w14:textId="77777777" w:rsidR="0056453F" w:rsidRDefault="0056453F" w:rsidP="0056453F"/>
    <w:p w14:paraId="696217A2" w14:textId="77777777" w:rsidR="0056453F" w:rsidRPr="007533F9" w:rsidRDefault="0056453F" w:rsidP="0056453F">
      <w:pPr>
        <w:spacing w:before="120" w:after="120" w:line="240" w:lineRule="auto"/>
        <w:rPr>
          <w:rFonts w:ascii="Arial" w:eastAsia="Times New Roman" w:hAnsi="Arial" w:cs="Arial"/>
          <w:b/>
          <w:color w:val="76923C" w:themeColor="accent3" w:themeShade="BF"/>
        </w:rPr>
      </w:pPr>
      <w:r>
        <w:rPr>
          <w:rFonts w:ascii="Arial" w:eastAsia="Times New Roman" w:hAnsi="Arial" w:cs="Arial"/>
          <w:b/>
          <w:color w:val="76923C" w:themeColor="accent3" w:themeShade="BF"/>
        </w:rPr>
        <w:t>Marlies Payerl/ Verein für Bildung und Lernen</w:t>
      </w:r>
    </w:p>
    <w:p w14:paraId="5A2214F5" w14:textId="77777777" w:rsidR="00693622" w:rsidRDefault="00693622" w:rsidP="007D4360">
      <w:pPr>
        <w:spacing w:before="120" w:after="120" w:line="240" w:lineRule="auto"/>
        <w:rPr>
          <w:rFonts w:ascii="Arial" w:eastAsia="Times New Roman" w:hAnsi="Arial" w:cs="Arial"/>
          <w:b/>
          <w:color w:val="76923C" w:themeColor="accent3" w:themeShade="BF"/>
        </w:rPr>
      </w:pPr>
    </w:p>
    <w:p w14:paraId="3435097E" w14:textId="680743FB" w:rsidR="00D120AF" w:rsidRDefault="0056453F">
      <w:r>
        <w:rPr>
          <w:rFonts w:ascii="Arial" w:eastAsia="Times New Roman" w:hAnsi="Arial" w:cs="Arial"/>
          <w:b/>
          <w:noProof/>
          <w:color w:val="76923C" w:themeColor="accent3" w:themeShade="BF"/>
          <w:sz w:val="20"/>
          <w:szCs w:val="20"/>
        </w:rPr>
        <w:drawing>
          <wp:inline distT="0" distB="0" distL="0" distR="0" wp14:anchorId="79C7F56F" wp14:editId="6A6C99AE">
            <wp:extent cx="1531620" cy="221017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32" cy="225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9F96B" w14:textId="77777777" w:rsidR="00D120AF" w:rsidRDefault="00D120AF"/>
    <w:p w14:paraId="06A26520" w14:textId="77777777" w:rsidR="00D120AF" w:rsidRDefault="00D120AF"/>
    <w:p w14:paraId="1F0E3BCB" w14:textId="77777777" w:rsidR="00BC5B42" w:rsidRDefault="00BC5B42"/>
    <w:p w14:paraId="001892F2" w14:textId="77777777" w:rsidR="003310C0" w:rsidRDefault="003310C0"/>
    <w:p w14:paraId="49CA0A3B" w14:textId="693432AF" w:rsidR="00D120AF" w:rsidRDefault="00D120AF" w:rsidP="003310C0">
      <w:pPr>
        <w:suppressLineNumbers/>
        <w:jc w:val="center"/>
      </w:pPr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3820"/>
      </w:tblGrid>
      <w:tr w:rsidR="00EF0A5C" w:rsidRPr="00EF0A5C" w14:paraId="3A875520" w14:textId="77777777" w:rsidTr="001F61CE">
        <w:tc>
          <w:tcPr>
            <w:tcW w:w="9060" w:type="dxa"/>
            <w:gridSpan w:val="3"/>
          </w:tcPr>
          <w:p w14:paraId="66F75BBD" w14:textId="58FFCA50" w:rsidR="00EF0A5C" w:rsidRPr="00EF0A5C" w:rsidRDefault="00577913" w:rsidP="00EF0A5C">
            <w:pPr>
              <w:spacing w:before="120" w:after="120"/>
              <w:jc w:val="center"/>
              <w:rPr>
                <w:rFonts w:ascii="Arial" w:hAnsi="Arial" w:cs="Arial"/>
                <w:b/>
                <w:color w:val="993366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993366"/>
                <w:sz w:val="36"/>
                <w:szCs w:val="36"/>
              </w:rPr>
              <w:lastRenderedPageBreak/>
              <w:t>Lernpaket</w:t>
            </w:r>
            <w:r w:rsidR="00EF0A5C" w:rsidRPr="00EF0A5C">
              <w:rPr>
                <w:rFonts w:ascii="Arial" w:hAnsi="Arial" w:cs="Arial"/>
                <w:b/>
                <w:color w:val="993366"/>
                <w:sz w:val="36"/>
                <w:szCs w:val="36"/>
              </w:rPr>
              <w:t xml:space="preserve"> </w:t>
            </w:r>
            <w:r w:rsidR="0056453F">
              <w:rPr>
                <w:rFonts w:ascii="Arial" w:hAnsi="Arial" w:cs="Arial"/>
                <w:b/>
                <w:color w:val="993366"/>
                <w:sz w:val="36"/>
                <w:szCs w:val="36"/>
              </w:rPr>
              <w:t>"Die Zeitformen des Deutschen"</w:t>
            </w:r>
          </w:p>
        </w:tc>
      </w:tr>
      <w:tr w:rsidR="00EF0A5C" w:rsidRPr="00EF0A5C" w14:paraId="1DE4DCC6" w14:textId="77777777" w:rsidTr="001F61CE">
        <w:tc>
          <w:tcPr>
            <w:tcW w:w="2689" w:type="dxa"/>
          </w:tcPr>
          <w:p w14:paraId="74D982F1" w14:textId="77777777" w:rsidR="00EF0A5C" w:rsidRPr="00CD76C1" w:rsidRDefault="00EF0A5C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Primäres Lernfeld</w:t>
            </w:r>
          </w:p>
          <w:p w14:paraId="57813AFB" w14:textId="77777777" w:rsidR="00EF0A5C" w:rsidRPr="00EF0A5C" w:rsidRDefault="00EF0A5C" w:rsidP="00EF0A5C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371" w:type="dxa"/>
            <w:gridSpan w:val="2"/>
          </w:tcPr>
          <w:p w14:paraId="13C08A86" w14:textId="2718E069" w:rsidR="0082679B" w:rsidRPr="00CD76C1" w:rsidRDefault="007E1BA0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1808565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</w:rPr>
              <w:tab/>
            </w:r>
            <w:r w:rsidR="00664F33" w:rsidRPr="00CD76C1">
              <w:rPr>
                <w:rFonts w:ascii="Arial" w:hAnsi="Arial" w:cs="Arial"/>
                <w:sz w:val="22"/>
                <w:szCs w:val="22"/>
              </w:rPr>
              <w:t xml:space="preserve">Sprache </w:t>
            </w:r>
          </w:p>
          <w:p w14:paraId="5C8EFA43" w14:textId="77777777" w:rsidR="00664F33" w:rsidRPr="00CD76C1" w:rsidRDefault="007E1BA0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60686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79B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82679B" w:rsidRPr="00CD76C1">
              <w:rPr>
                <w:rFonts w:ascii="Arial" w:hAnsi="Arial" w:cs="Arial"/>
                <w:bCs/>
                <w:sz w:val="22"/>
                <w:szCs w:val="22"/>
              </w:rPr>
              <w:t>M</w:t>
            </w:r>
            <w:r w:rsidR="00664F33" w:rsidRPr="00CD76C1">
              <w:rPr>
                <w:rFonts w:ascii="Arial" w:hAnsi="Arial" w:cs="Arial"/>
                <w:bCs/>
                <w:sz w:val="22"/>
                <w:szCs w:val="22"/>
              </w:rPr>
              <w:t>athematische</w:t>
            </w:r>
            <w:r w:rsidR="00664F33" w:rsidRPr="00CD76C1">
              <w:rPr>
                <w:rFonts w:ascii="Arial" w:hAnsi="Arial" w:cs="Arial"/>
                <w:sz w:val="22"/>
                <w:szCs w:val="22"/>
              </w:rPr>
              <w:t xml:space="preserve"> Kompetenzen </w:t>
            </w:r>
          </w:p>
          <w:p w14:paraId="7423D665" w14:textId="77777777" w:rsidR="00EF0A5C" w:rsidRPr="00EE7D8B" w:rsidRDefault="007E1BA0" w:rsidP="00A17DA7">
            <w:pPr>
              <w:spacing w:before="120" w:after="120"/>
              <w:ind w:left="457" w:hanging="457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53791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Digitale Kompetenzen</w:t>
            </w:r>
          </w:p>
        </w:tc>
      </w:tr>
      <w:tr w:rsidR="00664F33" w:rsidRPr="00EF0A5C" w14:paraId="7B80D328" w14:textId="77777777" w:rsidTr="001F61CE">
        <w:tc>
          <w:tcPr>
            <w:tcW w:w="2689" w:type="dxa"/>
          </w:tcPr>
          <w:p w14:paraId="6FF669F9" w14:textId="77777777" w:rsidR="00664F33" w:rsidRPr="00CD76C1" w:rsidRDefault="00C937BD" w:rsidP="00664F33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Weitere </w:t>
            </w:r>
            <w:r w:rsidR="00664F33"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Lernfeld</w:t>
            </w: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er</w:t>
            </w:r>
          </w:p>
          <w:p w14:paraId="5B4C71B0" w14:textId="77777777" w:rsidR="00664F33" w:rsidRPr="00EF0A5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6371" w:type="dxa"/>
            <w:gridSpan w:val="2"/>
          </w:tcPr>
          <w:p w14:paraId="1EB24D13" w14:textId="77777777" w:rsidR="005F127D" w:rsidRPr="00CD76C1" w:rsidRDefault="007E1BA0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07359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sz w:val="22"/>
                <w:szCs w:val="22"/>
              </w:rPr>
              <w:t xml:space="preserve">Sprache </w:t>
            </w:r>
          </w:p>
          <w:p w14:paraId="3943871A" w14:textId="77777777" w:rsidR="005F127D" w:rsidRPr="00CD76C1" w:rsidRDefault="007E1BA0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43919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Mathematische</w:t>
            </w:r>
            <w:r w:rsidR="005F127D" w:rsidRPr="00CD76C1">
              <w:rPr>
                <w:rFonts w:ascii="Arial" w:hAnsi="Arial" w:cs="Arial"/>
                <w:sz w:val="22"/>
                <w:szCs w:val="22"/>
              </w:rPr>
              <w:t xml:space="preserve"> Kompetenzen </w:t>
            </w:r>
          </w:p>
          <w:p w14:paraId="6EA2C8EF" w14:textId="5E78C5CF" w:rsidR="005F127D" w:rsidRPr="00CD76C1" w:rsidRDefault="007E1BA0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85025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Digitale Kompetenzen</w:t>
            </w:r>
          </w:p>
          <w:p w14:paraId="76036684" w14:textId="5158AD4A" w:rsidR="00664F33" w:rsidRPr="00EE7D8B" w:rsidRDefault="007E1BA0" w:rsidP="00A17DA7">
            <w:pPr>
              <w:spacing w:before="120" w:after="120"/>
              <w:ind w:left="457" w:hanging="457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278333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Lernkompeten</w:t>
            </w:r>
            <w:r w:rsidR="00EE7D8B" w:rsidRPr="00CD76C1">
              <w:rPr>
                <w:rFonts w:ascii="Arial" w:hAnsi="Arial" w:cs="Arial"/>
                <w:bCs/>
                <w:sz w:val="22"/>
                <w:szCs w:val="22"/>
              </w:rPr>
              <w:t>zen</w:t>
            </w:r>
          </w:p>
        </w:tc>
      </w:tr>
      <w:tr w:rsidR="00193749" w:rsidRPr="00EF0A5C" w14:paraId="51D90AB0" w14:textId="77777777" w:rsidTr="00923CD2">
        <w:trPr>
          <w:trHeight w:val="618"/>
        </w:trPr>
        <w:tc>
          <w:tcPr>
            <w:tcW w:w="2689" w:type="dxa"/>
            <w:vMerge w:val="restart"/>
          </w:tcPr>
          <w:p w14:paraId="6B51A4C6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Geschätzter </w:t>
            </w:r>
          </w:p>
          <w:p w14:paraId="362B356B" w14:textId="77777777" w:rsidR="00193749" w:rsidRPr="00CD76C1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Lernumf</w:t>
            </w:r>
            <w:r>
              <w:rPr>
                <w:rFonts w:ascii="Arial" w:hAnsi="Arial" w:cs="Arial"/>
                <w:b/>
                <w:color w:val="993366"/>
                <w:sz w:val="22"/>
                <w:szCs w:val="22"/>
              </w:rPr>
              <w:t>a</w:t>
            </w: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ng</w:t>
            </w:r>
          </w:p>
          <w:p w14:paraId="32AD1C85" w14:textId="77777777" w:rsidR="00193749" w:rsidRPr="00CD76C1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62BDB35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</w:rPr>
            </w:pPr>
            <w:r w:rsidRPr="00D811A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Gesamt</w:t>
            </w: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:</w:t>
            </w:r>
            <w:r w:rsidRPr="00D811A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 </w:t>
            </w:r>
          </w:p>
        </w:tc>
        <w:tc>
          <w:tcPr>
            <w:tcW w:w="3820" w:type="dxa"/>
          </w:tcPr>
          <w:p w14:paraId="4B853F45" w14:textId="6B7CFCBC" w:rsidR="00193749" w:rsidRPr="00242F0E" w:rsidRDefault="0056453F" w:rsidP="00923CD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193749">
              <w:rPr>
                <w:rFonts w:ascii="Arial" w:hAnsi="Arial" w:cs="Arial"/>
                <w:sz w:val="22"/>
                <w:szCs w:val="22"/>
              </w:rPr>
              <w:t xml:space="preserve"> UE</w:t>
            </w:r>
          </w:p>
        </w:tc>
      </w:tr>
      <w:tr w:rsidR="00193749" w:rsidRPr="00EF0A5C" w14:paraId="4B486CB8" w14:textId="77777777" w:rsidTr="00923CD2">
        <w:trPr>
          <w:trHeight w:val="618"/>
        </w:trPr>
        <w:tc>
          <w:tcPr>
            <w:tcW w:w="2689" w:type="dxa"/>
            <w:vMerge/>
          </w:tcPr>
          <w:p w14:paraId="0E7BECDD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551" w:type="dxa"/>
          </w:tcPr>
          <w:p w14:paraId="433A957B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</w:rPr>
            </w:pPr>
            <w:r w:rsidRPr="00427DF8">
              <w:rPr>
                <w:rFonts w:ascii="Arial" w:hAnsi="Arial" w:cs="Arial"/>
                <w:bCs/>
                <w:sz w:val="22"/>
                <w:szCs w:val="22"/>
              </w:rPr>
              <w:t>davon</w:t>
            </w:r>
            <w:r w:rsidRPr="00C2236E">
              <w:rPr>
                <w:rFonts w:ascii="Arial" w:hAnsi="Arial" w:cs="Arial"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Flipped:</w:t>
            </w:r>
          </w:p>
        </w:tc>
        <w:tc>
          <w:tcPr>
            <w:tcW w:w="3820" w:type="dxa"/>
            <w:vAlign w:val="center"/>
          </w:tcPr>
          <w:p w14:paraId="39855631" w14:textId="46A9A951" w:rsidR="00193749" w:rsidRPr="00D811A8" w:rsidRDefault="0056453F" w:rsidP="00923CD2">
            <w:pPr>
              <w:pStyle w:val="Formatvorlage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  <w:r w:rsidR="00193749">
              <w:rPr>
                <w:sz w:val="22"/>
                <w:szCs w:val="22"/>
              </w:rPr>
              <w:t xml:space="preserve"> UE</w:t>
            </w:r>
          </w:p>
        </w:tc>
      </w:tr>
      <w:tr w:rsidR="00EF0A5C" w:rsidRPr="00EF0A5C" w14:paraId="2D5EA117" w14:textId="77777777" w:rsidTr="001F61CE">
        <w:tc>
          <w:tcPr>
            <w:tcW w:w="2689" w:type="dxa"/>
          </w:tcPr>
          <w:p w14:paraId="1FF98640" w14:textId="77777777" w:rsidR="00EF0A5C" w:rsidRPr="00CE11B2" w:rsidRDefault="00EF0A5C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E11B2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</w:t>
            </w:r>
            <w:r w:rsidR="007D4360" w:rsidRPr="00CE11B2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inhalte </w:t>
            </w:r>
          </w:p>
          <w:p w14:paraId="42A014D3" w14:textId="77777777" w:rsidR="00C937BD" w:rsidRPr="00EF0A5C" w:rsidRDefault="00C937BD" w:rsidP="00EF0A5C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6371" w:type="dxa"/>
            <w:gridSpan w:val="2"/>
          </w:tcPr>
          <w:p w14:paraId="7ECF4F77" w14:textId="77777777" w:rsidR="0056453F" w:rsidRPr="00CD76C1" w:rsidRDefault="0056453F" w:rsidP="0056453F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Primäres Lernfeld: </w:t>
            </w:r>
          </w:p>
          <w:p w14:paraId="72287FAA" w14:textId="77777777" w:rsidR="0056453F" w:rsidRPr="00E55E9C" w:rsidRDefault="0056453F" w:rsidP="0056453F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Auseinandersetzung mit den deutschen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Tempusformen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6B68B48" w14:textId="77777777" w:rsidR="0056453F" w:rsidRPr="00CD76C1" w:rsidRDefault="0056453F" w:rsidP="0056453F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Digitale Kompetenzen</w:t>
            </w:r>
            <w:r w:rsidRPr="00CD76C1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: </w:t>
            </w:r>
          </w:p>
          <w:p w14:paraId="7409F9A2" w14:textId="77777777" w:rsidR="0056453F" w:rsidRPr="007C16C8" w:rsidRDefault="0056453F" w:rsidP="0056453F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Erarbeitung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der </w:t>
            </w:r>
            <w:proofErr w:type="spellStart"/>
            <w:r w:rsidRPr="007C16C8">
              <w:rPr>
                <w:rFonts w:ascii="Arial" w:hAnsi="Arial" w:cs="Arial"/>
                <w:sz w:val="22"/>
                <w:szCs w:val="22"/>
                <w:lang w:val="en-GB"/>
              </w:rPr>
              <w:t>Inhalte</w:t>
            </w:r>
            <w:proofErr w:type="spellEnd"/>
            <w:r w:rsidRPr="007C16C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C16C8">
              <w:rPr>
                <w:rFonts w:ascii="Arial" w:hAnsi="Arial" w:cs="Arial"/>
                <w:sz w:val="22"/>
                <w:szCs w:val="22"/>
                <w:lang w:val="en-GB"/>
              </w:rPr>
              <w:t>mithilfe</w:t>
            </w:r>
            <w:proofErr w:type="spellEnd"/>
            <w:r w:rsidRPr="007C16C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C16C8">
              <w:rPr>
                <w:rFonts w:ascii="Arial" w:hAnsi="Arial" w:cs="Arial"/>
                <w:sz w:val="22"/>
                <w:szCs w:val="22"/>
                <w:lang w:val="en-GB"/>
              </w:rPr>
              <w:t>virtueller</w:t>
            </w:r>
            <w:proofErr w:type="spellEnd"/>
            <w:r w:rsidRPr="007C16C8">
              <w:rPr>
                <w:rFonts w:ascii="Arial" w:hAnsi="Arial" w:cs="Arial"/>
                <w:sz w:val="22"/>
                <w:szCs w:val="22"/>
                <w:lang w:val="en-GB"/>
              </w:rPr>
              <w:t xml:space="preserve"> Tools </w:t>
            </w:r>
          </w:p>
          <w:p w14:paraId="3DBAA9B2" w14:textId="77777777" w:rsidR="0056453F" w:rsidRPr="007C16C8" w:rsidRDefault="0056453F" w:rsidP="0056453F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</w:rPr>
            </w:pPr>
            <w:r w:rsidRPr="007C16C8">
              <w:rPr>
                <w:rFonts w:ascii="Arial" w:hAnsi="Arial" w:cs="Arial"/>
                <w:sz w:val="22"/>
              </w:rPr>
              <w:t xml:space="preserve">Auseinandersetzung mit digitalen Lernportalen </w:t>
            </w:r>
          </w:p>
          <w:p w14:paraId="3D0CF698" w14:textId="37F00C66" w:rsidR="0056453F" w:rsidRDefault="0056453F" w:rsidP="0056453F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Arbeiten</w:t>
            </w:r>
            <w:r w:rsidRPr="007C16C8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in</w:t>
            </w:r>
            <w:r w:rsidRPr="007C16C8">
              <w:rPr>
                <w:rFonts w:ascii="Arial" w:hAnsi="Arial" w:cs="Arial"/>
                <w:sz w:val="22"/>
              </w:rPr>
              <w:t xml:space="preserve"> einem Schreibprogramm (Microsoft Word o</w:t>
            </w:r>
            <w:r>
              <w:rPr>
                <w:rFonts w:ascii="Arial" w:hAnsi="Arial" w:cs="Arial"/>
                <w:sz w:val="22"/>
              </w:rPr>
              <w:t xml:space="preserve">. </w:t>
            </w:r>
            <w:r w:rsidR="00F248C6">
              <w:rPr>
                <w:rFonts w:ascii="Arial" w:hAnsi="Arial" w:cs="Arial"/>
                <w:sz w:val="22"/>
              </w:rPr>
              <w:t>ä.)</w:t>
            </w:r>
          </w:p>
          <w:p w14:paraId="355CF265" w14:textId="77777777" w:rsidR="0056453F" w:rsidRPr="00CD76C1" w:rsidRDefault="0056453F" w:rsidP="0056453F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Lernkompetenzen:</w:t>
            </w:r>
          </w:p>
          <w:p w14:paraId="606F6ABC" w14:textId="49CBE9FA" w:rsidR="00EF0A5C" w:rsidRPr="00193749" w:rsidRDefault="0056453F" w:rsidP="0056453F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E55E9C">
              <w:rPr>
                <w:rFonts w:ascii="Arial" w:hAnsi="Arial" w:cs="Arial"/>
                <w:color w:val="000000" w:themeColor="text1"/>
                <w:sz w:val="22"/>
              </w:rPr>
              <w:t>Selbstbestimmtes und selbstorganisiertes Lernen durch Flipped</w:t>
            </w:r>
            <w:r>
              <w:rPr>
                <w:rFonts w:ascii="Arial" w:hAnsi="Arial" w:cs="Arial"/>
                <w:color w:val="000000" w:themeColor="text1"/>
                <w:sz w:val="22"/>
              </w:rPr>
              <w:t>-</w:t>
            </w:r>
            <w:r w:rsidRPr="00E55E9C">
              <w:rPr>
                <w:rFonts w:ascii="Arial" w:hAnsi="Arial" w:cs="Arial"/>
                <w:color w:val="000000" w:themeColor="text1"/>
                <w:sz w:val="22"/>
              </w:rPr>
              <w:t>Learning Material</w:t>
            </w:r>
          </w:p>
        </w:tc>
      </w:tr>
      <w:tr w:rsidR="007D4360" w:rsidRPr="00EF0A5C" w14:paraId="0649E166" w14:textId="77777777" w:rsidTr="001F61CE">
        <w:tc>
          <w:tcPr>
            <w:tcW w:w="2689" w:type="dxa"/>
          </w:tcPr>
          <w:p w14:paraId="2256AD53" w14:textId="77777777" w:rsidR="007D4360" w:rsidRPr="00BA5E50" w:rsidRDefault="007D4360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</w:t>
            </w:r>
            <w:r w:rsidR="00EE7D8B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ziele</w:t>
            </w: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</w:t>
            </w:r>
          </w:p>
        </w:tc>
        <w:tc>
          <w:tcPr>
            <w:tcW w:w="6371" w:type="dxa"/>
            <w:gridSpan w:val="2"/>
          </w:tcPr>
          <w:p w14:paraId="6FB072ED" w14:textId="77777777" w:rsidR="0056453F" w:rsidRPr="00BA5E50" w:rsidRDefault="0056453F" w:rsidP="0056453F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Primäres Lernfeld: </w:t>
            </w:r>
            <w:r w:rsidRPr="00BA5E50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14:paraId="5F35E2E9" w14:textId="77777777" w:rsidR="0056453F" w:rsidRPr="003259FF" w:rsidRDefault="0056453F" w:rsidP="0056453F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3259FF">
              <w:rPr>
                <w:rFonts w:ascii="Arial" w:hAnsi="Arial" w:cs="Arial"/>
                <w:sz w:val="22"/>
                <w:szCs w:val="22"/>
              </w:rPr>
              <w:t xml:space="preserve">Die Kursteilnehmer*innen kennen die </w:t>
            </w:r>
            <w:proofErr w:type="spellStart"/>
            <w:r w:rsidRPr="003259FF">
              <w:rPr>
                <w:rFonts w:ascii="Arial" w:hAnsi="Arial" w:cs="Arial"/>
                <w:sz w:val="22"/>
                <w:szCs w:val="22"/>
              </w:rPr>
              <w:t>Tempusformen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der deutschen Sprache</w:t>
            </w:r>
            <w:r w:rsidRPr="003259F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14EE561" w14:textId="77777777" w:rsidR="0056453F" w:rsidRPr="003259FF" w:rsidRDefault="0056453F" w:rsidP="0056453F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3259FF">
              <w:rPr>
                <w:rFonts w:ascii="Arial" w:hAnsi="Arial" w:cs="Arial"/>
                <w:sz w:val="22"/>
                <w:szCs w:val="22"/>
              </w:rPr>
              <w:t>Sie kennen die Verwendung und Bildung von Präsens, Perfekt und Futur I.</w:t>
            </w:r>
          </w:p>
          <w:p w14:paraId="3AC280D2" w14:textId="77777777" w:rsidR="0056453F" w:rsidRPr="003259FF" w:rsidRDefault="0056453F" w:rsidP="0056453F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3259FF">
              <w:rPr>
                <w:rFonts w:ascii="Arial" w:hAnsi="Arial" w:cs="Arial"/>
                <w:sz w:val="22"/>
                <w:szCs w:val="22"/>
              </w:rPr>
              <w:t>Sie können einen einfachen Satz ins Präsens, Perfekt und Futur I setzen.</w:t>
            </w:r>
          </w:p>
          <w:p w14:paraId="52D4D62C" w14:textId="77777777" w:rsidR="0056453F" w:rsidRPr="00F83B32" w:rsidRDefault="0056453F" w:rsidP="0056453F">
            <w:pPr>
              <w:spacing w:before="120" w:after="120"/>
              <w:rPr>
                <w:rFonts w:ascii="Arial" w:hAnsi="Arial" w:cs="Arial"/>
              </w:rPr>
            </w:pPr>
          </w:p>
          <w:p w14:paraId="4A2946AD" w14:textId="77777777" w:rsidR="0056453F" w:rsidRPr="00BA5E50" w:rsidRDefault="0056453F" w:rsidP="0056453F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Digitale Kompetenzen</w:t>
            </w:r>
            <w:r w:rsidRPr="00BA5E50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: </w:t>
            </w:r>
          </w:p>
          <w:p w14:paraId="2C893BE2" w14:textId="77777777" w:rsidR="0056453F" w:rsidRPr="007C16C8" w:rsidRDefault="0056453F" w:rsidP="0056453F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C16C8">
              <w:rPr>
                <w:rFonts w:ascii="Arial" w:hAnsi="Arial" w:cs="Arial"/>
                <w:sz w:val="22"/>
                <w:szCs w:val="22"/>
              </w:rPr>
              <w:t xml:space="preserve">Die Teilnehmer*innen nutzen </w:t>
            </w:r>
            <w:r>
              <w:rPr>
                <w:rFonts w:ascii="Arial" w:hAnsi="Arial" w:cs="Arial"/>
                <w:sz w:val="22"/>
                <w:szCs w:val="22"/>
              </w:rPr>
              <w:t>digitale</w:t>
            </w:r>
            <w:r w:rsidRPr="007C16C8">
              <w:rPr>
                <w:rFonts w:ascii="Arial" w:hAnsi="Arial" w:cs="Arial"/>
                <w:sz w:val="22"/>
                <w:szCs w:val="22"/>
              </w:rPr>
              <w:t xml:space="preserve"> Tools</w:t>
            </w:r>
            <w:r>
              <w:rPr>
                <w:rFonts w:ascii="Arial" w:hAnsi="Arial" w:cs="Arial"/>
                <w:sz w:val="22"/>
                <w:szCs w:val="22"/>
              </w:rPr>
              <w:t xml:space="preserve"> zum Einholen von Information.</w:t>
            </w:r>
            <w:r w:rsidRPr="007C16C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22BD2FC" w14:textId="57FF3C47" w:rsidR="00193749" w:rsidRPr="0056453F" w:rsidRDefault="0056453F" w:rsidP="0056453F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C16C8">
              <w:rPr>
                <w:rFonts w:ascii="Arial" w:hAnsi="Arial" w:cs="Arial"/>
                <w:sz w:val="22"/>
                <w:szCs w:val="22"/>
              </w:rPr>
              <w:t>Die Teilnehmer</w:t>
            </w:r>
            <w:r w:rsidR="000D5D3A">
              <w:rPr>
                <w:rFonts w:ascii="Arial" w:hAnsi="Arial" w:cs="Arial"/>
                <w:sz w:val="22"/>
                <w:szCs w:val="22"/>
              </w:rPr>
              <w:t>*</w:t>
            </w:r>
            <w:r w:rsidRPr="007C16C8">
              <w:rPr>
                <w:rFonts w:ascii="Arial" w:hAnsi="Arial" w:cs="Arial"/>
                <w:sz w:val="22"/>
                <w:szCs w:val="22"/>
              </w:rPr>
              <w:t xml:space="preserve">innen nutzen digitale </w:t>
            </w:r>
            <w:r>
              <w:rPr>
                <w:rFonts w:ascii="Arial" w:hAnsi="Arial" w:cs="Arial"/>
                <w:sz w:val="22"/>
                <w:szCs w:val="22"/>
              </w:rPr>
              <w:t>Anwendungen 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LearningApps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) zur Vertiefung der grammatikalischen Kompetenzen.</w:t>
            </w:r>
          </w:p>
        </w:tc>
      </w:tr>
      <w:tr w:rsidR="00EF0A5C" w:rsidRPr="00EF0A5C" w14:paraId="439504BF" w14:textId="77777777" w:rsidTr="001F61CE">
        <w:tc>
          <w:tcPr>
            <w:tcW w:w="2689" w:type="dxa"/>
          </w:tcPr>
          <w:p w14:paraId="5B58B3FC" w14:textId="77777777" w:rsidR="00EF0A5C" w:rsidRPr="00BA5E50" w:rsidRDefault="001A7432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Kurzbeschreibung</w:t>
            </w:r>
          </w:p>
        </w:tc>
        <w:tc>
          <w:tcPr>
            <w:tcW w:w="6371" w:type="dxa"/>
            <w:gridSpan w:val="2"/>
          </w:tcPr>
          <w:p w14:paraId="74FDB1A5" w14:textId="3DFB8E16" w:rsidR="00EF0A5C" w:rsidRPr="00193749" w:rsidRDefault="0056453F" w:rsidP="0019374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8C2182">
              <w:rPr>
                <w:rFonts w:ascii="Arial" w:hAnsi="Arial" w:cs="Arial"/>
                <w:sz w:val="22"/>
                <w:szCs w:val="22"/>
              </w:rPr>
              <w:t xml:space="preserve">Das Lernpaket behandelt die </w:t>
            </w:r>
            <w:proofErr w:type="spellStart"/>
            <w:r w:rsidRPr="008C2182">
              <w:rPr>
                <w:rFonts w:ascii="Arial" w:hAnsi="Arial" w:cs="Arial"/>
                <w:sz w:val="22"/>
                <w:szCs w:val="22"/>
              </w:rPr>
              <w:t>Tempusformen</w:t>
            </w:r>
            <w:proofErr w:type="spellEnd"/>
            <w:r w:rsidRPr="008C2182">
              <w:rPr>
                <w:rFonts w:ascii="Arial" w:hAnsi="Arial" w:cs="Arial"/>
                <w:sz w:val="22"/>
                <w:szCs w:val="22"/>
              </w:rPr>
              <w:t xml:space="preserve"> der deutschen Sprache.</w:t>
            </w:r>
            <w:r>
              <w:rPr>
                <w:rFonts w:ascii="Arial" w:hAnsi="Arial" w:cs="Arial"/>
                <w:sz w:val="22"/>
                <w:szCs w:val="22"/>
              </w:rPr>
              <w:t xml:space="preserve"> Die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Tempusformen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werden in der lateinischen Fachsprache gebraucht.</w:t>
            </w:r>
            <w:r w:rsidRPr="008C218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Das Lernpaket kann </w:t>
            </w:r>
            <w:r w:rsidRPr="008C2182">
              <w:rPr>
                <w:rFonts w:ascii="Arial" w:hAnsi="Arial" w:cs="Arial"/>
                <w:sz w:val="22"/>
                <w:szCs w:val="22"/>
              </w:rPr>
              <w:t>je nach Vorkenntnissen der Kursteilnehmer*innen als Grundlage zur Adaptierung</w:t>
            </w:r>
            <w:r>
              <w:rPr>
                <w:rFonts w:ascii="Arial" w:hAnsi="Arial" w:cs="Arial"/>
                <w:sz w:val="22"/>
                <w:szCs w:val="22"/>
              </w:rPr>
              <w:t xml:space="preserve"> sowie als Leitfaden</w:t>
            </w:r>
            <w:r w:rsidRPr="008C2182">
              <w:rPr>
                <w:rFonts w:ascii="Arial" w:hAnsi="Arial" w:cs="Arial"/>
                <w:sz w:val="22"/>
                <w:szCs w:val="22"/>
              </w:rPr>
              <w:t xml:space="preserve"> für Trainer*innen genutzt werden oder direkt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von den</w:t>
            </w:r>
            <w:r w:rsidRPr="008C2182">
              <w:rPr>
                <w:rFonts w:ascii="Arial" w:hAnsi="Arial" w:cs="Arial"/>
                <w:sz w:val="22"/>
                <w:szCs w:val="22"/>
              </w:rPr>
              <w:t xml:space="preserve"> Kursteilnehmer</w:t>
            </w:r>
            <w:proofErr w:type="gramEnd"/>
            <w:r w:rsidRPr="008C2182">
              <w:rPr>
                <w:rFonts w:ascii="Arial" w:hAnsi="Arial" w:cs="Arial"/>
                <w:sz w:val="22"/>
                <w:szCs w:val="22"/>
              </w:rPr>
              <w:t>*innen</w:t>
            </w:r>
            <w:r>
              <w:rPr>
                <w:rFonts w:ascii="Arial" w:hAnsi="Arial" w:cs="Arial"/>
                <w:sz w:val="22"/>
                <w:szCs w:val="22"/>
              </w:rPr>
              <w:t xml:space="preserve"> selbst bearbeitet werden</w:t>
            </w:r>
            <w:r w:rsidRPr="008C2182">
              <w:rPr>
                <w:rFonts w:ascii="Arial" w:hAnsi="Arial" w:cs="Arial"/>
                <w:sz w:val="22"/>
                <w:szCs w:val="22"/>
              </w:rPr>
              <w:t xml:space="preserve">. Es werden alle sechs </w:t>
            </w:r>
            <w:proofErr w:type="spellStart"/>
            <w:r w:rsidRPr="008C2182">
              <w:rPr>
                <w:rFonts w:ascii="Arial" w:hAnsi="Arial" w:cs="Arial"/>
                <w:sz w:val="22"/>
                <w:szCs w:val="22"/>
              </w:rPr>
              <w:t>Tempusformen</w:t>
            </w:r>
            <w:proofErr w:type="spellEnd"/>
            <w:r w:rsidRPr="008C2182">
              <w:rPr>
                <w:rFonts w:ascii="Arial" w:hAnsi="Arial" w:cs="Arial"/>
                <w:sz w:val="22"/>
                <w:szCs w:val="22"/>
              </w:rPr>
              <w:t xml:space="preserve"> vorgestellt, wobei die im mündlichen Sprachgebrauch am häufigsten genutz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8C2182">
              <w:rPr>
                <w:rFonts w:ascii="Arial" w:hAnsi="Arial" w:cs="Arial"/>
                <w:sz w:val="22"/>
                <w:szCs w:val="22"/>
              </w:rPr>
              <w:t>en (Präsens, Perfekt, Futur I) eingehender beschrieben</w:t>
            </w:r>
            <w:r>
              <w:rPr>
                <w:rFonts w:ascii="Arial" w:hAnsi="Arial" w:cs="Arial"/>
                <w:sz w:val="22"/>
                <w:szCs w:val="22"/>
              </w:rPr>
              <w:t xml:space="preserve"> sind</w:t>
            </w:r>
            <w:r w:rsidRPr="008C2182">
              <w:rPr>
                <w:rFonts w:ascii="Arial" w:hAnsi="Arial" w:cs="Arial"/>
                <w:sz w:val="22"/>
                <w:szCs w:val="22"/>
              </w:rPr>
              <w:t xml:space="preserve">. Zur Vertiefung dienen </w:t>
            </w:r>
            <w:proofErr w:type="spellStart"/>
            <w:r w:rsidRPr="008C2182">
              <w:rPr>
                <w:rFonts w:ascii="Arial" w:hAnsi="Arial" w:cs="Arial"/>
                <w:sz w:val="22"/>
                <w:szCs w:val="22"/>
              </w:rPr>
              <w:t>Learnin</w:t>
            </w:r>
            <w:r>
              <w:rPr>
                <w:rFonts w:ascii="Arial" w:hAnsi="Arial" w:cs="Arial"/>
                <w:sz w:val="22"/>
                <w:szCs w:val="22"/>
              </w:rPr>
              <w:t>g</w:t>
            </w:r>
            <w:r w:rsidRPr="008C2182">
              <w:rPr>
                <w:rFonts w:ascii="Arial" w:hAnsi="Arial" w:cs="Arial"/>
                <w:sz w:val="22"/>
                <w:szCs w:val="22"/>
              </w:rPr>
              <w:t>Apps</w:t>
            </w:r>
            <w:proofErr w:type="spellEnd"/>
            <w:r w:rsidRPr="008C2182">
              <w:rPr>
                <w:rFonts w:ascii="Arial" w:hAnsi="Arial" w:cs="Arial"/>
                <w:sz w:val="22"/>
                <w:szCs w:val="22"/>
              </w:rPr>
              <w:t xml:space="preserve"> sowie ein Arbeitsblatt und ein Spiel.</w:t>
            </w:r>
          </w:p>
        </w:tc>
      </w:tr>
      <w:tr w:rsidR="001A7432" w:rsidRPr="00EF0A5C" w14:paraId="39E6AABA" w14:textId="77777777" w:rsidTr="001F61CE">
        <w:tc>
          <w:tcPr>
            <w:tcW w:w="2689" w:type="dxa"/>
          </w:tcPr>
          <w:p w14:paraId="46E3EC54" w14:textId="7672EDB7" w:rsidR="001A7432" w:rsidRPr="00BA5E50" w:rsidRDefault="001A7432" w:rsidP="00193749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Benötigte Vorkenntnisse</w:t>
            </w:r>
            <w:r w:rsidR="004B31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und </w:t>
            </w:r>
            <w:r w:rsidR="00193749">
              <w:rPr>
                <w:rFonts w:ascii="Arial" w:hAnsi="Arial" w:cs="Arial"/>
                <w:b/>
                <w:color w:val="993366"/>
                <w:sz w:val="22"/>
                <w:szCs w:val="22"/>
              </w:rPr>
              <w:t>……</w:t>
            </w:r>
            <w:proofErr w:type="gramStart"/>
            <w:r w:rsidR="00193749">
              <w:rPr>
                <w:rFonts w:ascii="Arial" w:hAnsi="Arial" w:cs="Arial"/>
                <w:b/>
                <w:color w:val="993366"/>
                <w:sz w:val="22"/>
                <w:szCs w:val="22"/>
              </w:rPr>
              <w:t>…….</w:t>
            </w:r>
            <w:proofErr w:type="gramEnd"/>
            <w:r w:rsidR="00193749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. </w:t>
            </w:r>
            <w:r w:rsidR="004B3150">
              <w:rPr>
                <w:rFonts w:ascii="Arial" w:hAnsi="Arial" w:cs="Arial"/>
                <w:b/>
                <w:color w:val="993366"/>
                <w:sz w:val="22"/>
                <w:szCs w:val="22"/>
              </w:rPr>
              <w:t>Voraussetzungen</w:t>
            </w:r>
          </w:p>
        </w:tc>
        <w:tc>
          <w:tcPr>
            <w:tcW w:w="6371" w:type="dxa"/>
            <w:gridSpan w:val="2"/>
          </w:tcPr>
          <w:p w14:paraId="5BCED7EA" w14:textId="7B14E444" w:rsidR="0056453F" w:rsidRDefault="0056453F" w:rsidP="0056453F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Ein solides Sprachniveau sowie die Kenntnisse </w:t>
            </w:r>
            <w:r w:rsidR="00F248C6">
              <w:rPr>
                <w:rFonts w:ascii="Arial" w:hAnsi="Arial" w:cs="Arial"/>
                <w:sz w:val="22"/>
                <w:szCs w:val="22"/>
              </w:rPr>
              <w:t>elementarer</w:t>
            </w:r>
            <w:r>
              <w:rPr>
                <w:rFonts w:ascii="Arial" w:hAnsi="Arial" w:cs="Arial"/>
                <w:sz w:val="22"/>
                <w:szCs w:val="22"/>
              </w:rPr>
              <w:t xml:space="preserve"> Grammatiktermini werden vorausgesetzt. </w:t>
            </w:r>
          </w:p>
          <w:p w14:paraId="30EE1D4C" w14:textId="293E02B4" w:rsidR="005F127D" w:rsidRPr="00193749" w:rsidRDefault="0056453F" w:rsidP="0056453F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Grundlegende Kompetenzen im digitalen Bereich werden für die </w:t>
            </w:r>
            <w:r w:rsidRPr="00C13B52">
              <w:rPr>
                <w:rFonts w:ascii="Arial" w:hAnsi="Arial" w:cs="Arial"/>
                <w:sz w:val="22"/>
                <w:szCs w:val="22"/>
              </w:rPr>
              <w:t>Flipped-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C13B52">
              <w:rPr>
                <w:rFonts w:ascii="Arial" w:hAnsi="Arial" w:cs="Arial"/>
                <w:sz w:val="22"/>
                <w:szCs w:val="22"/>
              </w:rPr>
              <w:t>earning</w:t>
            </w:r>
            <w:r>
              <w:rPr>
                <w:rFonts w:ascii="Arial" w:hAnsi="Arial" w:cs="Arial"/>
                <w:sz w:val="22"/>
                <w:szCs w:val="22"/>
              </w:rPr>
              <w:t xml:space="preserve">-Materialien benötigt. Der Umgang mit dem Smartphone/ Tablet/ PC wird vorausgesetzt. Das Öffnen von Links aus einem Word-Dokument oder das Öffnen einer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LearningApp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mittels eines QR-Codes sollten die Kursteilnehmer*innen beherrschen.</w:t>
            </w:r>
          </w:p>
        </w:tc>
      </w:tr>
    </w:tbl>
    <w:p w14:paraId="2F45C4DB" w14:textId="77777777" w:rsidR="003A3AC5" w:rsidRDefault="003A3AC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D120AF" w:rsidRPr="00EF0A5C" w14:paraId="47994B0F" w14:textId="77777777" w:rsidTr="001F61CE">
        <w:tc>
          <w:tcPr>
            <w:tcW w:w="2689" w:type="dxa"/>
          </w:tcPr>
          <w:p w14:paraId="61306B4C" w14:textId="65E2222B" w:rsidR="00D120AF" w:rsidRPr="00BA5E50" w:rsidRDefault="00D120AF" w:rsidP="003F1E57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Erforderliche technische Ausstattung</w:t>
            </w:r>
          </w:p>
        </w:tc>
        <w:tc>
          <w:tcPr>
            <w:tcW w:w="6371" w:type="dxa"/>
          </w:tcPr>
          <w:p w14:paraId="199138A0" w14:textId="77777777" w:rsidR="005F127D" w:rsidRPr="002F7D81" w:rsidRDefault="007E1BA0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333851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5DF6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0E5DF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proofErr w:type="spellStart"/>
            <w:r w:rsidR="000715F1" w:rsidRPr="002F7D81">
              <w:rPr>
                <w:rFonts w:ascii="Arial" w:hAnsi="Arial" w:cs="Arial"/>
                <w:bCs/>
                <w:sz w:val="22"/>
                <w:szCs w:val="22"/>
              </w:rPr>
              <w:t>Beamer</w:t>
            </w:r>
            <w:proofErr w:type="spellEnd"/>
          </w:p>
          <w:p w14:paraId="733608D2" w14:textId="77777777" w:rsidR="005F127D" w:rsidRPr="002F7D81" w:rsidRDefault="007E1BA0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08459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Flipchart</w:t>
            </w:r>
          </w:p>
          <w:p w14:paraId="7AFD510E" w14:textId="77777777" w:rsidR="005F127D" w:rsidRPr="002F7D81" w:rsidRDefault="007E1BA0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623221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Pinnwand </w:t>
            </w:r>
          </w:p>
          <w:p w14:paraId="631B6E29" w14:textId="5FD71C2F" w:rsidR="005F127D" w:rsidRPr="002F7D81" w:rsidRDefault="007E1BA0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9145590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Laptop/PC</w:t>
            </w:r>
          </w:p>
          <w:p w14:paraId="2E5E0046" w14:textId="7292A6F7" w:rsidR="005F127D" w:rsidRPr="002F7D81" w:rsidRDefault="007E1BA0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0410075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Tablet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73D4E0D" w14:textId="7C2133E9" w:rsidR="005F127D" w:rsidRPr="002F7D81" w:rsidRDefault="007E1BA0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916220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Smartphone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5E833A5" w14:textId="1D73EA4E" w:rsidR="005F127D" w:rsidRPr="002F7D81" w:rsidRDefault="007E1BA0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4839392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Headset </w:t>
            </w:r>
          </w:p>
          <w:p w14:paraId="28122280" w14:textId="77777777" w:rsidR="005F127D" w:rsidRPr="002F7D81" w:rsidRDefault="007E1BA0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74180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>Externer Lautsprecher</w:t>
            </w:r>
          </w:p>
          <w:p w14:paraId="5AC24F02" w14:textId="77777777" w:rsidR="005F127D" w:rsidRPr="002F7D81" w:rsidRDefault="007E1BA0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21402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Scanner</w:t>
            </w:r>
          </w:p>
          <w:p w14:paraId="6B5DD6A4" w14:textId="77777777" w:rsidR="005F127D" w:rsidRPr="002F7D81" w:rsidRDefault="007E1BA0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984287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Drucker</w:t>
            </w:r>
          </w:p>
          <w:p w14:paraId="0A004665" w14:textId="77777777" w:rsidR="00D120AF" w:rsidRPr="002F7D81" w:rsidRDefault="007E1BA0" w:rsidP="006807C6">
            <w:pPr>
              <w:spacing w:before="120" w:after="120"/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53554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S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>onstiges</w:t>
            </w:r>
            <w:r w:rsidR="00B9444F" w:rsidRPr="002F7D81">
              <w:rPr>
                <w:rFonts w:ascii="Arial" w:hAnsi="Arial" w:cs="Arial"/>
                <w:sz w:val="22"/>
                <w:szCs w:val="22"/>
              </w:rPr>
              <w:t>,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 xml:space="preserve"> und zwar </w:t>
            </w:r>
            <w:sdt>
              <w:sdtPr>
                <w:rPr>
                  <w:rFonts w:ascii="Arial" w:hAnsi="Arial" w:cs="Arial"/>
                </w:rPr>
                <w:id w:val="129292792"/>
                <w:placeholder>
                  <w:docPart w:val="408101D7F07B45CEB4CE4C76662477FB"/>
                </w:placeholder>
                <w:text/>
              </w:sdtPr>
              <w:sdtEndPr/>
              <w:sdtContent>
                <w:r w:rsidR="006807C6" w:rsidRPr="002F7D81">
                  <w:rPr>
                    <w:rFonts w:ascii="Arial" w:hAnsi="Arial" w:cs="Arial"/>
                    <w:sz w:val="22"/>
                    <w:szCs w:val="22"/>
                  </w:rPr>
                  <w:t>………</w:t>
                </w:r>
              </w:sdtContent>
            </w:sdt>
          </w:p>
        </w:tc>
      </w:tr>
      <w:tr w:rsidR="00EF0A5C" w:rsidRPr="00EF0A5C" w14:paraId="12981EFF" w14:textId="77777777" w:rsidTr="001F61CE">
        <w:tc>
          <w:tcPr>
            <w:tcW w:w="2689" w:type="dxa"/>
          </w:tcPr>
          <w:p w14:paraId="2AA4031B" w14:textId="77777777" w:rsidR="00270EF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Aktivitäten</w:t>
            </w:r>
            <w:r w:rsidR="00C937BD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/</w:t>
            </w:r>
          </w:p>
          <w:p w14:paraId="3ECE8ECA" w14:textId="77777777" w:rsidR="00270EF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Materialien</w:t>
            </w:r>
            <w:r w:rsidR="001A7432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/</w:t>
            </w:r>
            <w:r w:rsidR="00CC62C9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</w:t>
            </w:r>
          </w:p>
          <w:p w14:paraId="5EE16B65" w14:textId="7117F2E7" w:rsidR="00EF0A5C" w:rsidRPr="00BA5E50" w:rsidRDefault="00C937BD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Medien </w:t>
            </w:r>
          </w:p>
        </w:tc>
        <w:tc>
          <w:tcPr>
            <w:tcW w:w="6371" w:type="dxa"/>
          </w:tcPr>
          <w:p w14:paraId="08E1DF95" w14:textId="77777777" w:rsidR="005F127D" w:rsidRPr="002F7D81" w:rsidRDefault="007E1BA0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09869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Webinar</w:t>
            </w:r>
          </w:p>
          <w:p w14:paraId="5C4AFB18" w14:textId="5B370E23" w:rsidR="005F127D" w:rsidRPr="002F7D81" w:rsidRDefault="007E1BA0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444838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DA3320" w:rsidRPr="00DA3320">
              <w:rPr>
                <w:rFonts w:ascii="Arial" w:hAnsi="Arial" w:cs="Arial"/>
                <w:sz w:val="22"/>
                <w:szCs w:val="22"/>
              </w:rPr>
              <w:t>V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ideo</w:t>
            </w:r>
            <w:r w:rsidR="00BA5E50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38FA8C0" w14:textId="5720F1FA" w:rsidR="005F127D" w:rsidRPr="00DA3320" w:rsidRDefault="007E1BA0" w:rsidP="00DA3320">
            <w:pPr>
              <w:spacing w:before="120" w:after="120"/>
              <w:ind w:left="457" w:hanging="457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0389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Präsentation</w:t>
            </w:r>
            <w:r w:rsidR="00535133" w:rsidRPr="002F7D81">
              <w:rPr>
                <w:rFonts w:ascii="Arial" w:hAnsi="Arial" w:cs="Arial"/>
                <w:sz w:val="22"/>
                <w:szCs w:val="22"/>
              </w:rPr>
              <w:t>/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Input</w:t>
            </w:r>
          </w:p>
          <w:p w14:paraId="7949B034" w14:textId="0EDEAE04" w:rsidR="005F127D" w:rsidRPr="002F7D81" w:rsidRDefault="007E1BA0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2176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C1697B" w:rsidRPr="00C1697B">
              <w:rPr>
                <w:rFonts w:ascii="Arial" w:hAnsi="Arial" w:cs="Arial"/>
                <w:bCs/>
                <w:sz w:val="22"/>
                <w:szCs w:val="22"/>
              </w:rPr>
              <w:t>Infoseiten/</w:t>
            </w:r>
            <w:r w:rsidR="00EE7D8B" w:rsidRPr="002F7D81">
              <w:rPr>
                <w:rFonts w:ascii="Arial" w:hAnsi="Arial" w:cs="Arial"/>
                <w:bCs/>
                <w:sz w:val="22"/>
                <w:szCs w:val="22"/>
              </w:rPr>
              <w:t>Skripte</w:t>
            </w:r>
            <w:r w:rsidR="00E801AE" w:rsidRPr="002F7D81">
              <w:rPr>
                <w:rFonts w:ascii="Arial" w:hAnsi="Arial" w:cs="Arial"/>
                <w:bCs/>
                <w:sz w:val="22"/>
                <w:szCs w:val="22"/>
              </w:rPr>
              <w:t>n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AF9AEA8" w14:textId="551717CB" w:rsidR="005F127D" w:rsidRPr="002F7D81" w:rsidRDefault="007E1BA0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186948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DA3320" w:rsidRPr="00DA3320">
              <w:rPr>
                <w:rFonts w:ascii="Arial" w:hAnsi="Arial" w:cs="Arial"/>
                <w:bCs/>
                <w:sz w:val="22"/>
                <w:szCs w:val="22"/>
              </w:rPr>
              <w:t>Übungsblätter/</w:t>
            </w:r>
            <w:r w:rsidR="00EE7D8B" w:rsidRPr="00DA3320">
              <w:rPr>
                <w:rFonts w:ascii="Arial" w:hAnsi="Arial" w:cs="Arial"/>
                <w:bCs/>
                <w:sz w:val="22"/>
                <w:szCs w:val="22"/>
              </w:rPr>
              <w:t>Arbeitsblätter</w:t>
            </w:r>
          </w:p>
          <w:p w14:paraId="77AE2EEE" w14:textId="6AA866FD" w:rsidR="005F127D" w:rsidRPr="002F7D81" w:rsidRDefault="007E1BA0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410680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Spiel</w:t>
            </w:r>
            <w:r w:rsidR="00FA6541" w:rsidRPr="002F7D81">
              <w:rPr>
                <w:rFonts w:ascii="Arial" w:hAnsi="Arial" w:cs="Arial"/>
                <w:sz w:val="22"/>
                <w:szCs w:val="22"/>
              </w:rPr>
              <w:t>e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/Auf</w:t>
            </w:r>
            <w:r w:rsidR="00193749">
              <w:rPr>
                <w:rFonts w:ascii="Arial" w:hAnsi="Arial" w:cs="Arial"/>
                <w:sz w:val="22"/>
                <w:szCs w:val="22"/>
              </w:rPr>
              <w:t>lockerungs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übungen</w:t>
            </w:r>
          </w:p>
          <w:p w14:paraId="7DB9FD79" w14:textId="633DF4D4" w:rsidR="00C1697B" w:rsidRPr="002F7D81" w:rsidRDefault="007E1BA0" w:rsidP="00C1697B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2555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D8B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Quiz</w:t>
            </w:r>
          </w:p>
          <w:p w14:paraId="16CB0B4E" w14:textId="77777777" w:rsidR="00EE7D8B" w:rsidRPr="002F7D81" w:rsidRDefault="007E1BA0" w:rsidP="00F31629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38300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D8B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Audiodateien</w:t>
            </w:r>
            <w:r w:rsidR="00535133" w:rsidRPr="002F7D81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Podcasts</w:t>
            </w:r>
          </w:p>
          <w:p w14:paraId="067D5E52" w14:textId="77777777" w:rsidR="00EF0A5C" w:rsidRPr="002F7D81" w:rsidRDefault="007E1BA0" w:rsidP="006807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34016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7BCB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>Sonstiges</w:t>
            </w:r>
            <w:r w:rsidR="00B9444F" w:rsidRPr="002F7D81">
              <w:rPr>
                <w:rFonts w:ascii="Arial" w:hAnsi="Arial" w:cs="Arial"/>
                <w:sz w:val="22"/>
                <w:szCs w:val="22"/>
              </w:rPr>
              <w:t>,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 xml:space="preserve"> und zwar </w:t>
            </w:r>
            <w:sdt>
              <w:sdtPr>
                <w:rPr>
                  <w:rFonts w:ascii="Arial" w:hAnsi="Arial" w:cs="Arial"/>
                </w:rPr>
                <w:id w:val="-1217119623"/>
                <w:placeholder>
                  <w:docPart w:val="EAFAC67C4CD6410DADBB74E48D624FD9"/>
                </w:placeholder>
                <w:text/>
              </w:sdtPr>
              <w:sdtEndPr/>
              <w:sdtContent>
                <w:r w:rsidR="006807C6" w:rsidRPr="002F7D81">
                  <w:rPr>
                    <w:rFonts w:ascii="Arial" w:hAnsi="Arial" w:cs="Arial"/>
                    <w:sz w:val="22"/>
                    <w:szCs w:val="22"/>
                  </w:rPr>
                  <w:t>………</w:t>
                </w:r>
              </w:sdtContent>
            </w:sdt>
          </w:p>
        </w:tc>
      </w:tr>
    </w:tbl>
    <w:p w14:paraId="70E9E0BE" w14:textId="77777777" w:rsidR="00F11151" w:rsidRPr="00EF0A5C" w:rsidRDefault="00F11151" w:rsidP="00F11151">
      <w:pPr>
        <w:rPr>
          <w:rFonts w:ascii="Arial" w:hAnsi="Arial" w:cs="Arial"/>
          <w:sz w:val="2"/>
        </w:rPr>
      </w:pPr>
    </w:p>
    <w:p w14:paraId="575FDD7F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13C13060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7569812E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6B8DA54A" w14:textId="77777777" w:rsidR="00EF0A5C" w:rsidRDefault="00EF0A5C" w:rsidP="00EF0A5C">
      <w:pPr>
        <w:spacing w:before="120" w:after="120" w:line="240" w:lineRule="auto"/>
        <w:rPr>
          <w:rFonts w:ascii="Arial" w:hAnsi="Arial" w:cs="Arial"/>
        </w:rPr>
      </w:pPr>
    </w:p>
    <w:p w14:paraId="340AF128" w14:textId="1D310F13" w:rsidR="00F11D7F" w:rsidRPr="00EF0A5C" w:rsidRDefault="00F11D7F" w:rsidP="00EF0A5C">
      <w:pPr>
        <w:spacing w:before="120" w:after="120" w:line="240" w:lineRule="auto"/>
        <w:rPr>
          <w:rFonts w:ascii="Arial" w:hAnsi="Arial" w:cs="Arial"/>
        </w:rPr>
        <w:sectPr w:rsidR="00F11D7F" w:rsidRPr="00EF0A5C" w:rsidSect="003A3AC5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06" w:h="16838" w:code="9"/>
          <w:pgMar w:top="1701" w:right="1418" w:bottom="1418" w:left="1418" w:header="709" w:footer="709" w:gutter="0"/>
          <w:cols w:space="708"/>
          <w:titlePg/>
          <w:docGrid w:linePitch="360"/>
        </w:sectPr>
      </w:pPr>
    </w:p>
    <w:p w14:paraId="7DB87179" w14:textId="5C8FFBF8" w:rsidR="004A163D" w:rsidRPr="00972FDB" w:rsidRDefault="00F11D7F" w:rsidP="00972FDB">
      <w:pPr>
        <w:spacing w:before="120" w:after="120" w:line="240" w:lineRule="auto"/>
        <w:jc w:val="center"/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</w:pPr>
      <w:r>
        <w:rPr>
          <w:rFonts w:ascii="Arial" w:eastAsia="Calibri" w:hAnsi="Arial" w:cs="Arial"/>
          <w:b/>
          <w:smallCaps/>
          <w:color w:val="993366"/>
          <w:sz w:val="36"/>
          <w:szCs w:val="36"/>
          <w:lang w:eastAsia="en-US"/>
        </w:rPr>
        <w:t>MODERATIONSDESIGN</w:t>
      </w:r>
      <w:r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  <w:t xml:space="preserve"> für Lernpaket </w:t>
      </w:r>
      <w:r w:rsidR="0056453F"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  <w:t>"Die Zeitformen des Deutschen“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694"/>
        <w:gridCol w:w="3549"/>
        <w:gridCol w:w="2976"/>
        <w:gridCol w:w="1838"/>
        <w:gridCol w:w="2410"/>
      </w:tblGrid>
      <w:tr w:rsidR="00DD3D08" w:rsidRPr="009C4E36" w14:paraId="7AE29372" w14:textId="77777777" w:rsidTr="00A94ECC">
        <w:trPr>
          <w:cantSplit/>
          <w:trHeight w:val="787"/>
          <w:tblHeader/>
        </w:trPr>
        <w:tc>
          <w:tcPr>
            <w:tcW w:w="1129" w:type="dxa"/>
            <w:shd w:val="clear" w:color="auto" w:fill="F0D4DA"/>
            <w:vAlign w:val="center"/>
          </w:tcPr>
          <w:p w14:paraId="27E61FE0" w14:textId="20853223" w:rsidR="00DD3D08" w:rsidRPr="007762A4" w:rsidRDefault="00A94ECC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bookmarkStart w:id="0" w:name="_Hlk14765634"/>
            <w:r>
              <w:rPr>
                <w:rFonts w:ascii="Arial" w:eastAsia="Calibri" w:hAnsi="Arial" w:cs="Arial"/>
                <w:b/>
                <w:lang w:eastAsia="en-US"/>
              </w:rPr>
              <w:t>G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LU </w:t>
            </w:r>
            <w:r w:rsidR="00427DF8">
              <w:rPr>
                <w:rFonts w:ascii="Arial" w:eastAsia="Calibri" w:hAnsi="Arial" w:cs="Arial"/>
                <w:b/>
                <w:vertAlign w:val="superscript"/>
                <w:lang w:eastAsia="en-US"/>
              </w:rPr>
              <w:t>*</w:t>
            </w:r>
          </w:p>
        </w:tc>
        <w:tc>
          <w:tcPr>
            <w:tcW w:w="2694" w:type="dxa"/>
            <w:shd w:val="clear" w:color="auto" w:fill="F0D4DA"/>
            <w:vAlign w:val="center"/>
          </w:tcPr>
          <w:p w14:paraId="4261A406" w14:textId="77777777" w:rsidR="00DD3D08" w:rsidRDefault="00DD3D08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Lernaktivität</w:t>
            </w:r>
            <w:r>
              <w:rPr>
                <w:rFonts w:ascii="Arial" w:eastAsia="Calibri" w:hAnsi="Arial" w:cs="Arial"/>
                <w:b/>
                <w:lang w:eastAsia="en-US"/>
              </w:rPr>
              <w:t>/</w:t>
            </w:r>
          </w:p>
          <w:p w14:paraId="36DE573E" w14:textId="77777777" w:rsidR="00DD3D08" w:rsidRPr="009C4E36" w:rsidRDefault="0018604E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Lernbaustein</w:t>
            </w:r>
          </w:p>
        </w:tc>
        <w:tc>
          <w:tcPr>
            <w:tcW w:w="3549" w:type="dxa"/>
            <w:shd w:val="clear" w:color="auto" w:fill="F0D4DA"/>
            <w:vAlign w:val="center"/>
          </w:tcPr>
          <w:p w14:paraId="0AC5AFEE" w14:textId="77777777" w:rsidR="00DD3D08" w:rsidRPr="009C4E36" w:rsidRDefault="00DD3D08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Beschreibung</w:t>
            </w:r>
          </w:p>
        </w:tc>
        <w:tc>
          <w:tcPr>
            <w:tcW w:w="2976" w:type="dxa"/>
            <w:shd w:val="clear" w:color="auto" w:fill="F0D4DA"/>
            <w:vAlign w:val="center"/>
          </w:tcPr>
          <w:p w14:paraId="5CFAFF19" w14:textId="77777777" w:rsidR="004876A6" w:rsidRDefault="00DD3D08" w:rsidP="00E0051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Anwendungsmöglichkeit</w:t>
            </w:r>
            <w:r>
              <w:rPr>
                <w:rFonts w:ascii="Arial" w:eastAsia="Calibri" w:hAnsi="Arial" w:cs="Arial"/>
                <w:b/>
                <w:lang w:eastAsia="en-US"/>
              </w:rPr>
              <w:t>/</w:t>
            </w:r>
          </w:p>
          <w:p w14:paraId="2419406B" w14:textId="77777777" w:rsidR="00DD3D08" w:rsidRPr="009C4E36" w:rsidRDefault="00DD3D08" w:rsidP="00E0051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Lehr-</w:t>
            </w:r>
            <w:r w:rsidR="00FE447B">
              <w:rPr>
                <w:rFonts w:ascii="Arial" w:eastAsia="Calibri" w:hAnsi="Arial" w:cs="Arial"/>
                <w:b/>
                <w:lang w:eastAsia="en-US"/>
              </w:rPr>
              <w:t>/</w:t>
            </w:r>
            <w:r>
              <w:rPr>
                <w:rFonts w:ascii="Arial" w:eastAsia="Calibri" w:hAnsi="Arial" w:cs="Arial"/>
                <w:b/>
                <w:lang w:eastAsia="en-US"/>
              </w:rPr>
              <w:t>Lernmethode</w:t>
            </w:r>
          </w:p>
        </w:tc>
        <w:tc>
          <w:tcPr>
            <w:tcW w:w="1838" w:type="dxa"/>
            <w:shd w:val="clear" w:color="auto" w:fill="F0D4DA"/>
            <w:vAlign w:val="center"/>
          </w:tcPr>
          <w:p w14:paraId="77C916A5" w14:textId="77777777" w:rsidR="00DD3D08" w:rsidRPr="00DD3D08" w:rsidRDefault="00DD3D08" w:rsidP="001F61CE">
            <w:pPr>
              <w:spacing w:after="0"/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Lernräume</w:t>
            </w:r>
          </w:p>
        </w:tc>
        <w:tc>
          <w:tcPr>
            <w:tcW w:w="2410" w:type="dxa"/>
            <w:shd w:val="clear" w:color="auto" w:fill="F0D4DA"/>
            <w:vAlign w:val="center"/>
          </w:tcPr>
          <w:p w14:paraId="4F2DF565" w14:textId="77777777" w:rsidR="00DA3320" w:rsidRDefault="00DD3D08" w:rsidP="00A6144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Eingesetztes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 </w:t>
            </w:r>
          </w:p>
          <w:p w14:paraId="7876A69B" w14:textId="371C2E6E" w:rsidR="00DD3D08" w:rsidRPr="009C4E36" w:rsidRDefault="00DD3D08" w:rsidP="00A6144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Lernmaterial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 </w:t>
            </w:r>
          </w:p>
        </w:tc>
      </w:tr>
      <w:tr w:rsidR="0056453F" w:rsidRPr="00F11D7F" w14:paraId="0C1329D2" w14:textId="77777777" w:rsidTr="008B1408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732F4ACC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785569F8" w14:textId="77777777" w:rsidR="0056453F" w:rsidRPr="00F11D7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30 min</w:t>
            </w:r>
          </w:p>
        </w:tc>
        <w:tc>
          <w:tcPr>
            <w:tcW w:w="2694" w:type="dxa"/>
            <w:shd w:val="clear" w:color="auto" w:fill="auto"/>
          </w:tcPr>
          <w:p w14:paraId="7FCF44A7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4D89BAB8" w14:textId="77777777" w:rsidR="0056453F" w:rsidRPr="00F11D7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Video: Die Zeitformen des Deutschen</w:t>
            </w:r>
          </w:p>
        </w:tc>
        <w:tc>
          <w:tcPr>
            <w:tcW w:w="3549" w:type="dxa"/>
            <w:shd w:val="clear" w:color="auto" w:fill="auto"/>
          </w:tcPr>
          <w:p w14:paraId="37CD0F05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50C5F50D" w14:textId="77777777" w:rsidR="0056453F" w:rsidRPr="00F11D7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Vertonte Präsentation der wichtigsten </w:t>
            </w:r>
            <w:proofErr w:type="spellStart"/>
            <w:r>
              <w:rPr>
                <w:rFonts w:ascii="Arial" w:eastAsia="Calibri" w:hAnsi="Arial" w:cs="Arial"/>
                <w:lang w:eastAsia="en-US"/>
              </w:rPr>
              <w:t>Tempusformen</w:t>
            </w:r>
            <w:proofErr w:type="spellEnd"/>
            <w:r>
              <w:rPr>
                <w:rFonts w:ascii="Arial" w:eastAsia="Calibri" w:hAnsi="Arial" w:cs="Arial"/>
                <w:lang w:eastAsia="en-US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14:paraId="5556E371" w14:textId="77777777" w:rsidR="0056453F" w:rsidRPr="005050B1" w:rsidRDefault="007E1BA0" w:rsidP="008B1408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6664684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 w:rsidRPr="005050B1">
              <w:rPr>
                <w:rFonts w:ascii="Arial" w:hAnsi="Arial" w:cs="Arial"/>
                <w:bCs/>
              </w:rPr>
              <w:t>Flipped Le</w:t>
            </w:r>
            <w:r w:rsidR="0056453F">
              <w:rPr>
                <w:rFonts w:ascii="Arial" w:hAnsi="Arial" w:cs="Arial"/>
                <w:bCs/>
              </w:rPr>
              <w:t>arning</w:t>
            </w:r>
            <w:r w:rsidR="0056453F" w:rsidRPr="005050B1">
              <w:rPr>
                <w:rFonts w:ascii="Arial" w:hAnsi="Arial" w:cs="Arial"/>
                <w:bCs/>
              </w:rPr>
              <w:t xml:space="preserve"> </w:t>
            </w:r>
            <w:r w:rsidR="0056453F">
              <w:rPr>
                <w:rFonts w:ascii="Arial" w:hAnsi="Arial" w:cs="Arial"/>
                <w:bCs/>
              </w:rPr>
              <w:t xml:space="preserve">– </w:t>
            </w:r>
            <w:r w:rsidR="0056453F" w:rsidRPr="005050B1">
              <w:rPr>
                <w:rFonts w:ascii="Arial" w:hAnsi="Arial" w:cs="Arial"/>
                <w:bCs/>
              </w:rPr>
              <w:t>Selbstlernressource</w:t>
            </w:r>
          </w:p>
          <w:p w14:paraId="0160393A" w14:textId="77777777" w:rsidR="0056453F" w:rsidRDefault="007E1BA0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031453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Gruppen- oder Einzel-aktivität</w:t>
            </w:r>
          </w:p>
          <w:p w14:paraId="63800B02" w14:textId="3DAC7978" w:rsidR="0056453F" w:rsidRPr="005050B1" w:rsidRDefault="007E1BA0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47012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Input Präsenz</w:t>
            </w:r>
          </w:p>
          <w:p w14:paraId="42333A9F" w14:textId="77777777" w:rsidR="0056453F" w:rsidRPr="005050B1" w:rsidRDefault="007E1BA0" w:rsidP="008B1408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394742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</w:rPr>
              <w:t>Input Virtuell</w:t>
            </w:r>
          </w:p>
          <w:p w14:paraId="425CC479" w14:textId="77777777" w:rsidR="0056453F" w:rsidRPr="00F11D7F" w:rsidRDefault="007E1BA0" w:rsidP="008B1408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05608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 w:rsidRPr="005050B1">
              <w:rPr>
                <w:rFonts w:ascii="Arial" w:hAnsi="Arial" w:cs="Arial"/>
                <w:bCs/>
              </w:rPr>
              <w:t>S</w:t>
            </w:r>
            <w:r w:rsidR="0056453F" w:rsidRPr="005050B1">
              <w:rPr>
                <w:rFonts w:ascii="Arial" w:hAnsi="Arial" w:cs="Arial"/>
              </w:rPr>
              <w:t>o</w:t>
            </w:r>
            <w:r w:rsidR="0056453F">
              <w:rPr>
                <w:rFonts w:ascii="Arial" w:hAnsi="Arial" w:cs="Arial"/>
              </w:rPr>
              <w:t>n</w:t>
            </w:r>
            <w:r w:rsidR="0056453F" w:rsidRPr="005050B1">
              <w:rPr>
                <w:rFonts w:ascii="Arial" w:hAnsi="Arial" w:cs="Arial"/>
              </w:rPr>
              <w:t>stiges, und zwar</w:t>
            </w:r>
            <w:r w:rsidR="0056453F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977301218"/>
                <w:placeholder>
                  <w:docPart w:val="CDC83DCAF5B54073B92CE671C8A75087"/>
                </w:placeholder>
                <w:text/>
              </w:sdtPr>
              <w:sdtEndPr/>
              <w:sdtContent>
                <w:r w:rsidR="0056453F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7BEA2035" w14:textId="77777777" w:rsidR="0056453F" w:rsidRPr="005050B1" w:rsidRDefault="007E1BA0" w:rsidP="008B1408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1067623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Disposition</w:t>
            </w:r>
          </w:p>
          <w:p w14:paraId="5FE291AE" w14:textId="77777777" w:rsidR="0056453F" w:rsidRDefault="007E1BA0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870146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Aneignung</w:t>
            </w:r>
          </w:p>
          <w:p w14:paraId="11FBA6F1" w14:textId="77777777" w:rsidR="0056453F" w:rsidRDefault="007E1BA0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131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Vertiefung</w:t>
            </w:r>
          </w:p>
          <w:p w14:paraId="7E402026" w14:textId="77777777" w:rsidR="0056453F" w:rsidRPr="005050B1" w:rsidRDefault="007E1BA0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969316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Bewährung</w:t>
            </w:r>
          </w:p>
          <w:p w14:paraId="7D1E3F46" w14:textId="77777777" w:rsidR="0056453F" w:rsidRPr="00F11D7F" w:rsidRDefault="0056453F" w:rsidP="008B1408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14:paraId="7DEBE1B8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01_Video: Die Zeitformen des Deutschen</w:t>
            </w:r>
          </w:p>
          <w:p w14:paraId="5D3F5CB5" w14:textId="77777777" w:rsidR="0056453F" w:rsidRDefault="007E1BA0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hyperlink r:id="rId13" w:history="1">
              <w:r w:rsidR="0056453F" w:rsidRPr="00FB36C6">
                <w:rPr>
                  <w:rStyle w:val="Hyperlink"/>
                  <w:rFonts w:ascii="Arial" w:eastAsia="Calibri" w:hAnsi="Arial" w:cs="Arial"/>
                  <w:lang w:eastAsia="en-US"/>
                </w:rPr>
                <w:t>https://youtu.be/4iElqD96DqI</w:t>
              </w:r>
            </w:hyperlink>
          </w:p>
          <w:p w14:paraId="62D4782C" w14:textId="77777777" w:rsidR="0056453F" w:rsidRPr="00F11D7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</w:tr>
      <w:tr w:rsidR="0056453F" w14:paraId="74DD3361" w14:textId="77777777" w:rsidTr="008B1408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56381E1A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40 min</w:t>
            </w:r>
          </w:p>
        </w:tc>
        <w:tc>
          <w:tcPr>
            <w:tcW w:w="2694" w:type="dxa"/>
            <w:shd w:val="clear" w:color="auto" w:fill="auto"/>
          </w:tcPr>
          <w:p w14:paraId="41E7A9DB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Arbeitsblatt: Die Zeiten</w:t>
            </w:r>
          </w:p>
        </w:tc>
        <w:tc>
          <w:tcPr>
            <w:tcW w:w="3549" w:type="dxa"/>
            <w:shd w:val="clear" w:color="auto" w:fill="auto"/>
          </w:tcPr>
          <w:p w14:paraId="6F6C0B4D" w14:textId="1294AD86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Diverse Übungen zu den Zeitformen – </w:t>
            </w:r>
            <w:proofErr w:type="spellStart"/>
            <w:r>
              <w:rPr>
                <w:rFonts w:ascii="Arial" w:eastAsia="Calibri" w:hAnsi="Arial" w:cs="Arial"/>
                <w:lang w:eastAsia="en-US"/>
              </w:rPr>
              <w:t>LearningApps</w:t>
            </w:r>
            <w:proofErr w:type="spellEnd"/>
            <w:r>
              <w:rPr>
                <w:rFonts w:ascii="Arial" w:eastAsia="Calibri" w:hAnsi="Arial" w:cs="Arial"/>
                <w:lang w:eastAsia="en-US"/>
              </w:rPr>
              <w:t xml:space="preserve"> und Ausfüllaufgaben auf </w:t>
            </w:r>
            <w:r w:rsidR="00F248C6">
              <w:rPr>
                <w:rFonts w:ascii="Arial" w:eastAsia="Calibri" w:hAnsi="Arial" w:cs="Arial"/>
                <w:lang w:eastAsia="en-US"/>
              </w:rPr>
              <w:t>grundlegendem</w:t>
            </w:r>
            <w:r>
              <w:rPr>
                <w:rFonts w:ascii="Arial" w:eastAsia="Calibri" w:hAnsi="Arial" w:cs="Arial"/>
                <w:lang w:eastAsia="en-US"/>
              </w:rPr>
              <w:t xml:space="preserve"> Niveau. </w:t>
            </w:r>
          </w:p>
        </w:tc>
        <w:tc>
          <w:tcPr>
            <w:tcW w:w="2976" w:type="dxa"/>
            <w:shd w:val="clear" w:color="auto" w:fill="auto"/>
          </w:tcPr>
          <w:p w14:paraId="1EFA7386" w14:textId="77777777" w:rsidR="0056453F" w:rsidRPr="005050B1" w:rsidRDefault="007E1BA0" w:rsidP="008B1408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84548282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 w:rsidRPr="005050B1">
              <w:rPr>
                <w:rFonts w:ascii="Arial" w:hAnsi="Arial" w:cs="Arial"/>
                <w:bCs/>
              </w:rPr>
              <w:t>Flipped Le</w:t>
            </w:r>
            <w:r w:rsidR="0056453F">
              <w:rPr>
                <w:rFonts w:ascii="Arial" w:hAnsi="Arial" w:cs="Arial"/>
                <w:bCs/>
              </w:rPr>
              <w:t>arning</w:t>
            </w:r>
            <w:r w:rsidR="0056453F" w:rsidRPr="005050B1">
              <w:rPr>
                <w:rFonts w:ascii="Arial" w:hAnsi="Arial" w:cs="Arial"/>
                <w:bCs/>
              </w:rPr>
              <w:t xml:space="preserve"> </w:t>
            </w:r>
            <w:r w:rsidR="0056453F">
              <w:rPr>
                <w:rFonts w:ascii="Arial" w:hAnsi="Arial" w:cs="Arial"/>
                <w:bCs/>
              </w:rPr>
              <w:t xml:space="preserve">– </w:t>
            </w:r>
            <w:r w:rsidR="0056453F" w:rsidRPr="005050B1">
              <w:rPr>
                <w:rFonts w:ascii="Arial" w:hAnsi="Arial" w:cs="Arial"/>
                <w:bCs/>
              </w:rPr>
              <w:t>Selbstlernressource</w:t>
            </w:r>
          </w:p>
          <w:p w14:paraId="4A2EF54B" w14:textId="77777777" w:rsidR="0056453F" w:rsidRDefault="007E1BA0" w:rsidP="0056453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82638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Gruppen- oder Einzel-aktivität</w:t>
            </w:r>
          </w:p>
          <w:p w14:paraId="068507FB" w14:textId="77777777" w:rsidR="0056453F" w:rsidRPr="005050B1" w:rsidRDefault="007E1BA0" w:rsidP="0056453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16967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Input Präsenz</w:t>
            </w:r>
          </w:p>
          <w:p w14:paraId="388FD178" w14:textId="77777777" w:rsidR="0056453F" w:rsidRPr="005050B1" w:rsidRDefault="007E1BA0" w:rsidP="0056453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367446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</w:rPr>
              <w:t>Input Virtuell</w:t>
            </w:r>
          </w:p>
          <w:p w14:paraId="3734E634" w14:textId="0063C5A9" w:rsidR="0056453F" w:rsidRDefault="007E1BA0" w:rsidP="0056453F">
            <w:pPr>
              <w:spacing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10854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 w:rsidRPr="005050B1">
              <w:rPr>
                <w:rFonts w:ascii="Arial" w:hAnsi="Arial" w:cs="Arial"/>
                <w:bCs/>
              </w:rPr>
              <w:t>S</w:t>
            </w:r>
            <w:r w:rsidR="0056453F" w:rsidRPr="005050B1">
              <w:rPr>
                <w:rFonts w:ascii="Arial" w:hAnsi="Arial" w:cs="Arial"/>
              </w:rPr>
              <w:t>o</w:t>
            </w:r>
            <w:r w:rsidR="0056453F">
              <w:rPr>
                <w:rFonts w:ascii="Arial" w:hAnsi="Arial" w:cs="Arial"/>
              </w:rPr>
              <w:t>n</w:t>
            </w:r>
            <w:r w:rsidR="0056453F" w:rsidRPr="005050B1">
              <w:rPr>
                <w:rFonts w:ascii="Arial" w:hAnsi="Arial" w:cs="Arial"/>
              </w:rPr>
              <w:t>stiges, und zwar</w:t>
            </w:r>
            <w:r w:rsidR="0056453F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821266982"/>
                <w:placeholder>
                  <w:docPart w:val="A0B48E61FBB5474983273CC3C0538686"/>
                </w:placeholder>
                <w:text/>
              </w:sdtPr>
              <w:sdtEndPr/>
              <w:sdtContent>
                <w:r w:rsidR="0056453F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03702672" w14:textId="77777777" w:rsidR="0056453F" w:rsidRPr="005050B1" w:rsidRDefault="007E1BA0" w:rsidP="008B1408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65967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Disposition</w:t>
            </w:r>
          </w:p>
          <w:p w14:paraId="007F96D2" w14:textId="77777777" w:rsidR="0056453F" w:rsidRDefault="007E1BA0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0471078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Aneignung</w:t>
            </w:r>
          </w:p>
          <w:p w14:paraId="39C99AA1" w14:textId="77777777" w:rsidR="0056453F" w:rsidRDefault="007E1BA0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48893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Vertiefung</w:t>
            </w:r>
          </w:p>
          <w:p w14:paraId="063DF001" w14:textId="77777777" w:rsidR="0056453F" w:rsidRPr="005050B1" w:rsidRDefault="007E1BA0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439140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Bewährung</w:t>
            </w:r>
          </w:p>
          <w:p w14:paraId="112D0951" w14:textId="77777777" w:rsidR="0056453F" w:rsidRDefault="0056453F" w:rsidP="008B1408">
            <w:pPr>
              <w:spacing w:before="120"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410" w:type="dxa"/>
            <w:shd w:val="clear" w:color="auto" w:fill="auto"/>
          </w:tcPr>
          <w:p w14:paraId="07CB2FB0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18F11C73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02_Arbeitsblatt: Die Zeitformen des Deutschen</w:t>
            </w:r>
          </w:p>
        </w:tc>
      </w:tr>
      <w:tr w:rsidR="0056453F" w:rsidRPr="00F11D7F" w14:paraId="4CBA60AF" w14:textId="77777777" w:rsidTr="008B1408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6508F4A4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30 min</w:t>
            </w:r>
          </w:p>
        </w:tc>
        <w:tc>
          <w:tcPr>
            <w:tcW w:w="2694" w:type="dxa"/>
            <w:shd w:val="clear" w:color="auto" w:fill="auto"/>
          </w:tcPr>
          <w:p w14:paraId="239E20B4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Würfelspiel Verben</w:t>
            </w:r>
          </w:p>
        </w:tc>
        <w:tc>
          <w:tcPr>
            <w:tcW w:w="3549" w:type="dxa"/>
            <w:shd w:val="clear" w:color="auto" w:fill="auto"/>
          </w:tcPr>
          <w:p w14:paraId="04596D2A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Das Würfelspiel dient zur Festigung der Konjugation der verschiedenen </w:t>
            </w:r>
            <w:proofErr w:type="spellStart"/>
            <w:r>
              <w:rPr>
                <w:rFonts w:ascii="Arial" w:eastAsia="Calibri" w:hAnsi="Arial" w:cs="Arial"/>
                <w:lang w:eastAsia="en-US"/>
              </w:rPr>
              <w:t>Tempusformen</w:t>
            </w:r>
            <w:proofErr w:type="spellEnd"/>
            <w:r>
              <w:rPr>
                <w:rFonts w:ascii="Arial" w:eastAsia="Calibri" w:hAnsi="Arial" w:cs="Arial"/>
                <w:lang w:eastAsia="en-US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14:paraId="75BD9A94" w14:textId="77777777" w:rsidR="0056453F" w:rsidRPr="005050B1" w:rsidRDefault="007E1BA0" w:rsidP="008B1408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803119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 w:rsidRPr="005050B1">
              <w:rPr>
                <w:rFonts w:ascii="Arial" w:hAnsi="Arial" w:cs="Arial"/>
                <w:bCs/>
              </w:rPr>
              <w:t>Flipped Le</w:t>
            </w:r>
            <w:r w:rsidR="0056453F">
              <w:rPr>
                <w:rFonts w:ascii="Arial" w:hAnsi="Arial" w:cs="Arial"/>
                <w:bCs/>
              </w:rPr>
              <w:t>arning</w:t>
            </w:r>
            <w:r w:rsidR="0056453F" w:rsidRPr="005050B1">
              <w:rPr>
                <w:rFonts w:ascii="Arial" w:hAnsi="Arial" w:cs="Arial"/>
                <w:bCs/>
              </w:rPr>
              <w:t xml:space="preserve"> </w:t>
            </w:r>
            <w:r w:rsidR="0056453F">
              <w:rPr>
                <w:rFonts w:ascii="Arial" w:hAnsi="Arial" w:cs="Arial"/>
                <w:bCs/>
              </w:rPr>
              <w:t xml:space="preserve">– </w:t>
            </w:r>
            <w:r w:rsidR="0056453F" w:rsidRPr="005050B1">
              <w:rPr>
                <w:rFonts w:ascii="Arial" w:hAnsi="Arial" w:cs="Arial"/>
                <w:bCs/>
              </w:rPr>
              <w:t>Selbstlernressource</w:t>
            </w:r>
          </w:p>
          <w:p w14:paraId="05E0140F" w14:textId="77777777" w:rsidR="0056453F" w:rsidRDefault="007E1BA0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5721137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Gruppen- oder Einzel-aktivität</w:t>
            </w:r>
          </w:p>
          <w:p w14:paraId="006E3355" w14:textId="77777777" w:rsidR="0056453F" w:rsidRPr="005050B1" w:rsidRDefault="007E1BA0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00878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Input Präsenz</w:t>
            </w:r>
          </w:p>
          <w:p w14:paraId="1EB3F9FB" w14:textId="77777777" w:rsidR="0056453F" w:rsidRPr="005050B1" w:rsidRDefault="007E1BA0" w:rsidP="008B1408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37977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</w:rPr>
              <w:t>Input Virtuell</w:t>
            </w:r>
          </w:p>
          <w:p w14:paraId="7989CB34" w14:textId="77777777" w:rsidR="0056453F" w:rsidRDefault="007E1BA0" w:rsidP="0056453F">
            <w:pPr>
              <w:spacing w:after="0"/>
              <w:ind w:left="312" w:hanging="312"/>
              <w:rPr>
                <w:rFonts w:ascii="MS Gothic" w:eastAsia="MS Gothic" w:hAnsi="MS Gothic" w:cs="Arial"/>
                <w:b/>
                <w:color w:val="993366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836252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 w:rsidRPr="005050B1">
              <w:rPr>
                <w:rFonts w:ascii="Arial" w:hAnsi="Arial" w:cs="Arial"/>
                <w:bCs/>
              </w:rPr>
              <w:t>S</w:t>
            </w:r>
            <w:r w:rsidR="0056453F" w:rsidRPr="005050B1">
              <w:rPr>
                <w:rFonts w:ascii="Arial" w:hAnsi="Arial" w:cs="Arial"/>
              </w:rPr>
              <w:t>o</w:t>
            </w:r>
            <w:r w:rsidR="0056453F">
              <w:rPr>
                <w:rFonts w:ascii="Arial" w:hAnsi="Arial" w:cs="Arial"/>
              </w:rPr>
              <w:t>n</w:t>
            </w:r>
            <w:r w:rsidR="0056453F" w:rsidRPr="005050B1">
              <w:rPr>
                <w:rFonts w:ascii="Arial" w:hAnsi="Arial" w:cs="Arial"/>
              </w:rPr>
              <w:t>stiges, und zwar</w:t>
            </w:r>
            <w:r w:rsidR="0056453F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552080740"/>
                <w:placeholder>
                  <w:docPart w:val="BD5EF33BDACC4DBD962483BBF2D022DB"/>
                </w:placeholder>
                <w:text/>
              </w:sdtPr>
              <w:sdtEndPr/>
              <w:sdtContent>
                <w:r w:rsidR="0056453F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36457800" w14:textId="77777777" w:rsidR="0056453F" w:rsidRPr="005050B1" w:rsidRDefault="007E1BA0" w:rsidP="008B1408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0101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Disposition</w:t>
            </w:r>
          </w:p>
          <w:p w14:paraId="22195BAA" w14:textId="77777777" w:rsidR="0056453F" w:rsidRDefault="007E1BA0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087493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Aneignung</w:t>
            </w:r>
          </w:p>
          <w:p w14:paraId="41DE3D0F" w14:textId="77777777" w:rsidR="0056453F" w:rsidRDefault="007E1BA0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5470628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Vertiefung</w:t>
            </w:r>
          </w:p>
          <w:p w14:paraId="05D93A0D" w14:textId="77777777" w:rsidR="0056453F" w:rsidRPr="005050B1" w:rsidRDefault="007E1BA0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5964026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Bewährung</w:t>
            </w:r>
          </w:p>
          <w:p w14:paraId="7994B0C7" w14:textId="77777777" w:rsidR="0056453F" w:rsidRDefault="0056453F" w:rsidP="008B1408">
            <w:pPr>
              <w:spacing w:before="120" w:after="0"/>
              <w:ind w:left="312" w:hanging="312"/>
              <w:rPr>
                <w:rFonts w:ascii="MS Gothic" w:eastAsia="MS Gothic" w:hAnsi="MS Gothic" w:cs="Arial"/>
                <w:b/>
                <w:color w:val="993366"/>
              </w:rPr>
            </w:pPr>
          </w:p>
        </w:tc>
        <w:tc>
          <w:tcPr>
            <w:tcW w:w="2410" w:type="dxa"/>
            <w:shd w:val="clear" w:color="auto" w:fill="auto"/>
          </w:tcPr>
          <w:p w14:paraId="584EBB00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5F68E0D1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03_Vorlage: Verbspiel </w:t>
            </w:r>
          </w:p>
          <w:p w14:paraId="7ECE55B1" w14:textId="54F3F791" w:rsidR="0056453F" w:rsidRPr="00F11D7F" w:rsidRDefault="0056453F" w:rsidP="0056453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04_Anleitung für Trainerin: Verbspiel</w:t>
            </w:r>
          </w:p>
        </w:tc>
      </w:tr>
      <w:bookmarkEnd w:id="0"/>
    </w:tbl>
    <w:p w14:paraId="15FCB33E" w14:textId="77777777" w:rsidR="0071679E" w:rsidRDefault="0071679E" w:rsidP="00EF0A5C">
      <w:pPr>
        <w:spacing w:before="120" w:after="120" w:line="240" w:lineRule="auto"/>
        <w:rPr>
          <w:rFonts w:ascii="Arial" w:hAnsi="Arial" w:cs="Arial"/>
        </w:rPr>
      </w:pPr>
    </w:p>
    <w:p w14:paraId="1A751350" w14:textId="77777777" w:rsidR="0071679E" w:rsidRPr="00EF0A5C" w:rsidRDefault="0071679E" w:rsidP="00EF0A5C">
      <w:pPr>
        <w:spacing w:before="120" w:after="120" w:line="240" w:lineRule="auto"/>
        <w:rPr>
          <w:rFonts w:ascii="Arial" w:hAnsi="Arial" w:cs="Arial"/>
        </w:rPr>
        <w:sectPr w:rsidR="0071679E" w:rsidRPr="00EF0A5C" w:rsidSect="0075725B">
          <w:headerReference w:type="default" r:id="rId14"/>
          <w:footerReference w:type="default" r:id="rId15"/>
          <w:pgSz w:w="16838" w:h="11906" w:orient="landscape" w:code="9"/>
          <w:pgMar w:top="1701" w:right="1134" w:bottom="1418" w:left="1134" w:header="1417" w:footer="709" w:gutter="0"/>
          <w:cols w:space="708"/>
          <w:docGrid w:linePitch="360"/>
        </w:sectPr>
      </w:pPr>
    </w:p>
    <w:p w14:paraId="1872A9F9" w14:textId="77777777" w:rsidR="00BE5FDD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</w:p>
    <w:p w14:paraId="36741B01" w14:textId="77777777" w:rsidR="00543214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ANHANG: </w:t>
      </w:r>
    </w:p>
    <w:p w14:paraId="01EF7AFF" w14:textId="09E056D5" w:rsidR="00DD3D08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Eingesetzte</w:t>
      </w:r>
      <w:r w:rsidR="00D633CC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s</w:t>
      </w: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 Le</w:t>
      </w:r>
      <w:r w:rsidR="00D633CC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rnmaterial</w:t>
      </w:r>
      <w:r w:rsidR="00543214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 (Darstellung in Tools)</w:t>
      </w:r>
    </w:p>
    <w:p w14:paraId="60E1132D" w14:textId="40087EFC" w:rsidR="00A001B2" w:rsidRDefault="00A001B2">
      <w:pPr>
        <w:rPr>
          <w:rFonts w:ascii="Arial" w:eastAsia="Arial" w:hAnsi="Arial" w:cs="Arial"/>
          <w:bCs/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132360" w:rsidRPr="0042202C" w14:paraId="7EFEEE18" w14:textId="77777777" w:rsidTr="008B1408">
        <w:trPr>
          <w:cantSplit/>
          <w:trHeight w:val="477"/>
        </w:trPr>
        <w:tc>
          <w:tcPr>
            <w:tcW w:w="1484" w:type="pct"/>
            <w:shd w:val="clear" w:color="auto" w:fill="D9D9D9" w:themeFill="background1" w:themeFillShade="D9"/>
          </w:tcPr>
          <w:p w14:paraId="7F1CF86B" w14:textId="77777777" w:rsidR="00132360" w:rsidRPr="003E5A92" w:rsidRDefault="00132360" w:rsidP="008B1408">
            <w:pPr>
              <w:spacing w:before="120" w:after="0"/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</w:pPr>
            <w:r w:rsidRPr="003E5A92"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Tool</w:t>
            </w:r>
            <w:r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s</w:t>
            </w:r>
            <w:r w:rsidRPr="003E5A92"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 xml:space="preserve"> </w:t>
            </w:r>
          </w:p>
        </w:tc>
        <w:tc>
          <w:tcPr>
            <w:tcW w:w="3516" w:type="pct"/>
            <w:shd w:val="clear" w:color="auto" w:fill="D9D9D9" w:themeFill="background1" w:themeFillShade="D9"/>
          </w:tcPr>
          <w:p w14:paraId="15732FD6" w14:textId="77777777" w:rsidR="00132360" w:rsidRPr="003E5A92" w:rsidRDefault="00132360" w:rsidP="008B1408">
            <w:pPr>
              <w:spacing w:before="120" w:after="0"/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</w:pPr>
            <w:r w:rsidRPr="003E5A92"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Lernmaterial</w:t>
            </w:r>
          </w:p>
        </w:tc>
      </w:tr>
      <w:tr w:rsidR="00132360" w:rsidRPr="0042202C" w14:paraId="2663D7F2" w14:textId="77777777" w:rsidTr="008B1408">
        <w:trPr>
          <w:cantSplit/>
          <w:trHeight w:val="571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0841" w14:textId="77777777" w:rsidR="00132360" w:rsidRPr="00C43B33" w:rsidRDefault="00132360" w:rsidP="008B1408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</w:t>
            </w:r>
            <w:r>
              <w:rPr>
                <w:rFonts w:ascii="Arial" w:eastAsia="Calibri" w:hAnsi="Arial" w:cs="Arial"/>
                <w:b/>
                <w:bCs/>
                <w:lang w:eastAsia="en-US"/>
              </w:rPr>
              <w:t>1</w:t>
            </w: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 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67110" w14:textId="77777777" w:rsidR="00132360" w:rsidRDefault="00132360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01_Video: Die Zeitformen des Deutschen</w:t>
            </w:r>
          </w:p>
          <w:p w14:paraId="034C6FA6" w14:textId="77777777" w:rsidR="00132360" w:rsidRPr="00F11D7F" w:rsidRDefault="00132360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Link: </w:t>
            </w:r>
            <w:hyperlink r:id="rId16" w:history="1">
              <w:r w:rsidRPr="00FB36C6">
                <w:rPr>
                  <w:rStyle w:val="Hyperlink"/>
                  <w:rFonts w:ascii="Arial" w:eastAsia="Calibri" w:hAnsi="Arial" w:cs="Arial"/>
                  <w:lang w:eastAsia="en-US"/>
                </w:rPr>
                <w:t>https://youtu.be/4iElqD96DqI</w:t>
              </w:r>
            </w:hyperlink>
            <w:r>
              <w:rPr>
                <w:rFonts w:ascii="Arial" w:eastAsia="Calibri" w:hAnsi="Arial" w:cs="Arial"/>
                <w:lang w:eastAsia="en-US"/>
              </w:rPr>
              <w:t xml:space="preserve"> </w:t>
            </w:r>
          </w:p>
        </w:tc>
      </w:tr>
      <w:tr w:rsidR="00132360" w:rsidRPr="0042202C" w14:paraId="541D8796" w14:textId="77777777" w:rsidTr="008B1408">
        <w:trPr>
          <w:cantSplit/>
          <w:trHeight w:val="571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031EF" w14:textId="77777777" w:rsidR="00132360" w:rsidRPr="00C43B33" w:rsidRDefault="00132360" w:rsidP="008B1408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Tool 1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8988F" w14:textId="77777777" w:rsidR="00132360" w:rsidRDefault="00132360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02_Arbeitsblatt: Die Zeitformen des Deutschen inkl. </w:t>
            </w:r>
          </w:p>
          <w:p w14:paraId="2FB16DA8" w14:textId="77777777" w:rsidR="00132360" w:rsidRDefault="00132360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proofErr w:type="spellStart"/>
            <w:r>
              <w:rPr>
                <w:rFonts w:ascii="Arial" w:eastAsia="Calibri" w:hAnsi="Arial" w:cs="Arial"/>
                <w:lang w:eastAsia="en-US"/>
              </w:rPr>
              <w:t>LearningApps</w:t>
            </w:r>
            <w:proofErr w:type="spellEnd"/>
          </w:p>
          <w:p w14:paraId="44C8995A" w14:textId="77777777" w:rsidR="00132360" w:rsidRDefault="00132360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5EAFEAEF" w14:textId="77777777" w:rsidR="00132360" w:rsidRPr="001E166A" w:rsidRDefault="007E1BA0" w:rsidP="008B1408">
            <w:pPr>
              <w:rPr>
                <w:rStyle w:val="Hyperlink"/>
                <w:rFonts w:ascii="Arial" w:eastAsia="Calibri" w:hAnsi="Arial" w:cs="Arial"/>
                <w:lang w:eastAsia="en-US"/>
              </w:rPr>
            </w:pPr>
            <w:hyperlink r:id="rId17">
              <w:r w:rsidR="00132360" w:rsidRPr="54E11C27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https://learningapps.org/watch?v=pbfiix08321</w:t>
              </w:r>
            </w:hyperlink>
            <w:r w:rsidR="00132360" w:rsidRPr="54E11C27">
              <w:rPr>
                <w:rStyle w:val="Hyperlink"/>
                <w:rFonts w:ascii="Arial" w:eastAsia="Calibri" w:hAnsi="Arial" w:cs="Arial"/>
                <w:lang w:eastAsia="en-US"/>
              </w:rPr>
              <w:t xml:space="preserve"> </w:t>
            </w:r>
          </w:p>
          <w:p w14:paraId="1DD4B97A" w14:textId="77777777" w:rsidR="00132360" w:rsidRPr="001E166A" w:rsidRDefault="007E1BA0" w:rsidP="008B1408">
            <w:pPr>
              <w:rPr>
                <w:rFonts w:ascii="Arial" w:eastAsia="Calibri" w:hAnsi="Arial" w:cs="Arial"/>
                <w:lang w:eastAsia="en-US"/>
              </w:rPr>
            </w:pPr>
            <w:hyperlink r:id="rId18">
              <w:r w:rsidR="00132360" w:rsidRPr="54E11C27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https://learningapps.org/watch?v=pyhz9fj5j21</w:t>
              </w:r>
            </w:hyperlink>
          </w:p>
          <w:p w14:paraId="04DC5152" w14:textId="77777777" w:rsidR="00132360" w:rsidRPr="001E166A" w:rsidRDefault="007E1BA0" w:rsidP="008B1408">
            <w:pPr>
              <w:rPr>
                <w:rFonts w:ascii="Arial" w:eastAsia="Calibri" w:hAnsi="Arial" w:cs="Arial"/>
                <w:lang w:eastAsia="en-US"/>
              </w:rPr>
            </w:pPr>
            <w:hyperlink r:id="rId19">
              <w:r w:rsidR="00132360" w:rsidRPr="54E11C27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https://learningapps.org/watch?v=pqk6yaf4j21</w:t>
              </w:r>
            </w:hyperlink>
          </w:p>
          <w:p w14:paraId="13285BA8" w14:textId="77777777" w:rsidR="00132360" w:rsidRPr="001E166A" w:rsidRDefault="007E1BA0" w:rsidP="008B1408">
            <w:pPr>
              <w:rPr>
                <w:rFonts w:ascii="Arial" w:eastAsia="Calibri" w:hAnsi="Arial" w:cs="Arial"/>
                <w:lang w:eastAsia="en-US"/>
              </w:rPr>
            </w:pPr>
            <w:hyperlink r:id="rId20">
              <w:r w:rsidR="00132360" w:rsidRPr="54E11C27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https://learningapps.org/watch?v=pain8s7ft21</w:t>
              </w:r>
            </w:hyperlink>
          </w:p>
          <w:p w14:paraId="0E50FD99" w14:textId="77777777" w:rsidR="00132360" w:rsidRPr="001E166A" w:rsidRDefault="007E1BA0" w:rsidP="008B1408">
            <w:pPr>
              <w:rPr>
                <w:rFonts w:ascii="Arial" w:eastAsia="Calibri" w:hAnsi="Arial" w:cs="Arial"/>
                <w:lang w:eastAsia="en-US"/>
              </w:rPr>
            </w:pPr>
            <w:hyperlink r:id="rId21">
              <w:r w:rsidR="00132360" w:rsidRPr="54E11C27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https://learningapps.org/watch?v=po6w666uj21</w:t>
              </w:r>
            </w:hyperlink>
          </w:p>
        </w:tc>
      </w:tr>
      <w:tr w:rsidR="00132360" w:rsidRPr="0042202C" w14:paraId="05A24AC5" w14:textId="77777777" w:rsidTr="008B1408">
        <w:trPr>
          <w:cantSplit/>
          <w:trHeight w:val="419"/>
        </w:trPr>
        <w:tc>
          <w:tcPr>
            <w:tcW w:w="1484" w:type="pct"/>
          </w:tcPr>
          <w:p w14:paraId="0BE75764" w14:textId="77777777" w:rsidR="00132360" w:rsidRPr="00C43B33" w:rsidRDefault="00132360" w:rsidP="008B1408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</w:t>
            </w:r>
            <w:r>
              <w:rPr>
                <w:rFonts w:ascii="Arial" w:eastAsia="Calibri" w:hAnsi="Arial" w:cs="Arial"/>
                <w:b/>
                <w:bCs/>
                <w:lang w:eastAsia="en-US"/>
              </w:rPr>
              <w:t>1</w:t>
            </w:r>
          </w:p>
        </w:tc>
        <w:tc>
          <w:tcPr>
            <w:tcW w:w="3516" w:type="pct"/>
            <w:shd w:val="clear" w:color="auto" w:fill="auto"/>
          </w:tcPr>
          <w:p w14:paraId="45105F42" w14:textId="77777777" w:rsidR="00132360" w:rsidRDefault="00132360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03_Vorlage: Verbspiel</w:t>
            </w:r>
          </w:p>
          <w:p w14:paraId="20234F34" w14:textId="4BDCB071" w:rsidR="00132360" w:rsidRPr="0026027B" w:rsidRDefault="00132360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04_Anleitung für Trainerin: Verbspiel</w:t>
            </w:r>
          </w:p>
        </w:tc>
      </w:tr>
    </w:tbl>
    <w:p w14:paraId="20FC70A7" w14:textId="0F7A67C0" w:rsidR="00132360" w:rsidRDefault="00132360">
      <w:pPr>
        <w:rPr>
          <w:rFonts w:ascii="Arial" w:eastAsia="Arial" w:hAnsi="Arial" w:cs="Arial"/>
          <w:bCs/>
          <w:iCs/>
        </w:rPr>
      </w:pPr>
    </w:p>
    <w:sectPr w:rsidR="00132360" w:rsidSect="00A857D1">
      <w:headerReference w:type="default" r:id="rId22"/>
      <w:footerReference w:type="default" r:id="rId23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0A5D3" w14:textId="77777777" w:rsidR="007E1BA0" w:rsidRDefault="007E1BA0" w:rsidP="00266D5F">
      <w:pPr>
        <w:spacing w:after="0" w:line="240" w:lineRule="auto"/>
      </w:pPr>
      <w:r>
        <w:separator/>
      </w:r>
    </w:p>
  </w:endnote>
  <w:endnote w:type="continuationSeparator" w:id="0">
    <w:p w14:paraId="3CAAFCB7" w14:textId="77777777" w:rsidR="007E1BA0" w:rsidRDefault="007E1BA0" w:rsidP="00266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F7863" w14:textId="73094E9E" w:rsidR="002053E2" w:rsidRPr="003310C0" w:rsidRDefault="008927EB" w:rsidP="00E15286">
    <w:pPr>
      <w:pStyle w:val="Fuzeile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89984" behindDoc="1" locked="0" layoutInCell="1" allowOverlap="1" wp14:anchorId="71D424B3" wp14:editId="771C373C">
          <wp:simplePos x="0" y="0"/>
          <wp:positionH relativeFrom="column">
            <wp:posOffset>-278765</wp:posOffset>
          </wp:positionH>
          <wp:positionV relativeFrom="paragraph">
            <wp:posOffset>-51435</wp:posOffset>
          </wp:positionV>
          <wp:extent cx="822960" cy="285750"/>
          <wp:effectExtent l="0" t="0" r="0" b="0"/>
          <wp:wrapTight wrapText="bothSides">
            <wp:wrapPolygon edited="0">
              <wp:start x="0" y="0"/>
              <wp:lineTo x="0" y="20160"/>
              <wp:lineTo x="21000" y="20160"/>
              <wp:lineTo x="21000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Grafik 23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27EB">
      <w:rPr>
        <w:rFonts w:ascii="Arial" w:eastAsia="Times New Roman" w:hAnsi="Arial" w:cs="Arial"/>
        <w:noProof/>
        <w:sz w:val="24"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30D5CA17" wp14:editId="6697BAB2">
              <wp:simplePos x="0" y="0"/>
              <wp:positionH relativeFrom="margin">
                <wp:posOffset>617220</wp:posOffset>
              </wp:positionH>
              <wp:positionV relativeFrom="paragraph">
                <wp:posOffset>-69215</wp:posOffset>
              </wp:positionV>
              <wp:extent cx="4114146" cy="343374"/>
              <wp:effectExtent l="0" t="0" r="1270" b="0"/>
              <wp:wrapTight wrapText="bothSides">
                <wp:wrapPolygon edited="0">
                  <wp:start x="0" y="0"/>
                  <wp:lineTo x="0" y="20400"/>
                  <wp:lineTo x="21507" y="20400"/>
                  <wp:lineTo x="21507" y="0"/>
                  <wp:lineTo x="0" y="0"/>
                </wp:wrapPolygon>
              </wp:wrapTight>
              <wp:docPr id="23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46" cy="34337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F077E0" w14:textId="43C9DFB1" w:rsidR="00693622" w:rsidRPr="00693622" w:rsidRDefault="0056453F" w:rsidP="00693622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>Marlies Payerl</w:t>
                          </w:r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>/</w:t>
                          </w: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>Verein für Bildung und Lernen</w:t>
                          </w:r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 xml:space="preserve"> (</w:t>
                          </w:r>
                          <w:hyperlink r:id="rId2" w:history="1">
                            <w:r w:rsidR="00693622" w:rsidRPr="00693622">
                              <w:rPr>
                                <w:rFonts w:ascii="Arial" w:eastAsia="Times New Roman" w:hAnsi="Arial" w:cs="Arial"/>
                                <w:color w:val="0000FF" w:themeColor="hyperlink"/>
                                <w:sz w:val="16"/>
                                <w:szCs w:val="16"/>
                                <w:u w:val="single"/>
                                <w:lang w:val="de-DE" w:eastAsia="de-DE"/>
                              </w:rPr>
                              <w:t>www.learnforever.at</w:t>
                            </w:r>
                          </w:hyperlink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 xml:space="preserve">), CC BY 4.0 International-Lizenz </w:t>
                          </w:r>
                          <w:hyperlink r:id="rId3" w:history="1">
                            <w:r w:rsidR="00693622" w:rsidRPr="00693622">
                              <w:rPr>
                                <w:rFonts w:ascii="Arial" w:eastAsia="Times New Roman" w:hAnsi="Arial" w:cs="Arial"/>
                                <w:color w:val="0000FF" w:themeColor="hyperlink"/>
                                <w:sz w:val="16"/>
                                <w:szCs w:val="16"/>
                                <w:u w:val="single"/>
                                <w:lang w:val="de-DE" w:eastAsia="de-DE"/>
                              </w:rPr>
                              <w:t>https://creativecommons.org/licenses/by/4.0/deed.de</w:t>
                            </w:r>
                          </w:hyperlink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 xml:space="preserve"> </w:t>
                          </w:r>
                        </w:p>
                        <w:p w14:paraId="13295406" w14:textId="77C6F6A1" w:rsidR="008927EB" w:rsidRPr="00F759F3" w:rsidRDefault="008927EB" w:rsidP="008927EB">
                          <w:pPr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36000" tIns="36000" rIns="36000" bIns="360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D5CA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48.6pt;margin-top:-5.45pt;width:323.95pt;height:27.05pt;z-index:-251628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" filled="f" stroked="f">
              <v:textbox inset="1mm,1mm,1mm,1mm">
                <w:txbxContent>
                  <w:p w14:paraId="26F077E0" w14:textId="43C9DFB1" w:rsidR="00693622" w:rsidRPr="00693622" w:rsidRDefault="0056453F" w:rsidP="00693622">
                    <w:pPr>
                      <w:spacing w:after="0" w:line="240" w:lineRule="auto"/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>Marlies Payerl</w:t>
                    </w:r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>/</w:t>
                    </w: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>Verein für Bildung und Lernen</w:t>
                    </w:r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 xml:space="preserve"> (</w:t>
                    </w:r>
                    <w:hyperlink r:id="rId4" w:history="1">
                      <w:r w:rsidR="00693622" w:rsidRPr="00693622">
                        <w:rPr>
                          <w:rFonts w:ascii="Arial" w:eastAsia="Times New Roman" w:hAnsi="Arial" w:cs="Arial"/>
                          <w:color w:val="0000FF" w:themeColor="hyperlink"/>
                          <w:sz w:val="16"/>
                          <w:szCs w:val="16"/>
                          <w:u w:val="single"/>
                          <w:lang w:val="de-DE" w:eastAsia="de-DE"/>
                        </w:rPr>
                        <w:t>www.learnforever.at</w:t>
                      </w:r>
                    </w:hyperlink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 xml:space="preserve">), CC BY 4.0 International-Lizenz </w:t>
                    </w:r>
                    <w:hyperlink r:id="rId5" w:history="1">
                      <w:r w:rsidR="00693622" w:rsidRPr="00693622">
                        <w:rPr>
                          <w:rFonts w:ascii="Arial" w:eastAsia="Times New Roman" w:hAnsi="Arial" w:cs="Arial"/>
                          <w:color w:val="0000FF" w:themeColor="hyperlink"/>
                          <w:sz w:val="16"/>
                          <w:szCs w:val="16"/>
                          <w:u w:val="single"/>
                          <w:lang w:val="de-DE" w:eastAsia="de-DE"/>
                        </w:rPr>
                        <w:t>https://creativecommons.org/licenses/by/4.0/deed.de</w:t>
                      </w:r>
                    </w:hyperlink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 xml:space="preserve"> </w:t>
                    </w:r>
                  </w:p>
                  <w:p w14:paraId="13295406" w14:textId="77C6F6A1" w:rsidR="008927EB" w:rsidRPr="00F759F3" w:rsidRDefault="008927EB" w:rsidP="008927EB">
                    <w:pPr>
                      <w:spacing w:line="240" w:lineRule="auto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sz w:val="20"/>
        <w:lang w:val="de-DE"/>
      </w:rPr>
      <w:t xml:space="preserve">          </w:t>
    </w:r>
    <w:r w:rsidR="003310C0" w:rsidRPr="003310C0">
      <w:rPr>
        <w:sz w:val="20"/>
        <w:lang w:val="de-DE"/>
      </w:rPr>
      <w:t xml:space="preserve">Seite </w:t>
    </w:r>
    <w:r w:rsidR="003310C0" w:rsidRPr="003310C0">
      <w:rPr>
        <w:bCs/>
        <w:sz w:val="20"/>
      </w:rPr>
      <w:fldChar w:fldCharType="begin"/>
    </w:r>
    <w:r w:rsidR="003310C0" w:rsidRPr="003310C0">
      <w:rPr>
        <w:bCs/>
        <w:sz w:val="20"/>
      </w:rPr>
      <w:instrText>PAGE  \* Arabic  \* MERGEFORMAT</w:instrText>
    </w:r>
    <w:r w:rsidR="003310C0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3</w:t>
    </w:r>
    <w:r w:rsidR="003310C0" w:rsidRPr="003310C0">
      <w:rPr>
        <w:bCs/>
        <w:sz w:val="20"/>
      </w:rPr>
      <w:fldChar w:fldCharType="end"/>
    </w:r>
    <w:r w:rsidR="003310C0" w:rsidRPr="003310C0">
      <w:rPr>
        <w:sz w:val="20"/>
        <w:lang w:val="de-DE"/>
      </w:rPr>
      <w:t xml:space="preserve"> von </w:t>
    </w:r>
    <w:r w:rsidR="003310C0" w:rsidRPr="003310C0">
      <w:rPr>
        <w:bCs/>
        <w:sz w:val="20"/>
      </w:rPr>
      <w:fldChar w:fldCharType="begin"/>
    </w:r>
    <w:r w:rsidR="003310C0" w:rsidRPr="003310C0">
      <w:rPr>
        <w:bCs/>
        <w:sz w:val="20"/>
      </w:rPr>
      <w:instrText>NUMPAGES  \* Arabic  \* MERGEFORMAT</w:instrText>
    </w:r>
    <w:r w:rsidR="003310C0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9</w:t>
    </w:r>
    <w:r w:rsidR="003310C0" w:rsidRPr="003310C0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F3CFE" w14:textId="4E6A9763" w:rsidR="007001A5" w:rsidRDefault="00427DF8" w:rsidP="00132360">
    <w:pPr>
      <w:pStyle w:val="Fuzeile"/>
      <w:tabs>
        <w:tab w:val="clear" w:pos="4536"/>
        <w:tab w:val="center" w:pos="7088"/>
      </w:tabs>
    </w:pPr>
    <w:r>
      <w:rPr>
        <w:sz w:val="20"/>
        <w:lang w:val="de-DE"/>
      </w:rPr>
      <w:t>*</w:t>
    </w:r>
    <w:r w:rsidR="00A61442">
      <w:rPr>
        <w:sz w:val="20"/>
        <w:lang w:val="de-DE"/>
      </w:rPr>
      <w:t xml:space="preserve"> </w:t>
    </w:r>
    <w:r w:rsidR="00A94ECC">
      <w:rPr>
        <w:sz w:val="20"/>
        <w:lang w:val="de-DE"/>
      </w:rPr>
      <w:t>G</w:t>
    </w:r>
    <w:r w:rsidR="00A61442">
      <w:rPr>
        <w:sz w:val="20"/>
        <w:lang w:val="de-DE"/>
      </w:rPr>
      <w:t xml:space="preserve">LU = </w:t>
    </w:r>
    <w:r w:rsidR="00562EC9">
      <w:rPr>
        <w:sz w:val="20"/>
        <w:lang w:val="de-DE"/>
      </w:rPr>
      <w:t xml:space="preserve">Geschätzter </w:t>
    </w:r>
    <w:r w:rsidR="00A61442">
      <w:rPr>
        <w:sz w:val="20"/>
        <w:lang w:val="de-DE"/>
      </w:rPr>
      <w:t>Lernumfang</w:t>
    </w:r>
    <w:r w:rsidR="00A61442">
      <w:rPr>
        <w:sz w:val="20"/>
        <w:lang w:val="de-DE"/>
      </w:rPr>
      <w:tab/>
    </w:r>
    <w:r w:rsidR="00A61442" w:rsidRPr="003310C0">
      <w:rPr>
        <w:sz w:val="20"/>
        <w:lang w:val="de-DE"/>
      </w:rPr>
      <w:t xml:space="preserve">Seite </w:t>
    </w:r>
    <w:r w:rsidR="00A61442" w:rsidRPr="003310C0">
      <w:rPr>
        <w:bCs/>
        <w:sz w:val="20"/>
      </w:rPr>
      <w:fldChar w:fldCharType="begin"/>
    </w:r>
    <w:r w:rsidR="00A61442" w:rsidRPr="003310C0">
      <w:rPr>
        <w:bCs/>
        <w:sz w:val="20"/>
      </w:rPr>
      <w:instrText>PAGE  \* Arabic  \* MERGEFORMAT</w:instrText>
    </w:r>
    <w:r w:rsidR="00A61442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6</w:t>
    </w:r>
    <w:r w:rsidR="00A61442" w:rsidRPr="003310C0">
      <w:rPr>
        <w:bCs/>
        <w:sz w:val="20"/>
      </w:rPr>
      <w:fldChar w:fldCharType="end"/>
    </w:r>
    <w:r w:rsidR="00A61442" w:rsidRPr="003310C0">
      <w:rPr>
        <w:sz w:val="20"/>
        <w:lang w:val="de-DE"/>
      </w:rPr>
      <w:t xml:space="preserve"> von </w:t>
    </w:r>
    <w:r w:rsidR="00A61442" w:rsidRPr="003310C0">
      <w:rPr>
        <w:bCs/>
        <w:sz w:val="20"/>
      </w:rPr>
      <w:fldChar w:fldCharType="begin"/>
    </w:r>
    <w:r w:rsidR="00A61442" w:rsidRPr="003310C0">
      <w:rPr>
        <w:bCs/>
        <w:sz w:val="20"/>
      </w:rPr>
      <w:instrText>NUMPAGES  \* Arabic  \* MERGEFORMAT</w:instrText>
    </w:r>
    <w:r w:rsidR="00A61442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9</w:t>
    </w:r>
    <w:r w:rsidR="00A61442" w:rsidRPr="003310C0">
      <w:rPr>
        <w:bCs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18D95" w14:textId="77777777" w:rsidR="00105523" w:rsidRDefault="00105523" w:rsidP="006F75A2">
    <w:pPr>
      <w:pStyle w:val="Listenabsatz"/>
      <w:shd w:val="clear" w:color="auto" w:fill="FFFFFF"/>
      <w:spacing w:after="360"/>
      <w:ind w:left="0"/>
      <w:rPr>
        <w:rFonts w:ascii="Arial Narrow" w:hAnsi="Arial Narrow"/>
        <w:b/>
        <w:bCs/>
        <w:color w:val="444444"/>
        <w:sz w:val="18"/>
        <w:szCs w:val="18"/>
        <w:shd w:val="clear" w:color="auto" w:fill="FFFFFF"/>
      </w:rPr>
    </w:pPr>
  </w:p>
  <w:p w14:paraId="60717846" w14:textId="77777777" w:rsidR="00105523" w:rsidRPr="00105523" w:rsidRDefault="00105523" w:rsidP="00105523">
    <w:pPr>
      <w:shd w:val="clear" w:color="auto" w:fill="FFFFFF"/>
      <w:spacing w:after="360"/>
      <w:rPr>
        <w:rFonts w:ascii="Arial Narrow" w:hAnsi="Arial Narrow"/>
        <w:b/>
        <w:bCs/>
        <w:color w:val="444444"/>
        <w:sz w:val="18"/>
        <w:szCs w:val="18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AC93B" w14:textId="77777777" w:rsidR="007E1BA0" w:rsidRDefault="007E1BA0" w:rsidP="00266D5F">
      <w:pPr>
        <w:spacing w:after="0" w:line="240" w:lineRule="auto"/>
      </w:pPr>
      <w:r>
        <w:separator/>
      </w:r>
    </w:p>
  </w:footnote>
  <w:footnote w:type="continuationSeparator" w:id="0">
    <w:p w14:paraId="04973935" w14:textId="77777777" w:rsidR="007E1BA0" w:rsidRDefault="007E1BA0" w:rsidP="00266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C247" w14:textId="51CF74E7" w:rsidR="006B4B0B" w:rsidRDefault="00247FFD">
    <w:pPr>
      <w:pStyle w:val="Kopfzeile"/>
    </w:pPr>
    <w:r>
      <w:rPr>
        <w:noProof/>
      </w:rPr>
      <w:drawing>
        <wp:anchor distT="0" distB="0" distL="114300" distR="114300" simplePos="0" relativeHeight="251692032" behindDoc="1" locked="1" layoutInCell="1" allowOverlap="1" wp14:anchorId="1EC49CA9" wp14:editId="2E6A6A1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1495" cy="7559675"/>
          <wp:effectExtent l="0" t="0" r="190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1"/>
                  <a:stretch/>
                </pic:blipFill>
                <pic:spPr bwMode="auto">
                  <a:xfrm>
                    <a:off x="0" y="0"/>
                    <a:ext cx="10691495" cy="7559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59A4B" w14:textId="67EC1DAD" w:rsidR="002053E2" w:rsidRDefault="00DF5050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2816" behindDoc="1" locked="1" layoutInCell="1" allowOverlap="1" wp14:anchorId="683B5BE6" wp14:editId="3F8C5AB0">
          <wp:simplePos x="0" y="0"/>
          <wp:positionH relativeFrom="page">
            <wp:align>left</wp:align>
          </wp:positionH>
          <wp:positionV relativeFrom="margin">
            <wp:align>center</wp:align>
          </wp:positionV>
          <wp:extent cx="7562215" cy="10689590"/>
          <wp:effectExtent l="0" t="0" r="0" b="381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49" cy="1068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B722A" w14:textId="4E8D503A" w:rsidR="00367C4C" w:rsidRDefault="00815907">
    <w:pPr>
      <w:pStyle w:val="Kopfzeile"/>
    </w:pPr>
    <w:r>
      <w:rPr>
        <w:noProof/>
      </w:rPr>
      <w:drawing>
        <wp:anchor distT="0" distB="0" distL="114300" distR="114300" simplePos="0" relativeHeight="251680768" behindDoc="1" locked="1" layoutInCell="1" allowOverlap="1" wp14:anchorId="1E4B9F68" wp14:editId="20580C5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63B21" w14:textId="76158B47" w:rsidR="004A1352" w:rsidRDefault="00DF5050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3840" behindDoc="1" locked="1" layoutInCell="1" allowOverlap="1" wp14:anchorId="338D1A01" wp14:editId="7462848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83240" cy="755840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874" cy="7558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57E9B" w14:textId="77777777" w:rsidR="001743E6" w:rsidRDefault="001743E6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5888" behindDoc="1" locked="1" layoutInCell="1" allowOverlap="1" wp14:anchorId="0DF6E4B7" wp14:editId="7D4E31EE">
          <wp:simplePos x="0" y="0"/>
          <wp:positionH relativeFrom="page">
            <wp:posOffset>0</wp:posOffset>
          </wp:positionH>
          <wp:positionV relativeFrom="page">
            <wp:posOffset>1270</wp:posOffset>
          </wp:positionV>
          <wp:extent cx="7559675" cy="1068514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6"/>
  </w:num>
  <w:num w:numId="5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0"/>
  </w:num>
  <w:num w:numId="8">
    <w:abstractNumId w:val="2"/>
  </w:num>
  <w:num w:numId="9">
    <w:abstractNumId w:val="7"/>
  </w:num>
  <w:num w:numId="10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autoHyphenation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69A9"/>
    <w:rsid w:val="00007E0C"/>
    <w:rsid w:val="00014C1A"/>
    <w:rsid w:val="000163DA"/>
    <w:rsid w:val="00022F27"/>
    <w:rsid w:val="000235CC"/>
    <w:rsid w:val="00023910"/>
    <w:rsid w:val="00023E66"/>
    <w:rsid w:val="000316FA"/>
    <w:rsid w:val="00033B67"/>
    <w:rsid w:val="00037AFE"/>
    <w:rsid w:val="00044431"/>
    <w:rsid w:val="00052228"/>
    <w:rsid w:val="00055C28"/>
    <w:rsid w:val="00056788"/>
    <w:rsid w:val="00057BCB"/>
    <w:rsid w:val="00061FBF"/>
    <w:rsid w:val="000715F1"/>
    <w:rsid w:val="00071683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D0DD4"/>
    <w:rsid w:val="000D0FAF"/>
    <w:rsid w:val="000D3763"/>
    <w:rsid w:val="000D5D3A"/>
    <w:rsid w:val="000E0F4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33DB"/>
    <w:rsid w:val="00126A42"/>
    <w:rsid w:val="0013037B"/>
    <w:rsid w:val="00132360"/>
    <w:rsid w:val="00135ED7"/>
    <w:rsid w:val="00137633"/>
    <w:rsid w:val="00145AD6"/>
    <w:rsid w:val="00154DF6"/>
    <w:rsid w:val="00157061"/>
    <w:rsid w:val="001606CA"/>
    <w:rsid w:val="00161355"/>
    <w:rsid w:val="00161360"/>
    <w:rsid w:val="00163F63"/>
    <w:rsid w:val="00164144"/>
    <w:rsid w:val="001649C7"/>
    <w:rsid w:val="0016663C"/>
    <w:rsid w:val="001743E6"/>
    <w:rsid w:val="00175C9D"/>
    <w:rsid w:val="00181EF6"/>
    <w:rsid w:val="001850E9"/>
    <w:rsid w:val="0018604E"/>
    <w:rsid w:val="00186A55"/>
    <w:rsid w:val="00193749"/>
    <w:rsid w:val="001944C1"/>
    <w:rsid w:val="00195059"/>
    <w:rsid w:val="001A3236"/>
    <w:rsid w:val="001A656A"/>
    <w:rsid w:val="001A6D97"/>
    <w:rsid w:val="001A73F3"/>
    <w:rsid w:val="001A7432"/>
    <w:rsid w:val="001B1945"/>
    <w:rsid w:val="001B27FB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E28FB"/>
    <w:rsid w:val="001E399F"/>
    <w:rsid w:val="001F40E8"/>
    <w:rsid w:val="001F61CE"/>
    <w:rsid w:val="001F622A"/>
    <w:rsid w:val="001F6876"/>
    <w:rsid w:val="00201701"/>
    <w:rsid w:val="00202799"/>
    <w:rsid w:val="002053E2"/>
    <w:rsid w:val="00205CAC"/>
    <w:rsid w:val="00205DE5"/>
    <w:rsid w:val="002102D6"/>
    <w:rsid w:val="002128AA"/>
    <w:rsid w:val="00216E0E"/>
    <w:rsid w:val="002170F9"/>
    <w:rsid w:val="002249F7"/>
    <w:rsid w:val="0022525B"/>
    <w:rsid w:val="0022624F"/>
    <w:rsid w:val="00227375"/>
    <w:rsid w:val="00233B9C"/>
    <w:rsid w:val="002354F5"/>
    <w:rsid w:val="00242F0E"/>
    <w:rsid w:val="002439B1"/>
    <w:rsid w:val="00243FCB"/>
    <w:rsid w:val="00244A2F"/>
    <w:rsid w:val="00247FFD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0EFC"/>
    <w:rsid w:val="00271C25"/>
    <w:rsid w:val="002818FF"/>
    <w:rsid w:val="00281A66"/>
    <w:rsid w:val="00284FAA"/>
    <w:rsid w:val="00285250"/>
    <w:rsid w:val="002865B8"/>
    <w:rsid w:val="00286BDD"/>
    <w:rsid w:val="00287ECB"/>
    <w:rsid w:val="00290D8A"/>
    <w:rsid w:val="002937D7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55F0"/>
    <w:rsid w:val="00346E98"/>
    <w:rsid w:val="003554DD"/>
    <w:rsid w:val="00356995"/>
    <w:rsid w:val="00363566"/>
    <w:rsid w:val="003667AB"/>
    <w:rsid w:val="00367C4C"/>
    <w:rsid w:val="00371CDD"/>
    <w:rsid w:val="00372D77"/>
    <w:rsid w:val="00375825"/>
    <w:rsid w:val="00376151"/>
    <w:rsid w:val="00381610"/>
    <w:rsid w:val="00387CB7"/>
    <w:rsid w:val="00391BDA"/>
    <w:rsid w:val="00391FCF"/>
    <w:rsid w:val="00393B0D"/>
    <w:rsid w:val="00396980"/>
    <w:rsid w:val="003A3AC5"/>
    <w:rsid w:val="003A43BD"/>
    <w:rsid w:val="003A6912"/>
    <w:rsid w:val="003A7051"/>
    <w:rsid w:val="003A7E6A"/>
    <w:rsid w:val="003B0F69"/>
    <w:rsid w:val="003C1616"/>
    <w:rsid w:val="003C27DA"/>
    <w:rsid w:val="003D0DE0"/>
    <w:rsid w:val="003D53D1"/>
    <w:rsid w:val="003D5CBD"/>
    <w:rsid w:val="003D6C95"/>
    <w:rsid w:val="003D778A"/>
    <w:rsid w:val="003E077F"/>
    <w:rsid w:val="003E3BEF"/>
    <w:rsid w:val="003E67C9"/>
    <w:rsid w:val="003F098D"/>
    <w:rsid w:val="003F0FAE"/>
    <w:rsid w:val="003F1E57"/>
    <w:rsid w:val="003F2472"/>
    <w:rsid w:val="003F4BD8"/>
    <w:rsid w:val="003F52EB"/>
    <w:rsid w:val="00411A49"/>
    <w:rsid w:val="004152B6"/>
    <w:rsid w:val="00415397"/>
    <w:rsid w:val="00416836"/>
    <w:rsid w:val="004179EF"/>
    <w:rsid w:val="00427DF8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7ED"/>
    <w:rsid w:val="00496CE6"/>
    <w:rsid w:val="0049793C"/>
    <w:rsid w:val="004A1352"/>
    <w:rsid w:val="004A163D"/>
    <w:rsid w:val="004A31E2"/>
    <w:rsid w:val="004A3418"/>
    <w:rsid w:val="004A37A5"/>
    <w:rsid w:val="004A4564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4861"/>
    <w:rsid w:val="00514950"/>
    <w:rsid w:val="00516AA8"/>
    <w:rsid w:val="00517270"/>
    <w:rsid w:val="005212E7"/>
    <w:rsid w:val="005254C0"/>
    <w:rsid w:val="0052650A"/>
    <w:rsid w:val="00527135"/>
    <w:rsid w:val="00532B6B"/>
    <w:rsid w:val="00535133"/>
    <w:rsid w:val="00541381"/>
    <w:rsid w:val="005419BC"/>
    <w:rsid w:val="00543214"/>
    <w:rsid w:val="005507C4"/>
    <w:rsid w:val="005509B8"/>
    <w:rsid w:val="005511B7"/>
    <w:rsid w:val="005511FA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453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913"/>
    <w:rsid w:val="00581C7A"/>
    <w:rsid w:val="00590EF1"/>
    <w:rsid w:val="00596295"/>
    <w:rsid w:val="005A1D5E"/>
    <w:rsid w:val="005A1F49"/>
    <w:rsid w:val="005A2A72"/>
    <w:rsid w:val="005A2B9B"/>
    <w:rsid w:val="005A7944"/>
    <w:rsid w:val="005B1B29"/>
    <w:rsid w:val="005B219D"/>
    <w:rsid w:val="005B6F1A"/>
    <w:rsid w:val="005B7AF7"/>
    <w:rsid w:val="005C0DBB"/>
    <w:rsid w:val="005C611A"/>
    <w:rsid w:val="005C7417"/>
    <w:rsid w:val="005D2A4F"/>
    <w:rsid w:val="005E0CE0"/>
    <w:rsid w:val="005E39DF"/>
    <w:rsid w:val="005E4E1B"/>
    <w:rsid w:val="005E6395"/>
    <w:rsid w:val="005E6425"/>
    <w:rsid w:val="005E7372"/>
    <w:rsid w:val="005F05ED"/>
    <w:rsid w:val="005F127D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4C32"/>
    <w:rsid w:val="006560D7"/>
    <w:rsid w:val="0065616D"/>
    <w:rsid w:val="00656A19"/>
    <w:rsid w:val="00660C26"/>
    <w:rsid w:val="0066142D"/>
    <w:rsid w:val="006624BC"/>
    <w:rsid w:val="00662B6A"/>
    <w:rsid w:val="00664F33"/>
    <w:rsid w:val="006807C6"/>
    <w:rsid w:val="006808F6"/>
    <w:rsid w:val="006822ED"/>
    <w:rsid w:val="00682BCE"/>
    <w:rsid w:val="006900FD"/>
    <w:rsid w:val="00691E03"/>
    <w:rsid w:val="00693622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4B0B"/>
    <w:rsid w:val="006B67C7"/>
    <w:rsid w:val="006C1C3B"/>
    <w:rsid w:val="006C32B4"/>
    <w:rsid w:val="006C643D"/>
    <w:rsid w:val="006D2C8E"/>
    <w:rsid w:val="006D3F91"/>
    <w:rsid w:val="006E01AF"/>
    <w:rsid w:val="006E0707"/>
    <w:rsid w:val="006E3701"/>
    <w:rsid w:val="006E7491"/>
    <w:rsid w:val="006F0D26"/>
    <w:rsid w:val="006F226F"/>
    <w:rsid w:val="006F478F"/>
    <w:rsid w:val="006F75A2"/>
    <w:rsid w:val="007001A5"/>
    <w:rsid w:val="007043D9"/>
    <w:rsid w:val="0070483B"/>
    <w:rsid w:val="00710CB3"/>
    <w:rsid w:val="00710D53"/>
    <w:rsid w:val="00711785"/>
    <w:rsid w:val="007120F6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5BB1"/>
    <w:rsid w:val="00737F11"/>
    <w:rsid w:val="0074058A"/>
    <w:rsid w:val="007423A3"/>
    <w:rsid w:val="007533F9"/>
    <w:rsid w:val="007554F1"/>
    <w:rsid w:val="00755D8E"/>
    <w:rsid w:val="0075725B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42AE"/>
    <w:rsid w:val="007A6D30"/>
    <w:rsid w:val="007A7D41"/>
    <w:rsid w:val="007A7FBA"/>
    <w:rsid w:val="007B035C"/>
    <w:rsid w:val="007B144F"/>
    <w:rsid w:val="007B6041"/>
    <w:rsid w:val="007C1E39"/>
    <w:rsid w:val="007C34FE"/>
    <w:rsid w:val="007C4591"/>
    <w:rsid w:val="007D4360"/>
    <w:rsid w:val="007D4D4C"/>
    <w:rsid w:val="007E1BA0"/>
    <w:rsid w:val="007E7D25"/>
    <w:rsid w:val="007F3605"/>
    <w:rsid w:val="00802031"/>
    <w:rsid w:val="0080747F"/>
    <w:rsid w:val="00807AD8"/>
    <w:rsid w:val="00813771"/>
    <w:rsid w:val="00814776"/>
    <w:rsid w:val="00815907"/>
    <w:rsid w:val="00821AB1"/>
    <w:rsid w:val="0082275C"/>
    <w:rsid w:val="00825531"/>
    <w:rsid w:val="0082679B"/>
    <w:rsid w:val="008319A6"/>
    <w:rsid w:val="00837301"/>
    <w:rsid w:val="00837593"/>
    <w:rsid w:val="00841D63"/>
    <w:rsid w:val="00842601"/>
    <w:rsid w:val="00842ABF"/>
    <w:rsid w:val="0084468A"/>
    <w:rsid w:val="00846CB6"/>
    <w:rsid w:val="00850408"/>
    <w:rsid w:val="00850520"/>
    <w:rsid w:val="00852151"/>
    <w:rsid w:val="008560C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27EB"/>
    <w:rsid w:val="00894415"/>
    <w:rsid w:val="00897237"/>
    <w:rsid w:val="008A36ED"/>
    <w:rsid w:val="008A4356"/>
    <w:rsid w:val="008A5D3E"/>
    <w:rsid w:val="008A6C32"/>
    <w:rsid w:val="008B1B15"/>
    <w:rsid w:val="008B3CF2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F017B"/>
    <w:rsid w:val="008F1374"/>
    <w:rsid w:val="0090362E"/>
    <w:rsid w:val="00903A02"/>
    <w:rsid w:val="009044F9"/>
    <w:rsid w:val="00905B7F"/>
    <w:rsid w:val="0090630E"/>
    <w:rsid w:val="00906C06"/>
    <w:rsid w:val="0091069C"/>
    <w:rsid w:val="00912757"/>
    <w:rsid w:val="00914D28"/>
    <w:rsid w:val="009178CE"/>
    <w:rsid w:val="0092324F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FDB"/>
    <w:rsid w:val="00977297"/>
    <w:rsid w:val="009801C2"/>
    <w:rsid w:val="00980970"/>
    <w:rsid w:val="00982309"/>
    <w:rsid w:val="0098424A"/>
    <w:rsid w:val="00984FCB"/>
    <w:rsid w:val="00985D4E"/>
    <w:rsid w:val="009910A5"/>
    <w:rsid w:val="00991FAF"/>
    <w:rsid w:val="009924C4"/>
    <w:rsid w:val="009975FB"/>
    <w:rsid w:val="009A10FA"/>
    <w:rsid w:val="009A1CB4"/>
    <w:rsid w:val="009A25F6"/>
    <w:rsid w:val="009A6135"/>
    <w:rsid w:val="009B12A8"/>
    <w:rsid w:val="009B40F1"/>
    <w:rsid w:val="009B4734"/>
    <w:rsid w:val="009B6F82"/>
    <w:rsid w:val="009B7CD1"/>
    <w:rsid w:val="009C42DD"/>
    <w:rsid w:val="009C4E36"/>
    <w:rsid w:val="009C559B"/>
    <w:rsid w:val="009D4A34"/>
    <w:rsid w:val="009D63C2"/>
    <w:rsid w:val="009D7C42"/>
    <w:rsid w:val="009E3BD1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DA7"/>
    <w:rsid w:val="00A201C5"/>
    <w:rsid w:val="00A22943"/>
    <w:rsid w:val="00A262E3"/>
    <w:rsid w:val="00A26BBF"/>
    <w:rsid w:val="00A31434"/>
    <w:rsid w:val="00A34226"/>
    <w:rsid w:val="00A4054B"/>
    <w:rsid w:val="00A413E0"/>
    <w:rsid w:val="00A4744A"/>
    <w:rsid w:val="00A50089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92C87"/>
    <w:rsid w:val="00A932F4"/>
    <w:rsid w:val="00A94662"/>
    <w:rsid w:val="00A94ECC"/>
    <w:rsid w:val="00A96065"/>
    <w:rsid w:val="00AA27CD"/>
    <w:rsid w:val="00AB0F90"/>
    <w:rsid w:val="00AB3397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F05F7"/>
    <w:rsid w:val="00AF5DF8"/>
    <w:rsid w:val="00AF62D9"/>
    <w:rsid w:val="00B0061B"/>
    <w:rsid w:val="00B045F8"/>
    <w:rsid w:val="00B125F4"/>
    <w:rsid w:val="00B14F01"/>
    <w:rsid w:val="00B15679"/>
    <w:rsid w:val="00B1623B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955"/>
    <w:rsid w:val="00C052A3"/>
    <w:rsid w:val="00C05D42"/>
    <w:rsid w:val="00C05D6F"/>
    <w:rsid w:val="00C10A38"/>
    <w:rsid w:val="00C11682"/>
    <w:rsid w:val="00C1697B"/>
    <w:rsid w:val="00C16FA2"/>
    <w:rsid w:val="00C2236E"/>
    <w:rsid w:val="00C234FD"/>
    <w:rsid w:val="00C23CA4"/>
    <w:rsid w:val="00C26AF4"/>
    <w:rsid w:val="00C2739D"/>
    <w:rsid w:val="00C31809"/>
    <w:rsid w:val="00C33182"/>
    <w:rsid w:val="00C362D9"/>
    <w:rsid w:val="00C41EDA"/>
    <w:rsid w:val="00C42287"/>
    <w:rsid w:val="00C51A38"/>
    <w:rsid w:val="00C53C8E"/>
    <w:rsid w:val="00C557F5"/>
    <w:rsid w:val="00C5593F"/>
    <w:rsid w:val="00C61DCA"/>
    <w:rsid w:val="00C66969"/>
    <w:rsid w:val="00C745A0"/>
    <w:rsid w:val="00C75662"/>
    <w:rsid w:val="00C77CA0"/>
    <w:rsid w:val="00C83951"/>
    <w:rsid w:val="00C83E4F"/>
    <w:rsid w:val="00C85DF9"/>
    <w:rsid w:val="00C90A81"/>
    <w:rsid w:val="00C9346B"/>
    <w:rsid w:val="00C937BD"/>
    <w:rsid w:val="00C94A92"/>
    <w:rsid w:val="00CA117B"/>
    <w:rsid w:val="00CA2D9C"/>
    <w:rsid w:val="00CA531D"/>
    <w:rsid w:val="00CA6F0A"/>
    <w:rsid w:val="00CB66BC"/>
    <w:rsid w:val="00CB7C7F"/>
    <w:rsid w:val="00CC62C9"/>
    <w:rsid w:val="00CD0718"/>
    <w:rsid w:val="00CD08FD"/>
    <w:rsid w:val="00CD0FD6"/>
    <w:rsid w:val="00CD3AD2"/>
    <w:rsid w:val="00CD76C1"/>
    <w:rsid w:val="00CE0BA3"/>
    <w:rsid w:val="00CE11B2"/>
    <w:rsid w:val="00CE6D17"/>
    <w:rsid w:val="00CE7100"/>
    <w:rsid w:val="00CF0ADD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33CC"/>
    <w:rsid w:val="00D64C33"/>
    <w:rsid w:val="00D66E4D"/>
    <w:rsid w:val="00D7216F"/>
    <w:rsid w:val="00D73214"/>
    <w:rsid w:val="00D73F21"/>
    <w:rsid w:val="00D7689B"/>
    <w:rsid w:val="00D77947"/>
    <w:rsid w:val="00D803B5"/>
    <w:rsid w:val="00D83BD5"/>
    <w:rsid w:val="00D85CC6"/>
    <w:rsid w:val="00D86367"/>
    <w:rsid w:val="00D97C99"/>
    <w:rsid w:val="00DA10BE"/>
    <w:rsid w:val="00DA3320"/>
    <w:rsid w:val="00DA337D"/>
    <w:rsid w:val="00DA46C1"/>
    <w:rsid w:val="00DA6269"/>
    <w:rsid w:val="00DA7C18"/>
    <w:rsid w:val="00DB06FE"/>
    <w:rsid w:val="00DB0A66"/>
    <w:rsid w:val="00DB1FFF"/>
    <w:rsid w:val="00DB48DB"/>
    <w:rsid w:val="00DB55D5"/>
    <w:rsid w:val="00DC1538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050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D8F"/>
    <w:rsid w:val="00EC2B94"/>
    <w:rsid w:val="00EC2D6B"/>
    <w:rsid w:val="00EC6E47"/>
    <w:rsid w:val="00ED54C7"/>
    <w:rsid w:val="00EE20FA"/>
    <w:rsid w:val="00EE3177"/>
    <w:rsid w:val="00EE6A1B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48C6"/>
    <w:rsid w:val="00F25FAD"/>
    <w:rsid w:val="00F27810"/>
    <w:rsid w:val="00F30546"/>
    <w:rsid w:val="00F31629"/>
    <w:rsid w:val="00F333FE"/>
    <w:rsid w:val="00F337AF"/>
    <w:rsid w:val="00F33B37"/>
    <w:rsid w:val="00F35202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6EB4"/>
    <w:rsid w:val="00F770AE"/>
    <w:rsid w:val="00F779AC"/>
    <w:rsid w:val="00F77B9D"/>
    <w:rsid w:val="00F807A2"/>
    <w:rsid w:val="00F81C20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580AF7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10C7"/>
  </w:style>
  <w:style w:type="paragraph" w:styleId="berschrift1">
    <w:name w:val="heading 1"/>
    <w:basedOn w:val="Standard"/>
    <w:next w:val="Standard"/>
    <w:link w:val="berschrift1Zchn"/>
    <w:uiPriority w:val="9"/>
    <w:qFormat/>
    <w:rsid w:val="00266D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E6A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6D2C8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66D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rsid w:val="006D2C8E"/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E6A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after="0" w:line="288" w:lineRule="auto"/>
      <w:jc w:val="center"/>
    </w:pPr>
    <w:rPr>
      <w:rFonts w:ascii="Arial" w:eastAsia="Times New Roman" w:hAnsi="Arial" w:cs="Times New Roman"/>
      <w:color w:val="333333"/>
      <w:szCs w:val="20"/>
      <w:lang w:val="de-DE" w:eastAsia="de-DE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007E0C"/>
    <w:rPr>
      <w:color w:val="605E5C"/>
      <w:shd w:val="clear" w:color="auto" w:fill="E1DFDD"/>
    </w:rPr>
  </w:style>
  <w:style w:type="paragraph" w:customStyle="1" w:styleId="Formatvorlage2">
    <w:name w:val="Formatvorlage2"/>
    <w:basedOn w:val="Standard"/>
    <w:link w:val="Formatvorlage2Zchn"/>
    <w:qFormat/>
    <w:rsid w:val="00193749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Formatvorlage2Zchn">
    <w:name w:val="Formatvorlage2 Zchn"/>
    <w:basedOn w:val="Absatz-Standardschriftart"/>
    <w:link w:val="Formatvorlage2"/>
    <w:rsid w:val="00193749"/>
    <w:rPr>
      <w:rFonts w:ascii="Arial" w:eastAsia="Times New Roman" w:hAnsi="Arial" w:cs="Times New Roman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33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4iElqD96DqI" TargetMode="External"/><Relationship Id="rId18" Type="http://schemas.openxmlformats.org/officeDocument/2006/relationships/hyperlink" Target="https://learningapps.org/watch?v=pyhz9fj5j21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earningapps.org/watch?v=po6w666uj21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learningapps.org/watch?v=pbfiix08321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s://youtu.be/4iElqD96DqI" TargetMode="External"/><Relationship Id="rId20" Type="http://schemas.openxmlformats.org/officeDocument/2006/relationships/hyperlink" Target="https://learningapps.org/watch?v=pain8s7ft2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hyperlink" Target="https://learningapps.org/watch?v=pqk6yaf4j2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deed.de" TargetMode="External"/><Relationship Id="rId2" Type="http://schemas.openxmlformats.org/officeDocument/2006/relationships/hyperlink" Target="http://www.learnforever.at" TargetMode="External"/><Relationship Id="rId1" Type="http://schemas.openxmlformats.org/officeDocument/2006/relationships/image" Target="media/image4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FAC67C4CD6410DADBB74E48D624F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DA3382-0C9D-47B9-BB22-415543D326FA}"/>
      </w:docPartPr>
      <w:docPartBody>
        <w:p w:rsidR="002D7224" w:rsidRDefault="00724C8D" w:rsidP="00724C8D">
          <w:pPr>
            <w:pStyle w:val="EAFAC67C4CD6410DADBB74E48D624FD9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08101D7F07B45CEB4CE4C76662477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C15C8F-29C7-494B-BE55-639983AAF9F9}"/>
      </w:docPartPr>
      <w:docPartBody>
        <w:p w:rsidR="00B236BE" w:rsidRDefault="007B1E3C" w:rsidP="007B1E3C">
          <w:pPr>
            <w:pStyle w:val="408101D7F07B45CEB4CE4C76662477FB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C83DCAF5B54073B92CE671C8A750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B111DB-597E-44C1-9411-96428EE93EC0}"/>
      </w:docPartPr>
      <w:docPartBody>
        <w:p w:rsidR="00AC7A91" w:rsidRDefault="00C36618" w:rsidP="00C36618">
          <w:pPr>
            <w:pStyle w:val="CDC83DCAF5B54073B92CE671C8A75087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5EF33BDACC4DBD962483BBF2D022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7EB94C-9A72-4D6D-8B69-FBBE9BBF5F41}"/>
      </w:docPartPr>
      <w:docPartBody>
        <w:p w:rsidR="00AC7A91" w:rsidRDefault="00C36618" w:rsidP="00C36618">
          <w:pPr>
            <w:pStyle w:val="BD5EF33BDACC4DBD962483BBF2D022DB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0B48E61FBB5474983273CC3C05386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F13300-C2B4-405B-95A0-2135B385E7B4}"/>
      </w:docPartPr>
      <w:docPartBody>
        <w:p w:rsidR="00AC7A91" w:rsidRDefault="00C36618" w:rsidP="00C36618">
          <w:pPr>
            <w:pStyle w:val="A0B48E61FBB5474983273CC3C0538686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C8D"/>
    <w:rsid w:val="000E2BFC"/>
    <w:rsid w:val="00272D96"/>
    <w:rsid w:val="002855AA"/>
    <w:rsid w:val="002D7224"/>
    <w:rsid w:val="004443C4"/>
    <w:rsid w:val="00724C8D"/>
    <w:rsid w:val="00756A64"/>
    <w:rsid w:val="007B1E3C"/>
    <w:rsid w:val="008438F6"/>
    <w:rsid w:val="00873EAD"/>
    <w:rsid w:val="008A4E94"/>
    <w:rsid w:val="00A13276"/>
    <w:rsid w:val="00AC7A91"/>
    <w:rsid w:val="00B236BE"/>
    <w:rsid w:val="00B55D5B"/>
    <w:rsid w:val="00BA7A05"/>
    <w:rsid w:val="00C36618"/>
    <w:rsid w:val="00C53F76"/>
    <w:rsid w:val="00CA51DF"/>
    <w:rsid w:val="00E53F12"/>
    <w:rsid w:val="00F47D7B"/>
    <w:rsid w:val="00FF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36618"/>
    <w:rPr>
      <w:color w:val="808080"/>
    </w:rPr>
  </w:style>
  <w:style w:type="paragraph" w:customStyle="1" w:styleId="EAFAC67C4CD6410DADBB74E48D624FD9">
    <w:name w:val="EAFAC67C4CD6410DADBB74E48D624FD9"/>
    <w:rsid w:val="00724C8D"/>
  </w:style>
  <w:style w:type="paragraph" w:customStyle="1" w:styleId="408101D7F07B45CEB4CE4C76662477FB">
    <w:name w:val="408101D7F07B45CEB4CE4C76662477FB"/>
    <w:rsid w:val="007B1E3C"/>
  </w:style>
  <w:style w:type="paragraph" w:customStyle="1" w:styleId="CDC83DCAF5B54073B92CE671C8A75087">
    <w:name w:val="CDC83DCAF5B54073B92CE671C8A75087"/>
    <w:rsid w:val="00C36618"/>
  </w:style>
  <w:style w:type="paragraph" w:customStyle="1" w:styleId="BD5EF33BDACC4DBD962483BBF2D022DB">
    <w:name w:val="BD5EF33BDACC4DBD962483BBF2D022DB"/>
    <w:rsid w:val="00C36618"/>
  </w:style>
  <w:style w:type="paragraph" w:customStyle="1" w:styleId="A0B48E61FBB5474983273CC3C0538686">
    <w:name w:val="A0B48E61FBB5474983273CC3C0538686"/>
    <w:rsid w:val="00C366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9"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DE0CA-3E0D-4685-A432-B78A11885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</Template>
  <TotalTime>0</TotalTime>
  <Pages>1</Pages>
  <Words>690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Beneke Elke / EP-Projektmanagement</dc:creator>
  <cp:lastModifiedBy>Britta Ungermanns</cp:lastModifiedBy>
  <cp:revision>9</cp:revision>
  <cp:lastPrinted>2019-08-20T13:21:00Z</cp:lastPrinted>
  <dcterms:created xsi:type="dcterms:W3CDTF">2021-04-07T12:36:00Z</dcterms:created>
  <dcterms:modified xsi:type="dcterms:W3CDTF">2021-10-07T05:39:00Z</dcterms:modified>
</cp:coreProperties>
</file>