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C862C" w14:textId="77777777" w:rsidR="00D120AF" w:rsidRDefault="00D120AF"/>
    <w:p w14:paraId="374447B0" w14:textId="77777777" w:rsidR="00D120AF" w:rsidRDefault="00D120AF"/>
    <w:p w14:paraId="517EEE99" w14:textId="77777777" w:rsidR="00D120AF" w:rsidRDefault="00D120AF"/>
    <w:p w14:paraId="0D943E40" w14:textId="77777777" w:rsidR="00D120AF" w:rsidRDefault="00D120AF"/>
    <w:p w14:paraId="0B24C87D" w14:textId="05943DB4" w:rsidR="00D120AF" w:rsidRDefault="00577913">
      <w:pPr>
        <w:rPr>
          <w:rFonts w:ascii="Arial" w:hAnsi="Arial" w:cs="Arial"/>
          <w:b/>
          <w:color w:val="993366"/>
          <w:sz w:val="36"/>
          <w:szCs w:val="36"/>
        </w:rPr>
      </w:pPr>
      <w:r>
        <w:rPr>
          <w:rFonts w:ascii="Arial" w:hAnsi="Arial" w:cs="Arial"/>
          <w:b/>
          <w:color w:val="993366"/>
          <w:sz w:val="36"/>
          <w:szCs w:val="36"/>
        </w:rPr>
        <w:t>Lernpaket</w:t>
      </w:r>
      <w:r w:rsidR="00D120AF" w:rsidRPr="00EF0A5C">
        <w:rPr>
          <w:rFonts w:ascii="Arial" w:hAnsi="Arial" w:cs="Arial"/>
          <w:b/>
          <w:color w:val="993366"/>
          <w:sz w:val="36"/>
          <w:szCs w:val="36"/>
        </w:rPr>
        <w:t xml:space="preserve"> </w:t>
      </w:r>
      <w:r w:rsidR="00F10C83">
        <w:rPr>
          <w:rFonts w:ascii="Arial" w:hAnsi="Arial" w:cs="Arial"/>
          <w:b/>
          <w:color w:val="993366"/>
          <w:sz w:val="36"/>
          <w:szCs w:val="36"/>
        </w:rPr>
        <w:t>"Die Basisgrammatik der Wortarten"</w:t>
      </w:r>
    </w:p>
    <w:p w14:paraId="1D2C0F78" w14:textId="09CEFE5D" w:rsidR="00D120AF" w:rsidRPr="00D120AF" w:rsidRDefault="00D120AF">
      <w:pPr>
        <w:rPr>
          <w:rFonts w:ascii="Arial" w:hAnsi="Arial" w:cs="Arial"/>
          <w:b/>
          <w:color w:val="993366"/>
          <w:sz w:val="32"/>
          <w:szCs w:val="32"/>
        </w:rPr>
      </w:pPr>
      <w:r w:rsidRPr="00D120AF">
        <w:rPr>
          <w:rFonts w:ascii="Arial" w:hAnsi="Arial" w:cs="Arial"/>
          <w:b/>
          <w:color w:val="993366"/>
          <w:sz w:val="32"/>
          <w:szCs w:val="32"/>
        </w:rPr>
        <w:t>für das Lernfeld</w:t>
      </w:r>
      <w:r>
        <w:rPr>
          <w:rFonts w:ascii="Arial" w:hAnsi="Arial" w:cs="Arial"/>
          <w:b/>
          <w:color w:val="993366"/>
          <w:sz w:val="32"/>
          <w:szCs w:val="32"/>
        </w:rPr>
        <w:t xml:space="preserve"> </w:t>
      </w:r>
      <w:r w:rsidR="00F10C83">
        <w:rPr>
          <w:rFonts w:ascii="Arial" w:hAnsi="Arial" w:cs="Arial"/>
          <w:b/>
          <w:color w:val="993366"/>
          <w:sz w:val="32"/>
          <w:szCs w:val="32"/>
        </w:rPr>
        <w:t>Sprache</w:t>
      </w:r>
    </w:p>
    <w:p w14:paraId="3E5A40F1" w14:textId="77777777" w:rsidR="00D120AF" w:rsidRDefault="00D120AF"/>
    <w:p w14:paraId="277A28EE" w14:textId="77777777" w:rsidR="00D120AF" w:rsidRDefault="00D120AF"/>
    <w:p w14:paraId="18F47798" w14:textId="77777777" w:rsidR="00F10C83" w:rsidRPr="007533F9" w:rsidRDefault="00F10C83" w:rsidP="00F10C83">
      <w:pPr>
        <w:spacing w:before="120" w:after="120" w:line="240" w:lineRule="auto"/>
        <w:rPr>
          <w:rFonts w:ascii="Arial" w:eastAsia="Times New Roman" w:hAnsi="Arial" w:cs="Arial"/>
          <w:b/>
          <w:color w:val="76923C" w:themeColor="accent3" w:themeShade="BF"/>
        </w:rPr>
      </w:pPr>
      <w:r>
        <w:rPr>
          <w:rFonts w:ascii="Arial" w:eastAsia="Times New Roman" w:hAnsi="Arial" w:cs="Arial"/>
          <w:b/>
          <w:color w:val="76923C" w:themeColor="accent3" w:themeShade="BF"/>
        </w:rPr>
        <w:t>Marlies Payerl/ Verein für Bildung &amp; Lernen</w:t>
      </w:r>
    </w:p>
    <w:p w14:paraId="5A2214F5" w14:textId="77777777" w:rsidR="00693622" w:rsidRDefault="00693622" w:rsidP="007D4360">
      <w:pPr>
        <w:spacing w:before="120" w:after="120" w:line="240" w:lineRule="auto"/>
        <w:rPr>
          <w:rFonts w:ascii="Arial" w:eastAsia="Times New Roman" w:hAnsi="Arial" w:cs="Arial"/>
          <w:b/>
          <w:color w:val="76923C" w:themeColor="accent3" w:themeShade="BF"/>
        </w:rPr>
      </w:pPr>
    </w:p>
    <w:p w14:paraId="3435097E" w14:textId="67A3BF24" w:rsidR="00D120AF" w:rsidRDefault="00F10C83">
      <w:r>
        <w:rPr>
          <w:rFonts w:ascii="Arial" w:eastAsia="Times New Roman" w:hAnsi="Arial" w:cs="Arial"/>
          <w:b/>
          <w:noProof/>
          <w:color w:val="76923C" w:themeColor="accent3" w:themeShade="BF"/>
          <w:sz w:val="20"/>
          <w:szCs w:val="20"/>
        </w:rPr>
        <w:drawing>
          <wp:inline distT="0" distB="0" distL="0" distR="0" wp14:anchorId="0FE8C79C" wp14:editId="703E64FD">
            <wp:extent cx="1531620" cy="221017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32" cy="225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9F96B" w14:textId="77777777" w:rsidR="00D120AF" w:rsidRDefault="00D120AF"/>
    <w:p w14:paraId="06A26520" w14:textId="77777777" w:rsidR="00D120AF" w:rsidRDefault="00D120AF"/>
    <w:p w14:paraId="1F0E3BCB" w14:textId="77777777" w:rsidR="00BC5B42" w:rsidRDefault="00BC5B42"/>
    <w:p w14:paraId="001892F2" w14:textId="77777777" w:rsidR="003310C0" w:rsidRDefault="003310C0"/>
    <w:p w14:paraId="49CA0A3B" w14:textId="693432AF" w:rsidR="00D120AF" w:rsidRDefault="00D120AF" w:rsidP="003310C0">
      <w:pPr>
        <w:suppressLineNumbers/>
        <w:jc w:val="center"/>
      </w:pPr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2551"/>
        <w:gridCol w:w="3820"/>
      </w:tblGrid>
      <w:tr w:rsidR="00EF0A5C" w:rsidRPr="00EF0A5C" w14:paraId="3A875520" w14:textId="77777777" w:rsidTr="001F61CE">
        <w:tc>
          <w:tcPr>
            <w:tcW w:w="9060" w:type="dxa"/>
            <w:gridSpan w:val="3"/>
          </w:tcPr>
          <w:p w14:paraId="66F75BBD" w14:textId="064C9EE1" w:rsidR="00EF0A5C" w:rsidRPr="00EF0A5C" w:rsidRDefault="00577913" w:rsidP="00EF0A5C">
            <w:pPr>
              <w:spacing w:before="120" w:after="120"/>
              <w:jc w:val="center"/>
              <w:rPr>
                <w:rFonts w:ascii="Arial" w:hAnsi="Arial" w:cs="Arial"/>
                <w:b/>
                <w:color w:val="993366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993366"/>
                <w:sz w:val="36"/>
                <w:szCs w:val="36"/>
              </w:rPr>
              <w:lastRenderedPageBreak/>
              <w:t>Lernpaket</w:t>
            </w:r>
            <w:r w:rsidR="00EF0A5C" w:rsidRPr="00EF0A5C">
              <w:rPr>
                <w:rFonts w:ascii="Arial" w:hAnsi="Arial" w:cs="Arial"/>
                <w:b/>
                <w:color w:val="993366"/>
                <w:sz w:val="36"/>
                <w:szCs w:val="36"/>
              </w:rPr>
              <w:t xml:space="preserve"> </w:t>
            </w:r>
            <w:r w:rsidR="00F10C83">
              <w:rPr>
                <w:rFonts w:ascii="Arial" w:hAnsi="Arial" w:cs="Arial"/>
                <w:b/>
                <w:color w:val="993366"/>
                <w:sz w:val="36"/>
                <w:szCs w:val="36"/>
              </w:rPr>
              <w:t>"Die Basisgrammatik der Wortarten"</w:t>
            </w:r>
          </w:p>
        </w:tc>
      </w:tr>
      <w:tr w:rsidR="00EF0A5C" w:rsidRPr="00EF0A5C" w14:paraId="1DE4DCC6" w14:textId="77777777" w:rsidTr="001F61CE">
        <w:tc>
          <w:tcPr>
            <w:tcW w:w="2689" w:type="dxa"/>
          </w:tcPr>
          <w:p w14:paraId="74D982F1" w14:textId="77777777" w:rsidR="00EF0A5C" w:rsidRPr="00CD76C1" w:rsidRDefault="00EF0A5C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Primäres Lernfeld</w:t>
            </w:r>
          </w:p>
          <w:p w14:paraId="57813AFB" w14:textId="77777777" w:rsidR="00EF0A5C" w:rsidRPr="00EF0A5C" w:rsidRDefault="00EF0A5C" w:rsidP="00EF0A5C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371" w:type="dxa"/>
            <w:gridSpan w:val="2"/>
          </w:tcPr>
          <w:p w14:paraId="13C08A86" w14:textId="7D24C4CE" w:rsidR="0082679B" w:rsidRPr="00CD76C1" w:rsidRDefault="00CC1F10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1808565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</w:rPr>
              <w:tab/>
            </w:r>
            <w:r w:rsidR="00664F33" w:rsidRPr="00CD76C1">
              <w:rPr>
                <w:rFonts w:ascii="Arial" w:hAnsi="Arial" w:cs="Arial"/>
                <w:sz w:val="22"/>
                <w:szCs w:val="22"/>
              </w:rPr>
              <w:t xml:space="preserve">Sprache </w:t>
            </w:r>
          </w:p>
          <w:p w14:paraId="5C8EFA43" w14:textId="77777777" w:rsidR="00664F33" w:rsidRPr="00CD76C1" w:rsidRDefault="00CC1F10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60686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79B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82679B" w:rsidRPr="00CD76C1">
              <w:rPr>
                <w:rFonts w:ascii="Arial" w:hAnsi="Arial" w:cs="Arial"/>
                <w:bCs/>
                <w:sz w:val="22"/>
                <w:szCs w:val="22"/>
              </w:rPr>
              <w:t>M</w:t>
            </w:r>
            <w:r w:rsidR="00664F33" w:rsidRPr="00CD76C1">
              <w:rPr>
                <w:rFonts w:ascii="Arial" w:hAnsi="Arial" w:cs="Arial"/>
                <w:bCs/>
                <w:sz w:val="22"/>
                <w:szCs w:val="22"/>
              </w:rPr>
              <w:t>athematische</w:t>
            </w:r>
            <w:r w:rsidR="00664F33" w:rsidRPr="00CD76C1">
              <w:rPr>
                <w:rFonts w:ascii="Arial" w:hAnsi="Arial" w:cs="Arial"/>
                <w:sz w:val="22"/>
                <w:szCs w:val="22"/>
              </w:rPr>
              <w:t xml:space="preserve"> Kompetenzen </w:t>
            </w:r>
          </w:p>
          <w:p w14:paraId="7423D665" w14:textId="77777777" w:rsidR="00EF0A5C" w:rsidRPr="00EE7D8B" w:rsidRDefault="00CC1F10" w:rsidP="00A17DA7">
            <w:pPr>
              <w:spacing w:before="120" w:after="120"/>
              <w:ind w:left="457" w:hanging="457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53791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Digitale Kompetenzen</w:t>
            </w:r>
          </w:p>
        </w:tc>
      </w:tr>
      <w:tr w:rsidR="00664F33" w:rsidRPr="00EF0A5C" w14:paraId="7B80D328" w14:textId="77777777" w:rsidTr="001F61CE">
        <w:tc>
          <w:tcPr>
            <w:tcW w:w="2689" w:type="dxa"/>
          </w:tcPr>
          <w:p w14:paraId="6FF669F9" w14:textId="77777777" w:rsidR="00664F33" w:rsidRPr="00CD76C1" w:rsidRDefault="00C937BD" w:rsidP="00664F33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Weitere </w:t>
            </w:r>
            <w:r w:rsidR="00664F33"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Lernfeld</w:t>
            </w: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er</w:t>
            </w:r>
          </w:p>
          <w:p w14:paraId="5B4C71B0" w14:textId="77777777" w:rsidR="00664F33" w:rsidRPr="00EF0A5C" w:rsidRDefault="00664F33" w:rsidP="00EF0A5C">
            <w:pPr>
              <w:spacing w:before="120" w:after="120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6371" w:type="dxa"/>
            <w:gridSpan w:val="2"/>
          </w:tcPr>
          <w:p w14:paraId="1EB24D13" w14:textId="77777777" w:rsidR="005F127D" w:rsidRPr="00CD76C1" w:rsidRDefault="00CC1F10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07359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sz w:val="22"/>
                <w:szCs w:val="22"/>
              </w:rPr>
              <w:t xml:space="preserve">Sprache </w:t>
            </w:r>
          </w:p>
          <w:p w14:paraId="3943871A" w14:textId="77777777" w:rsidR="005F127D" w:rsidRPr="00CD76C1" w:rsidRDefault="00CC1F10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443919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Mathematische</w:t>
            </w:r>
            <w:r w:rsidR="005F127D" w:rsidRPr="00CD76C1">
              <w:rPr>
                <w:rFonts w:ascii="Arial" w:hAnsi="Arial" w:cs="Arial"/>
                <w:sz w:val="22"/>
                <w:szCs w:val="22"/>
              </w:rPr>
              <w:t xml:space="preserve"> Kompetenzen </w:t>
            </w:r>
          </w:p>
          <w:p w14:paraId="6EA2C8EF" w14:textId="1EB8C33F" w:rsidR="005F127D" w:rsidRPr="00CD76C1" w:rsidRDefault="00CC1F10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2850253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Digitale Kompetenzen</w:t>
            </w:r>
          </w:p>
          <w:p w14:paraId="76036684" w14:textId="40A283A7" w:rsidR="00664F33" w:rsidRPr="00EE7D8B" w:rsidRDefault="00CC1F10" w:rsidP="00A17DA7">
            <w:pPr>
              <w:spacing w:before="120" w:after="120"/>
              <w:ind w:left="457" w:hanging="457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278333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Lernkompeten</w:t>
            </w:r>
            <w:r w:rsidR="00EE7D8B" w:rsidRPr="00CD76C1">
              <w:rPr>
                <w:rFonts w:ascii="Arial" w:hAnsi="Arial" w:cs="Arial"/>
                <w:bCs/>
                <w:sz w:val="22"/>
                <w:szCs w:val="22"/>
              </w:rPr>
              <w:t>zen</w:t>
            </w:r>
          </w:p>
        </w:tc>
      </w:tr>
      <w:tr w:rsidR="00193749" w:rsidRPr="00EF0A5C" w14:paraId="51D90AB0" w14:textId="77777777" w:rsidTr="00923CD2">
        <w:trPr>
          <w:trHeight w:val="618"/>
        </w:trPr>
        <w:tc>
          <w:tcPr>
            <w:tcW w:w="2689" w:type="dxa"/>
            <w:vMerge w:val="restart"/>
          </w:tcPr>
          <w:p w14:paraId="6B51A4C6" w14:textId="77777777" w:rsidR="00193749" w:rsidRDefault="00193749" w:rsidP="00923CD2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Geschätzter </w:t>
            </w:r>
          </w:p>
          <w:p w14:paraId="362B356B" w14:textId="77777777" w:rsidR="00193749" w:rsidRPr="00CD76C1" w:rsidRDefault="00193749" w:rsidP="00923CD2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Lernumf</w:t>
            </w:r>
            <w:r>
              <w:rPr>
                <w:rFonts w:ascii="Arial" w:hAnsi="Arial" w:cs="Arial"/>
                <w:b/>
                <w:color w:val="993366"/>
                <w:sz w:val="22"/>
                <w:szCs w:val="22"/>
              </w:rPr>
              <w:t>a</w:t>
            </w: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ng</w:t>
            </w:r>
          </w:p>
          <w:p w14:paraId="32AD1C85" w14:textId="77777777" w:rsidR="00193749" w:rsidRPr="00CD76C1" w:rsidRDefault="00193749" w:rsidP="00923CD2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62BDB35" w14:textId="77777777" w:rsidR="00193749" w:rsidRDefault="00193749" w:rsidP="00923CD2">
            <w:pPr>
              <w:spacing w:before="120" w:after="120"/>
              <w:rPr>
                <w:rFonts w:ascii="Arial" w:hAnsi="Arial" w:cs="Arial"/>
                <w:b/>
              </w:rPr>
            </w:pPr>
            <w:r w:rsidRPr="00D811A8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Gesamt</w:t>
            </w: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:</w:t>
            </w:r>
            <w:r w:rsidRPr="00D811A8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 </w:t>
            </w:r>
          </w:p>
        </w:tc>
        <w:tc>
          <w:tcPr>
            <w:tcW w:w="3820" w:type="dxa"/>
          </w:tcPr>
          <w:p w14:paraId="4B853F45" w14:textId="107AD07E" w:rsidR="00193749" w:rsidRPr="00242F0E" w:rsidRDefault="00F10C83" w:rsidP="00923CD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193749">
              <w:rPr>
                <w:rFonts w:ascii="Arial" w:hAnsi="Arial" w:cs="Arial"/>
                <w:sz w:val="22"/>
                <w:szCs w:val="22"/>
              </w:rPr>
              <w:t xml:space="preserve"> UE</w:t>
            </w:r>
          </w:p>
        </w:tc>
      </w:tr>
      <w:tr w:rsidR="00193749" w:rsidRPr="00EF0A5C" w14:paraId="4B486CB8" w14:textId="77777777" w:rsidTr="00923CD2">
        <w:trPr>
          <w:trHeight w:val="618"/>
        </w:trPr>
        <w:tc>
          <w:tcPr>
            <w:tcW w:w="2689" w:type="dxa"/>
            <w:vMerge/>
          </w:tcPr>
          <w:p w14:paraId="0E7BECDD" w14:textId="77777777" w:rsidR="00193749" w:rsidRDefault="00193749" w:rsidP="00923CD2">
            <w:pPr>
              <w:spacing w:before="120" w:after="120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2551" w:type="dxa"/>
          </w:tcPr>
          <w:p w14:paraId="433A957B" w14:textId="77777777" w:rsidR="00193749" w:rsidRDefault="00193749" w:rsidP="00923CD2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</w:rPr>
            </w:pPr>
            <w:r w:rsidRPr="00427DF8">
              <w:rPr>
                <w:rFonts w:ascii="Arial" w:hAnsi="Arial" w:cs="Arial"/>
                <w:bCs/>
                <w:sz w:val="22"/>
                <w:szCs w:val="22"/>
              </w:rPr>
              <w:t>davon</w:t>
            </w:r>
            <w:r w:rsidRPr="00C2236E">
              <w:rPr>
                <w:rFonts w:ascii="Arial" w:hAnsi="Arial" w:cs="Arial"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Flipped:</w:t>
            </w:r>
          </w:p>
        </w:tc>
        <w:tc>
          <w:tcPr>
            <w:tcW w:w="3820" w:type="dxa"/>
            <w:vAlign w:val="center"/>
          </w:tcPr>
          <w:p w14:paraId="39855631" w14:textId="74CCD5D6" w:rsidR="00193749" w:rsidRPr="00D811A8" w:rsidRDefault="00F10C83" w:rsidP="00923CD2">
            <w:pPr>
              <w:pStyle w:val="Formatvorlage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93749">
              <w:rPr>
                <w:sz w:val="22"/>
                <w:szCs w:val="22"/>
              </w:rPr>
              <w:t xml:space="preserve"> UE</w:t>
            </w:r>
          </w:p>
        </w:tc>
      </w:tr>
      <w:tr w:rsidR="00EF0A5C" w:rsidRPr="00EF0A5C" w14:paraId="2D5EA117" w14:textId="77777777" w:rsidTr="001F61CE">
        <w:tc>
          <w:tcPr>
            <w:tcW w:w="2689" w:type="dxa"/>
          </w:tcPr>
          <w:p w14:paraId="1FF98640" w14:textId="77777777" w:rsidR="00EF0A5C" w:rsidRPr="00CE11B2" w:rsidRDefault="00EF0A5C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E11B2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</w:t>
            </w:r>
            <w:r w:rsidR="007D4360" w:rsidRPr="00CE11B2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inhalte </w:t>
            </w:r>
          </w:p>
          <w:p w14:paraId="42A014D3" w14:textId="77777777" w:rsidR="00C937BD" w:rsidRPr="00EF0A5C" w:rsidRDefault="00C937BD" w:rsidP="00EF0A5C">
            <w:pPr>
              <w:spacing w:before="120" w:after="120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6371" w:type="dxa"/>
            <w:gridSpan w:val="2"/>
          </w:tcPr>
          <w:p w14:paraId="124BB8C0" w14:textId="77777777" w:rsidR="00EF0A5C" w:rsidRPr="00CD76C1" w:rsidRDefault="00EF0A5C" w:rsidP="00664F33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Primäres Lernfeld: </w:t>
            </w:r>
          </w:p>
          <w:p w14:paraId="2E1359E9" w14:textId="2EE98491" w:rsidR="00F10C83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Überblick über die deutsche Grammatik gewinnen</w:t>
            </w:r>
          </w:p>
          <w:p w14:paraId="376D010F" w14:textId="77777777" w:rsidR="00F10C83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Einordnung der eigenen sprachlichen Kompetenzen im Bereich Grammatik</w:t>
            </w:r>
          </w:p>
          <w:p w14:paraId="6BCE65E0" w14:textId="06270418" w:rsidR="00F10C83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Auffrischung elementarer grammatischer Begriffe </w:t>
            </w:r>
          </w:p>
          <w:p w14:paraId="682742E0" w14:textId="24036653" w:rsidR="00F10C83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Einführung in grundlegende grammatische Kategorien </w:t>
            </w:r>
          </w:p>
          <w:p w14:paraId="453D78FF" w14:textId="77777777" w:rsidR="00F10C83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Heranführen an die Grundlagen der Wortarten (flektierbare und unflektierbare Wortarten)</w:t>
            </w:r>
          </w:p>
          <w:p w14:paraId="62579E82" w14:textId="77777777" w:rsidR="00F10C83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Festigung und Vertiefung der einzelnen Wortarten</w:t>
            </w:r>
          </w:p>
          <w:p w14:paraId="5668D331" w14:textId="77777777" w:rsidR="00F10C83" w:rsidRPr="00F83B32" w:rsidRDefault="00F10C83" w:rsidP="00F10C83">
            <w:pPr>
              <w:spacing w:before="120" w:after="120"/>
              <w:rPr>
                <w:rFonts w:ascii="Arial" w:hAnsi="Arial" w:cs="Arial"/>
              </w:rPr>
            </w:pPr>
          </w:p>
          <w:p w14:paraId="0E7AE335" w14:textId="77777777" w:rsidR="00F10C83" w:rsidRPr="00CD76C1" w:rsidRDefault="00F10C83" w:rsidP="00F10C83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Digitale Kompetenz</w:t>
            </w:r>
            <w:r w:rsidRPr="00CD76C1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: </w:t>
            </w:r>
          </w:p>
          <w:p w14:paraId="1B6B2B04" w14:textId="77777777" w:rsidR="00F10C83" w:rsidRPr="007C16C8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C16C8">
              <w:rPr>
                <w:rFonts w:ascii="Arial" w:hAnsi="Arial" w:cs="Arial"/>
                <w:sz w:val="22"/>
                <w:szCs w:val="22"/>
                <w:lang w:val="en-GB"/>
              </w:rPr>
              <w:t>Inhalte mithilfe virtueller Tools erarbeiten</w:t>
            </w:r>
          </w:p>
          <w:p w14:paraId="795E0C38" w14:textId="77777777" w:rsidR="00F10C83" w:rsidRPr="007C16C8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 w:line="276" w:lineRule="auto"/>
              <w:rPr>
                <w:rFonts w:ascii="Arial" w:hAnsi="Arial" w:cs="Arial"/>
                <w:sz w:val="22"/>
              </w:rPr>
            </w:pPr>
            <w:r w:rsidRPr="007C16C8">
              <w:rPr>
                <w:rFonts w:ascii="Arial" w:hAnsi="Arial" w:cs="Arial"/>
                <w:sz w:val="22"/>
              </w:rPr>
              <w:t xml:space="preserve">Auseinandersetzung mit digitalen Lernportalen </w:t>
            </w:r>
          </w:p>
          <w:p w14:paraId="2807C365" w14:textId="77777777" w:rsidR="00F10C83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 w:line="276" w:lineRule="auto"/>
              <w:rPr>
                <w:rFonts w:ascii="Arial" w:hAnsi="Arial" w:cs="Arial"/>
                <w:sz w:val="22"/>
              </w:rPr>
            </w:pPr>
            <w:r w:rsidRPr="007C16C8">
              <w:rPr>
                <w:rFonts w:ascii="Arial" w:hAnsi="Arial" w:cs="Arial"/>
                <w:sz w:val="22"/>
              </w:rPr>
              <w:t>Auseinandersetzung mit einem Schreibprogramm (Microsoft Word o</w:t>
            </w:r>
            <w:r>
              <w:rPr>
                <w:rFonts w:ascii="Arial" w:hAnsi="Arial" w:cs="Arial"/>
                <w:sz w:val="22"/>
              </w:rPr>
              <w:t>.</w:t>
            </w:r>
            <w:r w:rsidRPr="007C16C8">
              <w:rPr>
                <w:rFonts w:ascii="Arial" w:hAnsi="Arial" w:cs="Arial"/>
                <w:sz w:val="22"/>
              </w:rPr>
              <w:t>Ä.)</w:t>
            </w:r>
          </w:p>
          <w:p w14:paraId="4CDFC7B1" w14:textId="77777777" w:rsidR="00F10C83" w:rsidRDefault="00F10C83" w:rsidP="00261DC2">
            <w:pPr>
              <w:pStyle w:val="Listenabsatz"/>
              <w:spacing w:before="120" w:after="120" w:line="276" w:lineRule="auto"/>
              <w:rPr>
                <w:rFonts w:ascii="Arial" w:hAnsi="Arial" w:cs="Arial"/>
                <w:sz w:val="22"/>
              </w:rPr>
            </w:pPr>
          </w:p>
          <w:p w14:paraId="3FFCAE83" w14:textId="77777777" w:rsidR="00F10C83" w:rsidRPr="00CD76C1" w:rsidRDefault="00F10C83" w:rsidP="00F10C83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Lernkompetenz</w:t>
            </w:r>
            <w:r w:rsidRPr="00CD76C1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: </w:t>
            </w:r>
          </w:p>
          <w:p w14:paraId="5BBFAFEE" w14:textId="77777777" w:rsidR="00F10C83" w:rsidRPr="007C16C8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 w:line="276" w:lineRule="auto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 w:rsidRPr="007C16C8">
              <w:rPr>
                <w:rFonts w:ascii="Arial" w:hAnsi="Arial" w:cs="Arial"/>
                <w:sz w:val="22"/>
              </w:rPr>
              <w:t xml:space="preserve">Selbstbestimmtes und selbstorganisiertes Lernen </w:t>
            </w:r>
            <w:r>
              <w:rPr>
                <w:rFonts w:ascii="Arial" w:hAnsi="Arial" w:cs="Arial"/>
                <w:sz w:val="22"/>
              </w:rPr>
              <w:t>durch Flipped-Learning-Material</w:t>
            </w:r>
          </w:p>
          <w:p w14:paraId="63CD1D38" w14:textId="4F8F85E4" w:rsidR="00F10C83" w:rsidRPr="007C16C8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7C16C8">
              <w:rPr>
                <w:rFonts w:ascii="Arial" w:hAnsi="Arial" w:cs="Arial"/>
                <w:sz w:val="22"/>
                <w:szCs w:val="22"/>
              </w:rPr>
              <w:t xml:space="preserve">Selbtständiges Erarbeiten von Inhalten </w:t>
            </w:r>
            <w:r>
              <w:rPr>
                <w:rFonts w:ascii="Arial" w:hAnsi="Arial" w:cs="Arial"/>
                <w:sz w:val="22"/>
                <w:szCs w:val="22"/>
              </w:rPr>
              <w:t>mithilfe zur Verfügung gestellter Materialien</w:t>
            </w:r>
          </w:p>
          <w:p w14:paraId="4EE6CC6D" w14:textId="77777777" w:rsidR="00F10C83" w:rsidRPr="00FA436A" w:rsidRDefault="00F10C83" w:rsidP="00F10C83">
            <w:pPr>
              <w:pStyle w:val="Listenabsatz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Mind-Map als Lerntechnik nutzen</w:t>
            </w:r>
          </w:p>
          <w:p w14:paraId="606F6ABC" w14:textId="77777777" w:rsidR="00EF0A5C" w:rsidRPr="00193749" w:rsidRDefault="00EF0A5C" w:rsidP="00F83B32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D4360" w:rsidRPr="00EF0A5C" w14:paraId="0649E166" w14:textId="77777777" w:rsidTr="001F61CE">
        <w:tc>
          <w:tcPr>
            <w:tcW w:w="2689" w:type="dxa"/>
          </w:tcPr>
          <w:p w14:paraId="2256AD53" w14:textId="77777777" w:rsidR="007D4360" w:rsidRPr="00BA5E50" w:rsidRDefault="007D4360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</w:t>
            </w:r>
            <w:r w:rsidR="00EE7D8B"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ziele</w:t>
            </w: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 </w:t>
            </w:r>
          </w:p>
        </w:tc>
        <w:tc>
          <w:tcPr>
            <w:tcW w:w="6371" w:type="dxa"/>
            <w:gridSpan w:val="2"/>
          </w:tcPr>
          <w:p w14:paraId="724404F1" w14:textId="77777777" w:rsidR="007D4360" w:rsidRPr="00BA5E50" w:rsidRDefault="007D4360" w:rsidP="007D4360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Primäres Lernfeld: </w:t>
            </w:r>
            <w:r w:rsidRPr="00BA5E50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14:paraId="5BB0B29C" w14:textId="56E6E5BE" w:rsidR="00F10C83" w:rsidRPr="007C16C8" w:rsidRDefault="00F10C83" w:rsidP="00F10C83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Die Teilnehmer*innen verfügen über einen groben Überblick der deutschen Grammatik.</w:t>
            </w:r>
          </w:p>
          <w:p w14:paraId="24C0E244" w14:textId="77777777" w:rsidR="00F10C83" w:rsidRDefault="00F10C83" w:rsidP="00F10C83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Sie kennen die grammatischen Gebiete, an denen sie noch arbeiten müssen.</w:t>
            </w:r>
          </w:p>
          <w:p w14:paraId="16B50B25" w14:textId="77777777" w:rsidR="00F10C83" w:rsidRDefault="00F10C83" w:rsidP="00F10C83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Sie können grammatische Fachbegriffe verstehen und benutzen.</w:t>
            </w:r>
          </w:p>
          <w:p w14:paraId="3A794603" w14:textId="77777777" w:rsidR="00F10C83" w:rsidRDefault="00F10C83" w:rsidP="00F10C83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Sie können Wörter Wortarten zuordnen.</w:t>
            </w:r>
          </w:p>
          <w:p w14:paraId="597FA413" w14:textId="77777777" w:rsidR="00F10C83" w:rsidRDefault="00F10C83" w:rsidP="00F10C83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Sie arbeiten eigenständig an ihren grammatikalischen Defiziten.</w:t>
            </w:r>
          </w:p>
          <w:p w14:paraId="10C65595" w14:textId="77777777" w:rsidR="00F10C83" w:rsidRPr="007C16C8" w:rsidRDefault="00F10C83" w:rsidP="00F10C83">
            <w:pPr>
              <w:spacing w:before="120" w:after="120"/>
              <w:rPr>
                <w:rFonts w:ascii="Arial" w:hAnsi="Arial" w:cs="Arial"/>
              </w:rPr>
            </w:pPr>
          </w:p>
          <w:p w14:paraId="23CDDF17" w14:textId="77777777" w:rsidR="00F10C83" w:rsidRPr="007C16C8" w:rsidRDefault="00F10C83" w:rsidP="00F10C83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 w:rsidRPr="007C16C8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Digitale </w:t>
            </w: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Kompetenz</w:t>
            </w:r>
            <w:r w:rsidRPr="007C16C8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: </w:t>
            </w:r>
          </w:p>
          <w:p w14:paraId="2BF44468" w14:textId="0A3D1A69" w:rsidR="00F10C83" w:rsidRPr="007C16C8" w:rsidRDefault="00F10C83" w:rsidP="00F10C83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7C16C8">
              <w:rPr>
                <w:rFonts w:ascii="Arial" w:hAnsi="Arial" w:cs="Arial"/>
                <w:sz w:val="22"/>
                <w:szCs w:val="22"/>
              </w:rPr>
              <w:t>Die Teilnehmer*innen nutzen virtuelle Tools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4F11575" w14:textId="730886C8" w:rsidR="00F10C83" w:rsidRPr="007C16C8" w:rsidRDefault="00F10C83" w:rsidP="00F10C83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7C16C8">
              <w:rPr>
                <w:rFonts w:ascii="Arial" w:hAnsi="Arial" w:cs="Arial"/>
                <w:sz w:val="22"/>
                <w:szCs w:val="22"/>
              </w:rPr>
              <w:t>Die Teilnehmer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  <w:r w:rsidRPr="007C16C8">
              <w:rPr>
                <w:rFonts w:ascii="Arial" w:hAnsi="Arial" w:cs="Arial"/>
                <w:sz w:val="22"/>
                <w:szCs w:val="22"/>
              </w:rPr>
              <w:t xml:space="preserve">innen nutzen digitale Informationen, um grammatische Inhalte zu erarbeiten, um diese in ihrem täglichen Sprachgebrauch einzusetzen. </w:t>
            </w:r>
          </w:p>
          <w:p w14:paraId="3FD114E0" w14:textId="652AD628" w:rsidR="00F10C83" w:rsidRPr="007C16C8" w:rsidRDefault="00F10C83" w:rsidP="00F10C83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7C16C8">
              <w:rPr>
                <w:rFonts w:ascii="Arial" w:hAnsi="Arial" w:cs="Arial"/>
                <w:sz w:val="22"/>
                <w:szCs w:val="22"/>
              </w:rPr>
              <w:t>Die Teilnehmer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  <w:r w:rsidRPr="007C16C8">
              <w:rPr>
                <w:rFonts w:ascii="Arial" w:hAnsi="Arial" w:cs="Arial"/>
                <w:sz w:val="22"/>
                <w:szCs w:val="22"/>
              </w:rPr>
              <w:t xml:space="preserve">innen arbeiten mit diversen Lernportalen und Funktionen </w:t>
            </w:r>
            <w:r>
              <w:rPr>
                <w:rFonts w:ascii="Arial" w:hAnsi="Arial" w:cs="Arial"/>
                <w:sz w:val="22"/>
                <w:szCs w:val="22"/>
              </w:rPr>
              <w:t>eines Schreibprogramms.</w:t>
            </w:r>
          </w:p>
          <w:p w14:paraId="531ABA61" w14:textId="77777777" w:rsidR="00F10C83" w:rsidRPr="00FA436A" w:rsidRDefault="00F10C83" w:rsidP="00F10C83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Lernkompetenz</w:t>
            </w:r>
            <w:r w:rsidRPr="007C16C8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: </w:t>
            </w:r>
          </w:p>
          <w:p w14:paraId="436CEF62" w14:textId="77777777" w:rsidR="00F10C83" w:rsidRPr="007B13A7" w:rsidRDefault="00F10C83" w:rsidP="00F10C83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Die Teilnehmer*innen</w:t>
            </w:r>
            <w:r w:rsidRPr="007C16C8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arbeiten</w:t>
            </w:r>
            <w:r w:rsidRPr="007C16C8">
              <w:rPr>
                <w:rFonts w:ascii="Arial" w:hAnsi="Arial" w:cs="Arial"/>
                <w:sz w:val="22"/>
                <w:szCs w:val="22"/>
              </w:rPr>
              <w:t xml:space="preserve"> eigenverantwortlich und selbstreguliert durch das Anwenden der Flipped Lernmaterialien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</w:p>
          <w:p w14:paraId="222BD2FC" w14:textId="4CBE4F35" w:rsidR="00193749" w:rsidRPr="00F10C83" w:rsidRDefault="00F10C83" w:rsidP="00F10C83">
            <w:pPr>
              <w:spacing w:before="120" w:after="120"/>
              <w:rPr>
                <w:rFonts w:ascii="Arial" w:hAnsi="Arial" w:cs="Arial"/>
                <w:bCs/>
              </w:rPr>
            </w:pPr>
            <w:r w:rsidRPr="007B13A7">
              <w:rPr>
                <w:rFonts w:ascii="Arial" w:hAnsi="Arial" w:cs="Arial"/>
                <w:sz w:val="22"/>
                <w:szCs w:val="22"/>
              </w:rPr>
              <w:t xml:space="preserve">Sie nutzen ein Mind-Map als Technik zum </w:t>
            </w:r>
            <w:r>
              <w:rPr>
                <w:rFonts w:ascii="Arial" w:hAnsi="Arial" w:cs="Arial"/>
                <w:sz w:val="22"/>
                <w:szCs w:val="22"/>
              </w:rPr>
              <w:t>Vertiefen</w:t>
            </w:r>
            <w:r w:rsidRPr="007B13A7">
              <w:rPr>
                <w:rFonts w:ascii="Arial" w:hAnsi="Arial" w:cs="Arial"/>
                <w:sz w:val="22"/>
                <w:szCs w:val="22"/>
              </w:rPr>
              <w:t xml:space="preserve"> neuer Termini</w:t>
            </w:r>
            <w:r>
              <w:rPr>
                <w:rFonts w:ascii="Arial" w:hAnsi="Arial" w:cs="Arial"/>
              </w:rPr>
              <w:t>.</w:t>
            </w:r>
          </w:p>
        </w:tc>
      </w:tr>
      <w:tr w:rsidR="00EF0A5C" w:rsidRPr="00EF0A5C" w14:paraId="439504BF" w14:textId="77777777" w:rsidTr="001F61CE">
        <w:tc>
          <w:tcPr>
            <w:tcW w:w="2689" w:type="dxa"/>
          </w:tcPr>
          <w:p w14:paraId="5B58B3FC" w14:textId="77777777" w:rsidR="00EF0A5C" w:rsidRPr="00BA5E50" w:rsidRDefault="001A7432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Kurzbeschreibung</w:t>
            </w:r>
          </w:p>
        </w:tc>
        <w:tc>
          <w:tcPr>
            <w:tcW w:w="6371" w:type="dxa"/>
            <w:gridSpan w:val="2"/>
          </w:tcPr>
          <w:p w14:paraId="056A6ED4" w14:textId="77777777" w:rsidR="00F10C83" w:rsidRDefault="00F10C83" w:rsidP="00F10C8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3C5A23"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z w:val="22"/>
                <w:szCs w:val="22"/>
              </w:rPr>
              <w:t xml:space="preserve">ie Videos des Lernpakets </w:t>
            </w:r>
            <w:r w:rsidRPr="003C5A23">
              <w:rPr>
                <w:rFonts w:ascii="Arial" w:hAnsi="Arial" w:cs="Arial"/>
                <w:sz w:val="22"/>
                <w:szCs w:val="22"/>
              </w:rPr>
              <w:t>dien</w:t>
            </w:r>
            <w:r>
              <w:rPr>
                <w:rFonts w:ascii="Arial" w:hAnsi="Arial" w:cs="Arial"/>
                <w:sz w:val="22"/>
                <w:szCs w:val="22"/>
              </w:rPr>
              <w:t>en</w:t>
            </w:r>
            <w:r w:rsidRPr="003C5A23">
              <w:rPr>
                <w:rFonts w:ascii="Arial" w:hAnsi="Arial" w:cs="Arial"/>
                <w:sz w:val="22"/>
                <w:szCs w:val="22"/>
              </w:rPr>
              <w:t xml:space="preserve"> den Trainer*innen als Grundlage und Überblick der deutschen Grammatik</w:t>
            </w:r>
            <w:r>
              <w:rPr>
                <w:rFonts w:ascii="Arial" w:hAnsi="Arial" w:cs="Arial"/>
                <w:sz w:val="22"/>
                <w:szCs w:val="22"/>
              </w:rPr>
              <w:t>, die anhand der Wortarten systematisiert wurde</w:t>
            </w:r>
            <w:r w:rsidRPr="003C5A23"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 xml:space="preserve">Die Materialien können je nach Wissensstand der Kursteilnehmer*innen adaptiert und als Flipped-Learning-Material eingesetzt werden. </w:t>
            </w:r>
          </w:p>
          <w:p w14:paraId="74FDB1A5" w14:textId="0F10CFF3" w:rsidR="00EF0A5C" w:rsidRPr="00193749" w:rsidRDefault="00F10C83" w:rsidP="00F10C8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Die Videos sowie das Skript</w:t>
            </w:r>
            <w:r w:rsidRPr="003C5A2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sind zur</w:t>
            </w:r>
            <w:r w:rsidRPr="003C5A23">
              <w:rPr>
                <w:rFonts w:ascii="Arial" w:hAnsi="Arial" w:cs="Arial"/>
                <w:sz w:val="22"/>
                <w:szCs w:val="22"/>
              </w:rPr>
              <w:t xml:space="preserve"> Einführung in die Wortarten sowie </w:t>
            </w:r>
            <w:r>
              <w:rPr>
                <w:rFonts w:ascii="Arial" w:hAnsi="Arial" w:cs="Arial"/>
                <w:sz w:val="22"/>
                <w:szCs w:val="22"/>
              </w:rPr>
              <w:t>grundlegender</w:t>
            </w:r>
            <w:r w:rsidRPr="003C5A23">
              <w:rPr>
                <w:rFonts w:ascii="Arial" w:hAnsi="Arial" w:cs="Arial"/>
                <w:sz w:val="22"/>
                <w:szCs w:val="22"/>
              </w:rPr>
              <w:t xml:space="preserve"> Grammatik zu jeder Wortart</w:t>
            </w:r>
            <w:r>
              <w:rPr>
                <w:rFonts w:ascii="Arial" w:hAnsi="Arial" w:cs="Arial"/>
                <w:sz w:val="22"/>
                <w:szCs w:val="22"/>
              </w:rPr>
              <w:t xml:space="preserve"> geeignet</w:t>
            </w:r>
            <w:r w:rsidRPr="003C5A23">
              <w:rPr>
                <w:rFonts w:ascii="Arial" w:hAnsi="Arial" w:cs="Arial"/>
                <w:sz w:val="22"/>
                <w:szCs w:val="22"/>
              </w:rPr>
              <w:t xml:space="preserve">. Ausnahmen und Besonderheiten werden nicht behandelt. Vielmehr dient es als Orientierungshilfe für weiterführende Beschäftigung mit der deutschen Grammatik. </w:t>
            </w:r>
            <w:r>
              <w:rPr>
                <w:rFonts w:ascii="Arial" w:hAnsi="Arial" w:cs="Arial"/>
                <w:color w:val="993366"/>
              </w:rPr>
              <w:t xml:space="preserve"> </w:t>
            </w:r>
          </w:p>
        </w:tc>
      </w:tr>
      <w:tr w:rsidR="001A7432" w:rsidRPr="00EF0A5C" w14:paraId="39E6AABA" w14:textId="77777777" w:rsidTr="001F61CE">
        <w:tc>
          <w:tcPr>
            <w:tcW w:w="2689" w:type="dxa"/>
          </w:tcPr>
          <w:p w14:paraId="46E3EC54" w14:textId="553B217B" w:rsidR="001A7432" w:rsidRPr="00BA5E50" w:rsidRDefault="001A7432" w:rsidP="00193749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Benötigte Vorkenntnisse</w:t>
            </w:r>
            <w:r w:rsidR="004B3150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 und Voraussetzungen</w:t>
            </w:r>
          </w:p>
        </w:tc>
        <w:tc>
          <w:tcPr>
            <w:tcW w:w="6371" w:type="dxa"/>
            <w:gridSpan w:val="2"/>
          </w:tcPr>
          <w:p w14:paraId="12B6102A" w14:textId="77777777" w:rsidR="00F10C83" w:rsidRPr="001B085D" w:rsidRDefault="00F10C83" w:rsidP="00F10C8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1B085D">
              <w:rPr>
                <w:rFonts w:ascii="Arial" w:hAnsi="Arial" w:cs="Arial"/>
                <w:sz w:val="22"/>
                <w:szCs w:val="22"/>
              </w:rPr>
              <w:t>Sprachniveau B1</w:t>
            </w:r>
          </w:p>
          <w:p w14:paraId="6D96D7DF" w14:textId="77777777" w:rsidR="00F10C83" w:rsidRDefault="00F10C83" w:rsidP="00F10C8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1B085D">
              <w:rPr>
                <w:rFonts w:ascii="Arial" w:hAnsi="Arial" w:cs="Arial"/>
                <w:sz w:val="22"/>
                <w:szCs w:val="22"/>
              </w:rPr>
              <w:t xml:space="preserve">Vorkenntnisse über basale grammatikalische Termini: Konjugation, Deklination, Komparation sowie </w:t>
            </w:r>
            <w:r>
              <w:rPr>
                <w:rFonts w:ascii="Arial" w:hAnsi="Arial" w:cs="Arial"/>
                <w:sz w:val="22"/>
                <w:szCs w:val="22"/>
              </w:rPr>
              <w:t xml:space="preserve">die </w:t>
            </w:r>
            <w:r w:rsidRPr="001B085D">
              <w:rPr>
                <w:rFonts w:ascii="Arial" w:hAnsi="Arial" w:cs="Arial"/>
                <w:sz w:val="22"/>
                <w:szCs w:val="22"/>
              </w:rPr>
              <w:t>lateinische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1B085D">
              <w:rPr>
                <w:rFonts w:ascii="Arial" w:hAnsi="Arial" w:cs="Arial"/>
                <w:sz w:val="22"/>
                <w:szCs w:val="22"/>
              </w:rPr>
              <w:t xml:space="preserve"> Begriffe der Wortarten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0EE1D4C" w14:textId="4EE48431" w:rsidR="005F127D" w:rsidRPr="00193749" w:rsidRDefault="00F10C83" w:rsidP="00F10C8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Grundlegende Kompetenzen im digitalen Bereich werden für die </w:t>
            </w:r>
            <w:r w:rsidRPr="00C13B52">
              <w:rPr>
                <w:rFonts w:ascii="Arial" w:hAnsi="Arial" w:cs="Arial"/>
                <w:sz w:val="22"/>
                <w:szCs w:val="22"/>
              </w:rPr>
              <w:t>Flipped-</w:t>
            </w:r>
            <w:r>
              <w:rPr>
                <w:rFonts w:ascii="Arial" w:hAnsi="Arial" w:cs="Arial"/>
                <w:sz w:val="22"/>
                <w:szCs w:val="22"/>
              </w:rPr>
              <w:t>L</w:t>
            </w:r>
            <w:r w:rsidRPr="00C13B52">
              <w:rPr>
                <w:rFonts w:ascii="Arial" w:hAnsi="Arial" w:cs="Arial"/>
                <w:sz w:val="22"/>
                <w:szCs w:val="22"/>
              </w:rPr>
              <w:t>earning</w:t>
            </w:r>
            <w:r>
              <w:rPr>
                <w:rFonts w:ascii="Arial" w:hAnsi="Arial" w:cs="Arial"/>
                <w:sz w:val="22"/>
                <w:szCs w:val="22"/>
              </w:rPr>
              <w:t>-Materialien benötigt. Der Umgang mit dem Smartphone/ Tablet/ PC wird vorausgesetzt.</w:t>
            </w:r>
          </w:p>
        </w:tc>
      </w:tr>
    </w:tbl>
    <w:p w14:paraId="2F45C4DB" w14:textId="77777777" w:rsidR="003A3AC5" w:rsidRDefault="003A3AC5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6371"/>
      </w:tblGrid>
      <w:tr w:rsidR="00D120AF" w:rsidRPr="00EF0A5C" w14:paraId="47994B0F" w14:textId="77777777" w:rsidTr="001F61CE">
        <w:tc>
          <w:tcPr>
            <w:tcW w:w="2689" w:type="dxa"/>
          </w:tcPr>
          <w:p w14:paraId="61306B4C" w14:textId="65E2222B" w:rsidR="00D120AF" w:rsidRPr="00BA5E50" w:rsidRDefault="00D120AF" w:rsidP="003F1E57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Erforderliche technische Ausstattung</w:t>
            </w:r>
          </w:p>
        </w:tc>
        <w:tc>
          <w:tcPr>
            <w:tcW w:w="6371" w:type="dxa"/>
          </w:tcPr>
          <w:p w14:paraId="199138A0" w14:textId="77777777" w:rsidR="005F127D" w:rsidRPr="002F7D81" w:rsidRDefault="00CC1F10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333851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5DF6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0E5DF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0715F1" w:rsidRPr="002F7D81">
              <w:rPr>
                <w:rFonts w:ascii="Arial" w:hAnsi="Arial" w:cs="Arial"/>
                <w:bCs/>
                <w:sz w:val="22"/>
                <w:szCs w:val="22"/>
              </w:rPr>
              <w:t>Beamer</w:t>
            </w:r>
          </w:p>
          <w:p w14:paraId="733608D2" w14:textId="77777777" w:rsidR="005F127D" w:rsidRPr="002F7D81" w:rsidRDefault="00CC1F10" w:rsidP="00E361C6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08459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Flipchart</w:t>
            </w:r>
          </w:p>
          <w:p w14:paraId="7AFD510E" w14:textId="77777777" w:rsidR="005F127D" w:rsidRPr="002F7D81" w:rsidRDefault="00CC1F10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623221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Pinnwand </w:t>
            </w:r>
          </w:p>
          <w:p w14:paraId="631B6E29" w14:textId="73F74B45" w:rsidR="005F127D" w:rsidRPr="002F7D81" w:rsidRDefault="00CC1F10" w:rsidP="00E361C6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91455903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Laptop/PC</w:t>
            </w:r>
          </w:p>
          <w:p w14:paraId="2E5E0046" w14:textId="77EE0469" w:rsidR="005F127D" w:rsidRPr="002F7D81" w:rsidRDefault="00CC1F10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0410075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Tablet</w:t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73D4E0D" w14:textId="2EA3A91A" w:rsidR="005F127D" w:rsidRPr="002F7D81" w:rsidRDefault="00CC1F10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91622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Smartphone</w:t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5E833A5" w14:textId="7B21E81F" w:rsidR="005F127D" w:rsidRPr="002F7D81" w:rsidRDefault="00CC1F10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4839392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Headset </w:t>
            </w:r>
          </w:p>
          <w:p w14:paraId="28122280" w14:textId="77777777" w:rsidR="005F127D" w:rsidRPr="002F7D81" w:rsidRDefault="00CC1F10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741803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>Externer Lautsprecher</w:t>
            </w:r>
          </w:p>
          <w:p w14:paraId="5AC24F02" w14:textId="77777777" w:rsidR="005F127D" w:rsidRPr="002F7D81" w:rsidRDefault="00CC1F10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721402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Scanner</w:t>
            </w:r>
          </w:p>
          <w:p w14:paraId="6B5DD6A4" w14:textId="77777777" w:rsidR="005F127D" w:rsidRPr="002F7D81" w:rsidRDefault="00CC1F10" w:rsidP="00E361C6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984287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Drucker</w:t>
            </w:r>
          </w:p>
          <w:p w14:paraId="0A004665" w14:textId="77777777" w:rsidR="00D120AF" w:rsidRPr="002F7D81" w:rsidRDefault="00CC1F10" w:rsidP="006807C6">
            <w:pPr>
              <w:spacing w:before="120" w:after="120"/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53554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BA5E50" w:rsidRPr="002F7D81">
              <w:rPr>
                <w:rFonts w:ascii="Arial" w:hAnsi="Arial" w:cs="Arial"/>
                <w:bCs/>
                <w:sz w:val="22"/>
                <w:szCs w:val="22"/>
              </w:rPr>
              <w:t>S</w:t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>onstiges</w:t>
            </w:r>
            <w:r w:rsidR="00B9444F" w:rsidRPr="002F7D81">
              <w:rPr>
                <w:rFonts w:ascii="Arial" w:hAnsi="Arial" w:cs="Arial"/>
                <w:sz w:val="22"/>
                <w:szCs w:val="22"/>
              </w:rPr>
              <w:t>,</w:t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 xml:space="preserve"> und zwar </w:t>
            </w:r>
            <w:sdt>
              <w:sdtPr>
                <w:rPr>
                  <w:rFonts w:ascii="Arial" w:hAnsi="Arial" w:cs="Arial"/>
                </w:rPr>
                <w:id w:val="129292792"/>
                <w:placeholder>
                  <w:docPart w:val="408101D7F07B45CEB4CE4C76662477FB"/>
                </w:placeholder>
                <w:text/>
              </w:sdtPr>
              <w:sdtEndPr/>
              <w:sdtContent>
                <w:r w:rsidR="006807C6" w:rsidRPr="002F7D81">
                  <w:rPr>
                    <w:rFonts w:ascii="Arial" w:hAnsi="Arial" w:cs="Arial"/>
                    <w:sz w:val="22"/>
                    <w:szCs w:val="22"/>
                  </w:rPr>
                  <w:t>………</w:t>
                </w:r>
              </w:sdtContent>
            </w:sdt>
          </w:p>
        </w:tc>
      </w:tr>
      <w:tr w:rsidR="00EF0A5C" w:rsidRPr="00EF0A5C" w14:paraId="12981EFF" w14:textId="77777777" w:rsidTr="001F61CE">
        <w:tc>
          <w:tcPr>
            <w:tcW w:w="2689" w:type="dxa"/>
          </w:tcPr>
          <w:p w14:paraId="2AA4031B" w14:textId="77777777" w:rsidR="00270EFC" w:rsidRDefault="00664F33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Aktivitäten</w:t>
            </w:r>
            <w:r w:rsidR="00C937BD"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/</w:t>
            </w:r>
          </w:p>
          <w:p w14:paraId="3ECE8ECA" w14:textId="77777777" w:rsidR="00270EFC" w:rsidRDefault="00664F33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Materialien</w:t>
            </w:r>
            <w:r w:rsidR="001A7432"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/</w:t>
            </w:r>
            <w:r w:rsidR="00CC62C9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 </w:t>
            </w:r>
          </w:p>
          <w:p w14:paraId="5EE16B65" w14:textId="7117F2E7" w:rsidR="00EF0A5C" w:rsidRPr="00BA5E50" w:rsidRDefault="00C937BD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Medien </w:t>
            </w:r>
          </w:p>
        </w:tc>
        <w:tc>
          <w:tcPr>
            <w:tcW w:w="6371" w:type="dxa"/>
          </w:tcPr>
          <w:p w14:paraId="08E1DF95" w14:textId="5CB34290" w:rsidR="005F127D" w:rsidRPr="002F7D81" w:rsidRDefault="00CC1F10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098699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Webinar</w:t>
            </w:r>
          </w:p>
          <w:p w14:paraId="5C4AFB18" w14:textId="66FB896D" w:rsidR="005F127D" w:rsidRPr="002F7D81" w:rsidRDefault="00CC1F10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644483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DA3320" w:rsidRPr="00DA3320">
              <w:rPr>
                <w:rFonts w:ascii="Arial" w:hAnsi="Arial" w:cs="Arial"/>
                <w:sz w:val="22"/>
                <w:szCs w:val="22"/>
              </w:rPr>
              <w:t>V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ideo</w:t>
            </w:r>
            <w:r w:rsidR="00BA5E50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38FA8C0" w14:textId="7335FCC2" w:rsidR="005F127D" w:rsidRPr="00DA3320" w:rsidRDefault="00CC1F10" w:rsidP="00DA3320">
            <w:pPr>
              <w:spacing w:before="120" w:after="120"/>
              <w:ind w:left="457" w:hanging="457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03891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Präsentation</w:t>
            </w:r>
            <w:r w:rsidR="00535133" w:rsidRPr="002F7D81">
              <w:rPr>
                <w:rFonts w:ascii="Arial" w:hAnsi="Arial" w:cs="Arial"/>
                <w:sz w:val="22"/>
                <w:szCs w:val="22"/>
              </w:rPr>
              <w:t>/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Input</w:t>
            </w:r>
          </w:p>
          <w:p w14:paraId="7949B034" w14:textId="098ACD6B" w:rsidR="005F127D" w:rsidRPr="002F7D81" w:rsidRDefault="00CC1F10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217667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C1697B" w:rsidRPr="00C1697B">
              <w:rPr>
                <w:rFonts w:ascii="Arial" w:hAnsi="Arial" w:cs="Arial"/>
                <w:bCs/>
                <w:sz w:val="22"/>
                <w:szCs w:val="22"/>
              </w:rPr>
              <w:t>Infoseiten/</w:t>
            </w:r>
            <w:r w:rsidR="00EE7D8B" w:rsidRPr="002F7D81">
              <w:rPr>
                <w:rFonts w:ascii="Arial" w:hAnsi="Arial" w:cs="Arial"/>
                <w:bCs/>
                <w:sz w:val="22"/>
                <w:szCs w:val="22"/>
              </w:rPr>
              <w:t>Skripte</w:t>
            </w:r>
            <w:r w:rsidR="00E801AE" w:rsidRPr="002F7D81">
              <w:rPr>
                <w:rFonts w:ascii="Arial" w:hAnsi="Arial" w:cs="Arial"/>
                <w:bCs/>
                <w:sz w:val="22"/>
                <w:szCs w:val="22"/>
              </w:rPr>
              <w:t>n</w:t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AF9AEA8" w14:textId="20E37EBC" w:rsidR="005F127D" w:rsidRPr="002F7D81" w:rsidRDefault="00CC1F10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186948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DA3320" w:rsidRPr="00DA3320">
              <w:rPr>
                <w:rFonts w:ascii="Arial" w:hAnsi="Arial" w:cs="Arial"/>
                <w:bCs/>
                <w:sz w:val="22"/>
                <w:szCs w:val="22"/>
              </w:rPr>
              <w:t>Übungsblätter/</w:t>
            </w:r>
            <w:r w:rsidR="00EE7D8B" w:rsidRPr="00DA3320">
              <w:rPr>
                <w:rFonts w:ascii="Arial" w:hAnsi="Arial" w:cs="Arial"/>
                <w:bCs/>
                <w:sz w:val="22"/>
                <w:szCs w:val="22"/>
              </w:rPr>
              <w:t>Arbeitsblätter</w:t>
            </w:r>
          </w:p>
          <w:p w14:paraId="77AE2EEE" w14:textId="52F52C46" w:rsidR="005F127D" w:rsidRPr="002F7D81" w:rsidRDefault="00CC1F10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410680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Spiel</w:t>
            </w:r>
            <w:r w:rsidR="00FA6541" w:rsidRPr="002F7D81">
              <w:rPr>
                <w:rFonts w:ascii="Arial" w:hAnsi="Arial" w:cs="Arial"/>
                <w:sz w:val="22"/>
                <w:szCs w:val="22"/>
              </w:rPr>
              <w:t>e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/Auf</w:t>
            </w:r>
            <w:r w:rsidR="00193749">
              <w:rPr>
                <w:rFonts w:ascii="Arial" w:hAnsi="Arial" w:cs="Arial"/>
                <w:sz w:val="22"/>
                <w:szCs w:val="22"/>
              </w:rPr>
              <w:t>lockerungs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übungen</w:t>
            </w:r>
          </w:p>
          <w:p w14:paraId="7DB9FD79" w14:textId="633DF4D4" w:rsidR="00C1697B" w:rsidRPr="002F7D81" w:rsidRDefault="00CC1F10" w:rsidP="00C1697B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32555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D8B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Quiz</w:t>
            </w:r>
          </w:p>
          <w:p w14:paraId="16CB0B4E" w14:textId="77777777" w:rsidR="00EE7D8B" w:rsidRPr="002F7D81" w:rsidRDefault="00CC1F10" w:rsidP="00F31629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38300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D8B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BA5E50" w:rsidRPr="002F7D81">
              <w:rPr>
                <w:rFonts w:ascii="Arial" w:hAnsi="Arial" w:cs="Arial"/>
                <w:bCs/>
                <w:sz w:val="22"/>
                <w:szCs w:val="22"/>
              </w:rPr>
              <w:t>Audiodateien</w:t>
            </w:r>
            <w:r w:rsidR="00535133" w:rsidRPr="002F7D81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BA5E50" w:rsidRPr="002F7D81">
              <w:rPr>
                <w:rFonts w:ascii="Arial" w:hAnsi="Arial" w:cs="Arial"/>
                <w:bCs/>
                <w:sz w:val="22"/>
                <w:szCs w:val="22"/>
              </w:rPr>
              <w:t>Podcasts</w:t>
            </w:r>
          </w:p>
          <w:p w14:paraId="067D5E52" w14:textId="77777777" w:rsidR="00EF0A5C" w:rsidRPr="002F7D81" w:rsidRDefault="00CC1F10" w:rsidP="006807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340163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7BCB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>Sonstiges</w:t>
            </w:r>
            <w:r w:rsidR="00B9444F" w:rsidRPr="002F7D81">
              <w:rPr>
                <w:rFonts w:ascii="Arial" w:hAnsi="Arial" w:cs="Arial"/>
                <w:sz w:val="22"/>
                <w:szCs w:val="22"/>
              </w:rPr>
              <w:t>,</w:t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 xml:space="preserve"> und zwar </w:t>
            </w:r>
            <w:sdt>
              <w:sdtPr>
                <w:rPr>
                  <w:rFonts w:ascii="Arial" w:hAnsi="Arial" w:cs="Arial"/>
                </w:rPr>
                <w:id w:val="-1217119623"/>
                <w:placeholder>
                  <w:docPart w:val="EAFAC67C4CD6410DADBB74E48D624FD9"/>
                </w:placeholder>
                <w:text/>
              </w:sdtPr>
              <w:sdtEndPr/>
              <w:sdtContent>
                <w:r w:rsidR="006807C6" w:rsidRPr="002F7D81">
                  <w:rPr>
                    <w:rFonts w:ascii="Arial" w:hAnsi="Arial" w:cs="Arial"/>
                    <w:sz w:val="22"/>
                    <w:szCs w:val="22"/>
                  </w:rPr>
                  <w:t>………</w:t>
                </w:r>
              </w:sdtContent>
            </w:sdt>
          </w:p>
        </w:tc>
      </w:tr>
    </w:tbl>
    <w:p w14:paraId="70E9E0BE" w14:textId="77777777" w:rsidR="00F11151" w:rsidRPr="00EF0A5C" w:rsidRDefault="00F11151" w:rsidP="00F11151">
      <w:pPr>
        <w:rPr>
          <w:rFonts w:ascii="Arial" w:hAnsi="Arial" w:cs="Arial"/>
          <w:sz w:val="2"/>
        </w:rPr>
      </w:pPr>
    </w:p>
    <w:p w14:paraId="575FDD7F" w14:textId="77777777" w:rsidR="00EF0A5C" w:rsidRPr="00EF0A5C" w:rsidRDefault="00EF0A5C" w:rsidP="00F11151">
      <w:pPr>
        <w:rPr>
          <w:rFonts w:ascii="Arial" w:hAnsi="Arial" w:cs="Arial"/>
          <w:sz w:val="2"/>
        </w:rPr>
      </w:pPr>
    </w:p>
    <w:p w14:paraId="13C13060" w14:textId="77777777" w:rsidR="00EF0A5C" w:rsidRPr="00EF0A5C" w:rsidRDefault="00EF0A5C" w:rsidP="00F11151">
      <w:pPr>
        <w:rPr>
          <w:rFonts w:ascii="Arial" w:hAnsi="Arial" w:cs="Arial"/>
          <w:sz w:val="2"/>
        </w:rPr>
      </w:pPr>
    </w:p>
    <w:p w14:paraId="7569812E" w14:textId="77777777" w:rsidR="00EF0A5C" w:rsidRPr="00EF0A5C" w:rsidRDefault="00EF0A5C" w:rsidP="00F11151">
      <w:pPr>
        <w:rPr>
          <w:rFonts w:ascii="Arial" w:hAnsi="Arial" w:cs="Arial"/>
          <w:sz w:val="2"/>
        </w:rPr>
      </w:pPr>
    </w:p>
    <w:p w14:paraId="6B8DA54A" w14:textId="77777777" w:rsidR="00EF0A5C" w:rsidRDefault="00EF0A5C" w:rsidP="00EF0A5C">
      <w:pPr>
        <w:spacing w:before="120" w:after="120" w:line="240" w:lineRule="auto"/>
        <w:rPr>
          <w:rFonts w:ascii="Arial" w:hAnsi="Arial" w:cs="Arial"/>
        </w:rPr>
      </w:pPr>
    </w:p>
    <w:p w14:paraId="340AF128" w14:textId="1D310F13" w:rsidR="00F11D7F" w:rsidRPr="00EF0A5C" w:rsidRDefault="00F11D7F" w:rsidP="00EF0A5C">
      <w:pPr>
        <w:spacing w:before="120" w:after="120" w:line="240" w:lineRule="auto"/>
        <w:rPr>
          <w:rFonts w:ascii="Arial" w:hAnsi="Arial" w:cs="Arial"/>
        </w:rPr>
        <w:sectPr w:rsidR="00F11D7F" w:rsidRPr="00EF0A5C" w:rsidSect="003A3AC5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06" w:h="16838" w:code="9"/>
          <w:pgMar w:top="1701" w:right="1418" w:bottom="1418" w:left="1418" w:header="709" w:footer="709" w:gutter="0"/>
          <w:cols w:space="708"/>
          <w:titlePg/>
          <w:docGrid w:linePitch="360"/>
        </w:sectPr>
      </w:pPr>
    </w:p>
    <w:p w14:paraId="7DB87179" w14:textId="4B69159A" w:rsidR="004A163D" w:rsidRPr="00972FDB" w:rsidRDefault="00F11D7F" w:rsidP="00972FDB">
      <w:pPr>
        <w:spacing w:before="120" w:after="120" w:line="240" w:lineRule="auto"/>
        <w:jc w:val="center"/>
        <w:rPr>
          <w:rFonts w:ascii="Arial" w:eastAsia="Calibri" w:hAnsi="Arial" w:cs="Arial"/>
          <w:b/>
          <w:color w:val="993366"/>
          <w:sz w:val="36"/>
          <w:szCs w:val="36"/>
          <w:lang w:eastAsia="en-US"/>
        </w:rPr>
      </w:pPr>
      <w:r>
        <w:rPr>
          <w:rFonts w:ascii="Arial" w:eastAsia="Calibri" w:hAnsi="Arial" w:cs="Arial"/>
          <w:b/>
          <w:smallCaps/>
          <w:color w:val="993366"/>
          <w:sz w:val="36"/>
          <w:szCs w:val="36"/>
          <w:lang w:eastAsia="en-US"/>
        </w:rPr>
        <w:t>MODERATIONSDESIGN</w:t>
      </w:r>
      <w:r>
        <w:rPr>
          <w:rFonts w:ascii="Arial" w:eastAsia="Calibri" w:hAnsi="Arial" w:cs="Arial"/>
          <w:b/>
          <w:color w:val="993366"/>
          <w:sz w:val="36"/>
          <w:szCs w:val="36"/>
          <w:lang w:eastAsia="en-US"/>
        </w:rPr>
        <w:t xml:space="preserve"> für Lernpaket </w:t>
      </w:r>
      <w:r w:rsidR="0041222E">
        <w:rPr>
          <w:rFonts w:ascii="Arial" w:eastAsia="Calibri" w:hAnsi="Arial" w:cs="Arial"/>
          <w:b/>
          <w:color w:val="993366"/>
          <w:sz w:val="36"/>
          <w:szCs w:val="36"/>
          <w:lang w:eastAsia="en-US"/>
        </w:rPr>
        <w:t>„Die Basisgrammatik der Wortarten“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2694"/>
        <w:gridCol w:w="3549"/>
        <w:gridCol w:w="2976"/>
        <w:gridCol w:w="1838"/>
        <w:gridCol w:w="2410"/>
      </w:tblGrid>
      <w:tr w:rsidR="00DD3D08" w:rsidRPr="009C4E36" w14:paraId="7AE29372" w14:textId="77777777" w:rsidTr="00A94ECC">
        <w:trPr>
          <w:cantSplit/>
          <w:trHeight w:val="787"/>
          <w:tblHeader/>
        </w:trPr>
        <w:tc>
          <w:tcPr>
            <w:tcW w:w="1129" w:type="dxa"/>
            <w:shd w:val="clear" w:color="auto" w:fill="F0D4DA"/>
            <w:vAlign w:val="center"/>
          </w:tcPr>
          <w:p w14:paraId="27E61FE0" w14:textId="20853223" w:rsidR="00DD3D08" w:rsidRPr="007762A4" w:rsidRDefault="00A94ECC" w:rsidP="00EB49F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bookmarkStart w:id="0" w:name="_Hlk14765634"/>
            <w:r>
              <w:rPr>
                <w:rFonts w:ascii="Arial" w:eastAsia="Calibri" w:hAnsi="Arial" w:cs="Arial"/>
                <w:b/>
                <w:lang w:eastAsia="en-US"/>
              </w:rPr>
              <w:t>G</w:t>
            </w:r>
            <w:r w:rsidR="00A61442">
              <w:rPr>
                <w:rFonts w:ascii="Arial" w:eastAsia="Calibri" w:hAnsi="Arial" w:cs="Arial"/>
                <w:b/>
                <w:lang w:eastAsia="en-US"/>
              </w:rPr>
              <w:t xml:space="preserve">LU </w:t>
            </w:r>
            <w:r w:rsidR="00427DF8">
              <w:rPr>
                <w:rFonts w:ascii="Arial" w:eastAsia="Calibri" w:hAnsi="Arial" w:cs="Arial"/>
                <w:b/>
                <w:vertAlign w:val="superscript"/>
                <w:lang w:eastAsia="en-US"/>
              </w:rPr>
              <w:t>*</w:t>
            </w:r>
          </w:p>
        </w:tc>
        <w:tc>
          <w:tcPr>
            <w:tcW w:w="2694" w:type="dxa"/>
            <w:shd w:val="clear" w:color="auto" w:fill="F0D4DA"/>
            <w:vAlign w:val="center"/>
          </w:tcPr>
          <w:p w14:paraId="4261A406" w14:textId="77777777" w:rsidR="00DD3D08" w:rsidRDefault="00DD3D08" w:rsidP="00EB49F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7762A4">
              <w:rPr>
                <w:rFonts w:ascii="Arial" w:eastAsia="Calibri" w:hAnsi="Arial" w:cs="Arial"/>
                <w:b/>
                <w:lang w:eastAsia="en-US"/>
              </w:rPr>
              <w:t>Lernaktivität</w:t>
            </w:r>
            <w:r>
              <w:rPr>
                <w:rFonts w:ascii="Arial" w:eastAsia="Calibri" w:hAnsi="Arial" w:cs="Arial"/>
                <w:b/>
                <w:lang w:eastAsia="en-US"/>
              </w:rPr>
              <w:t>/</w:t>
            </w:r>
          </w:p>
          <w:p w14:paraId="36DE573E" w14:textId="77777777" w:rsidR="00DD3D08" w:rsidRPr="009C4E36" w:rsidRDefault="0018604E" w:rsidP="00EB49F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Lernbaustein</w:t>
            </w:r>
          </w:p>
        </w:tc>
        <w:tc>
          <w:tcPr>
            <w:tcW w:w="3549" w:type="dxa"/>
            <w:shd w:val="clear" w:color="auto" w:fill="F0D4DA"/>
            <w:vAlign w:val="center"/>
          </w:tcPr>
          <w:p w14:paraId="0AC5AFEE" w14:textId="77777777" w:rsidR="00DD3D08" w:rsidRPr="009C4E36" w:rsidRDefault="00DD3D08" w:rsidP="00EB49F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7762A4">
              <w:rPr>
                <w:rFonts w:ascii="Arial" w:eastAsia="Calibri" w:hAnsi="Arial" w:cs="Arial"/>
                <w:b/>
                <w:lang w:eastAsia="en-US"/>
              </w:rPr>
              <w:t>Beschreibung</w:t>
            </w:r>
          </w:p>
        </w:tc>
        <w:tc>
          <w:tcPr>
            <w:tcW w:w="2976" w:type="dxa"/>
            <w:shd w:val="clear" w:color="auto" w:fill="F0D4DA"/>
            <w:vAlign w:val="center"/>
          </w:tcPr>
          <w:p w14:paraId="5CFAFF19" w14:textId="77777777" w:rsidR="004876A6" w:rsidRDefault="00DD3D08" w:rsidP="00E0051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7762A4">
              <w:rPr>
                <w:rFonts w:ascii="Arial" w:eastAsia="Calibri" w:hAnsi="Arial" w:cs="Arial"/>
                <w:b/>
                <w:lang w:eastAsia="en-US"/>
              </w:rPr>
              <w:t>Anwendungsmöglichkeit</w:t>
            </w:r>
            <w:r>
              <w:rPr>
                <w:rFonts w:ascii="Arial" w:eastAsia="Calibri" w:hAnsi="Arial" w:cs="Arial"/>
                <w:b/>
                <w:lang w:eastAsia="en-US"/>
              </w:rPr>
              <w:t>/</w:t>
            </w:r>
          </w:p>
          <w:p w14:paraId="2419406B" w14:textId="77777777" w:rsidR="00DD3D08" w:rsidRPr="009C4E36" w:rsidRDefault="00DD3D08" w:rsidP="00E0051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Lehr-</w:t>
            </w:r>
            <w:r w:rsidR="00FE447B">
              <w:rPr>
                <w:rFonts w:ascii="Arial" w:eastAsia="Calibri" w:hAnsi="Arial" w:cs="Arial"/>
                <w:b/>
                <w:lang w:eastAsia="en-US"/>
              </w:rPr>
              <w:t>/</w:t>
            </w:r>
            <w:r>
              <w:rPr>
                <w:rFonts w:ascii="Arial" w:eastAsia="Calibri" w:hAnsi="Arial" w:cs="Arial"/>
                <w:b/>
                <w:lang w:eastAsia="en-US"/>
              </w:rPr>
              <w:t>Lernmethode</w:t>
            </w:r>
          </w:p>
        </w:tc>
        <w:tc>
          <w:tcPr>
            <w:tcW w:w="1838" w:type="dxa"/>
            <w:shd w:val="clear" w:color="auto" w:fill="F0D4DA"/>
            <w:vAlign w:val="center"/>
          </w:tcPr>
          <w:p w14:paraId="77C916A5" w14:textId="77777777" w:rsidR="00DD3D08" w:rsidRPr="00DD3D08" w:rsidRDefault="00DD3D08" w:rsidP="001F61CE">
            <w:pPr>
              <w:spacing w:after="0"/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Lernräume</w:t>
            </w:r>
          </w:p>
        </w:tc>
        <w:tc>
          <w:tcPr>
            <w:tcW w:w="2410" w:type="dxa"/>
            <w:shd w:val="clear" w:color="auto" w:fill="F0D4DA"/>
            <w:vAlign w:val="center"/>
          </w:tcPr>
          <w:p w14:paraId="4F2DF565" w14:textId="77777777" w:rsidR="00DA3320" w:rsidRDefault="00DD3D08" w:rsidP="00A6144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Eingesetztes</w:t>
            </w:r>
            <w:r w:rsidR="00A61442">
              <w:rPr>
                <w:rFonts w:ascii="Arial" w:eastAsia="Calibri" w:hAnsi="Arial" w:cs="Arial"/>
                <w:b/>
                <w:lang w:eastAsia="en-US"/>
              </w:rPr>
              <w:t xml:space="preserve"> </w:t>
            </w:r>
          </w:p>
          <w:p w14:paraId="7876A69B" w14:textId="371C2E6E" w:rsidR="00DD3D08" w:rsidRPr="009C4E36" w:rsidRDefault="00DD3D08" w:rsidP="00A6144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Lernmaterial</w:t>
            </w:r>
            <w:r w:rsidR="00A61442">
              <w:rPr>
                <w:rFonts w:ascii="Arial" w:eastAsia="Calibri" w:hAnsi="Arial" w:cs="Arial"/>
                <w:b/>
                <w:lang w:eastAsia="en-US"/>
              </w:rPr>
              <w:t xml:space="preserve"> </w:t>
            </w:r>
          </w:p>
        </w:tc>
      </w:tr>
      <w:tr w:rsidR="00F10C83" w:rsidRPr="00F11D7F" w14:paraId="311F3FDA" w14:textId="77777777" w:rsidTr="004F050F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1650421C" w14:textId="196E95FB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10 min</w:t>
            </w:r>
          </w:p>
        </w:tc>
        <w:tc>
          <w:tcPr>
            <w:tcW w:w="2694" w:type="dxa"/>
            <w:shd w:val="clear" w:color="auto" w:fill="auto"/>
          </w:tcPr>
          <w:p w14:paraId="796E8DA9" w14:textId="70FA8337" w:rsidR="00F10C83" w:rsidRDefault="00F10C83" w:rsidP="0041222E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Aktivierung – Bilder</w:t>
            </w:r>
          </w:p>
        </w:tc>
        <w:tc>
          <w:tcPr>
            <w:tcW w:w="3549" w:type="dxa"/>
            <w:shd w:val="clear" w:color="auto" w:fill="auto"/>
          </w:tcPr>
          <w:p w14:paraId="213D72F9" w14:textId="35DAF52A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Die Kursteilnehmer*innen sollen anhand von Bildern </w:t>
            </w:r>
            <w:r w:rsidR="003F0E83">
              <w:rPr>
                <w:rFonts w:ascii="Arial" w:eastAsia="Calibri" w:hAnsi="Arial" w:cs="Arial"/>
                <w:lang w:eastAsia="en-US"/>
              </w:rPr>
              <w:t xml:space="preserve">und einem Lückentext </w:t>
            </w:r>
            <w:r>
              <w:rPr>
                <w:rFonts w:ascii="Arial" w:eastAsia="Calibri" w:hAnsi="Arial" w:cs="Arial"/>
                <w:lang w:eastAsia="en-US"/>
              </w:rPr>
              <w:t xml:space="preserve">ihre grammatikalischen Lücken finden.  Themen: </w:t>
            </w:r>
            <w:r w:rsidRPr="00C04402">
              <w:rPr>
                <w:rFonts w:ascii="Arial" w:eastAsia="Calibri" w:hAnsi="Arial" w:cs="Arial"/>
                <w:i/>
                <w:lang w:eastAsia="en-US"/>
              </w:rPr>
              <w:t xml:space="preserve">Groß-, Kleinschreibung </w:t>
            </w:r>
            <w:r>
              <w:rPr>
                <w:rFonts w:ascii="Arial" w:eastAsia="Calibri" w:hAnsi="Arial" w:cs="Arial"/>
                <w:i/>
                <w:lang w:eastAsia="en-US"/>
              </w:rPr>
              <w:t xml:space="preserve">von </w:t>
            </w:r>
            <w:r w:rsidRPr="00C04402">
              <w:rPr>
                <w:rFonts w:ascii="Arial" w:eastAsia="Calibri" w:hAnsi="Arial" w:cs="Arial"/>
                <w:i/>
                <w:lang w:eastAsia="en-US"/>
              </w:rPr>
              <w:t>persönliche</w:t>
            </w:r>
            <w:r>
              <w:rPr>
                <w:rFonts w:ascii="Arial" w:eastAsia="Calibri" w:hAnsi="Arial" w:cs="Arial"/>
                <w:i/>
                <w:lang w:eastAsia="en-US"/>
              </w:rPr>
              <w:t>n</w:t>
            </w:r>
            <w:r w:rsidRPr="00C04402">
              <w:rPr>
                <w:rFonts w:ascii="Arial" w:eastAsia="Calibri" w:hAnsi="Arial" w:cs="Arial"/>
                <w:i/>
                <w:lang w:eastAsia="en-US"/>
              </w:rPr>
              <w:t xml:space="preserve"> Anredepronomen; Dativ/ Akkusativ; Komparation mit „als“ und „wie“; Superlativformen;</w:t>
            </w:r>
          </w:p>
        </w:tc>
        <w:tc>
          <w:tcPr>
            <w:tcW w:w="2976" w:type="dxa"/>
            <w:shd w:val="clear" w:color="auto" w:fill="auto"/>
          </w:tcPr>
          <w:p w14:paraId="4D70878F" w14:textId="77777777" w:rsidR="00F10C83" w:rsidRPr="005050B1" w:rsidRDefault="00CC1F10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6937332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Flipped Le</w:t>
            </w:r>
            <w:r w:rsidR="00F10C83">
              <w:rPr>
                <w:rFonts w:ascii="Arial" w:hAnsi="Arial" w:cs="Arial"/>
                <w:bCs/>
              </w:rPr>
              <w:t>arning</w:t>
            </w:r>
            <w:r w:rsidR="00F10C83" w:rsidRPr="005050B1">
              <w:rPr>
                <w:rFonts w:ascii="Arial" w:hAnsi="Arial" w:cs="Arial"/>
                <w:bCs/>
              </w:rPr>
              <w:t xml:space="preserve"> </w:t>
            </w:r>
            <w:r w:rsidR="00F10C83">
              <w:rPr>
                <w:rFonts w:ascii="Arial" w:hAnsi="Arial" w:cs="Arial"/>
                <w:bCs/>
              </w:rPr>
              <w:t xml:space="preserve">– </w:t>
            </w:r>
            <w:r w:rsidR="00F10C83" w:rsidRPr="005050B1">
              <w:rPr>
                <w:rFonts w:ascii="Arial" w:hAnsi="Arial" w:cs="Arial"/>
                <w:bCs/>
              </w:rPr>
              <w:t>Selbstlernressource</w:t>
            </w:r>
          </w:p>
          <w:p w14:paraId="710D4F44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784777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Gruppen- oder Einzel-aktivität</w:t>
            </w:r>
          </w:p>
          <w:p w14:paraId="7DAD699E" w14:textId="77777777" w:rsidR="00240448" w:rsidRPr="005050B1" w:rsidRDefault="00CC1F10" w:rsidP="00240448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68522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448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240448" w:rsidRPr="005050B1">
              <w:rPr>
                <w:rFonts w:ascii="Arial" w:hAnsi="Arial" w:cs="Arial"/>
                <w:b/>
                <w:color w:val="993366"/>
              </w:rPr>
              <w:tab/>
            </w:r>
            <w:r w:rsidR="00240448">
              <w:rPr>
                <w:rFonts w:ascii="Arial" w:hAnsi="Arial" w:cs="Arial"/>
                <w:bCs/>
              </w:rPr>
              <w:t>Input Präsenz</w:t>
            </w:r>
          </w:p>
          <w:p w14:paraId="00B9BE60" w14:textId="77777777" w:rsidR="00240448" w:rsidRPr="005050B1" w:rsidRDefault="00CC1F10" w:rsidP="00240448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49161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448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240448" w:rsidRPr="005050B1">
              <w:rPr>
                <w:rFonts w:ascii="Arial" w:hAnsi="Arial" w:cs="Arial"/>
                <w:b/>
                <w:color w:val="993366"/>
              </w:rPr>
              <w:tab/>
            </w:r>
            <w:r w:rsidR="00240448">
              <w:rPr>
                <w:rFonts w:ascii="Arial" w:hAnsi="Arial" w:cs="Arial"/>
              </w:rPr>
              <w:t>Input Virtuell</w:t>
            </w:r>
          </w:p>
          <w:p w14:paraId="0D9BCFE4" w14:textId="70C9129B" w:rsidR="00F10C83" w:rsidRDefault="00CC1F10" w:rsidP="00240448">
            <w:pPr>
              <w:ind w:left="312" w:hanging="312"/>
              <w:rPr>
                <w:rFonts w:ascii="Arial" w:hAnsi="Arial" w:cs="Arial"/>
                <w:b/>
                <w:color w:val="993366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233541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448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240448" w:rsidRPr="005050B1">
              <w:rPr>
                <w:rFonts w:ascii="Arial" w:hAnsi="Arial" w:cs="Arial"/>
                <w:b/>
                <w:color w:val="993366"/>
              </w:rPr>
              <w:tab/>
            </w:r>
            <w:r w:rsidR="00240448" w:rsidRPr="005050B1">
              <w:rPr>
                <w:rFonts w:ascii="Arial" w:hAnsi="Arial" w:cs="Arial"/>
                <w:bCs/>
              </w:rPr>
              <w:t>S</w:t>
            </w:r>
            <w:r w:rsidR="00240448" w:rsidRPr="005050B1">
              <w:rPr>
                <w:rFonts w:ascii="Arial" w:hAnsi="Arial" w:cs="Arial"/>
              </w:rPr>
              <w:t>o</w:t>
            </w:r>
            <w:r w:rsidR="00240448">
              <w:rPr>
                <w:rFonts w:ascii="Arial" w:hAnsi="Arial" w:cs="Arial"/>
              </w:rPr>
              <w:t>n</w:t>
            </w:r>
            <w:r w:rsidR="00240448" w:rsidRPr="005050B1">
              <w:rPr>
                <w:rFonts w:ascii="Arial" w:hAnsi="Arial" w:cs="Arial"/>
              </w:rPr>
              <w:t>stiges, und zwar</w:t>
            </w:r>
            <w:r w:rsidR="00240448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364909556"/>
                <w:placeholder>
                  <w:docPart w:val="C812C76605D247C7860FAB1AF48CF83B"/>
                </w:placeholder>
                <w:text/>
              </w:sdtPr>
              <w:sdtEndPr/>
              <w:sdtContent>
                <w:r w:rsidR="00240448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2D830B29" w14:textId="77777777" w:rsidR="00F10C83" w:rsidRPr="005050B1" w:rsidRDefault="00CC1F10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8758817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Disposition</w:t>
            </w:r>
          </w:p>
          <w:p w14:paraId="174FF99E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87839446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Aneignung</w:t>
            </w:r>
          </w:p>
          <w:p w14:paraId="7227CE14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019382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Vertiefung</w:t>
            </w:r>
          </w:p>
          <w:p w14:paraId="7C19D17E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571845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Bewährung</w:t>
            </w:r>
          </w:p>
          <w:p w14:paraId="0586D546" w14:textId="77777777" w:rsidR="00F10C83" w:rsidRDefault="00F10C83" w:rsidP="004F050F">
            <w:pPr>
              <w:spacing w:before="120" w:after="0"/>
              <w:ind w:left="312" w:hanging="312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2410" w:type="dxa"/>
            <w:shd w:val="clear" w:color="auto" w:fill="auto"/>
          </w:tcPr>
          <w:p w14:paraId="20B093B5" w14:textId="7A6737DE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01_</w:t>
            </w:r>
            <w:r w:rsidR="003F0E83">
              <w:rPr>
                <w:rFonts w:ascii="Arial" w:eastAsia="Calibri" w:hAnsi="Arial" w:cs="Arial"/>
                <w:lang w:eastAsia="en-US"/>
              </w:rPr>
              <w:t>Arbeitsblatt</w:t>
            </w:r>
            <w:r>
              <w:rPr>
                <w:rFonts w:ascii="Arial" w:eastAsia="Calibri" w:hAnsi="Arial" w:cs="Arial"/>
                <w:lang w:eastAsia="en-US"/>
              </w:rPr>
              <w:t>:</w:t>
            </w:r>
            <w:r w:rsidR="00C61288">
              <w:rPr>
                <w:rFonts w:ascii="Arial" w:eastAsia="Calibri" w:hAnsi="Arial" w:cs="Arial"/>
                <w:lang w:eastAsia="en-US"/>
              </w:rPr>
              <w:t xml:space="preserve"> Grammatik - </w:t>
            </w:r>
            <w:r w:rsidR="003F0E83">
              <w:rPr>
                <w:rFonts w:ascii="Arial" w:eastAsia="Calibri" w:hAnsi="Arial" w:cs="Arial"/>
                <w:lang w:eastAsia="en-US"/>
              </w:rPr>
              <w:t>Lücken</w:t>
            </w:r>
            <w:r w:rsidR="00C61288">
              <w:rPr>
                <w:rFonts w:ascii="Arial" w:eastAsia="Calibri" w:hAnsi="Arial" w:cs="Arial"/>
                <w:lang w:eastAsia="en-US"/>
              </w:rPr>
              <w:t xml:space="preserve"> entdecken</w:t>
            </w:r>
          </w:p>
        </w:tc>
      </w:tr>
      <w:tr w:rsidR="00F10C83" w:rsidRPr="00F11D7F" w14:paraId="18BB1BC1" w14:textId="77777777" w:rsidTr="004F050F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5CFCD9FF" w14:textId="77777777" w:rsidR="00F10C83" w:rsidRPr="003B0F69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30 min</w:t>
            </w:r>
          </w:p>
        </w:tc>
        <w:tc>
          <w:tcPr>
            <w:tcW w:w="2694" w:type="dxa"/>
            <w:shd w:val="clear" w:color="auto" w:fill="auto"/>
          </w:tcPr>
          <w:p w14:paraId="293FAE8B" w14:textId="77777777" w:rsidR="00F10C83" w:rsidRDefault="00F10C83" w:rsidP="0041222E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Lernvideo</w:t>
            </w:r>
          </w:p>
          <w:p w14:paraId="0B17CBC3" w14:textId="77777777" w:rsidR="00F10C83" w:rsidRPr="00427DF8" w:rsidRDefault="00F10C83" w:rsidP="0041222E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Arbeitsblatt</w:t>
            </w:r>
          </w:p>
        </w:tc>
        <w:tc>
          <w:tcPr>
            <w:tcW w:w="3549" w:type="dxa"/>
            <w:shd w:val="clear" w:color="auto" w:fill="auto"/>
          </w:tcPr>
          <w:p w14:paraId="6F1CA642" w14:textId="4FEC8963" w:rsidR="00F10C83" w:rsidRDefault="0041222E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E</w:t>
            </w:r>
            <w:r w:rsidR="00F10C83">
              <w:rPr>
                <w:rFonts w:ascii="Arial" w:eastAsia="Calibri" w:hAnsi="Arial" w:cs="Arial"/>
                <w:lang w:eastAsia="en-US"/>
              </w:rPr>
              <w:t>instieg und Überblick in die verschiedenen Wortarten der deutschen Sprache. Teil 1: Flektierbare Wortarten</w:t>
            </w:r>
          </w:p>
          <w:p w14:paraId="39231EC6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14:paraId="136061E2" w14:textId="77777777" w:rsidR="00F10C83" w:rsidRPr="005050B1" w:rsidRDefault="00CC1F10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7332838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Flipped Le</w:t>
            </w:r>
            <w:r w:rsidR="00F10C83">
              <w:rPr>
                <w:rFonts w:ascii="Arial" w:hAnsi="Arial" w:cs="Arial"/>
                <w:bCs/>
              </w:rPr>
              <w:t>arning</w:t>
            </w:r>
            <w:r w:rsidR="00F10C83" w:rsidRPr="005050B1">
              <w:rPr>
                <w:rFonts w:ascii="Arial" w:hAnsi="Arial" w:cs="Arial"/>
                <w:bCs/>
              </w:rPr>
              <w:t xml:space="preserve"> </w:t>
            </w:r>
            <w:r w:rsidR="00F10C83">
              <w:rPr>
                <w:rFonts w:ascii="Arial" w:hAnsi="Arial" w:cs="Arial"/>
                <w:bCs/>
              </w:rPr>
              <w:t xml:space="preserve">– </w:t>
            </w:r>
            <w:r w:rsidR="00F10C83" w:rsidRPr="005050B1">
              <w:rPr>
                <w:rFonts w:ascii="Arial" w:hAnsi="Arial" w:cs="Arial"/>
                <w:bCs/>
              </w:rPr>
              <w:t>Selbstlernressource</w:t>
            </w:r>
          </w:p>
          <w:p w14:paraId="7397C74E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985194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Gruppen- oder Einzel-aktivität</w:t>
            </w:r>
          </w:p>
          <w:p w14:paraId="20C601FC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845082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Input Präsenz</w:t>
            </w:r>
          </w:p>
          <w:p w14:paraId="6746E3C1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361311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</w:rPr>
              <w:t>Input Virtuell</w:t>
            </w:r>
          </w:p>
          <w:p w14:paraId="259C60B2" w14:textId="77777777" w:rsidR="00F10C83" w:rsidRPr="00C05D6F" w:rsidRDefault="00CC1F10" w:rsidP="004F050F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50210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S</w:t>
            </w:r>
            <w:r w:rsidR="00F10C83" w:rsidRPr="005050B1">
              <w:rPr>
                <w:rFonts w:ascii="Arial" w:hAnsi="Arial" w:cs="Arial"/>
              </w:rPr>
              <w:t>o</w:t>
            </w:r>
            <w:r w:rsidR="00F10C83">
              <w:rPr>
                <w:rFonts w:ascii="Arial" w:hAnsi="Arial" w:cs="Arial"/>
              </w:rPr>
              <w:t>n</w:t>
            </w:r>
            <w:r w:rsidR="00F10C83" w:rsidRPr="005050B1">
              <w:rPr>
                <w:rFonts w:ascii="Arial" w:hAnsi="Arial" w:cs="Arial"/>
              </w:rPr>
              <w:t>stiges, und zwar</w:t>
            </w:r>
            <w:r w:rsidR="00F10C8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420422097"/>
                <w:placeholder>
                  <w:docPart w:val="8E074B0130384364883D35FFE1C4AEF5"/>
                </w:placeholder>
                <w:text/>
              </w:sdtPr>
              <w:sdtEndPr/>
              <w:sdtContent>
                <w:r w:rsidR="00F10C83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7B36509F" w14:textId="77777777" w:rsidR="00F10C83" w:rsidRPr="005050B1" w:rsidRDefault="00CC1F10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3802882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Disposition</w:t>
            </w:r>
          </w:p>
          <w:p w14:paraId="6DBFDA4C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4614663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Aneignung</w:t>
            </w:r>
          </w:p>
          <w:p w14:paraId="74267D3B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579586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Vertiefung</w:t>
            </w:r>
          </w:p>
          <w:p w14:paraId="039F48BB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68764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Bewährung</w:t>
            </w:r>
          </w:p>
          <w:p w14:paraId="10B5F0FF" w14:textId="77777777" w:rsidR="00F10C83" w:rsidRPr="00DD3D08" w:rsidRDefault="00F10C83" w:rsidP="004F050F">
            <w:pPr>
              <w:spacing w:after="0"/>
              <w:ind w:left="312" w:hanging="312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auto"/>
          </w:tcPr>
          <w:p w14:paraId="2EEB2FEB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02_Video: Wortarten 1</w:t>
            </w:r>
          </w:p>
          <w:p w14:paraId="0F9A1694" w14:textId="77777777" w:rsidR="00F10C83" w:rsidRDefault="00CC1F10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hyperlink r:id="rId13" w:history="1">
              <w:r w:rsidR="00F10C83" w:rsidRPr="00FB36C6">
                <w:rPr>
                  <w:rStyle w:val="Hyperlink"/>
                  <w:rFonts w:ascii="Arial" w:eastAsia="Calibri" w:hAnsi="Arial" w:cs="Arial"/>
                  <w:lang w:eastAsia="en-US"/>
                </w:rPr>
                <w:t>https://youtu.be/jxUJzMqH4JU</w:t>
              </w:r>
            </w:hyperlink>
          </w:p>
          <w:p w14:paraId="2560D4D4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0ED1912D" w14:textId="77777777" w:rsidR="00F10C83" w:rsidRPr="003D6C95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03_Arbeitsblatt: Basisteil Wortarten 1</w:t>
            </w:r>
          </w:p>
        </w:tc>
      </w:tr>
      <w:tr w:rsidR="00F10C83" w:rsidRPr="00F11D7F" w14:paraId="4124D39C" w14:textId="77777777" w:rsidTr="004F050F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64C0E780" w14:textId="77777777" w:rsidR="00F10C83" w:rsidRPr="003B0F69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30 min</w:t>
            </w:r>
          </w:p>
        </w:tc>
        <w:tc>
          <w:tcPr>
            <w:tcW w:w="2694" w:type="dxa"/>
            <w:shd w:val="clear" w:color="auto" w:fill="auto"/>
          </w:tcPr>
          <w:p w14:paraId="19A49779" w14:textId="77777777" w:rsidR="00F10C83" w:rsidRPr="00427DF8" w:rsidRDefault="00F10C83" w:rsidP="00B24C7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Lernvideo </w:t>
            </w:r>
          </w:p>
          <w:p w14:paraId="5A53C0FE" w14:textId="77777777" w:rsidR="00F10C83" w:rsidRPr="00427DF8" w:rsidRDefault="00F10C83" w:rsidP="00B24C7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Arbeitsblatt</w:t>
            </w:r>
          </w:p>
          <w:p w14:paraId="5A1FA76A" w14:textId="77777777" w:rsidR="00F10C83" w:rsidRPr="00427DF8" w:rsidRDefault="00F10C83" w:rsidP="00B24C7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0B6670DE" w14:textId="77777777" w:rsidR="00F10C83" w:rsidRPr="00427DF8" w:rsidRDefault="00F10C83" w:rsidP="00B24C7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549" w:type="dxa"/>
            <w:shd w:val="clear" w:color="auto" w:fill="auto"/>
          </w:tcPr>
          <w:p w14:paraId="4DE3300A" w14:textId="77777777" w:rsidR="00704AFE" w:rsidRDefault="00704AFE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Teil 2: Unflektierbare Wortarten </w:t>
            </w:r>
          </w:p>
          <w:p w14:paraId="00060678" w14:textId="771DD0E1" w:rsidR="00704AFE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Einstieg und Überblick in die verschiedenen Wortarten der deutschen Sprache. </w:t>
            </w:r>
          </w:p>
          <w:p w14:paraId="70DDEEDD" w14:textId="50FC4957" w:rsidR="00F10C83" w:rsidRPr="00F11D7F" w:rsidRDefault="00704AFE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Die Vertiefung des Themas erfolgt über verschiedene Übungen. </w:t>
            </w:r>
          </w:p>
        </w:tc>
        <w:tc>
          <w:tcPr>
            <w:tcW w:w="2976" w:type="dxa"/>
            <w:shd w:val="clear" w:color="auto" w:fill="auto"/>
          </w:tcPr>
          <w:p w14:paraId="0D219218" w14:textId="77777777" w:rsidR="00F10C83" w:rsidRPr="005050B1" w:rsidRDefault="00CC1F10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762567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Flipped Le</w:t>
            </w:r>
            <w:r w:rsidR="00F10C83">
              <w:rPr>
                <w:rFonts w:ascii="Arial" w:hAnsi="Arial" w:cs="Arial"/>
                <w:bCs/>
              </w:rPr>
              <w:t>arning</w:t>
            </w:r>
            <w:r w:rsidR="00F10C83" w:rsidRPr="005050B1">
              <w:rPr>
                <w:rFonts w:ascii="Arial" w:hAnsi="Arial" w:cs="Arial"/>
                <w:bCs/>
              </w:rPr>
              <w:t xml:space="preserve"> </w:t>
            </w:r>
            <w:r w:rsidR="00F10C83">
              <w:rPr>
                <w:rFonts w:ascii="Arial" w:hAnsi="Arial" w:cs="Arial"/>
                <w:bCs/>
              </w:rPr>
              <w:t xml:space="preserve">– </w:t>
            </w:r>
            <w:r w:rsidR="00F10C83" w:rsidRPr="005050B1">
              <w:rPr>
                <w:rFonts w:ascii="Arial" w:hAnsi="Arial" w:cs="Arial"/>
                <w:bCs/>
              </w:rPr>
              <w:t>Selbstlernressource</w:t>
            </w:r>
          </w:p>
          <w:p w14:paraId="5BEE554B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59786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Gruppen- oder Einzel-aktivität</w:t>
            </w:r>
          </w:p>
          <w:p w14:paraId="614B0F63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589151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Input Präsenz</w:t>
            </w:r>
          </w:p>
          <w:p w14:paraId="179A2D72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708267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</w:rPr>
              <w:t>Input Virtuell</w:t>
            </w:r>
          </w:p>
          <w:p w14:paraId="10CE3826" w14:textId="77777777" w:rsidR="00F10C83" w:rsidRPr="00F11D7F" w:rsidRDefault="00CC1F10" w:rsidP="004F050F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760636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S</w:t>
            </w:r>
            <w:r w:rsidR="00F10C83" w:rsidRPr="005050B1">
              <w:rPr>
                <w:rFonts w:ascii="Arial" w:hAnsi="Arial" w:cs="Arial"/>
              </w:rPr>
              <w:t>o</w:t>
            </w:r>
            <w:r w:rsidR="00F10C83">
              <w:rPr>
                <w:rFonts w:ascii="Arial" w:hAnsi="Arial" w:cs="Arial"/>
              </w:rPr>
              <w:t>n</w:t>
            </w:r>
            <w:r w:rsidR="00F10C83" w:rsidRPr="005050B1">
              <w:rPr>
                <w:rFonts w:ascii="Arial" w:hAnsi="Arial" w:cs="Arial"/>
              </w:rPr>
              <w:t>stiges, und zwar</w:t>
            </w:r>
            <w:r w:rsidR="00F10C8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510054375"/>
                <w:placeholder>
                  <w:docPart w:val="CE4BE6CF857846609D0F7213E0290E73"/>
                </w:placeholder>
                <w:text/>
              </w:sdtPr>
              <w:sdtEndPr/>
              <w:sdtContent>
                <w:r w:rsidR="00F10C83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524CB317" w14:textId="77777777" w:rsidR="00F10C83" w:rsidRPr="005050B1" w:rsidRDefault="00CC1F10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352306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Disposition</w:t>
            </w:r>
          </w:p>
          <w:p w14:paraId="637F566A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591978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Aneignung</w:t>
            </w:r>
          </w:p>
          <w:p w14:paraId="27231147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331795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Vertiefung</w:t>
            </w:r>
          </w:p>
          <w:p w14:paraId="075A926F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345122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Bewährung</w:t>
            </w:r>
          </w:p>
          <w:p w14:paraId="38B0644C" w14:textId="77777777" w:rsidR="00F10C83" w:rsidRPr="00DD3D08" w:rsidRDefault="00F10C83" w:rsidP="004F050F">
            <w:pPr>
              <w:spacing w:after="0"/>
              <w:ind w:left="312" w:hanging="312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auto"/>
          </w:tcPr>
          <w:p w14:paraId="627DEF45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04_Video: Wortarten 2</w:t>
            </w:r>
          </w:p>
          <w:p w14:paraId="14510EC6" w14:textId="77777777" w:rsidR="00F10C83" w:rsidRDefault="00CC1F10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hyperlink r:id="rId14" w:history="1">
              <w:r w:rsidR="00F10C83" w:rsidRPr="00FB36C6">
                <w:rPr>
                  <w:rStyle w:val="Hyperlink"/>
                  <w:rFonts w:ascii="Arial" w:eastAsia="Calibri" w:hAnsi="Arial" w:cs="Arial"/>
                  <w:lang w:eastAsia="en-US"/>
                </w:rPr>
                <w:t>https://youtu.be/qfbxBhyCptI</w:t>
              </w:r>
            </w:hyperlink>
          </w:p>
          <w:p w14:paraId="014CE02E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05_Arbeitsblatt: Basisteil Wortarten 2</w:t>
            </w:r>
          </w:p>
          <w:p w14:paraId="7D40FC87" w14:textId="77777777" w:rsidR="00F10C83" w:rsidRPr="003D6C95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06_Arbeitsblatt: Basisteil Wortarten </w:t>
            </w:r>
          </w:p>
        </w:tc>
      </w:tr>
      <w:tr w:rsidR="00F10C83" w:rsidRPr="00F11D7F" w14:paraId="403D6D98" w14:textId="77777777" w:rsidTr="004F050F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1AEC6C62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20 min</w:t>
            </w:r>
          </w:p>
        </w:tc>
        <w:tc>
          <w:tcPr>
            <w:tcW w:w="2694" w:type="dxa"/>
            <w:shd w:val="clear" w:color="auto" w:fill="auto"/>
          </w:tcPr>
          <w:p w14:paraId="4C78613E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Einstieg</w:t>
            </w:r>
          </w:p>
        </w:tc>
        <w:tc>
          <w:tcPr>
            <w:tcW w:w="3549" w:type="dxa"/>
            <w:shd w:val="clear" w:color="auto" w:fill="auto"/>
          </w:tcPr>
          <w:p w14:paraId="03F28638" w14:textId="26FF5A6B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Gemeinsam </w:t>
            </w:r>
            <w:r w:rsidR="00D16D2A">
              <w:rPr>
                <w:rFonts w:ascii="Arial" w:eastAsia="Calibri" w:hAnsi="Arial" w:cs="Arial"/>
                <w:lang w:eastAsia="en-US"/>
              </w:rPr>
              <w:t xml:space="preserve">wird </w:t>
            </w:r>
            <w:r>
              <w:rPr>
                <w:rFonts w:ascii="Arial" w:eastAsia="Calibri" w:hAnsi="Arial" w:cs="Arial"/>
                <w:lang w:eastAsia="en-US"/>
              </w:rPr>
              <w:t>im Plenum ein</w:t>
            </w:r>
            <w:r w:rsidR="00D16D2A">
              <w:rPr>
                <w:rFonts w:ascii="Arial" w:eastAsia="Calibri" w:hAnsi="Arial" w:cs="Arial"/>
                <w:lang w:eastAsia="en-US"/>
              </w:rPr>
              <w:t>e</w:t>
            </w:r>
            <w:r>
              <w:rPr>
                <w:rFonts w:ascii="Arial" w:eastAsia="Calibri" w:hAnsi="Arial" w:cs="Arial"/>
                <w:lang w:eastAsia="en-US"/>
              </w:rPr>
              <w:t xml:space="preserve"> Mindmap zum Thema Wortarten </w:t>
            </w:r>
            <w:r w:rsidR="00D16D2A">
              <w:rPr>
                <w:rFonts w:ascii="Arial" w:eastAsia="Calibri" w:hAnsi="Arial" w:cs="Arial"/>
                <w:lang w:eastAsia="en-US"/>
              </w:rPr>
              <w:t>ge</w:t>
            </w:r>
            <w:r>
              <w:rPr>
                <w:rFonts w:ascii="Arial" w:eastAsia="Calibri" w:hAnsi="Arial" w:cs="Arial"/>
                <w:lang w:eastAsia="en-US"/>
              </w:rPr>
              <w:t>zeichne</w:t>
            </w:r>
            <w:r w:rsidR="00D16D2A">
              <w:rPr>
                <w:rFonts w:ascii="Arial" w:eastAsia="Calibri" w:hAnsi="Arial" w:cs="Arial"/>
                <w:lang w:eastAsia="en-US"/>
              </w:rPr>
              <w:t>t</w:t>
            </w:r>
            <w:r>
              <w:rPr>
                <w:rFonts w:ascii="Arial" w:eastAsia="Calibri" w:hAnsi="Arial" w:cs="Arial"/>
                <w:lang w:eastAsia="en-US"/>
              </w:rPr>
              <w:t xml:space="preserve">. Dabei </w:t>
            </w:r>
            <w:r w:rsidR="00D16D2A">
              <w:rPr>
                <w:rFonts w:ascii="Arial" w:eastAsia="Calibri" w:hAnsi="Arial" w:cs="Arial"/>
                <w:lang w:eastAsia="en-US"/>
              </w:rPr>
              <w:t xml:space="preserve">werden </w:t>
            </w:r>
            <w:r>
              <w:rPr>
                <w:rFonts w:ascii="Arial" w:eastAsia="Calibri" w:hAnsi="Arial" w:cs="Arial"/>
                <w:lang w:eastAsia="en-US"/>
              </w:rPr>
              <w:t>die Begriffe und Kategorien des Flipped Materials verwende</w:t>
            </w:r>
            <w:r w:rsidR="00D16D2A">
              <w:rPr>
                <w:rFonts w:ascii="Arial" w:eastAsia="Calibri" w:hAnsi="Arial" w:cs="Arial"/>
                <w:lang w:eastAsia="en-US"/>
              </w:rPr>
              <w:t>t</w:t>
            </w:r>
            <w:r>
              <w:rPr>
                <w:rFonts w:ascii="Arial" w:eastAsia="Calibri" w:hAnsi="Arial" w:cs="Arial"/>
                <w:lang w:eastAsia="en-US"/>
              </w:rPr>
              <w:t xml:space="preserve">. </w:t>
            </w:r>
          </w:p>
        </w:tc>
        <w:tc>
          <w:tcPr>
            <w:tcW w:w="2976" w:type="dxa"/>
            <w:shd w:val="clear" w:color="auto" w:fill="auto"/>
          </w:tcPr>
          <w:p w14:paraId="0A13D675" w14:textId="77777777" w:rsidR="00F10C83" w:rsidRPr="005050B1" w:rsidRDefault="00CC1F10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212871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Flipped Le</w:t>
            </w:r>
            <w:r w:rsidR="00F10C83">
              <w:rPr>
                <w:rFonts w:ascii="Arial" w:hAnsi="Arial" w:cs="Arial"/>
                <w:bCs/>
              </w:rPr>
              <w:t>arning</w:t>
            </w:r>
            <w:r w:rsidR="00F10C83" w:rsidRPr="005050B1">
              <w:rPr>
                <w:rFonts w:ascii="Arial" w:hAnsi="Arial" w:cs="Arial"/>
                <w:bCs/>
              </w:rPr>
              <w:t xml:space="preserve"> </w:t>
            </w:r>
            <w:r w:rsidR="00F10C83">
              <w:rPr>
                <w:rFonts w:ascii="Arial" w:hAnsi="Arial" w:cs="Arial"/>
                <w:bCs/>
              </w:rPr>
              <w:t xml:space="preserve">– </w:t>
            </w:r>
            <w:r w:rsidR="00F10C83" w:rsidRPr="005050B1">
              <w:rPr>
                <w:rFonts w:ascii="Arial" w:hAnsi="Arial" w:cs="Arial"/>
                <w:bCs/>
              </w:rPr>
              <w:t>Selbstlernressource</w:t>
            </w:r>
          </w:p>
          <w:p w14:paraId="3616FE40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434590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Gruppen- oder Einzel-aktivität</w:t>
            </w:r>
          </w:p>
          <w:p w14:paraId="2B24BC7C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754361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Input Präsenz</w:t>
            </w:r>
          </w:p>
          <w:p w14:paraId="3B5FB5B7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32100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</w:rPr>
              <w:t>Input Virtuell</w:t>
            </w:r>
          </w:p>
          <w:p w14:paraId="61CB110F" w14:textId="77777777" w:rsidR="00F10C83" w:rsidRPr="00F11D7F" w:rsidRDefault="00CC1F10" w:rsidP="004F050F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87735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S</w:t>
            </w:r>
            <w:r w:rsidR="00F10C83" w:rsidRPr="005050B1">
              <w:rPr>
                <w:rFonts w:ascii="Arial" w:hAnsi="Arial" w:cs="Arial"/>
              </w:rPr>
              <w:t>o</w:t>
            </w:r>
            <w:r w:rsidR="00F10C83">
              <w:rPr>
                <w:rFonts w:ascii="Arial" w:hAnsi="Arial" w:cs="Arial"/>
              </w:rPr>
              <w:t>n</w:t>
            </w:r>
            <w:r w:rsidR="00F10C83" w:rsidRPr="005050B1">
              <w:rPr>
                <w:rFonts w:ascii="Arial" w:hAnsi="Arial" w:cs="Arial"/>
              </w:rPr>
              <w:t>stiges, und zwar</w:t>
            </w:r>
            <w:r w:rsidR="00F10C8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428384500"/>
                <w:placeholder>
                  <w:docPart w:val="6B5E8AD2EDBC44B2BB5D6EFEEBAB4A98"/>
                </w:placeholder>
                <w:text/>
              </w:sdtPr>
              <w:sdtEndPr/>
              <w:sdtContent>
                <w:r w:rsidR="00F10C83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465A55A6" w14:textId="77777777" w:rsidR="00F10C83" w:rsidRPr="005050B1" w:rsidRDefault="00CC1F10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555886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Disposition</w:t>
            </w:r>
          </w:p>
          <w:p w14:paraId="12949C0C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277286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Aneignung</w:t>
            </w:r>
          </w:p>
          <w:p w14:paraId="6A332A8F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670305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Vertiefung</w:t>
            </w:r>
          </w:p>
          <w:p w14:paraId="47F4A49D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74771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Bewährung</w:t>
            </w:r>
          </w:p>
          <w:p w14:paraId="0F5BEDC2" w14:textId="77777777" w:rsidR="00F10C83" w:rsidRPr="00090D94" w:rsidRDefault="00F10C83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</w:p>
        </w:tc>
        <w:tc>
          <w:tcPr>
            <w:tcW w:w="2410" w:type="dxa"/>
            <w:shd w:val="clear" w:color="auto" w:fill="auto"/>
          </w:tcPr>
          <w:p w14:paraId="6FCFE522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07_Anleitung für Trainer*innen: Wortarten-Mindmap</w:t>
            </w:r>
          </w:p>
          <w:p w14:paraId="159640B7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Flipchart</w:t>
            </w:r>
          </w:p>
        </w:tc>
      </w:tr>
      <w:tr w:rsidR="00F10C83" w:rsidRPr="00F11D7F" w14:paraId="10111F63" w14:textId="77777777" w:rsidTr="004F050F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33567E24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40 min</w:t>
            </w:r>
          </w:p>
        </w:tc>
        <w:tc>
          <w:tcPr>
            <w:tcW w:w="2694" w:type="dxa"/>
            <w:shd w:val="clear" w:color="auto" w:fill="auto"/>
          </w:tcPr>
          <w:p w14:paraId="4FC8B601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Wortartenspaziergang &amp;</w:t>
            </w:r>
          </w:p>
          <w:p w14:paraId="61FB137C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Wörter einsammeln</w:t>
            </w:r>
          </w:p>
        </w:tc>
        <w:tc>
          <w:tcPr>
            <w:tcW w:w="3549" w:type="dxa"/>
            <w:shd w:val="clear" w:color="auto" w:fill="auto"/>
          </w:tcPr>
          <w:p w14:paraId="1CC28157" w14:textId="69F7BB40" w:rsidR="00F10C83" w:rsidRPr="00F11D7F" w:rsidRDefault="00D16D2A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Zum Vertiefen gibt es z</w:t>
            </w:r>
            <w:r w:rsidR="00F10C83">
              <w:rPr>
                <w:rFonts w:ascii="Arial" w:eastAsia="Calibri" w:hAnsi="Arial" w:cs="Arial"/>
                <w:lang w:eastAsia="en-US"/>
              </w:rPr>
              <w:t>wei Übungen, in denen die Kursteilnehmer*innen Wörter in passende Kategorien zuordnen und im Anschluss damit Sätze bilden.</w:t>
            </w:r>
          </w:p>
        </w:tc>
        <w:tc>
          <w:tcPr>
            <w:tcW w:w="2976" w:type="dxa"/>
            <w:shd w:val="clear" w:color="auto" w:fill="auto"/>
          </w:tcPr>
          <w:p w14:paraId="6CE8A5C5" w14:textId="77777777" w:rsidR="00F10C83" w:rsidRPr="005050B1" w:rsidRDefault="00CC1F10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778630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Flipped Le</w:t>
            </w:r>
            <w:r w:rsidR="00F10C83">
              <w:rPr>
                <w:rFonts w:ascii="Arial" w:hAnsi="Arial" w:cs="Arial"/>
                <w:bCs/>
              </w:rPr>
              <w:t>arning</w:t>
            </w:r>
            <w:r w:rsidR="00F10C83" w:rsidRPr="005050B1">
              <w:rPr>
                <w:rFonts w:ascii="Arial" w:hAnsi="Arial" w:cs="Arial"/>
                <w:bCs/>
              </w:rPr>
              <w:t xml:space="preserve"> </w:t>
            </w:r>
            <w:r w:rsidR="00F10C83">
              <w:rPr>
                <w:rFonts w:ascii="Arial" w:hAnsi="Arial" w:cs="Arial"/>
                <w:bCs/>
              </w:rPr>
              <w:t xml:space="preserve">– </w:t>
            </w:r>
            <w:r w:rsidR="00F10C83" w:rsidRPr="005050B1">
              <w:rPr>
                <w:rFonts w:ascii="Arial" w:hAnsi="Arial" w:cs="Arial"/>
                <w:bCs/>
              </w:rPr>
              <w:t>Selbstlernressource</w:t>
            </w:r>
          </w:p>
          <w:p w14:paraId="342C5521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4303986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Gruppen- oder Einzel-aktivität</w:t>
            </w:r>
          </w:p>
          <w:p w14:paraId="23CA8F75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943840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Input Präsenz</w:t>
            </w:r>
          </w:p>
          <w:p w14:paraId="2CEE4562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03607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</w:rPr>
              <w:t>Input Virtuell</w:t>
            </w:r>
          </w:p>
          <w:p w14:paraId="4BE89E30" w14:textId="77777777" w:rsidR="00F10C83" w:rsidRPr="00F11D7F" w:rsidRDefault="00CC1F10" w:rsidP="004F050F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1026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S</w:t>
            </w:r>
            <w:r w:rsidR="00F10C83" w:rsidRPr="005050B1">
              <w:rPr>
                <w:rFonts w:ascii="Arial" w:hAnsi="Arial" w:cs="Arial"/>
              </w:rPr>
              <w:t>o</w:t>
            </w:r>
            <w:r w:rsidR="00F10C83">
              <w:rPr>
                <w:rFonts w:ascii="Arial" w:hAnsi="Arial" w:cs="Arial"/>
              </w:rPr>
              <w:t>n</w:t>
            </w:r>
            <w:r w:rsidR="00F10C83" w:rsidRPr="005050B1">
              <w:rPr>
                <w:rFonts w:ascii="Arial" w:hAnsi="Arial" w:cs="Arial"/>
              </w:rPr>
              <w:t>stiges, und zwar</w:t>
            </w:r>
            <w:r w:rsidR="00F10C83">
              <w:rPr>
                <w:rFonts w:ascii="Arial" w:hAnsi="Arial" w:cs="Arial"/>
              </w:rPr>
              <w:t xml:space="preserve"> …</w:t>
            </w:r>
          </w:p>
        </w:tc>
        <w:tc>
          <w:tcPr>
            <w:tcW w:w="1838" w:type="dxa"/>
          </w:tcPr>
          <w:p w14:paraId="36096C42" w14:textId="77777777" w:rsidR="00F10C83" w:rsidRPr="005050B1" w:rsidRDefault="00CC1F10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30393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Disposition</w:t>
            </w:r>
          </w:p>
          <w:p w14:paraId="228AEB22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0145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Aneignung</w:t>
            </w:r>
          </w:p>
          <w:p w14:paraId="466B31F2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7659884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Vertiefung</w:t>
            </w:r>
          </w:p>
          <w:p w14:paraId="1967EC67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7701633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Bewährung</w:t>
            </w:r>
          </w:p>
          <w:p w14:paraId="42E4FCF1" w14:textId="77777777" w:rsidR="00F10C83" w:rsidRPr="00090D94" w:rsidRDefault="00F10C83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</w:p>
        </w:tc>
        <w:tc>
          <w:tcPr>
            <w:tcW w:w="2410" w:type="dxa"/>
            <w:shd w:val="clear" w:color="auto" w:fill="auto"/>
          </w:tcPr>
          <w:p w14:paraId="563D7DD4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08_Anleitung für Trainer*innen: Wortartenübungen</w:t>
            </w:r>
          </w:p>
        </w:tc>
      </w:tr>
      <w:tr w:rsidR="00F10C83" w:rsidRPr="00F11D7F" w14:paraId="0004A018" w14:textId="77777777" w:rsidTr="004F050F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6BC3487D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100 min</w:t>
            </w:r>
          </w:p>
        </w:tc>
        <w:tc>
          <w:tcPr>
            <w:tcW w:w="2694" w:type="dxa"/>
            <w:shd w:val="clear" w:color="auto" w:fill="auto"/>
          </w:tcPr>
          <w:p w14:paraId="2A8FDF4D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Eine Wortart erarbeiten</w:t>
            </w:r>
          </w:p>
        </w:tc>
        <w:tc>
          <w:tcPr>
            <w:tcW w:w="3549" w:type="dxa"/>
            <w:shd w:val="clear" w:color="auto" w:fill="auto"/>
          </w:tcPr>
          <w:p w14:paraId="0869A8E0" w14:textId="3EA7EDC1" w:rsidR="00F10C83" w:rsidRPr="00F11D7F" w:rsidRDefault="00F10C83" w:rsidP="0024044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Die </w:t>
            </w:r>
            <w:r w:rsidR="0025463B">
              <w:rPr>
                <w:rFonts w:ascii="Arial" w:eastAsia="Calibri" w:hAnsi="Arial" w:cs="Arial"/>
                <w:lang w:eastAsia="en-US"/>
              </w:rPr>
              <w:t>Kursteilnehmer*innen</w:t>
            </w:r>
            <w:r>
              <w:rPr>
                <w:rFonts w:ascii="Arial" w:eastAsia="Calibri" w:hAnsi="Arial" w:cs="Arial"/>
                <w:lang w:eastAsia="en-US"/>
              </w:rPr>
              <w:t xml:space="preserve"> erarbeiten mithilfe von zur Verfügung gestellten Infoblättern ein Schaubild, das sie im Anschluss präsentieren. Außerdem finden Sie eigenständig Erklärungen und Übungen, die an die Gruppe weitergegeben werden. </w:t>
            </w:r>
          </w:p>
        </w:tc>
        <w:tc>
          <w:tcPr>
            <w:tcW w:w="2976" w:type="dxa"/>
            <w:shd w:val="clear" w:color="auto" w:fill="auto"/>
          </w:tcPr>
          <w:p w14:paraId="588053D1" w14:textId="77777777" w:rsidR="00F10C83" w:rsidRPr="005050B1" w:rsidRDefault="00CC1F10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548982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Flipped Le</w:t>
            </w:r>
            <w:r w:rsidR="00F10C83">
              <w:rPr>
                <w:rFonts w:ascii="Arial" w:hAnsi="Arial" w:cs="Arial"/>
                <w:bCs/>
              </w:rPr>
              <w:t>arning</w:t>
            </w:r>
            <w:r w:rsidR="00F10C83" w:rsidRPr="005050B1">
              <w:rPr>
                <w:rFonts w:ascii="Arial" w:hAnsi="Arial" w:cs="Arial"/>
                <w:bCs/>
              </w:rPr>
              <w:t xml:space="preserve"> </w:t>
            </w:r>
            <w:r w:rsidR="00F10C83">
              <w:rPr>
                <w:rFonts w:ascii="Arial" w:hAnsi="Arial" w:cs="Arial"/>
                <w:bCs/>
              </w:rPr>
              <w:t xml:space="preserve">– </w:t>
            </w:r>
            <w:r w:rsidR="00F10C83" w:rsidRPr="005050B1">
              <w:rPr>
                <w:rFonts w:ascii="Arial" w:hAnsi="Arial" w:cs="Arial"/>
                <w:bCs/>
              </w:rPr>
              <w:t>Selbstlernressource</w:t>
            </w:r>
          </w:p>
          <w:p w14:paraId="4E1C6CD7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73797930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Gruppen- oder Einzel-aktivität</w:t>
            </w:r>
          </w:p>
          <w:p w14:paraId="33884DDF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1490957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Input Präsenz</w:t>
            </w:r>
          </w:p>
          <w:p w14:paraId="0F202EB8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601643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</w:rPr>
              <w:t>Input Virtuell</w:t>
            </w:r>
          </w:p>
          <w:p w14:paraId="60ACFFFD" w14:textId="77777777" w:rsidR="00F10C83" w:rsidRPr="00F11D7F" w:rsidRDefault="00CC1F10" w:rsidP="004F050F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740364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S</w:t>
            </w:r>
            <w:r w:rsidR="00F10C83" w:rsidRPr="005050B1">
              <w:rPr>
                <w:rFonts w:ascii="Arial" w:hAnsi="Arial" w:cs="Arial"/>
              </w:rPr>
              <w:t>o</w:t>
            </w:r>
            <w:r w:rsidR="00F10C83">
              <w:rPr>
                <w:rFonts w:ascii="Arial" w:hAnsi="Arial" w:cs="Arial"/>
              </w:rPr>
              <w:t>n</w:t>
            </w:r>
            <w:r w:rsidR="00F10C83" w:rsidRPr="005050B1">
              <w:rPr>
                <w:rFonts w:ascii="Arial" w:hAnsi="Arial" w:cs="Arial"/>
              </w:rPr>
              <w:t>stiges, und zwar</w:t>
            </w:r>
            <w:r w:rsidR="00F10C8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228913337"/>
                <w:placeholder>
                  <w:docPart w:val="E853FB8B13414FA69749671680142528"/>
                </w:placeholder>
                <w:text/>
              </w:sdtPr>
              <w:sdtEndPr/>
              <w:sdtContent>
                <w:r w:rsidR="00F10C83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67E5811F" w14:textId="77777777" w:rsidR="00F10C83" w:rsidRPr="005050B1" w:rsidRDefault="00CC1F10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3668815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Disposition</w:t>
            </w:r>
          </w:p>
          <w:p w14:paraId="6A9777E6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784009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Aneignung</w:t>
            </w:r>
          </w:p>
          <w:p w14:paraId="4FDF9323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920142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Vertiefung</w:t>
            </w:r>
          </w:p>
          <w:p w14:paraId="4F1C84B9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82074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Bewährung</w:t>
            </w:r>
          </w:p>
          <w:p w14:paraId="141C9356" w14:textId="77777777" w:rsidR="00F10C83" w:rsidRPr="00F11D7F" w:rsidRDefault="00F10C83" w:rsidP="004F050F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14:paraId="52FE475D" w14:textId="4C62C4C0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09_Anleitung für Trainer*in:</w:t>
            </w:r>
            <w:r w:rsidR="00141CE9">
              <w:rPr>
                <w:rFonts w:ascii="Arial" w:eastAsia="Calibri" w:hAnsi="Arial" w:cs="Arial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lang w:eastAsia="en-US"/>
              </w:rPr>
              <w:t>Wortartenbild</w:t>
            </w:r>
          </w:p>
        </w:tc>
      </w:tr>
      <w:tr w:rsidR="00F10C83" w:rsidRPr="00F11D7F" w14:paraId="76DD4D5C" w14:textId="77777777" w:rsidTr="004F050F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269CA7C6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180 min</w:t>
            </w:r>
          </w:p>
        </w:tc>
        <w:tc>
          <w:tcPr>
            <w:tcW w:w="2694" w:type="dxa"/>
            <w:shd w:val="clear" w:color="auto" w:fill="auto"/>
          </w:tcPr>
          <w:p w14:paraId="581284DA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Alle Wortarten kennenlernen und üben</w:t>
            </w:r>
          </w:p>
        </w:tc>
        <w:tc>
          <w:tcPr>
            <w:tcW w:w="3549" w:type="dxa"/>
            <w:shd w:val="clear" w:color="auto" w:fill="auto"/>
          </w:tcPr>
          <w:p w14:paraId="0DB45905" w14:textId="469882A6" w:rsidR="00F10C83" w:rsidRPr="00F11D7F" w:rsidRDefault="00D16D2A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Die Teilnehmer*innen erhalten e</w:t>
            </w:r>
            <w:r w:rsidR="00F10C83">
              <w:rPr>
                <w:rFonts w:ascii="Arial" w:eastAsia="Calibri" w:hAnsi="Arial" w:cs="Arial"/>
                <w:lang w:eastAsia="en-US"/>
              </w:rPr>
              <w:t>in Skriptum zu den Wortarten.</w:t>
            </w:r>
            <w:r>
              <w:rPr>
                <w:rFonts w:ascii="Arial" w:eastAsia="Calibri" w:hAnsi="Arial" w:cs="Arial"/>
                <w:lang w:eastAsia="en-US"/>
              </w:rPr>
              <w:t xml:space="preserve"> Dieses umfasst b</w:t>
            </w:r>
            <w:r w:rsidR="00F10C83">
              <w:rPr>
                <w:rFonts w:ascii="Arial" w:eastAsia="Calibri" w:hAnsi="Arial" w:cs="Arial"/>
                <w:lang w:eastAsia="en-US"/>
              </w:rPr>
              <w:t xml:space="preserve">asale Information zu jeder Wortart sowie Arbeitsblätter </w:t>
            </w:r>
            <w:r>
              <w:rPr>
                <w:rFonts w:ascii="Arial" w:eastAsia="Calibri" w:hAnsi="Arial" w:cs="Arial"/>
                <w:lang w:eastAsia="en-US"/>
              </w:rPr>
              <w:t>und</w:t>
            </w:r>
            <w:r w:rsidR="00F10C83">
              <w:rPr>
                <w:rFonts w:ascii="Arial" w:eastAsia="Calibri" w:hAnsi="Arial" w:cs="Arial"/>
                <w:lang w:eastAsia="en-US"/>
              </w:rPr>
              <w:t xml:space="preserve"> weiterführende LearningApps. </w:t>
            </w:r>
          </w:p>
        </w:tc>
        <w:tc>
          <w:tcPr>
            <w:tcW w:w="2976" w:type="dxa"/>
            <w:shd w:val="clear" w:color="auto" w:fill="auto"/>
          </w:tcPr>
          <w:p w14:paraId="5AC7BB07" w14:textId="77777777" w:rsidR="00F10C83" w:rsidRPr="005050B1" w:rsidRDefault="00CC1F10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307466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Flipped Le</w:t>
            </w:r>
            <w:r w:rsidR="00F10C83">
              <w:rPr>
                <w:rFonts w:ascii="Arial" w:hAnsi="Arial" w:cs="Arial"/>
                <w:bCs/>
              </w:rPr>
              <w:t>arning</w:t>
            </w:r>
            <w:r w:rsidR="00F10C83" w:rsidRPr="005050B1">
              <w:rPr>
                <w:rFonts w:ascii="Arial" w:hAnsi="Arial" w:cs="Arial"/>
                <w:bCs/>
              </w:rPr>
              <w:t xml:space="preserve"> </w:t>
            </w:r>
            <w:r w:rsidR="00F10C83">
              <w:rPr>
                <w:rFonts w:ascii="Arial" w:hAnsi="Arial" w:cs="Arial"/>
                <w:bCs/>
              </w:rPr>
              <w:t xml:space="preserve">– </w:t>
            </w:r>
            <w:r w:rsidR="00F10C83" w:rsidRPr="005050B1">
              <w:rPr>
                <w:rFonts w:ascii="Arial" w:hAnsi="Arial" w:cs="Arial"/>
                <w:bCs/>
              </w:rPr>
              <w:t>Selbstlernressource</w:t>
            </w:r>
          </w:p>
          <w:p w14:paraId="3B5EEDCF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73298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Gruppen- oder Einzel-aktivität</w:t>
            </w:r>
          </w:p>
          <w:p w14:paraId="43D5F81D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227605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Input Präsenz</w:t>
            </w:r>
          </w:p>
          <w:p w14:paraId="029C492E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4047647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</w:rPr>
              <w:t>Input Virtuell</w:t>
            </w:r>
          </w:p>
          <w:p w14:paraId="40B0189E" w14:textId="77777777" w:rsidR="00F10C83" w:rsidRPr="00F11D7F" w:rsidRDefault="00CC1F10" w:rsidP="004F050F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16032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S</w:t>
            </w:r>
            <w:r w:rsidR="00F10C83" w:rsidRPr="005050B1">
              <w:rPr>
                <w:rFonts w:ascii="Arial" w:hAnsi="Arial" w:cs="Arial"/>
              </w:rPr>
              <w:t>o</w:t>
            </w:r>
            <w:r w:rsidR="00F10C83">
              <w:rPr>
                <w:rFonts w:ascii="Arial" w:hAnsi="Arial" w:cs="Arial"/>
              </w:rPr>
              <w:t>n</w:t>
            </w:r>
            <w:r w:rsidR="00F10C83" w:rsidRPr="005050B1">
              <w:rPr>
                <w:rFonts w:ascii="Arial" w:hAnsi="Arial" w:cs="Arial"/>
              </w:rPr>
              <w:t>stiges, und zwar</w:t>
            </w:r>
            <w:r w:rsidR="00F10C8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55036697"/>
                <w:placeholder>
                  <w:docPart w:val="997465AAD64948BFA586969D32A553DC"/>
                </w:placeholder>
                <w:text/>
              </w:sdtPr>
              <w:sdtEndPr/>
              <w:sdtContent>
                <w:r w:rsidR="00F10C83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3EAD3400" w14:textId="77777777" w:rsidR="00F10C83" w:rsidRPr="005050B1" w:rsidRDefault="00CC1F10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4473060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Disposition</w:t>
            </w:r>
          </w:p>
          <w:p w14:paraId="15B0C33D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71177199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Aneignung</w:t>
            </w:r>
          </w:p>
          <w:p w14:paraId="393EA977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5491461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Vertiefung</w:t>
            </w:r>
          </w:p>
          <w:p w14:paraId="33F81DD0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54863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Bewährung</w:t>
            </w:r>
          </w:p>
          <w:p w14:paraId="509C7766" w14:textId="77777777" w:rsidR="00F10C83" w:rsidRPr="00F11D7F" w:rsidRDefault="00F10C83" w:rsidP="004F050F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14:paraId="394A6A50" w14:textId="025D31D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10_Skriptum: </w:t>
            </w:r>
            <w:r w:rsidR="00210D21">
              <w:rPr>
                <w:rFonts w:ascii="Arial" w:eastAsia="Calibri" w:hAnsi="Arial" w:cs="Arial"/>
                <w:lang w:eastAsia="en-US"/>
              </w:rPr>
              <w:t>Wortarten</w:t>
            </w:r>
          </w:p>
        </w:tc>
      </w:tr>
      <w:tr w:rsidR="00F10C83" w:rsidRPr="00F11D7F" w14:paraId="4601EB3F" w14:textId="77777777" w:rsidTr="004F050F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6030B2CD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30 min</w:t>
            </w:r>
          </w:p>
        </w:tc>
        <w:tc>
          <w:tcPr>
            <w:tcW w:w="2694" w:type="dxa"/>
            <w:shd w:val="clear" w:color="auto" w:fill="auto"/>
          </w:tcPr>
          <w:p w14:paraId="474853FD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Spiel Adjektive</w:t>
            </w:r>
          </w:p>
        </w:tc>
        <w:tc>
          <w:tcPr>
            <w:tcW w:w="3549" w:type="dxa"/>
            <w:shd w:val="clear" w:color="auto" w:fill="auto"/>
          </w:tcPr>
          <w:p w14:paraId="3CCAF1DE" w14:textId="59CAD14E" w:rsidR="00F10C83" w:rsidRDefault="00D16D2A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Zum Vertiefen wird e</w:t>
            </w:r>
            <w:r w:rsidR="00F10C83">
              <w:rPr>
                <w:rFonts w:ascii="Arial" w:eastAsia="Calibri" w:hAnsi="Arial" w:cs="Arial"/>
                <w:lang w:eastAsia="en-US"/>
              </w:rPr>
              <w:t>in Kärtchenspiel zum Thema Adjektive</w:t>
            </w:r>
            <w:r>
              <w:rPr>
                <w:rFonts w:ascii="Arial" w:eastAsia="Calibri" w:hAnsi="Arial" w:cs="Arial"/>
                <w:lang w:eastAsia="en-US"/>
              </w:rPr>
              <w:t xml:space="preserve"> gespielt. Der/die Trainer*in leitet das Spiel an. </w:t>
            </w:r>
          </w:p>
        </w:tc>
        <w:tc>
          <w:tcPr>
            <w:tcW w:w="2976" w:type="dxa"/>
            <w:shd w:val="clear" w:color="auto" w:fill="auto"/>
          </w:tcPr>
          <w:p w14:paraId="50ADAD23" w14:textId="77777777" w:rsidR="00F10C83" w:rsidRPr="005050B1" w:rsidRDefault="00CC1F10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745228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Flipped Le</w:t>
            </w:r>
            <w:r w:rsidR="00F10C83">
              <w:rPr>
                <w:rFonts w:ascii="Arial" w:hAnsi="Arial" w:cs="Arial"/>
                <w:bCs/>
              </w:rPr>
              <w:t>arning</w:t>
            </w:r>
            <w:r w:rsidR="00F10C83" w:rsidRPr="005050B1">
              <w:rPr>
                <w:rFonts w:ascii="Arial" w:hAnsi="Arial" w:cs="Arial"/>
                <w:bCs/>
              </w:rPr>
              <w:t xml:space="preserve"> </w:t>
            </w:r>
            <w:r w:rsidR="00F10C83">
              <w:rPr>
                <w:rFonts w:ascii="Arial" w:hAnsi="Arial" w:cs="Arial"/>
                <w:bCs/>
              </w:rPr>
              <w:t xml:space="preserve">– </w:t>
            </w:r>
            <w:r w:rsidR="00F10C83" w:rsidRPr="005050B1">
              <w:rPr>
                <w:rFonts w:ascii="Arial" w:hAnsi="Arial" w:cs="Arial"/>
                <w:bCs/>
              </w:rPr>
              <w:t>Selbstlernressource</w:t>
            </w:r>
          </w:p>
          <w:p w14:paraId="31D7E93D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9493904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Gruppen- oder Einzel-aktivität</w:t>
            </w:r>
          </w:p>
          <w:p w14:paraId="431B949D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54130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Input Präsenz</w:t>
            </w:r>
          </w:p>
          <w:p w14:paraId="14212181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35298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</w:rPr>
              <w:t>Input Virtuell</w:t>
            </w:r>
          </w:p>
          <w:p w14:paraId="560F1CDE" w14:textId="77777777" w:rsidR="00F10C83" w:rsidRDefault="00CC1F10" w:rsidP="00240448">
            <w:pPr>
              <w:spacing w:after="0"/>
              <w:ind w:left="312" w:hanging="312"/>
              <w:rPr>
                <w:rFonts w:ascii="Arial" w:hAnsi="Arial" w:cs="Arial"/>
                <w:b/>
                <w:color w:val="993366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842744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S</w:t>
            </w:r>
            <w:r w:rsidR="00F10C83" w:rsidRPr="005050B1">
              <w:rPr>
                <w:rFonts w:ascii="Arial" w:hAnsi="Arial" w:cs="Arial"/>
              </w:rPr>
              <w:t>o</w:t>
            </w:r>
            <w:r w:rsidR="00F10C83">
              <w:rPr>
                <w:rFonts w:ascii="Arial" w:hAnsi="Arial" w:cs="Arial"/>
              </w:rPr>
              <w:t>n</w:t>
            </w:r>
            <w:r w:rsidR="00F10C83" w:rsidRPr="005050B1">
              <w:rPr>
                <w:rFonts w:ascii="Arial" w:hAnsi="Arial" w:cs="Arial"/>
              </w:rPr>
              <w:t>stiges, und zwar</w:t>
            </w:r>
            <w:r w:rsidR="00F10C8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064645094"/>
                <w:placeholder>
                  <w:docPart w:val="2AF028DBCD1D407BA0C4375421FFAFC2"/>
                </w:placeholder>
                <w:text/>
              </w:sdtPr>
              <w:sdtEndPr/>
              <w:sdtContent>
                <w:r w:rsidR="00F10C83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1CD343AC" w14:textId="77777777" w:rsidR="00F10C83" w:rsidRPr="005050B1" w:rsidRDefault="00CC1F10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516615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Disposition</w:t>
            </w:r>
          </w:p>
          <w:p w14:paraId="6FD7DAD9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42655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Aneignung</w:t>
            </w:r>
          </w:p>
          <w:p w14:paraId="46F3ADF8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5784497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Vertiefung</w:t>
            </w:r>
          </w:p>
          <w:p w14:paraId="0D65D5BE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651493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Bewährung</w:t>
            </w:r>
          </w:p>
          <w:p w14:paraId="16C59AEA" w14:textId="77777777" w:rsidR="00F10C83" w:rsidRDefault="00F10C83" w:rsidP="004F050F">
            <w:pPr>
              <w:spacing w:before="120" w:after="0"/>
              <w:ind w:left="312" w:hanging="312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2410" w:type="dxa"/>
            <w:shd w:val="clear" w:color="auto" w:fill="auto"/>
          </w:tcPr>
          <w:p w14:paraId="35D4C206" w14:textId="0500D899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11_Anleitung f</w:t>
            </w:r>
            <w:r w:rsidR="00141CE9">
              <w:rPr>
                <w:rFonts w:ascii="Arial" w:eastAsia="Calibri" w:hAnsi="Arial" w:cs="Arial"/>
                <w:lang w:eastAsia="en-US"/>
              </w:rPr>
              <w:t>ür</w:t>
            </w:r>
            <w:r>
              <w:rPr>
                <w:rFonts w:ascii="Arial" w:eastAsia="Calibri" w:hAnsi="Arial" w:cs="Arial"/>
                <w:lang w:eastAsia="en-US"/>
              </w:rPr>
              <w:t xml:space="preserve"> Trainer</w:t>
            </w:r>
            <w:r w:rsidR="00141CE9">
              <w:rPr>
                <w:rFonts w:ascii="Arial" w:eastAsia="Calibri" w:hAnsi="Arial" w:cs="Arial"/>
                <w:lang w:eastAsia="en-US"/>
              </w:rPr>
              <w:t>*in</w:t>
            </w:r>
            <w:r>
              <w:rPr>
                <w:rFonts w:ascii="Arial" w:eastAsia="Calibri" w:hAnsi="Arial" w:cs="Arial"/>
                <w:lang w:eastAsia="en-US"/>
              </w:rPr>
              <w:t>: Adjektivspiel</w:t>
            </w:r>
          </w:p>
          <w:p w14:paraId="3E2430CE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0D711366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12_Vorlage: Adjektivspiel</w:t>
            </w:r>
          </w:p>
        </w:tc>
      </w:tr>
      <w:tr w:rsidR="00F10C83" w:rsidRPr="00F11D7F" w14:paraId="4DB7B0DC" w14:textId="77777777" w:rsidTr="004F050F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52AABCC2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20 min</w:t>
            </w:r>
          </w:p>
        </w:tc>
        <w:tc>
          <w:tcPr>
            <w:tcW w:w="2694" w:type="dxa"/>
            <w:shd w:val="clear" w:color="auto" w:fill="auto"/>
          </w:tcPr>
          <w:p w14:paraId="7B183564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Reflexion</w:t>
            </w:r>
          </w:p>
        </w:tc>
        <w:tc>
          <w:tcPr>
            <w:tcW w:w="3549" w:type="dxa"/>
            <w:shd w:val="clear" w:color="auto" w:fill="auto"/>
          </w:tcPr>
          <w:p w14:paraId="6AC53224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Die Kursteilnehmer*innen reflektieren, wie es ihnen bei den Übungen ergangen ist. </w:t>
            </w:r>
          </w:p>
        </w:tc>
        <w:tc>
          <w:tcPr>
            <w:tcW w:w="2976" w:type="dxa"/>
            <w:shd w:val="clear" w:color="auto" w:fill="auto"/>
          </w:tcPr>
          <w:p w14:paraId="2A216FD0" w14:textId="77777777" w:rsidR="00F10C83" w:rsidRPr="005050B1" w:rsidRDefault="00CC1F10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090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Flipped Le</w:t>
            </w:r>
            <w:r w:rsidR="00F10C83">
              <w:rPr>
                <w:rFonts w:ascii="Arial" w:hAnsi="Arial" w:cs="Arial"/>
                <w:bCs/>
              </w:rPr>
              <w:t>arning</w:t>
            </w:r>
            <w:r w:rsidR="00F10C83" w:rsidRPr="005050B1">
              <w:rPr>
                <w:rFonts w:ascii="Arial" w:hAnsi="Arial" w:cs="Arial"/>
                <w:bCs/>
              </w:rPr>
              <w:t xml:space="preserve"> </w:t>
            </w:r>
            <w:r w:rsidR="00F10C83">
              <w:rPr>
                <w:rFonts w:ascii="Arial" w:hAnsi="Arial" w:cs="Arial"/>
                <w:bCs/>
              </w:rPr>
              <w:t xml:space="preserve">– </w:t>
            </w:r>
            <w:r w:rsidR="00F10C83" w:rsidRPr="005050B1">
              <w:rPr>
                <w:rFonts w:ascii="Arial" w:hAnsi="Arial" w:cs="Arial"/>
                <w:bCs/>
              </w:rPr>
              <w:t>Selbstlernressource</w:t>
            </w:r>
          </w:p>
          <w:p w14:paraId="5FCB4538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2763991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Gruppen- oder Einzel-aktivität</w:t>
            </w:r>
          </w:p>
          <w:p w14:paraId="142B5A33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700060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Input Präsenz</w:t>
            </w:r>
          </w:p>
          <w:p w14:paraId="5E301CBC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13252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</w:rPr>
              <w:t>Input Virtuell</w:t>
            </w:r>
          </w:p>
          <w:p w14:paraId="76CB39B3" w14:textId="77777777" w:rsidR="00F10C83" w:rsidRDefault="00CC1F10" w:rsidP="00240448">
            <w:pPr>
              <w:spacing w:after="0"/>
              <w:ind w:left="312" w:hanging="312"/>
              <w:rPr>
                <w:rFonts w:ascii="MS Gothic" w:eastAsia="MS Gothic" w:hAnsi="MS Gothic" w:cs="Arial"/>
                <w:b/>
                <w:color w:val="993366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552311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 w:rsidRPr="005050B1">
              <w:rPr>
                <w:rFonts w:ascii="Arial" w:hAnsi="Arial" w:cs="Arial"/>
                <w:bCs/>
              </w:rPr>
              <w:t>S</w:t>
            </w:r>
            <w:r w:rsidR="00F10C83" w:rsidRPr="005050B1">
              <w:rPr>
                <w:rFonts w:ascii="Arial" w:hAnsi="Arial" w:cs="Arial"/>
              </w:rPr>
              <w:t>o</w:t>
            </w:r>
            <w:r w:rsidR="00F10C83">
              <w:rPr>
                <w:rFonts w:ascii="Arial" w:hAnsi="Arial" w:cs="Arial"/>
              </w:rPr>
              <w:t>n</w:t>
            </w:r>
            <w:r w:rsidR="00F10C83" w:rsidRPr="005050B1">
              <w:rPr>
                <w:rFonts w:ascii="Arial" w:hAnsi="Arial" w:cs="Arial"/>
              </w:rPr>
              <w:t>stiges, und zwar</w:t>
            </w:r>
            <w:r w:rsidR="00F10C8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12947876"/>
                <w:placeholder>
                  <w:docPart w:val="1801DFE0370D4F9E998697685C49FFC6"/>
                </w:placeholder>
                <w:text/>
              </w:sdtPr>
              <w:sdtEndPr/>
              <w:sdtContent>
                <w:r w:rsidR="00F10C83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6D718D53" w14:textId="77777777" w:rsidR="00F10C83" w:rsidRPr="005050B1" w:rsidRDefault="00CC1F10" w:rsidP="004F050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07139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Disposition</w:t>
            </w:r>
          </w:p>
          <w:p w14:paraId="38478863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926882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Aneignung</w:t>
            </w:r>
          </w:p>
          <w:p w14:paraId="2B4812B6" w14:textId="77777777" w:rsidR="00F10C83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8482522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Vertiefung</w:t>
            </w:r>
          </w:p>
          <w:p w14:paraId="0702944E" w14:textId="77777777" w:rsidR="00F10C83" w:rsidRPr="005050B1" w:rsidRDefault="00CC1F10" w:rsidP="004F050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774050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0C83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10C83" w:rsidRPr="005050B1">
              <w:rPr>
                <w:rFonts w:ascii="Arial" w:hAnsi="Arial" w:cs="Arial"/>
                <w:b/>
                <w:color w:val="993366"/>
              </w:rPr>
              <w:tab/>
            </w:r>
            <w:r w:rsidR="00F10C83">
              <w:rPr>
                <w:rFonts w:ascii="Arial" w:hAnsi="Arial" w:cs="Arial"/>
                <w:bCs/>
              </w:rPr>
              <w:t>Bewährung</w:t>
            </w:r>
          </w:p>
          <w:p w14:paraId="0900330E" w14:textId="77777777" w:rsidR="00F10C83" w:rsidRDefault="00F10C83" w:rsidP="004F050F">
            <w:pPr>
              <w:spacing w:before="120" w:after="0"/>
              <w:ind w:left="312" w:hanging="312"/>
              <w:rPr>
                <w:rFonts w:ascii="MS Gothic" w:eastAsia="MS Gothic" w:hAnsi="MS Gothic" w:cs="Arial"/>
                <w:b/>
                <w:color w:val="993366"/>
              </w:rPr>
            </w:pPr>
          </w:p>
        </w:tc>
        <w:tc>
          <w:tcPr>
            <w:tcW w:w="2410" w:type="dxa"/>
            <w:shd w:val="clear" w:color="auto" w:fill="auto"/>
          </w:tcPr>
          <w:p w14:paraId="65CA6AC9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13_Arbeitsblatt: Reflexion Wortarten</w:t>
            </w:r>
          </w:p>
          <w:p w14:paraId="216F8114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</w:tr>
      <w:bookmarkEnd w:id="0"/>
    </w:tbl>
    <w:p w14:paraId="15FCB33E" w14:textId="77777777" w:rsidR="0071679E" w:rsidRDefault="0071679E" w:rsidP="00EF0A5C">
      <w:pPr>
        <w:spacing w:before="120" w:after="120" w:line="240" w:lineRule="auto"/>
        <w:rPr>
          <w:rFonts w:ascii="Arial" w:hAnsi="Arial" w:cs="Arial"/>
        </w:rPr>
      </w:pPr>
    </w:p>
    <w:p w14:paraId="1A751350" w14:textId="77777777" w:rsidR="0071679E" w:rsidRPr="00EF0A5C" w:rsidRDefault="0071679E" w:rsidP="00EF0A5C">
      <w:pPr>
        <w:spacing w:before="120" w:after="120" w:line="240" w:lineRule="auto"/>
        <w:rPr>
          <w:rFonts w:ascii="Arial" w:hAnsi="Arial" w:cs="Arial"/>
        </w:rPr>
        <w:sectPr w:rsidR="0071679E" w:rsidRPr="00EF0A5C" w:rsidSect="0075725B">
          <w:headerReference w:type="default" r:id="rId15"/>
          <w:footerReference w:type="default" r:id="rId16"/>
          <w:pgSz w:w="16838" w:h="11906" w:orient="landscape" w:code="9"/>
          <w:pgMar w:top="1701" w:right="1134" w:bottom="1418" w:left="1134" w:header="1417" w:footer="709" w:gutter="0"/>
          <w:cols w:space="708"/>
          <w:docGrid w:linePitch="360"/>
        </w:sectPr>
      </w:pPr>
    </w:p>
    <w:p w14:paraId="1872A9F9" w14:textId="77777777" w:rsidR="00BE5FDD" w:rsidRDefault="00BE5FDD">
      <w:pPr>
        <w:rPr>
          <w:rFonts w:ascii="Arial" w:eastAsia="Arial" w:hAnsi="Arial" w:cs="Arial"/>
          <w:b/>
          <w:bCs/>
          <w:iCs/>
          <w:color w:val="993366"/>
          <w:sz w:val="36"/>
          <w:szCs w:val="36"/>
        </w:rPr>
      </w:pPr>
    </w:p>
    <w:p w14:paraId="36741B01" w14:textId="77777777" w:rsidR="00543214" w:rsidRDefault="00BE5FDD">
      <w:pPr>
        <w:rPr>
          <w:rFonts w:ascii="Arial" w:eastAsia="Arial" w:hAnsi="Arial" w:cs="Arial"/>
          <w:b/>
          <w:bCs/>
          <w:iCs/>
          <w:color w:val="993366"/>
          <w:sz w:val="36"/>
          <w:szCs w:val="36"/>
        </w:rPr>
      </w:pPr>
      <w:r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 xml:space="preserve">ANHANG: </w:t>
      </w:r>
    </w:p>
    <w:p w14:paraId="01EF7AFF" w14:textId="09E056D5" w:rsidR="00DD3D08" w:rsidRDefault="00BE5FDD">
      <w:pPr>
        <w:rPr>
          <w:rFonts w:ascii="Arial" w:eastAsia="Arial" w:hAnsi="Arial" w:cs="Arial"/>
          <w:b/>
          <w:bCs/>
          <w:iCs/>
          <w:color w:val="993366"/>
          <w:sz w:val="36"/>
          <w:szCs w:val="36"/>
        </w:rPr>
      </w:pPr>
      <w:r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>Eingesetzte</w:t>
      </w:r>
      <w:r w:rsidR="00D633CC"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>s</w:t>
      </w:r>
      <w:r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 xml:space="preserve"> Le</w:t>
      </w:r>
      <w:r w:rsidR="00D633CC"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>rnmaterial</w:t>
      </w:r>
      <w:r w:rsidR="00543214"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 xml:space="preserve"> (Darstellung in Tools)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F10C83" w:rsidRPr="0042202C" w14:paraId="7BBFCF55" w14:textId="77777777" w:rsidTr="004F050F">
        <w:trPr>
          <w:cantSplit/>
          <w:trHeight w:val="477"/>
        </w:trPr>
        <w:tc>
          <w:tcPr>
            <w:tcW w:w="1484" w:type="pct"/>
            <w:shd w:val="clear" w:color="auto" w:fill="D9D9D9" w:themeFill="background1" w:themeFillShade="D9"/>
          </w:tcPr>
          <w:p w14:paraId="0A6502C6" w14:textId="77777777" w:rsidR="00F10C83" w:rsidRPr="003E5A92" w:rsidRDefault="00F10C83" w:rsidP="004F050F">
            <w:pPr>
              <w:spacing w:before="120" w:after="0"/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</w:pPr>
            <w:r w:rsidRPr="003E5A92"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>Tool</w:t>
            </w:r>
            <w:r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>s</w:t>
            </w:r>
            <w:r w:rsidRPr="003E5A92"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 xml:space="preserve"> </w:t>
            </w:r>
          </w:p>
        </w:tc>
        <w:tc>
          <w:tcPr>
            <w:tcW w:w="3516" w:type="pct"/>
            <w:shd w:val="clear" w:color="auto" w:fill="D9D9D9" w:themeFill="background1" w:themeFillShade="D9"/>
          </w:tcPr>
          <w:p w14:paraId="60280E77" w14:textId="77777777" w:rsidR="00F10C83" w:rsidRPr="003E5A92" w:rsidRDefault="00F10C83" w:rsidP="004F050F">
            <w:pPr>
              <w:spacing w:before="120" w:after="0"/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</w:pPr>
            <w:r w:rsidRPr="003E5A92"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>Lernmaterial</w:t>
            </w:r>
          </w:p>
        </w:tc>
      </w:tr>
      <w:tr w:rsidR="00F10C83" w:rsidRPr="0042202C" w14:paraId="1C91F09B" w14:textId="77777777" w:rsidTr="004F050F">
        <w:trPr>
          <w:cantSplit/>
          <w:trHeight w:val="477"/>
        </w:trPr>
        <w:tc>
          <w:tcPr>
            <w:tcW w:w="1484" w:type="pct"/>
          </w:tcPr>
          <w:p w14:paraId="0881E37F" w14:textId="375AE9B1" w:rsidR="00F10C83" w:rsidRPr="00C43B33" w:rsidRDefault="00AF3030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Wortarten 1</w:t>
            </w:r>
          </w:p>
        </w:tc>
        <w:tc>
          <w:tcPr>
            <w:tcW w:w="3516" w:type="pct"/>
            <w:shd w:val="clear" w:color="auto" w:fill="auto"/>
          </w:tcPr>
          <w:p w14:paraId="7A013D19" w14:textId="1A97AA99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01_</w:t>
            </w:r>
            <w:r w:rsidR="00D95679">
              <w:rPr>
                <w:rFonts w:ascii="Arial" w:eastAsia="Calibri" w:hAnsi="Arial" w:cs="Arial"/>
                <w:lang w:eastAsia="en-US"/>
              </w:rPr>
              <w:t>Arbeitsblatt</w:t>
            </w:r>
            <w:r>
              <w:rPr>
                <w:rFonts w:ascii="Arial" w:eastAsia="Calibri" w:hAnsi="Arial" w:cs="Arial"/>
                <w:lang w:eastAsia="en-US"/>
              </w:rPr>
              <w:t xml:space="preserve">: </w:t>
            </w:r>
            <w:r w:rsidR="00C61288">
              <w:rPr>
                <w:rFonts w:ascii="Arial" w:eastAsia="Calibri" w:hAnsi="Arial" w:cs="Arial"/>
                <w:lang w:eastAsia="en-US"/>
              </w:rPr>
              <w:t>Grammatik – Lücken entdecken</w:t>
            </w:r>
          </w:p>
        </w:tc>
      </w:tr>
      <w:tr w:rsidR="00F10C83" w:rsidRPr="0042202C" w14:paraId="13DE53AA" w14:textId="77777777" w:rsidTr="004F050F">
        <w:trPr>
          <w:cantSplit/>
          <w:trHeight w:val="477"/>
        </w:trPr>
        <w:tc>
          <w:tcPr>
            <w:tcW w:w="1484" w:type="pct"/>
          </w:tcPr>
          <w:p w14:paraId="25C81BFD" w14:textId="759675F9" w:rsidR="00F10C83" w:rsidRPr="00C43B33" w:rsidRDefault="00AF3030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Wortarten 1</w:t>
            </w:r>
          </w:p>
        </w:tc>
        <w:tc>
          <w:tcPr>
            <w:tcW w:w="3516" w:type="pct"/>
            <w:shd w:val="clear" w:color="auto" w:fill="auto"/>
          </w:tcPr>
          <w:p w14:paraId="08E67CCD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02_V</w:t>
            </w:r>
            <w:r w:rsidRPr="00C54388">
              <w:rPr>
                <w:rFonts w:ascii="Arial" w:eastAsia="Calibri" w:hAnsi="Arial" w:cs="Arial"/>
                <w:lang w:eastAsia="en-US"/>
              </w:rPr>
              <w:t>ideo</w:t>
            </w:r>
            <w:r>
              <w:rPr>
                <w:rFonts w:ascii="Arial" w:eastAsia="Calibri" w:hAnsi="Arial" w:cs="Arial"/>
                <w:lang w:eastAsia="en-US"/>
              </w:rPr>
              <w:t>: Wortarten 1</w:t>
            </w:r>
          </w:p>
          <w:p w14:paraId="0D4E6751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007E0C">
              <w:rPr>
                <w:rFonts w:ascii="Arial" w:eastAsia="Calibri" w:hAnsi="Arial" w:cs="Arial"/>
                <w:lang w:eastAsia="en-US"/>
              </w:rPr>
              <w:t>Link:</w:t>
            </w:r>
            <w:r>
              <w:t xml:space="preserve"> </w:t>
            </w:r>
            <w:hyperlink r:id="rId17" w:history="1">
              <w:r w:rsidRPr="00FB36C6">
                <w:rPr>
                  <w:rStyle w:val="Hyperlink"/>
                </w:rPr>
                <w:t>https://youtu.be/jxUJzMqH4JU</w:t>
              </w:r>
            </w:hyperlink>
          </w:p>
        </w:tc>
      </w:tr>
      <w:tr w:rsidR="00F10C83" w:rsidRPr="0042202C" w14:paraId="100C3D2C" w14:textId="77777777" w:rsidTr="004F050F">
        <w:trPr>
          <w:cantSplit/>
          <w:trHeight w:val="477"/>
        </w:trPr>
        <w:tc>
          <w:tcPr>
            <w:tcW w:w="1484" w:type="pct"/>
          </w:tcPr>
          <w:p w14:paraId="533C4DF0" w14:textId="35A17068" w:rsidR="00F10C83" w:rsidRPr="00C43B33" w:rsidRDefault="00AF3030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Wortarten 1</w:t>
            </w:r>
          </w:p>
        </w:tc>
        <w:tc>
          <w:tcPr>
            <w:tcW w:w="3516" w:type="pct"/>
            <w:shd w:val="clear" w:color="auto" w:fill="auto"/>
          </w:tcPr>
          <w:p w14:paraId="4B86DE55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03_Arbeitsblatt: Basisteil Wortarten 1</w:t>
            </w:r>
          </w:p>
        </w:tc>
      </w:tr>
      <w:tr w:rsidR="00F10C83" w:rsidRPr="0042202C" w14:paraId="0184F549" w14:textId="77777777" w:rsidTr="004F050F">
        <w:trPr>
          <w:cantSplit/>
          <w:trHeight w:val="477"/>
        </w:trPr>
        <w:tc>
          <w:tcPr>
            <w:tcW w:w="1484" w:type="pct"/>
          </w:tcPr>
          <w:p w14:paraId="40936FBD" w14:textId="6244F963" w:rsidR="00F10C83" w:rsidRPr="00D73F21" w:rsidRDefault="00AF3030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Wortarten 2</w:t>
            </w:r>
          </w:p>
        </w:tc>
        <w:tc>
          <w:tcPr>
            <w:tcW w:w="3516" w:type="pct"/>
            <w:shd w:val="clear" w:color="auto" w:fill="auto"/>
          </w:tcPr>
          <w:p w14:paraId="73328CAF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04_Video: Wortarten 2</w:t>
            </w:r>
          </w:p>
          <w:p w14:paraId="754C0C68" w14:textId="77777777" w:rsidR="00F10C83" w:rsidRPr="002F474D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Link: </w:t>
            </w:r>
            <w:hyperlink r:id="rId18" w:history="1">
              <w:r w:rsidRPr="00FB36C6">
                <w:rPr>
                  <w:rStyle w:val="Hyperlink"/>
                  <w:rFonts w:ascii="Arial" w:eastAsia="Calibri" w:hAnsi="Arial" w:cs="Arial"/>
                  <w:lang w:eastAsia="en-US"/>
                </w:rPr>
                <w:t>https://youtu.be/qfbxBhyCptI</w:t>
              </w:r>
            </w:hyperlink>
          </w:p>
        </w:tc>
      </w:tr>
      <w:tr w:rsidR="00F10C83" w:rsidRPr="0042202C" w14:paraId="7CEB13CC" w14:textId="77777777" w:rsidTr="004F050F">
        <w:trPr>
          <w:cantSplit/>
          <w:trHeight w:val="477"/>
        </w:trPr>
        <w:tc>
          <w:tcPr>
            <w:tcW w:w="1484" w:type="pct"/>
          </w:tcPr>
          <w:p w14:paraId="64C29C9A" w14:textId="768CBEE0" w:rsidR="00F10C83" w:rsidRPr="00D73F21" w:rsidRDefault="00AF3030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Wortarten 2</w:t>
            </w:r>
          </w:p>
        </w:tc>
        <w:tc>
          <w:tcPr>
            <w:tcW w:w="3516" w:type="pct"/>
            <w:shd w:val="clear" w:color="auto" w:fill="auto"/>
          </w:tcPr>
          <w:p w14:paraId="18FEAACC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05_Arbeitsblatt: Basisteil Wortarten 2</w:t>
            </w:r>
          </w:p>
        </w:tc>
      </w:tr>
      <w:tr w:rsidR="00F10C83" w:rsidRPr="0042202C" w14:paraId="319D613A" w14:textId="77777777" w:rsidTr="004F050F">
        <w:trPr>
          <w:cantSplit/>
          <w:trHeight w:val="477"/>
        </w:trPr>
        <w:tc>
          <w:tcPr>
            <w:tcW w:w="1484" w:type="pct"/>
          </w:tcPr>
          <w:p w14:paraId="61636215" w14:textId="0E832511" w:rsidR="00F10C83" w:rsidRPr="00C43B33" w:rsidRDefault="00AF3030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Wortarten 1 und 2</w:t>
            </w:r>
          </w:p>
        </w:tc>
        <w:tc>
          <w:tcPr>
            <w:tcW w:w="3516" w:type="pct"/>
            <w:shd w:val="clear" w:color="auto" w:fill="auto"/>
          </w:tcPr>
          <w:p w14:paraId="3CB6ABE7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06_Arbeitsblatt: Basisteil Wortarten</w:t>
            </w:r>
          </w:p>
          <w:p w14:paraId="46ED8274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20B26533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Learning App „Wortarten Kreuzworträtsel“</w:t>
            </w:r>
          </w:p>
          <w:p w14:paraId="32B5D671" w14:textId="30589DF0" w:rsidR="00F10C83" w:rsidRDefault="00F10C83" w:rsidP="004F050F">
            <w:pPr>
              <w:tabs>
                <w:tab w:val="left" w:pos="2730"/>
              </w:tabs>
              <w:jc w:val="both"/>
            </w:pPr>
            <w:r>
              <w:rPr>
                <w:rFonts w:ascii="Arial" w:eastAsia="Calibri" w:hAnsi="Arial" w:cs="Arial"/>
                <w:lang w:eastAsia="en-US"/>
              </w:rPr>
              <w:t xml:space="preserve">Link: </w:t>
            </w:r>
            <w:hyperlink r:id="rId19" w:history="1">
              <w:r w:rsidR="00D915A4" w:rsidRPr="00933251">
                <w:rPr>
                  <w:rStyle w:val="Hyperlink"/>
                </w:rPr>
                <w:t>https://learningapps.org/watch?v=ppn0cco0t21</w:t>
              </w:r>
            </w:hyperlink>
            <w:r w:rsidR="00D915A4">
              <w:t xml:space="preserve"> </w:t>
            </w:r>
          </w:p>
          <w:p w14:paraId="04F07429" w14:textId="77777777" w:rsidR="00F10C83" w:rsidRDefault="00F10C83" w:rsidP="004F050F">
            <w:pPr>
              <w:tabs>
                <w:tab w:val="left" w:pos="2730"/>
              </w:tabs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Learning App „Flektierbare/ Unflektierbare Wortarten“</w:t>
            </w:r>
          </w:p>
          <w:p w14:paraId="17A50AD6" w14:textId="3B341BF1" w:rsidR="00F10C83" w:rsidRPr="00A65FE9" w:rsidRDefault="00F10C83" w:rsidP="004F050F">
            <w:pPr>
              <w:tabs>
                <w:tab w:val="left" w:pos="2730"/>
              </w:tabs>
              <w:jc w:val="both"/>
            </w:pPr>
            <w:r>
              <w:rPr>
                <w:rFonts w:ascii="Arial" w:hAnsi="Arial" w:cs="Arial"/>
              </w:rPr>
              <w:t>Link:</w:t>
            </w:r>
            <w:r w:rsidRPr="002F474D">
              <w:rPr>
                <w:rFonts w:ascii="Arial" w:hAnsi="Arial" w:cs="Arial"/>
              </w:rPr>
              <w:t xml:space="preserve"> </w:t>
            </w:r>
            <w:hyperlink r:id="rId20" w:history="1">
              <w:r w:rsidR="00D915A4" w:rsidRPr="00933251">
                <w:rPr>
                  <w:rStyle w:val="Hyperlink"/>
                  <w:rFonts w:ascii="Arial" w:hAnsi="Arial" w:cs="Arial"/>
                </w:rPr>
                <w:t>https://learningapps.org/watch?v=ppajh03hn21</w:t>
              </w:r>
            </w:hyperlink>
            <w:r w:rsidR="00D915A4">
              <w:rPr>
                <w:rFonts w:ascii="Arial" w:hAnsi="Arial" w:cs="Arial"/>
              </w:rPr>
              <w:t xml:space="preserve"> </w:t>
            </w:r>
          </w:p>
        </w:tc>
      </w:tr>
      <w:tr w:rsidR="00F10C83" w:rsidRPr="0042202C" w14:paraId="7232EF8B" w14:textId="77777777" w:rsidTr="004F050F">
        <w:trPr>
          <w:cantSplit/>
          <w:trHeight w:val="477"/>
        </w:trPr>
        <w:tc>
          <w:tcPr>
            <w:tcW w:w="1484" w:type="pct"/>
          </w:tcPr>
          <w:p w14:paraId="7DA7AB5C" w14:textId="20B46D60" w:rsidR="00F10C83" w:rsidRDefault="00AF3030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Wortarten 1 und 2</w:t>
            </w:r>
          </w:p>
        </w:tc>
        <w:tc>
          <w:tcPr>
            <w:tcW w:w="3516" w:type="pct"/>
            <w:shd w:val="clear" w:color="auto" w:fill="auto"/>
          </w:tcPr>
          <w:p w14:paraId="2465D897" w14:textId="0E7DB2C6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07_Anleitung für Trainer*in: Wortarten-Mindmap</w:t>
            </w:r>
          </w:p>
        </w:tc>
      </w:tr>
      <w:tr w:rsidR="00F10C83" w:rsidRPr="0042202C" w14:paraId="34F7E090" w14:textId="77777777" w:rsidTr="004F050F">
        <w:trPr>
          <w:cantSplit/>
          <w:trHeight w:val="477"/>
        </w:trPr>
        <w:tc>
          <w:tcPr>
            <w:tcW w:w="1484" w:type="pct"/>
          </w:tcPr>
          <w:p w14:paraId="271CADC5" w14:textId="5622DB94" w:rsidR="00F10C83" w:rsidRDefault="00AF3030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Wortarten 1 und 2</w:t>
            </w:r>
          </w:p>
        </w:tc>
        <w:tc>
          <w:tcPr>
            <w:tcW w:w="3516" w:type="pct"/>
            <w:shd w:val="clear" w:color="auto" w:fill="auto"/>
          </w:tcPr>
          <w:p w14:paraId="1243253A" w14:textId="6BE2D936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08_Anleitung für Trainer*in: Wortartenübungen</w:t>
            </w:r>
          </w:p>
        </w:tc>
      </w:tr>
      <w:tr w:rsidR="00F10C83" w:rsidRPr="0042202C" w14:paraId="750FD523" w14:textId="77777777" w:rsidTr="004F050F">
        <w:trPr>
          <w:cantSplit/>
          <w:trHeight w:val="477"/>
        </w:trPr>
        <w:tc>
          <w:tcPr>
            <w:tcW w:w="1484" w:type="pct"/>
          </w:tcPr>
          <w:p w14:paraId="246EBA86" w14:textId="4A06EA03" w:rsidR="00F10C83" w:rsidRDefault="00AF3030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Wortarten 1 und 2</w:t>
            </w:r>
          </w:p>
        </w:tc>
        <w:tc>
          <w:tcPr>
            <w:tcW w:w="3516" w:type="pct"/>
            <w:shd w:val="clear" w:color="auto" w:fill="auto"/>
          </w:tcPr>
          <w:p w14:paraId="46F661B9" w14:textId="26B59B00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09_Anleitung für Trainer*in: Wortartenbild</w:t>
            </w:r>
          </w:p>
        </w:tc>
      </w:tr>
      <w:tr w:rsidR="00F10C83" w:rsidRPr="0042202C" w14:paraId="6434B970" w14:textId="77777777" w:rsidTr="004F050F">
        <w:trPr>
          <w:cantSplit/>
          <w:trHeight w:val="477"/>
        </w:trPr>
        <w:tc>
          <w:tcPr>
            <w:tcW w:w="1484" w:type="pct"/>
          </w:tcPr>
          <w:p w14:paraId="7B70A53C" w14:textId="5A1DF798" w:rsidR="00F10C83" w:rsidRPr="00C43B33" w:rsidRDefault="00AF3030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Reflexion Wortarten</w:t>
            </w:r>
          </w:p>
        </w:tc>
        <w:tc>
          <w:tcPr>
            <w:tcW w:w="3516" w:type="pct"/>
            <w:shd w:val="clear" w:color="auto" w:fill="auto"/>
          </w:tcPr>
          <w:p w14:paraId="2B7FE303" w14:textId="77777777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10_Skriptum: Wortarten</w:t>
            </w:r>
          </w:p>
        </w:tc>
      </w:tr>
      <w:tr w:rsidR="00F10C83" w:rsidRPr="0042202C" w14:paraId="5BB522DC" w14:textId="77777777" w:rsidTr="004F050F">
        <w:trPr>
          <w:cantSplit/>
          <w:trHeight w:val="571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E53D" w14:textId="09FEAE5F" w:rsidR="00F10C83" w:rsidRPr="00C43B33" w:rsidRDefault="00AF3030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Reflexion Wortarten</w:t>
            </w:r>
          </w:p>
        </w:tc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9300B" w14:textId="0076D9C9" w:rsidR="00F10C83" w:rsidRPr="00F11D7F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11_Anleitung f</w:t>
            </w:r>
            <w:r w:rsidR="00141CE9">
              <w:rPr>
                <w:rFonts w:ascii="Arial" w:eastAsia="Calibri" w:hAnsi="Arial" w:cs="Arial"/>
                <w:lang w:eastAsia="en-US"/>
              </w:rPr>
              <w:t>ür</w:t>
            </w:r>
            <w:r>
              <w:rPr>
                <w:rFonts w:ascii="Arial" w:eastAsia="Calibri" w:hAnsi="Arial" w:cs="Arial"/>
                <w:lang w:eastAsia="en-US"/>
              </w:rPr>
              <w:t xml:space="preserve"> Trainer*in: Adjektivspiel</w:t>
            </w:r>
          </w:p>
        </w:tc>
      </w:tr>
      <w:tr w:rsidR="00F10C83" w:rsidRPr="0042202C" w14:paraId="777874DC" w14:textId="77777777" w:rsidTr="004F050F">
        <w:trPr>
          <w:cantSplit/>
          <w:trHeight w:val="571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73E58" w14:textId="5C1907C0" w:rsidR="00F10C83" w:rsidRDefault="00AF3030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Reflexion Wortarten</w:t>
            </w:r>
          </w:p>
        </w:tc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F8970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12_Vorlage: Adjektivspiel</w:t>
            </w:r>
          </w:p>
        </w:tc>
      </w:tr>
      <w:tr w:rsidR="00F10C83" w:rsidRPr="0042202C" w14:paraId="2FBD7D55" w14:textId="77777777" w:rsidTr="004F050F">
        <w:trPr>
          <w:cantSplit/>
          <w:trHeight w:val="571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820B1" w14:textId="4CF0D01A" w:rsidR="00F10C83" w:rsidRDefault="00AF3030" w:rsidP="004F050F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Reflexion Wortarten</w:t>
            </w:r>
          </w:p>
        </w:tc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B2169" w14:textId="77777777" w:rsidR="00F10C83" w:rsidRDefault="00F10C83" w:rsidP="004F050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13_Arbeitsblatt: Reflexion Wortarten</w:t>
            </w:r>
          </w:p>
        </w:tc>
      </w:tr>
    </w:tbl>
    <w:p w14:paraId="2CAE8B0F" w14:textId="77777777" w:rsidR="00BE5FDD" w:rsidRDefault="00BE5FDD" w:rsidP="00F10C83">
      <w:pPr>
        <w:rPr>
          <w:rFonts w:ascii="Arial" w:eastAsia="Arial" w:hAnsi="Arial" w:cs="Arial"/>
          <w:bCs/>
          <w:iCs/>
        </w:rPr>
      </w:pPr>
    </w:p>
    <w:sectPr w:rsidR="00BE5FDD" w:rsidSect="00A857D1">
      <w:headerReference w:type="default" r:id="rId21"/>
      <w:footerReference w:type="default" r:id="rId22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1BBF2" w14:textId="77777777" w:rsidR="00CC1F10" w:rsidRDefault="00CC1F10" w:rsidP="00266D5F">
      <w:pPr>
        <w:spacing w:after="0" w:line="240" w:lineRule="auto"/>
      </w:pPr>
      <w:r>
        <w:separator/>
      </w:r>
    </w:p>
  </w:endnote>
  <w:endnote w:type="continuationSeparator" w:id="0">
    <w:p w14:paraId="25748BB5" w14:textId="77777777" w:rsidR="00CC1F10" w:rsidRDefault="00CC1F10" w:rsidP="00266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F7863" w14:textId="73094E9E" w:rsidR="002053E2" w:rsidRPr="003310C0" w:rsidRDefault="008927EB" w:rsidP="00E15286">
    <w:pPr>
      <w:pStyle w:val="Fuzeile"/>
      <w:jc w:val="center"/>
      <w:rPr>
        <w:sz w:val="20"/>
      </w:rPr>
    </w:pPr>
    <w:r>
      <w:rPr>
        <w:noProof/>
      </w:rPr>
      <w:drawing>
        <wp:anchor distT="0" distB="0" distL="114300" distR="114300" simplePos="0" relativeHeight="251689984" behindDoc="1" locked="0" layoutInCell="1" allowOverlap="1" wp14:anchorId="71D424B3" wp14:editId="771C373C">
          <wp:simplePos x="0" y="0"/>
          <wp:positionH relativeFrom="column">
            <wp:posOffset>-278765</wp:posOffset>
          </wp:positionH>
          <wp:positionV relativeFrom="paragraph">
            <wp:posOffset>-51435</wp:posOffset>
          </wp:positionV>
          <wp:extent cx="822960" cy="285750"/>
          <wp:effectExtent l="0" t="0" r="0" b="0"/>
          <wp:wrapTight wrapText="bothSides">
            <wp:wrapPolygon edited="0">
              <wp:start x="0" y="0"/>
              <wp:lineTo x="0" y="20160"/>
              <wp:lineTo x="21000" y="20160"/>
              <wp:lineTo x="21000" y="0"/>
              <wp:lineTo x="0" y="0"/>
            </wp:wrapPolygon>
          </wp:wrapTight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Grafik 23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27EB">
      <w:rPr>
        <w:rFonts w:ascii="Arial" w:eastAsia="Times New Roman" w:hAnsi="Arial" w:cs="Arial"/>
        <w:noProof/>
        <w:sz w:val="24"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30D5CA17" wp14:editId="6697BAB2">
              <wp:simplePos x="0" y="0"/>
              <wp:positionH relativeFrom="margin">
                <wp:posOffset>617220</wp:posOffset>
              </wp:positionH>
              <wp:positionV relativeFrom="paragraph">
                <wp:posOffset>-69215</wp:posOffset>
              </wp:positionV>
              <wp:extent cx="4114146" cy="343374"/>
              <wp:effectExtent l="0" t="0" r="1270" b="0"/>
              <wp:wrapTight wrapText="bothSides">
                <wp:wrapPolygon edited="0">
                  <wp:start x="0" y="0"/>
                  <wp:lineTo x="0" y="20400"/>
                  <wp:lineTo x="21507" y="20400"/>
                  <wp:lineTo x="21507" y="0"/>
                  <wp:lineTo x="0" y="0"/>
                </wp:wrapPolygon>
              </wp:wrapTight>
              <wp:docPr id="23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146" cy="34337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F077E0" w14:textId="7E09A1DB" w:rsidR="00693622" w:rsidRPr="00693622" w:rsidRDefault="00F10C83" w:rsidP="00693622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>Marlies Payerl</w:t>
                          </w:r>
                          <w:r w:rsidR="00693622" w:rsidRPr="00693622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>/</w:t>
                          </w: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>Verein für Bildung und Lernen</w:t>
                          </w:r>
                          <w:r w:rsidR="00693622" w:rsidRPr="00693622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 xml:space="preserve"> (</w:t>
                          </w:r>
                          <w:hyperlink r:id="rId2" w:history="1">
                            <w:r w:rsidR="00693622" w:rsidRPr="00693622">
                              <w:rPr>
                                <w:rFonts w:ascii="Arial" w:eastAsia="Times New Roman" w:hAnsi="Arial" w:cs="Arial"/>
                                <w:color w:val="0000FF" w:themeColor="hyperlink"/>
                                <w:sz w:val="16"/>
                                <w:szCs w:val="16"/>
                                <w:u w:val="single"/>
                                <w:lang w:val="de-DE" w:eastAsia="de-DE"/>
                              </w:rPr>
                              <w:t>www.learnforever.at</w:t>
                            </w:r>
                          </w:hyperlink>
                          <w:r w:rsidR="00693622" w:rsidRPr="00693622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 xml:space="preserve">), CC BY 4.0 International-Lizenz </w:t>
                          </w:r>
                          <w:hyperlink r:id="rId3" w:history="1">
                            <w:r w:rsidR="00693622" w:rsidRPr="00693622">
                              <w:rPr>
                                <w:rFonts w:ascii="Arial" w:eastAsia="Times New Roman" w:hAnsi="Arial" w:cs="Arial"/>
                                <w:color w:val="0000FF" w:themeColor="hyperlink"/>
                                <w:sz w:val="16"/>
                                <w:szCs w:val="16"/>
                                <w:u w:val="single"/>
                                <w:lang w:val="de-DE" w:eastAsia="de-DE"/>
                              </w:rPr>
                              <w:t>https://creativecommons.org/licenses/by/4.0/deed.de</w:t>
                            </w:r>
                          </w:hyperlink>
                          <w:r w:rsidR="00693622" w:rsidRPr="00693622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 xml:space="preserve"> </w:t>
                          </w:r>
                        </w:p>
                        <w:p w14:paraId="13295406" w14:textId="77C6F6A1" w:rsidR="008927EB" w:rsidRPr="00F759F3" w:rsidRDefault="008927EB" w:rsidP="008927EB">
                          <w:pPr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36000" tIns="36000" rIns="36000" bIns="360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D5CA1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48.6pt;margin-top:-5.45pt;width:323.95pt;height:27.05pt;z-index:-2516285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" filled="f" stroked="f">
              <v:textbox inset="1mm,1mm,1mm,1mm">
                <w:txbxContent>
                  <w:p w14:paraId="26F077E0" w14:textId="7E09A1DB" w:rsidR="00693622" w:rsidRPr="00693622" w:rsidRDefault="00F10C83" w:rsidP="00693622">
                    <w:pPr>
                      <w:spacing w:after="0" w:line="240" w:lineRule="auto"/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>Marlies Payerl</w:t>
                    </w:r>
                    <w:r w:rsidR="00693622" w:rsidRPr="00693622"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>/</w:t>
                    </w: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>Verein für Bildung und Lernen</w:t>
                    </w:r>
                    <w:r w:rsidR="00693622" w:rsidRPr="00693622"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 xml:space="preserve"> (</w:t>
                    </w:r>
                    <w:hyperlink r:id="rId4" w:history="1">
                      <w:r w:rsidR="00693622" w:rsidRPr="00693622">
                        <w:rPr>
                          <w:rFonts w:ascii="Arial" w:eastAsia="Times New Roman" w:hAnsi="Arial" w:cs="Arial"/>
                          <w:color w:val="0000FF" w:themeColor="hyperlink"/>
                          <w:sz w:val="16"/>
                          <w:szCs w:val="16"/>
                          <w:u w:val="single"/>
                          <w:lang w:val="de-DE" w:eastAsia="de-DE"/>
                        </w:rPr>
                        <w:t>www.learnforever.at</w:t>
                      </w:r>
                    </w:hyperlink>
                    <w:r w:rsidR="00693622" w:rsidRPr="00693622"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 xml:space="preserve">), CC BY 4.0 International-Lizenz </w:t>
                    </w:r>
                    <w:hyperlink r:id="rId5" w:history="1">
                      <w:r w:rsidR="00693622" w:rsidRPr="00693622">
                        <w:rPr>
                          <w:rFonts w:ascii="Arial" w:eastAsia="Times New Roman" w:hAnsi="Arial" w:cs="Arial"/>
                          <w:color w:val="0000FF" w:themeColor="hyperlink"/>
                          <w:sz w:val="16"/>
                          <w:szCs w:val="16"/>
                          <w:u w:val="single"/>
                          <w:lang w:val="de-DE" w:eastAsia="de-DE"/>
                        </w:rPr>
                        <w:t>https://creativecommons.org/licenses/by/4.0/deed.de</w:t>
                      </w:r>
                    </w:hyperlink>
                    <w:r w:rsidR="00693622" w:rsidRPr="00693622"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 xml:space="preserve"> </w:t>
                    </w:r>
                  </w:p>
                  <w:p w14:paraId="13295406" w14:textId="77C6F6A1" w:rsidR="008927EB" w:rsidRPr="00F759F3" w:rsidRDefault="008927EB" w:rsidP="008927EB">
                    <w:pPr>
                      <w:spacing w:line="240" w:lineRule="auto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sz w:val="20"/>
        <w:lang w:val="de-DE"/>
      </w:rPr>
      <w:t xml:space="preserve">          </w:t>
    </w:r>
    <w:r w:rsidR="003310C0" w:rsidRPr="003310C0">
      <w:rPr>
        <w:sz w:val="20"/>
        <w:lang w:val="de-DE"/>
      </w:rPr>
      <w:t xml:space="preserve">Seite </w:t>
    </w:r>
    <w:r w:rsidR="003310C0" w:rsidRPr="003310C0">
      <w:rPr>
        <w:bCs/>
        <w:sz w:val="20"/>
      </w:rPr>
      <w:fldChar w:fldCharType="begin"/>
    </w:r>
    <w:r w:rsidR="003310C0" w:rsidRPr="003310C0">
      <w:rPr>
        <w:bCs/>
        <w:sz w:val="20"/>
      </w:rPr>
      <w:instrText>PAGE  \* Arabic  \* MERGEFORMAT</w:instrText>
    </w:r>
    <w:r w:rsidR="003310C0" w:rsidRPr="003310C0">
      <w:rPr>
        <w:bCs/>
        <w:sz w:val="20"/>
      </w:rPr>
      <w:fldChar w:fldCharType="separate"/>
    </w:r>
    <w:r w:rsidR="00B65002" w:rsidRPr="00B65002">
      <w:rPr>
        <w:bCs/>
        <w:noProof/>
        <w:sz w:val="20"/>
        <w:lang w:val="de-DE"/>
      </w:rPr>
      <w:t>3</w:t>
    </w:r>
    <w:r w:rsidR="003310C0" w:rsidRPr="003310C0">
      <w:rPr>
        <w:bCs/>
        <w:sz w:val="20"/>
      </w:rPr>
      <w:fldChar w:fldCharType="end"/>
    </w:r>
    <w:r w:rsidR="003310C0" w:rsidRPr="003310C0">
      <w:rPr>
        <w:sz w:val="20"/>
        <w:lang w:val="de-DE"/>
      </w:rPr>
      <w:t xml:space="preserve"> von </w:t>
    </w:r>
    <w:r w:rsidR="003310C0" w:rsidRPr="003310C0">
      <w:rPr>
        <w:bCs/>
        <w:sz w:val="20"/>
      </w:rPr>
      <w:fldChar w:fldCharType="begin"/>
    </w:r>
    <w:r w:rsidR="003310C0" w:rsidRPr="003310C0">
      <w:rPr>
        <w:bCs/>
        <w:sz w:val="20"/>
      </w:rPr>
      <w:instrText>NUMPAGES  \* Arabic  \* MERGEFORMAT</w:instrText>
    </w:r>
    <w:r w:rsidR="003310C0" w:rsidRPr="003310C0">
      <w:rPr>
        <w:bCs/>
        <w:sz w:val="20"/>
      </w:rPr>
      <w:fldChar w:fldCharType="separate"/>
    </w:r>
    <w:r w:rsidR="00B65002" w:rsidRPr="00B65002">
      <w:rPr>
        <w:bCs/>
        <w:noProof/>
        <w:sz w:val="20"/>
        <w:lang w:val="de-DE"/>
      </w:rPr>
      <w:t>9</w:t>
    </w:r>
    <w:r w:rsidR="003310C0" w:rsidRPr="003310C0">
      <w:rPr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4A48C" w14:textId="63EBFC58" w:rsidR="00A61442" w:rsidRDefault="00427DF8" w:rsidP="00A61442">
    <w:pPr>
      <w:pStyle w:val="Fuzeile"/>
      <w:tabs>
        <w:tab w:val="clear" w:pos="4536"/>
        <w:tab w:val="center" w:pos="7088"/>
      </w:tabs>
      <w:rPr>
        <w:bCs/>
        <w:sz w:val="20"/>
      </w:rPr>
    </w:pPr>
    <w:r>
      <w:rPr>
        <w:sz w:val="20"/>
        <w:lang w:val="de-DE"/>
      </w:rPr>
      <w:t>*</w:t>
    </w:r>
    <w:r w:rsidR="00A61442">
      <w:rPr>
        <w:sz w:val="20"/>
        <w:lang w:val="de-DE"/>
      </w:rPr>
      <w:t xml:space="preserve"> </w:t>
    </w:r>
    <w:r w:rsidR="00A94ECC">
      <w:rPr>
        <w:sz w:val="20"/>
        <w:lang w:val="de-DE"/>
      </w:rPr>
      <w:t>G</w:t>
    </w:r>
    <w:r w:rsidR="00A61442">
      <w:rPr>
        <w:sz w:val="20"/>
        <w:lang w:val="de-DE"/>
      </w:rPr>
      <w:t xml:space="preserve">LU = </w:t>
    </w:r>
    <w:r w:rsidR="00562EC9">
      <w:rPr>
        <w:sz w:val="20"/>
        <w:lang w:val="de-DE"/>
      </w:rPr>
      <w:t xml:space="preserve">Geschätzter </w:t>
    </w:r>
    <w:r w:rsidR="00A61442">
      <w:rPr>
        <w:sz w:val="20"/>
        <w:lang w:val="de-DE"/>
      </w:rPr>
      <w:t>Lernumfang</w:t>
    </w:r>
    <w:r w:rsidR="00A61442">
      <w:rPr>
        <w:sz w:val="20"/>
        <w:lang w:val="de-DE"/>
      </w:rPr>
      <w:tab/>
    </w:r>
    <w:r w:rsidR="00A61442" w:rsidRPr="003310C0">
      <w:rPr>
        <w:sz w:val="20"/>
        <w:lang w:val="de-DE"/>
      </w:rPr>
      <w:t xml:space="preserve">Seite </w:t>
    </w:r>
    <w:r w:rsidR="00A61442" w:rsidRPr="003310C0">
      <w:rPr>
        <w:bCs/>
        <w:sz w:val="20"/>
      </w:rPr>
      <w:fldChar w:fldCharType="begin"/>
    </w:r>
    <w:r w:rsidR="00A61442" w:rsidRPr="003310C0">
      <w:rPr>
        <w:bCs/>
        <w:sz w:val="20"/>
      </w:rPr>
      <w:instrText>PAGE  \* Arabic  \* MERGEFORMAT</w:instrText>
    </w:r>
    <w:r w:rsidR="00A61442" w:rsidRPr="003310C0">
      <w:rPr>
        <w:bCs/>
        <w:sz w:val="20"/>
      </w:rPr>
      <w:fldChar w:fldCharType="separate"/>
    </w:r>
    <w:r w:rsidR="00B65002" w:rsidRPr="00B65002">
      <w:rPr>
        <w:bCs/>
        <w:noProof/>
        <w:sz w:val="20"/>
        <w:lang w:val="de-DE"/>
      </w:rPr>
      <w:t>6</w:t>
    </w:r>
    <w:r w:rsidR="00A61442" w:rsidRPr="003310C0">
      <w:rPr>
        <w:bCs/>
        <w:sz w:val="20"/>
      </w:rPr>
      <w:fldChar w:fldCharType="end"/>
    </w:r>
    <w:r w:rsidR="00A61442" w:rsidRPr="003310C0">
      <w:rPr>
        <w:sz w:val="20"/>
        <w:lang w:val="de-DE"/>
      </w:rPr>
      <w:t xml:space="preserve"> von </w:t>
    </w:r>
    <w:r w:rsidR="00A61442" w:rsidRPr="003310C0">
      <w:rPr>
        <w:bCs/>
        <w:sz w:val="20"/>
      </w:rPr>
      <w:fldChar w:fldCharType="begin"/>
    </w:r>
    <w:r w:rsidR="00A61442" w:rsidRPr="003310C0">
      <w:rPr>
        <w:bCs/>
        <w:sz w:val="20"/>
      </w:rPr>
      <w:instrText>NUMPAGES  \* Arabic  \* MERGEFORMAT</w:instrText>
    </w:r>
    <w:r w:rsidR="00A61442" w:rsidRPr="003310C0">
      <w:rPr>
        <w:bCs/>
        <w:sz w:val="20"/>
      </w:rPr>
      <w:fldChar w:fldCharType="separate"/>
    </w:r>
    <w:r w:rsidR="00B65002" w:rsidRPr="00B65002">
      <w:rPr>
        <w:bCs/>
        <w:noProof/>
        <w:sz w:val="20"/>
        <w:lang w:val="de-DE"/>
      </w:rPr>
      <w:t>9</w:t>
    </w:r>
    <w:r w:rsidR="00A61442" w:rsidRPr="003310C0">
      <w:rPr>
        <w:bCs/>
        <w:sz w:val="20"/>
      </w:rPr>
      <w:fldChar w:fldCharType="end"/>
    </w:r>
  </w:p>
  <w:p w14:paraId="3D9F3CFE" w14:textId="77777777" w:rsidR="007001A5" w:rsidRDefault="007001A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18D95" w14:textId="77777777" w:rsidR="00105523" w:rsidRDefault="00105523" w:rsidP="006F75A2">
    <w:pPr>
      <w:pStyle w:val="Listenabsatz"/>
      <w:shd w:val="clear" w:color="auto" w:fill="FFFFFF"/>
      <w:spacing w:after="360"/>
      <w:ind w:left="0"/>
      <w:rPr>
        <w:rFonts w:ascii="Arial Narrow" w:hAnsi="Arial Narrow"/>
        <w:b/>
        <w:bCs/>
        <w:color w:val="444444"/>
        <w:sz w:val="18"/>
        <w:szCs w:val="18"/>
        <w:shd w:val="clear" w:color="auto" w:fill="FFFFFF"/>
      </w:rPr>
    </w:pPr>
  </w:p>
  <w:p w14:paraId="60717846" w14:textId="77777777" w:rsidR="00105523" w:rsidRPr="00105523" w:rsidRDefault="00105523" w:rsidP="00105523">
    <w:pPr>
      <w:shd w:val="clear" w:color="auto" w:fill="FFFFFF"/>
      <w:spacing w:after="360"/>
      <w:rPr>
        <w:rFonts w:ascii="Arial Narrow" w:hAnsi="Arial Narrow"/>
        <w:b/>
        <w:bCs/>
        <w:color w:val="444444"/>
        <w:sz w:val="18"/>
        <w:szCs w:val="18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A0AAF" w14:textId="77777777" w:rsidR="00CC1F10" w:rsidRDefault="00CC1F10" w:rsidP="00266D5F">
      <w:pPr>
        <w:spacing w:after="0" w:line="240" w:lineRule="auto"/>
      </w:pPr>
      <w:r>
        <w:separator/>
      </w:r>
    </w:p>
  </w:footnote>
  <w:footnote w:type="continuationSeparator" w:id="0">
    <w:p w14:paraId="23CF31D2" w14:textId="77777777" w:rsidR="00CC1F10" w:rsidRDefault="00CC1F10" w:rsidP="00266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1C247" w14:textId="51CF74E7" w:rsidR="006B4B0B" w:rsidRDefault="00247FFD">
    <w:pPr>
      <w:pStyle w:val="Kopfzeile"/>
    </w:pPr>
    <w:r>
      <w:rPr>
        <w:noProof/>
      </w:rPr>
      <w:drawing>
        <wp:anchor distT="0" distB="0" distL="114300" distR="114300" simplePos="0" relativeHeight="251692032" behindDoc="1" locked="1" layoutInCell="1" allowOverlap="1" wp14:anchorId="1EC49CA9" wp14:editId="2E6A6A1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1495" cy="7559675"/>
          <wp:effectExtent l="0" t="0" r="190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1"/>
                  <a:stretch/>
                </pic:blipFill>
                <pic:spPr bwMode="auto">
                  <a:xfrm>
                    <a:off x="0" y="0"/>
                    <a:ext cx="10691495" cy="7559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59A4B" w14:textId="67EC1DAD" w:rsidR="002053E2" w:rsidRDefault="00DF5050" w:rsidP="004A1352">
    <w:pPr>
      <w:pStyle w:val="KeinLeerraum"/>
      <w:tabs>
        <w:tab w:val="left" w:pos="9356"/>
      </w:tabs>
      <w:jc w:val="right"/>
    </w:pPr>
    <w:r>
      <w:rPr>
        <w:noProof/>
      </w:rPr>
      <w:drawing>
        <wp:anchor distT="0" distB="0" distL="114300" distR="114300" simplePos="0" relativeHeight="251682816" behindDoc="1" locked="1" layoutInCell="1" allowOverlap="1" wp14:anchorId="683B5BE6" wp14:editId="3F8C5AB0">
          <wp:simplePos x="0" y="0"/>
          <wp:positionH relativeFrom="page">
            <wp:align>left</wp:align>
          </wp:positionH>
          <wp:positionV relativeFrom="margin">
            <wp:align>center</wp:align>
          </wp:positionV>
          <wp:extent cx="7562215" cy="10689590"/>
          <wp:effectExtent l="0" t="0" r="0" b="381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49" cy="1068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B722A" w14:textId="4E8D503A" w:rsidR="00367C4C" w:rsidRDefault="00815907">
    <w:pPr>
      <w:pStyle w:val="Kopfzeile"/>
    </w:pPr>
    <w:r>
      <w:rPr>
        <w:noProof/>
      </w:rPr>
      <w:drawing>
        <wp:anchor distT="0" distB="0" distL="114300" distR="114300" simplePos="0" relativeHeight="251680768" behindDoc="1" locked="1" layoutInCell="1" allowOverlap="1" wp14:anchorId="1E4B9F68" wp14:editId="20580C5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63B21" w14:textId="76158B47" w:rsidR="004A1352" w:rsidRDefault="00DF5050" w:rsidP="004A1352">
    <w:pPr>
      <w:pStyle w:val="KeinLeerraum"/>
      <w:tabs>
        <w:tab w:val="left" w:pos="9356"/>
      </w:tabs>
      <w:jc w:val="right"/>
    </w:pPr>
    <w:r>
      <w:rPr>
        <w:noProof/>
      </w:rPr>
      <w:drawing>
        <wp:anchor distT="0" distB="0" distL="114300" distR="114300" simplePos="0" relativeHeight="251683840" behindDoc="1" locked="1" layoutInCell="1" allowOverlap="1" wp14:anchorId="338D1A01" wp14:editId="7462848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83240" cy="755840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3874" cy="7558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57E9B" w14:textId="77777777" w:rsidR="001743E6" w:rsidRDefault="001743E6" w:rsidP="004A1352">
    <w:pPr>
      <w:pStyle w:val="KeinLeerraum"/>
      <w:tabs>
        <w:tab w:val="left" w:pos="9356"/>
      </w:tabs>
      <w:jc w:val="right"/>
    </w:pPr>
    <w:r>
      <w:rPr>
        <w:noProof/>
      </w:rPr>
      <w:drawing>
        <wp:anchor distT="0" distB="0" distL="114300" distR="114300" simplePos="0" relativeHeight="251685888" behindDoc="1" locked="1" layoutInCell="1" allowOverlap="1" wp14:anchorId="0DF6E4B7" wp14:editId="7D4E31EE">
          <wp:simplePos x="0" y="0"/>
          <wp:positionH relativeFrom="page">
            <wp:posOffset>0</wp:posOffset>
          </wp:positionH>
          <wp:positionV relativeFrom="page">
            <wp:posOffset>1270</wp:posOffset>
          </wp:positionV>
          <wp:extent cx="7559675" cy="10685145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2F02544"/>
    <w:multiLevelType w:val="hybridMultilevel"/>
    <w:tmpl w:val="BF5257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7"/>
  </w:num>
  <w:num w:numId="5">
    <w:abstractNumId w:val="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0"/>
  </w:num>
  <w:num w:numId="8">
    <w:abstractNumId w:val="3"/>
  </w:num>
  <w:num w:numId="9">
    <w:abstractNumId w:val="8"/>
  </w:num>
  <w:num w:numId="10">
    <w:abstractNumId w:val="4"/>
  </w:num>
  <w:num w:numId="11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09"/>
  <w:autoHyphenation/>
  <w:hyphenationZone w:val="425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3C"/>
    <w:rsid w:val="00000E64"/>
    <w:rsid w:val="000020BB"/>
    <w:rsid w:val="000069A9"/>
    <w:rsid w:val="00007E0C"/>
    <w:rsid w:val="00014C1A"/>
    <w:rsid w:val="000163DA"/>
    <w:rsid w:val="00022F27"/>
    <w:rsid w:val="000235CC"/>
    <w:rsid w:val="00023910"/>
    <w:rsid w:val="00023E66"/>
    <w:rsid w:val="000316FA"/>
    <w:rsid w:val="00033B67"/>
    <w:rsid w:val="00037AFE"/>
    <w:rsid w:val="00044431"/>
    <w:rsid w:val="00052228"/>
    <w:rsid w:val="00055C28"/>
    <w:rsid w:val="00056788"/>
    <w:rsid w:val="00057BCB"/>
    <w:rsid w:val="00061FBF"/>
    <w:rsid w:val="000715F1"/>
    <w:rsid w:val="00071683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D0DD4"/>
    <w:rsid w:val="000D0FAF"/>
    <w:rsid w:val="000D3763"/>
    <w:rsid w:val="000E0F4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33DB"/>
    <w:rsid w:val="00126A42"/>
    <w:rsid w:val="00127327"/>
    <w:rsid w:val="0013037B"/>
    <w:rsid w:val="00135ED7"/>
    <w:rsid w:val="00137633"/>
    <w:rsid w:val="00141CE9"/>
    <w:rsid w:val="00145AD6"/>
    <w:rsid w:val="00154DF6"/>
    <w:rsid w:val="00157061"/>
    <w:rsid w:val="001606CA"/>
    <w:rsid w:val="00161355"/>
    <w:rsid w:val="00161360"/>
    <w:rsid w:val="00163966"/>
    <w:rsid w:val="00163F63"/>
    <w:rsid w:val="00164144"/>
    <w:rsid w:val="001649C7"/>
    <w:rsid w:val="0016663C"/>
    <w:rsid w:val="001743E6"/>
    <w:rsid w:val="00175C9D"/>
    <w:rsid w:val="00181EF6"/>
    <w:rsid w:val="001850E9"/>
    <w:rsid w:val="0018604E"/>
    <w:rsid w:val="00186A55"/>
    <w:rsid w:val="00193749"/>
    <w:rsid w:val="001944C1"/>
    <w:rsid w:val="00195059"/>
    <w:rsid w:val="001A3236"/>
    <w:rsid w:val="001A656A"/>
    <w:rsid w:val="001A6D97"/>
    <w:rsid w:val="001A73F3"/>
    <w:rsid w:val="001A7432"/>
    <w:rsid w:val="001B1945"/>
    <w:rsid w:val="001B27FB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E28FB"/>
    <w:rsid w:val="001E399F"/>
    <w:rsid w:val="001F40E8"/>
    <w:rsid w:val="001F61CE"/>
    <w:rsid w:val="001F622A"/>
    <w:rsid w:val="001F6876"/>
    <w:rsid w:val="00201701"/>
    <w:rsid w:val="00202799"/>
    <w:rsid w:val="002053E2"/>
    <w:rsid w:val="00205CAC"/>
    <w:rsid w:val="00205DE5"/>
    <w:rsid w:val="002102D6"/>
    <w:rsid w:val="00210D21"/>
    <w:rsid w:val="002128AA"/>
    <w:rsid w:val="00216E0E"/>
    <w:rsid w:val="002170F9"/>
    <w:rsid w:val="002249F7"/>
    <w:rsid w:val="0022525B"/>
    <w:rsid w:val="0022624F"/>
    <w:rsid w:val="00227375"/>
    <w:rsid w:val="00233B9C"/>
    <w:rsid w:val="002354F5"/>
    <w:rsid w:val="00240448"/>
    <w:rsid w:val="00242F0E"/>
    <w:rsid w:val="002439B1"/>
    <w:rsid w:val="00243FCB"/>
    <w:rsid w:val="00244A2F"/>
    <w:rsid w:val="00247FFD"/>
    <w:rsid w:val="002528E5"/>
    <w:rsid w:val="00253D22"/>
    <w:rsid w:val="0025463B"/>
    <w:rsid w:val="00257FB8"/>
    <w:rsid w:val="00260F00"/>
    <w:rsid w:val="00261DC2"/>
    <w:rsid w:val="00263363"/>
    <w:rsid w:val="00264E7E"/>
    <w:rsid w:val="00265BB1"/>
    <w:rsid w:val="00265F68"/>
    <w:rsid w:val="00266D5F"/>
    <w:rsid w:val="00267383"/>
    <w:rsid w:val="00270EE7"/>
    <w:rsid w:val="00270EFC"/>
    <w:rsid w:val="00271C25"/>
    <w:rsid w:val="002818FF"/>
    <w:rsid w:val="00281A66"/>
    <w:rsid w:val="00284FAA"/>
    <w:rsid w:val="00285250"/>
    <w:rsid w:val="002865B8"/>
    <w:rsid w:val="00286BDD"/>
    <w:rsid w:val="00287ECB"/>
    <w:rsid w:val="00290D8A"/>
    <w:rsid w:val="002937D7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55F0"/>
    <w:rsid w:val="00346E98"/>
    <w:rsid w:val="003554DD"/>
    <w:rsid w:val="00356995"/>
    <w:rsid w:val="00363566"/>
    <w:rsid w:val="003667AB"/>
    <w:rsid w:val="00367C4C"/>
    <w:rsid w:val="00371CDD"/>
    <w:rsid w:val="00372D77"/>
    <w:rsid w:val="00375825"/>
    <w:rsid w:val="00376151"/>
    <w:rsid w:val="00380806"/>
    <w:rsid w:val="00381610"/>
    <w:rsid w:val="00387CB7"/>
    <w:rsid w:val="00391BDA"/>
    <w:rsid w:val="00391FCF"/>
    <w:rsid w:val="00393B0D"/>
    <w:rsid w:val="00396980"/>
    <w:rsid w:val="003A3AC5"/>
    <w:rsid w:val="003A43BD"/>
    <w:rsid w:val="003A6912"/>
    <w:rsid w:val="003A7051"/>
    <w:rsid w:val="003A7E6A"/>
    <w:rsid w:val="003B0F69"/>
    <w:rsid w:val="003C1616"/>
    <w:rsid w:val="003C27DA"/>
    <w:rsid w:val="003D0DE0"/>
    <w:rsid w:val="003D53D1"/>
    <w:rsid w:val="003D5CBD"/>
    <w:rsid w:val="003D6C95"/>
    <w:rsid w:val="003D778A"/>
    <w:rsid w:val="003E077F"/>
    <w:rsid w:val="003E3BEF"/>
    <w:rsid w:val="003E67C9"/>
    <w:rsid w:val="003F098D"/>
    <w:rsid w:val="003F0E83"/>
    <w:rsid w:val="003F1E57"/>
    <w:rsid w:val="003F2472"/>
    <w:rsid w:val="003F4BD8"/>
    <w:rsid w:val="003F52EB"/>
    <w:rsid w:val="00411A49"/>
    <w:rsid w:val="0041222E"/>
    <w:rsid w:val="00415272"/>
    <w:rsid w:val="004152B6"/>
    <w:rsid w:val="00415397"/>
    <w:rsid w:val="00416836"/>
    <w:rsid w:val="004179EF"/>
    <w:rsid w:val="00427DF8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7ED"/>
    <w:rsid w:val="00496CE6"/>
    <w:rsid w:val="0049793C"/>
    <w:rsid w:val="004A1352"/>
    <w:rsid w:val="004A163D"/>
    <w:rsid w:val="004A31E2"/>
    <w:rsid w:val="004A3418"/>
    <w:rsid w:val="004A37A5"/>
    <w:rsid w:val="004A4564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4861"/>
    <w:rsid w:val="00514950"/>
    <w:rsid w:val="00516AA8"/>
    <w:rsid w:val="00517270"/>
    <w:rsid w:val="005212E7"/>
    <w:rsid w:val="005254C0"/>
    <w:rsid w:val="0052650A"/>
    <w:rsid w:val="00527135"/>
    <w:rsid w:val="00532B6B"/>
    <w:rsid w:val="00535133"/>
    <w:rsid w:val="00541381"/>
    <w:rsid w:val="005419BC"/>
    <w:rsid w:val="00543214"/>
    <w:rsid w:val="005507C4"/>
    <w:rsid w:val="005509B8"/>
    <w:rsid w:val="005511B7"/>
    <w:rsid w:val="005511FA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913"/>
    <w:rsid w:val="00581C7A"/>
    <w:rsid w:val="00590EF1"/>
    <w:rsid w:val="005A1D5E"/>
    <w:rsid w:val="005A1F49"/>
    <w:rsid w:val="005A2A72"/>
    <w:rsid w:val="005A2B9B"/>
    <w:rsid w:val="005A7944"/>
    <w:rsid w:val="005B1B29"/>
    <w:rsid w:val="005B219D"/>
    <w:rsid w:val="005B6F1A"/>
    <w:rsid w:val="005B7AF7"/>
    <w:rsid w:val="005C0DBB"/>
    <w:rsid w:val="005C611A"/>
    <w:rsid w:val="005C7417"/>
    <w:rsid w:val="005D2A4F"/>
    <w:rsid w:val="005E0CE0"/>
    <w:rsid w:val="005E39DF"/>
    <w:rsid w:val="005E4E1B"/>
    <w:rsid w:val="005E6395"/>
    <w:rsid w:val="005E6425"/>
    <w:rsid w:val="005E7372"/>
    <w:rsid w:val="005F05ED"/>
    <w:rsid w:val="005F127D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0C7"/>
    <w:rsid w:val="00646918"/>
    <w:rsid w:val="0064744B"/>
    <w:rsid w:val="00654C32"/>
    <w:rsid w:val="006560D7"/>
    <w:rsid w:val="0065616D"/>
    <w:rsid w:val="006566D1"/>
    <w:rsid w:val="00656A19"/>
    <w:rsid w:val="00660C26"/>
    <w:rsid w:val="0066142D"/>
    <w:rsid w:val="006624BC"/>
    <w:rsid w:val="00662B6A"/>
    <w:rsid w:val="00664F33"/>
    <w:rsid w:val="006807C6"/>
    <w:rsid w:val="006808F6"/>
    <w:rsid w:val="006822ED"/>
    <w:rsid w:val="00682BCE"/>
    <w:rsid w:val="006900FD"/>
    <w:rsid w:val="00691E03"/>
    <w:rsid w:val="00693622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4B0B"/>
    <w:rsid w:val="006B67C7"/>
    <w:rsid w:val="006C1C3B"/>
    <w:rsid w:val="006C32B4"/>
    <w:rsid w:val="006C643D"/>
    <w:rsid w:val="006D2C8E"/>
    <w:rsid w:val="006D3F91"/>
    <w:rsid w:val="006E01AF"/>
    <w:rsid w:val="006E0707"/>
    <w:rsid w:val="006E3701"/>
    <w:rsid w:val="006E7491"/>
    <w:rsid w:val="006F0D26"/>
    <w:rsid w:val="006F226F"/>
    <w:rsid w:val="006F478F"/>
    <w:rsid w:val="006F75A2"/>
    <w:rsid w:val="007001A5"/>
    <w:rsid w:val="007043D9"/>
    <w:rsid w:val="0070483B"/>
    <w:rsid w:val="00704AFE"/>
    <w:rsid w:val="00710CB3"/>
    <w:rsid w:val="00710D53"/>
    <w:rsid w:val="00711785"/>
    <w:rsid w:val="007120F6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5BB1"/>
    <w:rsid w:val="00737F11"/>
    <w:rsid w:val="0074058A"/>
    <w:rsid w:val="007423A3"/>
    <w:rsid w:val="007533F9"/>
    <w:rsid w:val="007554F1"/>
    <w:rsid w:val="00755D8E"/>
    <w:rsid w:val="0075725B"/>
    <w:rsid w:val="007614F9"/>
    <w:rsid w:val="007628EB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42AE"/>
    <w:rsid w:val="007A6D30"/>
    <w:rsid w:val="007A7D41"/>
    <w:rsid w:val="007A7FBA"/>
    <w:rsid w:val="007B035C"/>
    <w:rsid w:val="007B144F"/>
    <w:rsid w:val="007B6041"/>
    <w:rsid w:val="007C1E39"/>
    <w:rsid w:val="007C34FE"/>
    <w:rsid w:val="007C4591"/>
    <w:rsid w:val="007D4360"/>
    <w:rsid w:val="007D4D4C"/>
    <w:rsid w:val="007E7D25"/>
    <w:rsid w:val="007F3605"/>
    <w:rsid w:val="00802031"/>
    <w:rsid w:val="0080747F"/>
    <w:rsid w:val="00807AD8"/>
    <w:rsid w:val="00813771"/>
    <w:rsid w:val="00814776"/>
    <w:rsid w:val="00815907"/>
    <w:rsid w:val="00821AB1"/>
    <w:rsid w:val="0082275C"/>
    <w:rsid w:val="00825531"/>
    <w:rsid w:val="0082679B"/>
    <w:rsid w:val="008319A6"/>
    <w:rsid w:val="00837301"/>
    <w:rsid w:val="00837593"/>
    <w:rsid w:val="00841D63"/>
    <w:rsid w:val="00842601"/>
    <w:rsid w:val="00842ABF"/>
    <w:rsid w:val="0084468A"/>
    <w:rsid w:val="00846CB6"/>
    <w:rsid w:val="00850408"/>
    <w:rsid w:val="00850520"/>
    <w:rsid w:val="00852151"/>
    <w:rsid w:val="008560C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27EB"/>
    <w:rsid w:val="00894415"/>
    <w:rsid w:val="00897237"/>
    <w:rsid w:val="008A36ED"/>
    <w:rsid w:val="008A4356"/>
    <w:rsid w:val="008A5D3E"/>
    <w:rsid w:val="008A6C32"/>
    <w:rsid w:val="008B1B15"/>
    <w:rsid w:val="008B3CF2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F017B"/>
    <w:rsid w:val="0090362E"/>
    <w:rsid w:val="00903A02"/>
    <w:rsid w:val="009044F9"/>
    <w:rsid w:val="00905B7F"/>
    <w:rsid w:val="0090630E"/>
    <w:rsid w:val="00906C06"/>
    <w:rsid w:val="0091069C"/>
    <w:rsid w:val="00912757"/>
    <w:rsid w:val="00914D28"/>
    <w:rsid w:val="009178CE"/>
    <w:rsid w:val="0092324F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FDB"/>
    <w:rsid w:val="00977297"/>
    <w:rsid w:val="009801C2"/>
    <w:rsid w:val="00980970"/>
    <w:rsid w:val="00982309"/>
    <w:rsid w:val="0098424A"/>
    <w:rsid w:val="00984FCB"/>
    <w:rsid w:val="00985D4E"/>
    <w:rsid w:val="009910A5"/>
    <w:rsid w:val="00991FAF"/>
    <w:rsid w:val="009924C4"/>
    <w:rsid w:val="009975FB"/>
    <w:rsid w:val="009A10FA"/>
    <w:rsid w:val="009A1CB4"/>
    <w:rsid w:val="009A25F6"/>
    <w:rsid w:val="009A6135"/>
    <w:rsid w:val="009B12A8"/>
    <w:rsid w:val="009B40F1"/>
    <w:rsid w:val="009B4734"/>
    <w:rsid w:val="009B6F82"/>
    <w:rsid w:val="009B7CD1"/>
    <w:rsid w:val="009C42DD"/>
    <w:rsid w:val="009C4E36"/>
    <w:rsid w:val="009C559B"/>
    <w:rsid w:val="009D4A34"/>
    <w:rsid w:val="009D63C2"/>
    <w:rsid w:val="009D7C42"/>
    <w:rsid w:val="009E3BD1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DA7"/>
    <w:rsid w:val="00A201C5"/>
    <w:rsid w:val="00A22943"/>
    <w:rsid w:val="00A262E3"/>
    <w:rsid w:val="00A26BBF"/>
    <w:rsid w:val="00A31434"/>
    <w:rsid w:val="00A34226"/>
    <w:rsid w:val="00A4054B"/>
    <w:rsid w:val="00A413E0"/>
    <w:rsid w:val="00A4744A"/>
    <w:rsid w:val="00A50089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92C87"/>
    <w:rsid w:val="00A932F4"/>
    <w:rsid w:val="00A94662"/>
    <w:rsid w:val="00A94ECC"/>
    <w:rsid w:val="00A96065"/>
    <w:rsid w:val="00AA27CD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F05F7"/>
    <w:rsid w:val="00AF3030"/>
    <w:rsid w:val="00AF5DF8"/>
    <w:rsid w:val="00AF62D9"/>
    <w:rsid w:val="00B0061B"/>
    <w:rsid w:val="00B045F8"/>
    <w:rsid w:val="00B125F4"/>
    <w:rsid w:val="00B14F01"/>
    <w:rsid w:val="00B15679"/>
    <w:rsid w:val="00B1623B"/>
    <w:rsid w:val="00B24C78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955"/>
    <w:rsid w:val="00C052A3"/>
    <w:rsid w:val="00C05D42"/>
    <w:rsid w:val="00C05D6F"/>
    <w:rsid w:val="00C10A38"/>
    <w:rsid w:val="00C11682"/>
    <w:rsid w:val="00C1697B"/>
    <w:rsid w:val="00C16FA2"/>
    <w:rsid w:val="00C2236E"/>
    <w:rsid w:val="00C231EC"/>
    <w:rsid w:val="00C234FD"/>
    <w:rsid w:val="00C23CA4"/>
    <w:rsid w:val="00C26AF4"/>
    <w:rsid w:val="00C2739D"/>
    <w:rsid w:val="00C31809"/>
    <w:rsid w:val="00C33182"/>
    <w:rsid w:val="00C362D9"/>
    <w:rsid w:val="00C41EDA"/>
    <w:rsid w:val="00C42287"/>
    <w:rsid w:val="00C51A38"/>
    <w:rsid w:val="00C53C8E"/>
    <w:rsid w:val="00C557F5"/>
    <w:rsid w:val="00C5593F"/>
    <w:rsid w:val="00C61288"/>
    <w:rsid w:val="00C61DCA"/>
    <w:rsid w:val="00C66969"/>
    <w:rsid w:val="00C745A0"/>
    <w:rsid w:val="00C75662"/>
    <w:rsid w:val="00C77CA0"/>
    <w:rsid w:val="00C83951"/>
    <w:rsid w:val="00C83E4F"/>
    <w:rsid w:val="00C85DF9"/>
    <w:rsid w:val="00C90A81"/>
    <w:rsid w:val="00C9346B"/>
    <w:rsid w:val="00C937BD"/>
    <w:rsid w:val="00C94A92"/>
    <w:rsid w:val="00CA117B"/>
    <w:rsid w:val="00CA2D9C"/>
    <w:rsid w:val="00CA531D"/>
    <w:rsid w:val="00CA6F0A"/>
    <w:rsid w:val="00CB66BC"/>
    <w:rsid w:val="00CB7C7F"/>
    <w:rsid w:val="00CC1F10"/>
    <w:rsid w:val="00CC62C9"/>
    <w:rsid w:val="00CD0718"/>
    <w:rsid w:val="00CD08FD"/>
    <w:rsid w:val="00CD0FD6"/>
    <w:rsid w:val="00CD3AD2"/>
    <w:rsid w:val="00CD76C1"/>
    <w:rsid w:val="00CE0BA3"/>
    <w:rsid w:val="00CE11B2"/>
    <w:rsid w:val="00CE6D17"/>
    <w:rsid w:val="00CE7100"/>
    <w:rsid w:val="00CF0ADD"/>
    <w:rsid w:val="00CF136D"/>
    <w:rsid w:val="00CF1B94"/>
    <w:rsid w:val="00CF2DD1"/>
    <w:rsid w:val="00CF571B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16D2A"/>
    <w:rsid w:val="00D259F2"/>
    <w:rsid w:val="00D34F0A"/>
    <w:rsid w:val="00D476D3"/>
    <w:rsid w:val="00D515E0"/>
    <w:rsid w:val="00D55982"/>
    <w:rsid w:val="00D56A3C"/>
    <w:rsid w:val="00D62AC3"/>
    <w:rsid w:val="00D633CC"/>
    <w:rsid w:val="00D64C33"/>
    <w:rsid w:val="00D66E4D"/>
    <w:rsid w:val="00D7216F"/>
    <w:rsid w:val="00D73214"/>
    <w:rsid w:val="00D73F21"/>
    <w:rsid w:val="00D7689B"/>
    <w:rsid w:val="00D77947"/>
    <w:rsid w:val="00D803B5"/>
    <w:rsid w:val="00D83BD5"/>
    <w:rsid w:val="00D85CC6"/>
    <w:rsid w:val="00D86367"/>
    <w:rsid w:val="00D915A4"/>
    <w:rsid w:val="00D95679"/>
    <w:rsid w:val="00D97C99"/>
    <w:rsid w:val="00DA10BE"/>
    <w:rsid w:val="00DA3320"/>
    <w:rsid w:val="00DA337D"/>
    <w:rsid w:val="00DA46C1"/>
    <w:rsid w:val="00DA6269"/>
    <w:rsid w:val="00DA7C18"/>
    <w:rsid w:val="00DB06FE"/>
    <w:rsid w:val="00DB0A66"/>
    <w:rsid w:val="00DB1FFF"/>
    <w:rsid w:val="00DB48DB"/>
    <w:rsid w:val="00DB55D5"/>
    <w:rsid w:val="00DC1538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050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2671D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D8F"/>
    <w:rsid w:val="00EC2B94"/>
    <w:rsid w:val="00EC2D6B"/>
    <w:rsid w:val="00EC6E47"/>
    <w:rsid w:val="00ED54C7"/>
    <w:rsid w:val="00EE20FA"/>
    <w:rsid w:val="00EE3177"/>
    <w:rsid w:val="00EE6A1B"/>
    <w:rsid w:val="00EE7D8B"/>
    <w:rsid w:val="00EF07EA"/>
    <w:rsid w:val="00EF0A5C"/>
    <w:rsid w:val="00EF3236"/>
    <w:rsid w:val="00EF6F0D"/>
    <w:rsid w:val="00EF737B"/>
    <w:rsid w:val="00F03FC2"/>
    <w:rsid w:val="00F10ACD"/>
    <w:rsid w:val="00F10C83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7AF"/>
    <w:rsid w:val="00F33B37"/>
    <w:rsid w:val="00F35202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6EB4"/>
    <w:rsid w:val="00F770AE"/>
    <w:rsid w:val="00F779AC"/>
    <w:rsid w:val="00F77B9D"/>
    <w:rsid w:val="00F807A2"/>
    <w:rsid w:val="00F81C20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380B"/>
    <w:rsid w:val="00FA3BA8"/>
    <w:rsid w:val="00FA437B"/>
    <w:rsid w:val="00FA55E4"/>
    <w:rsid w:val="00FA6541"/>
    <w:rsid w:val="00FB589B"/>
    <w:rsid w:val="00FB766A"/>
    <w:rsid w:val="00FC1E21"/>
    <w:rsid w:val="00FC2ED3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580AF7"/>
  <w15:docId w15:val="{476B5D17-3D05-419B-9EAF-B6813B24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D10C7"/>
  </w:style>
  <w:style w:type="paragraph" w:styleId="berschrift1">
    <w:name w:val="heading 1"/>
    <w:basedOn w:val="Standard"/>
    <w:next w:val="Standard"/>
    <w:link w:val="berschrift1Zchn"/>
    <w:uiPriority w:val="9"/>
    <w:qFormat/>
    <w:rsid w:val="00266D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E6A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6D2C8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66D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rsid w:val="006D2C8E"/>
    <w:rPr>
      <w:rFonts w:ascii="Arial" w:eastAsia="Times New Roman" w:hAnsi="Arial" w:cs="Arial"/>
      <w:b/>
      <w:bCs/>
      <w:sz w:val="26"/>
      <w:szCs w:val="2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E6A1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after="0" w:line="288" w:lineRule="auto"/>
      <w:jc w:val="center"/>
    </w:pPr>
    <w:rPr>
      <w:rFonts w:ascii="Arial" w:eastAsia="Times New Roman" w:hAnsi="Arial" w:cs="Times New Roman"/>
      <w:color w:val="333333"/>
      <w:szCs w:val="20"/>
      <w:lang w:val="de-DE" w:eastAsia="de-DE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007E0C"/>
    <w:rPr>
      <w:color w:val="605E5C"/>
      <w:shd w:val="clear" w:color="auto" w:fill="E1DFDD"/>
    </w:rPr>
  </w:style>
  <w:style w:type="paragraph" w:customStyle="1" w:styleId="Formatvorlage2">
    <w:name w:val="Formatvorlage2"/>
    <w:basedOn w:val="Standard"/>
    <w:link w:val="Formatvorlage2Zchn"/>
    <w:qFormat/>
    <w:rsid w:val="00193749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Formatvorlage2Zchn">
    <w:name w:val="Formatvorlage2 Zchn"/>
    <w:basedOn w:val="Absatz-Standardschriftart"/>
    <w:link w:val="Formatvorlage2"/>
    <w:rsid w:val="00193749"/>
    <w:rPr>
      <w:rFonts w:ascii="Arial" w:eastAsia="Times New Roman" w:hAnsi="Arial" w:cs="Times New Roman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D915A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jxUJzMqH4JU" TargetMode="External"/><Relationship Id="rId18" Type="http://schemas.openxmlformats.org/officeDocument/2006/relationships/hyperlink" Target="https://youtu.be/qfbxBhyCptI" TargetMode="Externa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youtu.be/jxUJzMqH4J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learningapps.org/watch?v=ppajh03hn2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s://learningapps.org/watch?v=ppn0cco0t2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youtu.be/qfbxBhyCptI" TargetMode="External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deed.de" TargetMode="External"/><Relationship Id="rId2" Type="http://schemas.openxmlformats.org/officeDocument/2006/relationships/hyperlink" Target="http://www.learnforever.at" TargetMode="External"/><Relationship Id="rId1" Type="http://schemas.openxmlformats.org/officeDocument/2006/relationships/image" Target="media/image4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FAC67C4CD6410DADBB74E48D624F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DA3382-0C9D-47B9-BB22-415543D326FA}"/>
      </w:docPartPr>
      <w:docPartBody>
        <w:p w:rsidR="002D7224" w:rsidRDefault="00724C8D" w:rsidP="00724C8D">
          <w:pPr>
            <w:pStyle w:val="EAFAC67C4CD6410DADBB74E48D624FD9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08101D7F07B45CEB4CE4C76662477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C15C8F-29C7-494B-BE55-639983AAF9F9}"/>
      </w:docPartPr>
      <w:docPartBody>
        <w:p w:rsidR="00B236BE" w:rsidRDefault="007B1E3C" w:rsidP="007B1E3C">
          <w:pPr>
            <w:pStyle w:val="408101D7F07B45CEB4CE4C76662477FB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E074B0130384364883D35FFE1C4AE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4EA45B-1B4B-4D0D-A42E-B6E3E133D1D1}"/>
      </w:docPartPr>
      <w:docPartBody>
        <w:p w:rsidR="00FB0031" w:rsidRDefault="00704EC9" w:rsidP="00704EC9">
          <w:pPr>
            <w:pStyle w:val="8E074B0130384364883D35FFE1C4AEF5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E4BE6CF857846609D0F7213E0290E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A2F2EE-5031-44C8-98E8-975ADC47B478}"/>
      </w:docPartPr>
      <w:docPartBody>
        <w:p w:rsidR="00FB0031" w:rsidRDefault="00704EC9" w:rsidP="00704EC9">
          <w:pPr>
            <w:pStyle w:val="CE4BE6CF857846609D0F7213E0290E73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B5E8AD2EDBC44B2BB5D6EFEEBAB4A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D88211-A8F2-4132-937C-28D9C86EFCD6}"/>
      </w:docPartPr>
      <w:docPartBody>
        <w:p w:rsidR="00FB0031" w:rsidRDefault="00704EC9" w:rsidP="00704EC9">
          <w:pPr>
            <w:pStyle w:val="6B5E8AD2EDBC44B2BB5D6EFEEBAB4A98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853FB8B13414FA697496716801425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B56662-EA4C-4F3D-BF53-D934770CCF3A}"/>
      </w:docPartPr>
      <w:docPartBody>
        <w:p w:rsidR="00FB0031" w:rsidRDefault="00704EC9" w:rsidP="00704EC9">
          <w:pPr>
            <w:pStyle w:val="E853FB8B13414FA69749671680142528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97465AAD64948BFA586969D32A553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C9810E-6660-4C52-ABFE-CF09B58AB7B2}"/>
      </w:docPartPr>
      <w:docPartBody>
        <w:p w:rsidR="00FB0031" w:rsidRDefault="00704EC9" w:rsidP="00704EC9">
          <w:pPr>
            <w:pStyle w:val="997465AAD64948BFA586969D32A553DC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AF028DBCD1D407BA0C4375421FFAF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0FA002-D3BF-4491-B0A9-5A17E661A98D}"/>
      </w:docPartPr>
      <w:docPartBody>
        <w:p w:rsidR="00FB0031" w:rsidRDefault="00704EC9" w:rsidP="00704EC9">
          <w:pPr>
            <w:pStyle w:val="2AF028DBCD1D407BA0C4375421FFAFC2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801DFE0370D4F9E998697685C49FF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D16A02-7F4B-4A36-B46B-B372C450C641}"/>
      </w:docPartPr>
      <w:docPartBody>
        <w:p w:rsidR="00FB0031" w:rsidRDefault="00704EC9" w:rsidP="00704EC9">
          <w:pPr>
            <w:pStyle w:val="1801DFE0370D4F9E998697685C49FFC6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812C76605D247C7860FAB1AF48CF8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939650-74F5-4C0C-8DAE-88933AC3EEEC}"/>
      </w:docPartPr>
      <w:docPartBody>
        <w:p w:rsidR="00FB0031" w:rsidRDefault="00704EC9" w:rsidP="00704EC9">
          <w:pPr>
            <w:pStyle w:val="C812C76605D247C7860FAB1AF48CF83B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C8D"/>
    <w:rsid w:val="000B1211"/>
    <w:rsid w:val="000E2BFC"/>
    <w:rsid w:val="00272A74"/>
    <w:rsid w:val="00272D96"/>
    <w:rsid w:val="002855AA"/>
    <w:rsid w:val="002D7224"/>
    <w:rsid w:val="004443C4"/>
    <w:rsid w:val="00704EC9"/>
    <w:rsid w:val="00724C8D"/>
    <w:rsid w:val="00756A64"/>
    <w:rsid w:val="007B1E3C"/>
    <w:rsid w:val="008229CD"/>
    <w:rsid w:val="008438F6"/>
    <w:rsid w:val="008A4E94"/>
    <w:rsid w:val="008F6826"/>
    <w:rsid w:val="009A17BF"/>
    <w:rsid w:val="00A13276"/>
    <w:rsid w:val="00A76E22"/>
    <w:rsid w:val="00AF5EA1"/>
    <w:rsid w:val="00B236BE"/>
    <w:rsid w:val="00C53F76"/>
    <w:rsid w:val="00CA51DF"/>
    <w:rsid w:val="00E53F12"/>
    <w:rsid w:val="00E94B68"/>
    <w:rsid w:val="00F47D7B"/>
    <w:rsid w:val="00FB0031"/>
    <w:rsid w:val="00FB2AFB"/>
    <w:rsid w:val="00FF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04EC9"/>
    <w:rPr>
      <w:color w:val="808080"/>
    </w:rPr>
  </w:style>
  <w:style w:type="paragraph" w:customStyle="1" w:styleId="EAFAC67C4CD6410DADBB74E48D624FD9">
    <w:name w:val="EAFAC67C4CD6410DADBB74E48D624FD9"/>
    <w:rsid w:val="00724C8D"/>
  </w:style>
  <w:style w:type="paragraph" w:customStyle="1" w:styleId="408101D7F07B45CEB4CE4C76662477FB">
    <w:name w:val="408101D7F07B45CEB4CE4C76662477FB"/>
    <w:rsid w:val="007B1E3C"/>
  </w:style>
  <w:style w:type="paragraph" w:customStyle="1" w:styleId="8E074B0130384364883D35FFE1C4AEF5">
    <w:name w:val="8E074B0130384364883D35FFE1C4AEF5"/>
    <w:rsid w:val="00704EC9"/>
  </w:style>
  <w:style w:type="paragraph" w:customStyle="1" w:styleId="CE4BE6CF857846609D0F7213E0290E73">
    <w:name w:val="CE4BE6CF857846609D0F7213E0290E73"/>
    <w:rsid w:val="00704EC9"/>
  </w:style>
  <w:style w:type="paragraph" w:customStyle="1" w:styleId="6B5E8AD2EDBC44B2BB5D6EFEEBAB4A98">
    <w:name w:val="6B5E8AD2EDBC44B2BB5D6EFEEBAB4A98"/>
    <w:rsid w:val="00704EC9"/>
  </w:style>
  <w:style w:type="paragraph" w:customStyle="1" w:styleId="E853FB8B13414FA69749671680142528">
    <w:name w:val="E853FB8B13414FA69749671680142528"/>
    <w:rsid w:val="00704EC9"/>
  </w:style>
  <w:style w:type="paragraph" w:customStyle="1" w:styleId="997465AAD64948BFA586969D32A553DC">
    <w:name w:val="997465AAD64948BFA586969D32A553DC"/>
    <w:rsid w:val="00704EC9"/>
  </w:style>
  <w:style w:type="paragraph" w:customStyle="1" w:styleId="2AF028DBCD1D407BA0C4375421FFAFC2">
    <w:name w:val="2AF028DBCD1D407BA0C4375421FFAFC2"/>
    <w:rsid w:val="00704EC9"/>
  </w:style>
  <w:style w:type="paragraph" w:customStyle="1" w:styleId="1801DFE0370D4F9E998697685C49FFC6">
    <w:name w:val="1801DFE0370D4F9E998697685C49FFC6"/>
    <w:rsid w:val="00704EC9"/>
  </w:style>
  <w:style w:type="paragraph" w:customStyle="1" w:styleId="C812C76605D247C7860FAB1AF48CF83B">
    <w:name w:val="C812C76605D247C7860FAB1AF48CF83B"/>
    <w:rsid w:val="00704E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9"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DE0CA-3E0D-4685-A432-B78A11885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lfeZW2_Tagesordnung</Template>
  <TotalTime>0</TotalTime>
  <Pages>9</Pages>
  <Words>1245</Words>
  <Characters>7847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Beneke Elke / EP-Projektmanagement</dc:creator>
  <cp:lastModifiedBy>Britta Ungermanns</cp:lastModifiedBy>
  <cp:revision>20</cp:revision>
  <cp:lastPrinted>2019-08-20T13:21:00Z</cp:lastPrinted>
  <dcterms:created xsi:type="dcterms:W3CDTF">2021-04-07T12:36:00Z</dcterms:created>
  <dcterms:modified xsi:type="dcterms:W3CDTF">2022-02-21T10:58:00Z</dcterms:modified>
</cp:coreProperties>
</file>