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FF2" w:rsidRDefault="00A178A1" w:rsidP="0012219C">
      <w:pPr>
        <w:pStyle w:val="berschrift1"/>
      </w:pPr>
      <w:r>
        <w:t xml:space="preserve">Anleitung für </w:t>
      </w:r>
      <w:r w:rsidR="00E701D5">
        <w:t>den/</w:t>
      </w:r>
      <w:r>
        <w:t xml:space="preserve">die </w:t>
      </w:r>
      <w:r w:rsidR="0056656E">
        <w:t>Trainer</w:t>
      </w:r>
      <w:r w:rsidR="00E701D5">
        <w:t>*</w:t>
      </w:r>
      <w:r w:rsidR="00FB6769">
        <w:t>in</w:t>
      </w:r>
      <w:r>
        <w:t>: Einstieg ins Thema „Texte gestalten in Microsoft Word“</w:t>
      </w:r>
    </w:p>
    <w:p w:rsidR="004F7399" w:rsidRPr="00646C81" w:rsidRDefault="004F7399" w:rsidP="004F7399">
      <w:pPr>
        <w:pBdr>
          <w:bottom w:val="single" w:sz="4" w:space="1" w:color="BFBFBF" w:themeColor="background1" w:themeShade="BF"/>
        </w:pBdr>
      </w:pPr>
    </w:p>
    <w:p w:rsidR="004F7399" w:rsidRPr="00C74AB9" w:rsidRDefault="004F7399" w:rsidP="004F739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6"/>
        <w:gridCol w:w="7404"/>
      </w:tblGrid>
      <w:tr w:rsidR="004F7399" w:rsidRPr="00C74AB9" w:rsidTr="003962AC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4F7399" w:rsidRPr="00C74AB9" w:rsidRDefault="004F7399" w:rsidP="003962AC">
            <w:pPr>
              <w:spacing w:line="276" w:lineRule="auto"/>
            </w:pPr>
            <w:r w:rsidRPr="00C74AB9">
              <w:rPr>
                <w:noProof/>
                <w:lang w:val="de-AT" w:eastAsia="de-AT"/>
              </w:rPr>
              <w:drawing>
                <wp:inline distT="0" distB="0" distL="0" distR="0" wp14:anchorId="3167573D" wp14:editId="648A9686">
                  <wp:extent cx="876300" cy="581025"/>
                  <wp:effectExtent l="0" t="0" r="0" b="9525"/>
                  <wp:docPr id="1" name="Grafik 1" descr="V:\Projekte\P_aktuell\LFE_2019-2021\AP1\Pakete\Texte gestalten mit Word\ergänzendes Material\target-1955257_1920 -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Projekte\P_aktuell\LFE_2019-2021\AP1\Pakete\Texte gestalten mit Word\ergänzendes Material\target-1955257_1920 -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  <w:tcBorders>
              <w:top w:val="nil"/>
              <w:left w:val="nil"/>
              <w:bottom w:val="nil"/>
              <w:right w:val="nil"/>
            </w:tcBorders>
          </w:tcPr>
          <w:p w:rsidR="004F7399" w:rsidRPr="00C74AB9" w:rsidRDefault="004F7399" w:rsidP="003962AC">
            <w:pPr>
              <w:spacing w:line="276" w:lineRule="auto"/>
              <w:ind w:left="175"/>
              <w:rPr>
                <w:b/>
              </w:rPr>
            </w:pPr>
            <w:r w:rsidRPr="00C74AB9">
              <w:rPr>
                <w:b/>
              </w:rPr>
              <w:t>Lernziel</w:t>
            </w:r>
            <w:r>
              <w:rPr>
                <w:b/>
              </w:rPr>
              <w:t>e</w:t>
            </w:r>
            <w:r w:rsidRPr="00C74AB9">
              <w:rPr>
                <w:b/>
              </w:rPr>
              <w:t>:</w:t>
            </w:r>
          </w:p>
          <w:p w:rsidR="00A178A1" w:rsidRDefault="00A178A1" w:rsidP="003962AC">
            <w:pPr>
              <w:pStyle w:val="Listenabsatz"/>
              <w:numPr>
                <w:ilvl w:val="0"/>
                <w:numId w:val="21"/>
              </w:numPr>
              <w:spacing w:line="276" w:lineRule="auto"/>
              <w:ind w:left="459" w:hanging="284"/>
              <w:contextualSpacing w:val="0"/>
            </w:pPr>
            <w:r>
              <w:t xml:space="preserve">Den </w:t>
            </w:r>
            <w:r w:rsidR="001F75A7">
              <w:t>Teilnehmer*in</w:t>
            </w:r>
            <w:r>
              <w:t>nen soll bewusst werden, wo sie in ihrem Alltag mit gestalteten (formatierten) Texten zu tun haben.</w:t>
            </w:r>
          </w:p>
          <w:p w:rsidR="001D161D" w:rsidRPr="00C74AB9" w:rsidRDefault="00A178A1" w:rsidP="001D161D">
            <w:pPr>
              <w:pStyle w:val="Listenabsatz"/>
              <w:numPr>
                <w:ilvl w:val="0"/>
                <w:numId w:val="21"/>
              </w:numPr>
              <w:spacing w:line="276" w:lineRule="auto"/>
              <w:ind w:left="459" w:hanging="284"/>
              <w:contextualSpacing w:val="0"/>
            </w:pPr>
            <w:r>
              <w:t xml:space="preserve">Sie sollen erfahren, wozu es </w:t>
            </w:r>
            <w:r w:rsidRPr="00A178A1">
              <w:rPr>
                <w:i/>
              </w:rPr>
              <w:t>sinnvoll</w:t>
            </w:r>
            <w:r>
              <w:t xml:space="preserve"> sein kann, Texte selbst gestalten zu können</w:t>
            </w:r>
            <w:r w:rsidR="001D161D">
              <w:t xml:space="preserve"> (z. B. Einladungen gestalten …)</w:t>
            </w:r>
            <w:r>
              <w:t xml:space="preserve">, und wo sie solche Fertigkeiten tatsächlich </w:t>
            </w:r>
            <w:r w:rsidRPr="00A178A1">
              <w:rPr>
                <w:i/>
              </w:rPr>
              <w:t>brauchen</w:t>
            </w:r>
            <w:r>
              <w:t xml:space="preserve"> werden</w:t>
            </w:r>
            <w:r w:rsidR="001D161D">
              <w:t xml:space="preserve"> (z. B. Lebenslauf, Briefe …)</w:t>
            </w:r>
            <w:r>
              <w:t>.</w:t>
            </w:r>
          </w:p>
        </w:tc>
      </w:tr>
    </w:tbl>
    <w:p w:rsidR="00521FC9" w:rsidRPr="00C74AB9" w:rsidRDefault="00521FC9" w:rsidP="004F7399">
      <w:pPr>
        <w:pBdr>
          <w:bottom w:val="single" w:sz="4" w:space="1" w:color="BFBFBF" w:themeColor="background1" w:themeShade="BF"/>
        </w:pBdr>
      </w:pPr>
    </w:p>
    <w:p w:rsidR="00D3463B" w:rsidRDefault="00D3463B" w:rsidP="00D3463B">
      <w:pPr>
        <w:pStyle w:val="berschrift2"/>
      </w:pPr>
      <w:r>
        <w:t>Anleitung</w:t>
      </w:r>
    </w:p>
    <w:p w:rsidR="00C21F5A" w:rsidRDefault="00C21F5A" w:rsidP="00C21F5A">
      <w:r>
        <w:t xml:space="preserve">Diese Übung soll einen Einstieg in das Thema „Texte gestalten“ bieten. Die </w:t>
      </w:r>
      <w:bookmarkStart w:id="0" w:name="_GoBack"/>
      <w:r w:rsidR="001F75A7">
        <w:t>Teilnehmer</w:t>
      </w:r>
      <w:bookmarkEnd w:id="0"/>
      <w:r w:rsidR="001F75A7">
        <w:t>*in</w:t>
      </w:r>
      <w:r>
        <w:t>nen sollen zu Überlegungen angeregt werden, wo in ihrem Alltag sie überall gestaltete Texte sehen</w:t>
      </w:r>
      <w:r w:rsidR="009F5221">
        <w:t xml:space="preserve"> oder (im zweiten Schritt) auch selbst erstellen könnten</w:t>
      </w:r>
      <w:r w:rsidR="00AC1C46">
        <w:t xml:space="preserve"> bzw. müssten</w:t>
      </w:r>
      <w:r>
        <w:t>.</w:t>
      </w:r>
      <w:r w:rsidR="009F5221">
        <w:t xml:space="preserve"> </w:t>
      </w:r>
    </w:p>
    <w:p w:rsidR="000F46DE" w:rsidRDefault="000F46DE" w:rsidP="00C21F5A"/>
    <w:p w:rsidR="0077627B" w:rsidRDefault="0077627B" w:rsidP="00C21F5A">
      <w:r>
        <w:t xml:space="preserve">Diese Überlegungen können </w:t>
      </w:r>
    </w:p>
    <w:p w:rsidR="0077627B" w:rsidRDefault="0077627B" w:rsidP="0077627B">
      <w:pPr>
        <w:pStyle w:val="Listenabsatz"/>
        <w:numPr>
          <w:ilvl w:val="0"/>
          <w:numId w:val="21"/>
        </w:numPr>
      </w:pPr>
      <w:r>
        <w:t>alleine/selbständig anhand einer konkreten Aufgabenstellung erfolgen,</w:t>
      </w:r>
    </w:p>
    <w:p w:rsidR="0077627B" w:rsidRDefault="0077627B" w:rsidP="0077627B">
      <w:pPr>
        <w:pStyle w:val="Listenabsatz"/>
        <w:numPr>
          <w:ilvl w:val="0"/>
          <w:numId w:val="21"/>
        </w:numPr>
      </w:pPr>
      <w:r>
        <w:t>in Kleingruppen mit einer konkreten Aufgabenstellung diskutiert werden,</w:t>
      </w:r>
    </w:p>
    <w:p w:rsidR="0077627B" w:rsidRDefault="0077627B" w:rsidP="0077627B">
      <w:pPr>
        <w:pStyle w:val="Listenabsatz"/>
        <w:numPr>
          <w:ilvl w:val="0"/>
          <w:numId w:val="21"/>
        </w:numPr>
      </w:pPr>
      <w:r>
        <w:t>oder in der großen Gruppe unter Anleitung der Lernprozessmoderatorin diskutiert werden.</w:t>
      </w:r>
    </w:p>
    <w:p w:rsidR="0077627B" w:rsidRDefault="0077627B" w:rsidP="0077627B">
      <w:r>
        <w:t>Die Lernprozessmoderatorin gibt dabei das Setting und ggf. eine konkretere Aufgabenstellung vor.</w:t>
      </w:r>
    </w:p>
    <w:p w:rsidR="006346F6" w:rsidRDefault="006346F6" w:rsidP="0077627B"/>
    <w:p w:rsidR="00AC1C46" w:rsidRPr="00C21F5A" w:rsidRDefault="00AC1C46" w:rsidP="0077627B"/>
    <w:p w:rsidR="006346F6" w:rsidRDefault="006346F6">
      <w:pPr>
        <w:spacing w:before="0" w:after="200"/>
        <w:rPr>
          <w:rFonts w:eastAsia="Arial"/>
          <w:b/>
          <w:bCs/>
          <w:iCs/>
          <w:color w:val="993366"/>
          <w:szCs w:val="36"/>
        </w:rPr>
      </w:pPr>
      <w:r>
        <w:br w:type="page"/>
      </w:r>
    </w:p>
    <w:p w:rsidR="00AC68EF" w:rsidRDefault="00AC68EF" w:rsidP="00AC68EF">
      <w:pPr>
        <w:pStyle w:val="berschrift3"/>
      </w:pPr>
      <w:r>
        <w:lastRenderedPageBreak/>
        <w:t>Textgestaltung im Alltag</w:t>
      </w:r>
      <w:r w:rsidR="00807958">
        <w:t xml:space="preserve"> – was kenne ich bereits?</w:t>
      </w:r>
    </w:p>
    <w:p w:rsidR="006943D4" w:rsidRDefault="0077627B" w:rsidP="006943D4">
      <w:r>
        <w:t xml:space="preserve">Im ersten Teil sollen die </w:t>
      </w:r>
      <w:r w:rsidR="001F75A7">
        <w:t>Teilnehmer*in</w:t>
      </w:r>
      <w:r>
        <w:t>nen überlegen, wo ihnen in ihrem Alltag gestaltete Texte unterkommen.</w:t>
      </w:r>
      <w:r w:rsidR="0024009A">
        <w:t xml:space="preserve"> Sie werden dabei feststellen, dass fast überall unterschiedlich gestaltete Texte zu sehen sind.</w:t>
      </w:r>
    </w:p>
    <w:p w:rsidR="00043E8A" w:rsidRDefault="006943D4" w:rsidP="006943D4">
      <w:r>
        <w:t xml:space="preserve">Zum Beispiel: Flugblätter, Plakatwände, Tageszeitungen, Zeitschriften, Werbeanzeigen in Zeitungen, Anzeigen in digitalen Medien (z. B. auf Facebook, Instagram </w:t>
      </w:r>
      <w:r>
        <w:sym w:font="Wingdings" w:char="F0E0"/>
      </w:r>
      <w:r>
        <w:t xml:space="preserve"> Text als Bild abgespeichert)</w:t>
      </w:r>
      <w:r w:rsidR="00B56DC7">
        <w:t>, Bücher, Kinderbücher</w:t>
      </w:r>
      <w:r>
        <w:t xml:space="preserve"> u.v.m.</w:t>
      </w:r>
    </w:p>
    <w:p w:rsidR="000F46DE" w:rsidRDefault="000F46DE" w:rsidP="006943D4"/>
    <w:p w:rsidR="006943D4" w:rsidRDefault="00043E8A" w:rsidP="006943D4">
      <w:r>
        <w:t xml:space="preserve">Als Ergänzung kann die Lernprozessmoderatorin aktuelle Flugblätter und Zeitschriften als Anschauungsmaterial </w:t>
      </w:r>
      <w:r w:rsidR="001569C9">
        <w:t>zur Verfügung stellen, falls die Übung in Präsenz stattfindet.</w:t>
      </w:r>
    </w:p>
    <w:p w:rsidR="000F46DE" w:rsidRDefault="000F46DE" w:rsidP="006943D4"/>
    <w:p w:rsidR="00043E8A" w:rsidRDefault="00043E8A" w:rsidP="00043E8A">
      <w:r>
        <w:t xml:space="preserve">Die unterschiedlichen Gestaltungsmöglichkeiten der Texte können untersucht werden. Was fällt den </w:t>
      </w:r>
      <w:r w:rsidR="001F75A7">
        <w:t>Teilnehmer*in</w:t>
      </w:r>
      <w:r>
        <w:t xml:space="preserve">nen auf? Welche Gestaltungsmöglichkeiten gibt es? </w:t>
      </w:r>
    </w:p>
    <w:p w:rsidR="00043E8A" w:rsidRDefault="00043E8A" w:rsidP="00043E8A">
      <w:r>
        <w:t xml:space="preserve">Zum Beispiel: unterschiedliche Schriftart, Textgröße, dick (fett) geschrieben, schräg (kursiv) geschrieben, unterstrichen, unterschiedliche Schriftfarben u.v.m. </w:t>
      </w:r>
    </w:p>
    <w:p w:rsidR="00D3463B" w:rsidRDefault="00043E8A" w:rsidP="004F7399">
      <w:r>
        <w:t xml:space="preserve">Hier können bei Bedarf auch bereits einige Fachbegriffe wie </w:t>
      </w:r>
      <w:r w:rsidR="00A45E5E">
        <w:t>„</w:t>
      </w:r>
      <w:r w:rsidRPr="00A45E5E">
        <w:t>fett</w:t>
      </w:r>
      <w:r w:rsidR="00A45E5E">
        <w:t>“</w:t>
      </w:r>
      <w:r>
        <w:t xml:space="preserve"> und </w:t>
      </w:r>
      <w:r w:rsidR="00A45E5E">
        <w:t>„</w:t>
      </w:r>
      <w:r w:rsidRPr="00A45E5E">
        <w:t>kursiv</w:t>
      </w:r>
      <w:r w:rsidR="00A45E5E">
        <w:t>“</w:t>
      </w:r>
      <w:r>
        <w:t xml:space="preserve"> </w:t>
      </w:r>
      <w:r w:rsidR="00E939DC">
        <w:t>geklärt werden!</w:t>
      </w:r>
    </w:p>
    <w:p w:rsidR="00A45100" w:rsidRDefault="00A45100" w:rsidP="004F7399"/>
    <w:p w:rsidR="00C66DF5" w:rsidRDefault="00C66DF5" w:rsidP="00C66DF5">
      <w:pPr>
        <w:pStyle w:val="berschrift3"/>
      </w:pPr>
      <w:r>
        <w:t>Wozu könnte ich selbst Texte gestalten?</w:t>
      </w:r>
    </w:p>
    <w:p w:rsidR="00C66DF5" w:rsidRDefault="00C66DF5" w:rsidP="00C66DF5">
      <w:r>
        <w:t xml:space="preserve">Im zweiten Schritt wird überlegt, </w:t>
      </w:r>
      <w:r w:rsidR="00717615">
        <w:t xml:space="preserve">wo es für die </w:t>
      </w:r>
      <w:r w:rsidR="001F75A7">
        <w:t>Teilnehmer*in</w:t>
      </w:r>
      <w:r w:rsidR="00717615">
        <w:t xml:space="preserve">nen selbst sinnvoll sein </w:t>
      </w:r>
      <w:r w:rsidR="00717615" w:rsidRPr="00431243">
        <w:rPr>
          <w:i/>
        </w:rPr>
        <w:t>könnte</w:t>
      </w:r>
      <w:r w:rsidR="00717615">
        <w:t>, einen Text anders als mit Standard-Vorgaben zu gestalten. Wer hat das vielleicht sogar schon gemacht?</w:t>
      </w:r>
    </w:p>
    <w:p w:rsidR="00717615" w:rsidRDefault="00717615" w:rsidP="00C66DF5">
      <w:r>
        <w:t>Zum Beispiel: Einladung</w:t>
      </w:r>
      <w:r w:rsidR="00431243">
        <w:t>en</w:t>
      </w:r>
      <w:r>
        <w:t xml:space="preserve"> </w:t>
      </w:r>
      <w:r w:rsidR="00431243">
        <w:t xml:space="preserve">(z. B. </w:t>
      </w:r>
      <w:r>
        <w:t>für den Geburtstag</w:t>
      </w:r>
      <w:r w:rsidR="00431243">
        <w:t>)</w:t>
      </w:r>
      <w:r>
        <w:t xml:space="preserve">, </w:t>
      </w:r>
    </w:p>
    <w:p w:rsidR="00A45100" w:rsidRDefault="00A45100" w:rsidP="00C66DF5"/>
    <w:p w:rsidR="00C66DF5" w:rsidRDefault="00431243" w:rsidP="00C66DF5">
      <w:r>
        <w:t>Außerdem soll überlegt werden, in welchen Situationen es erforderlich sein könnte, einen Text zu gestalten.</w:t>
      </w:r>
    </w:p>
    <w:p w:rsidR="00A45100" w:rsidRDefault="00431243" w:rsidP="00C66DF5">
      <w:r>
        <w:t xml:space="preserve">Zum Beispiel: </w:t>
      </w:r>
    </w:p>
    <w:p w:rsidR="00A45100" w:rsidRDefault="00431243" w:rsidP="00A45100">
      <w:pPr>
        <w:pStyle w:val="Listenabsatz"/>
        <w:numPr>
          <w:ilvl w:val="0"/>
          <w:numId w:val="21"/>
        </w:numPr>
      </w:pPr>
      <w:r>
        <w:t xml:space="preserve">Erstellung von Bewerbungsunterlagen (evtl. Vorgabe in der Ausschreibung: „Lebenslauf in tabellarischer Form“ bzw. Einhalten von Richtlinien bei der Erstellung von Lebenslauf und Bewerbungsunterlagen), </w:t>
      </w:r>
    </w:p>
    <w:p w:rsidR="00A45100" w:rsidRDefault="00431243" w:rsidP="00A45100">
      <w:pPr>
        <w:pStyle w:val="Listenabsatz"/>
        <w:numPr>
          <w:ilvl w:val="0"/>
          <w:numId w:val="21"/>
        </w:numPr>
      </w:pPr>
      <w:r>
        <w:t>Briefe an unterschiedliche Stellen, z. B. Versicherungen, Vermieter*in etc. (</w:t>
      </w:r>
      <w:r w:rsidR="000A552B">
        <w:t xml:space="preserve">auch </w:t>
      </w:r>
      <w:r>
        <w:t>Briefe müssen einer bestimmten Form folgen</w:t>
      </w:r>
      <w:r w:rsidR="00367143">
        <w:t>)</w:t>
      </w:r>
      <w:r w:rsidR="00A45100">
        <w:t>,</w:t>
      </w:r>
    </w:p>
    <w:p w:rsidR="00431243" w:rsidRDefault="00367143" w:rsidP="00A45100">
      <w:pPr>
        <w:pStyle w:val="Listenabsatz"/>
        <w:numPr>
          <w:ilvl w:val="0"/>
          <w:numId w:val="21"/>
        </w:numPr>
      </w:pPr>
      <w:r>
        <w:t>etc.</w:t>
      </w:r>
    </w:p>
    <w:p w:rsidR="00345065" w:rsidRDefault="00345065" w:rsidP="00C66DF5">
      <w:r>
        <w:lastRenderedPageBreak/>
        <w:t>Wer musste bzw. konnte bereits selbst eines der oben genannten Dinge verfassen und ggf. gestalten?</w:t>
      </w:r>
    </w:p>
    <w:p w:rsidR="000A44AF" w:rsidRDefault="000A44AF" w:rsidP="00C66DF5"/>
    <w:p w:rsidR="00431243" w:rsidRDefault="00DE02BE" w:rsidP="00C66DF5">
      <w:r>
        <w:t>Z</w:t>
      </w:r>
      <w:r w:rsidR="00345065">
        <w:t>um herzeigen findet die Lernprozessmoderatorin</w:t>
      </w:r>
      <w:r>
        <w:t xml:space="preserve"> auf den nächsten Seiten unterschiedliche Beispiele.</w:t>
      </w:r>
    </w:p>
    <w:p w:rsidR="000A44AF" w:rsidRDefault="000A44AF" w:rsidP="00C66DF5"/>
    <w:p w:rsidR="00DE02BE" w:rsidRDefault="00893109" w:rsidP="00C66DF5">
      <w:r>
        <w:t>Damit soll</w:t>
      </w:r>
      <w:r w:rsidR="00C953D0">
        <w:t>en</w:t>
      </w:r>
      <w:r>
        <w:t xml:space="preserve"> wenn möglich die Neugierde auf das Thema bzw. der Wunsch, selbst so etw</w:t>
      </w:r>
      <w:r w:rsidR="00845C5A">
        <w:t>as</w:t>
      </w:r>
      <w:r>
        <w:t xml:space="preserve"> zu gestalten, geweckt werden. </w:t>
      </w:r>
    </w:p>
    <w:p w:rsidR="000A44AF" w:rsidRPr="00C66DF5" w:rsidRDefault="000A44AF" w:rsidP="00C66DF5"/>
    <w:p w:rsidR="000A44AF" w:rsidRDefault="000A44AF" w:rsidP="000A44AF">
      <w:pPr>
        <w:jc w:val="center"/>
      </w:pPr>
      <w:r w:rsidRPr="00C66DF5">
        <w:rPr>
          <w:noProof/>
        </w:rPr>
        <w:drawing>
          <wp:inline distT="0" distB="0" distL="0" distR="0" wp14:anchorId="33BD8AF1">
            <wp:extent cx="1698625" cy="395605"/>
            <wp:effectExtent l="0" t="0" r="0" b="44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99" w:rsidRPr="00F167CB" w:rsidRDefault="004F7399" w:rsidP="00F167CB"/>
    <w:p w:rsidR="00F167CB" w:rsidRDefault="00F167CB" w:rsidP="00F167CB">
      <w:pPr>
        <w:sectPr w:rsidR="00F167CB" w:rsidSect="00F961AB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843" w:right="1418" w:bottom="1418" w:left="1418" w:header="567" w:footer="567" w:gutter="0"/>
          <w:cols w:space="708"/>
          <w:titlePg/>
          <w:docGrid w:linePitch="360"/>
        </w:sectPr>
      </w:pPr>
    </w:p>
    <w:p w:rsidR="00F167CB" w:rsidRPr="00F167CB" w:rsidRDefault="00F167CB" w:rsidP="009F2600">
      <w:pPr>
        <w:tabs>
          <w:tab w:val="right" w:pos="9070"/>
        </w:tabs>
        <w:spacing w:before="0"/>
      </w:pPr>
      <w:r w:rsidRPr="00632B05">
        <w:rPr>
          <w:b/>
          <w:sz w:val="32"/>
        </w:rPr>
        <w:lastRenderedPageBreak/>
        <w:t>Laura Maier</w:t>
      </w:r>
      <w:r w:rsidRPr="00F167CB">
        <w:tab/>
      </w:r>
      <w:r>
        <w:t>Graz</w:t>
      </w:r>
      <w:r w:rsidRPr="00F167CB">
        <w:t xml:space="preserve">, </w:t>
      </w:r>
      <w:r>
        <w:t>15. Juni 2020</w:t>
      </w:r>
    </w:p>
    <w:p w:rsidR="00F167CB" w:rsidRPr="00632B05" w:rsidRDefault="00F167CB" w:rsidP="009F2600">
      <w:pPr>
        <w:spacing w:before="0"/>
        <w:rPr>
          <w:sz w:val="28"/>
        </w:rPr>
      </w:pPr>
      <w:r w:rsidRPr="00632B05">
        <w:rPr>
          <w:sz w:val="28"/>
        </w:rPr>
        <w:t>Winkelgasse 13</w:t>
      </w:r>
      <w:r w:rsidR="006E7C72" w:rsidRPr="00632B05">
        <w:rPr>
          <w:sz w:val="28"/>
        </w:rPr>
        <w:t>/3</w:t>
      </w:r>
    </w:p>
    <w:p w:rsidR="00F167CB" w:rsidRPr="00632B05" w:rsidRDefault="00F167CB" w:rsidP="00632B05">
      <w:pPr>
        <w:pBdr>
          <w:bottom w:val="single" w:sz="4" w:space="1" w:color="auto"/>
        </w:pBdr>
        <w:spacing w:before="0"/>
        <w:rPr>
          <w:sz w:val="28"/>
        </w:rPr>
      </w:pPr>
      <w:r w:rsidRPr="00632B05">
        <w:rPr>
          <w:sz w:val="28"/>
        </w:rPr>
        <w:t>8010 Graz</w:t>
      </w:r>
    </w:p>
    <w:p w:rsidR="00F167CB" w:rsidRPr="00F167CB" w:rsidRDefault="00F167CB" w:rsidP="009F2600">
      <w:pPr>
        <w:spacing w:before="0"/>
      </w:pPr>
    </w:p>
    <w:p w:rsidR="00F167CB" w:rsidRDefault="00F167CB" w:rsidP="009F2600">
      <w:pPr>
        <w:spacing w:before="0"/>
      </w:pPr>
    </w:p>
    <w:p w:rsidR="00A66A7D" w:rsidRPr="00F167CB" w:rsidRDefault="00A66A7D" w:rsidP="009F2600">
      <w:pPr>
        <w:spacing w:before="0"/>
      </w:pPr>
    </w:p>
    <w:p w:rsidR="00F167CB" w:rsidRPr="006E4A99" w:rsidRDefault="006E4A99" w:rsidP="009F2600">
      <w:pPr>
        <w:spacing w:before="0"/>
        <w:rPr>
          <w:smallCaps/>
        </w:rPr>
      </w:pPr>
      <w:r>
        <w:rPr>
          <w:smallCaps/>
        </w:rPr>
        <w:t>Einschreiben</w:t>
      </w:r>
    </w:p>
    <w:p w:rsidR="00F167CB" w:rsidRPr="00F167CB" w:rsidRDefault="007D6751" w:rsidP="009F2600">
      <w:pPr>
        <w:spacing w:before="0"/>
      </w:pPr>
      <w:r>
        <w:t>Immobilienverwaltung Huber</w:t>
      </w:r>
    </w:p>
    <w:p w:rsidR="00F167CB" w:rsidRPr="00F167CB" w:rsidRDefault="00F54957" w:rsidP="009F2600">
      <w:pPr>
        <w:spacing w:before="0"/>
      </w:pPr>
      <w:r>
        <w:t>K</w:t>
      </w:r>
      <w:r w:rsidR="007D6751">
        <w:t>astenstraße 5</w:t>
      </w:r>
    </w:p>
    <w:p w:rsidR="00F167CB" w:rsidRPr="00F167CB" w:rsidRDefault="007D6751" w:rsidP="009F2600">
      <w:pPr>
        <w:spacing w:before="0"/>
      </w:pPr>
      <w:r>
        <w:t>8010 Graz</w:t>
      </w:r>
    </w:p>
    <w:p w:rsidR="00F167CB" w:rsidRDefault="00F167CB" w:rsidP="009F2600">
      <w:pPr>
        <w:spacing w:before="0"/>
      </w:pPr>
    </w:p>
    <w:p w:rsidR="00A66A7D" w:rsidRPr="00F167CB" w:rsidRDefault="00A66A7D" w:rsidP="009F2600">
      <w:pPr>
        <w:spacing w:before="0"/>
      </w:pPr>
    </w:p>
    <w:p w:rsidR="00F167CB" w:rsidRPr="00F167CB" w:rsidRDefault="00F167CB" w:rsidP="009F2600">
      <w:pPr>
        <w:spacing w:before="0"/>
      </w:pPr>
    </w:p>
    <w:p w:rsidR="0038031D" w:rsidRPr="006E4A99" w:rsidRDefault="00F167CB" w:rsidP="009F2600">
      <w:pPr>
        <w:spacing w:before="0"/>
        <w:rPr>
          <w:b/>
        </w:rPr>
      </w:pPr>
      <w:r w:rsidRPr="006E4A99">
        <w:rPr>
          <w:b/>
        </w:rPr>
        <w:t xml:space="preserve">Kündigung </w:t>
      </w:r>
      <w:r w:rsidR="00973AF8">
        <w:rPr>
          <w:b/>
        </w:rPr>
        <w:t>der Mietwohnung</w:t>
      </w:r>
    </w:p>
    <w:p w:rsidR="00F167CB" w:rsidRPr="006E4A99" w:rsidRDefault="00F167CB" w:rsidP="009F2600">
      <w:pPr>
        <w:spacing w:before="0"/>
        <w:rPr>
          <w:b/>
        </w:rPr>
      </w:pPr>
      <w:r w:rsidRPr="006E4A99">
        <w:rPr>
          <w:b/>
        </w:rPr>
        <w:t>Kundennummer 12300, Tel</w:t>
      </w:r>
      <w:r w:rsidR="006E4A99" w:rsidRPr="006E4A99">
        <w:rPr>
          <w:b/>
        </w:rPr>
        <w:t>efonnummer</w:t>
      </w:r>
      <w:r w:rsidRPr="006E4A99">
        <w:rPr>
          <w:b/>
        </w:rPr>
        <w:t xml:space="preserve"> </w:t>
      </w:r>
      <w:r w:rsidR="009F2600" w:rsidRPr="006E4A99">
        <w:rPr>
          <w:rFonts w:eastAsia="Arial"/>
          <w:b/>
        </w:rPr>
        <w:t>0664/123654789</w:t>
      </w:r>
    </w:p>
    <w:p w:rsidR="00F167CB" w:rsidRDefault="00F167CB" w:rsidP="009F2600">
      <w:pPr>
        <w:spacing w:before="0"/>
      </w:pPr>
    </w:p>
    <w:p w:rsidR="00A66A7D" w:rsidRDefault="00A66A7D" w:rsidP="009F2600">
      <w:pPr>
        <w:spacing w:before="0"/>
      </w:pPr>
    </w:p>
    <w:p w:rsidR="009F2600" w:rsidRPr="00F167CB" w:rsidRDefault="009F2600" w:rsidP="009F2600">
      <w:pPr>
        <w:spacing w:before="0"/>
      </w:pPr>
    </w:p>
    <w:p w:rsidR="00F167CB" w:rsidRPr="00F167CB" w:rsidRDefault="00F167CB" w:rsidP="009F2600">
      <w:pPr>
        <w:spacing w:before="0"/>
      </w:pPr>
      <w:r w:rsidRPr="00F167CB">
        <w:t>Sehr geehrte Damen und Herren</w:t>
      </w:r>
      <w:r w:rsidR="00300C96">
        <w:t>,</w:t>
      </w:r>
    </w:p>
    <w:p w:rsidR="00F167CB" w:rsidRPr="00F167CB" w:rsidRDefault="00F167CB" w:rsidP="009F2600">
      <w:pPr>
        <w:spacing w:before="0"/>
      </w:pPr>
    </w:p>
    <w:p w:rsidR="00DC3E07" w:rsidRDefault="00BA5DD6" w:rsidP="00DC3E07">
      <w:r>
        <w:t>h</w:t>
      </w:r>
      <w:r w:rsidR="00DC3E07" w:rsidRPr="00DC3E07">
        <w:t xml:space="preserve">iermit kündige ich, </w:t>
      </w:r>
      <w:r w:rsidR="00DC3E07">
        <w:t>Laura Maier</w:t>
      </w:r>
      <w:r w:rsidR="00DC3E07" w:rsidRPr="00DC3E07">
        <w:t xml:space="preserve">, das Mietverhältnis </w:t>
      </w:r>
      <w:r w:rsidR="000B6A8A">
        <w:t xml:space="preserve">des unten angeführten Mietgegenstandes </w:t>
      </w:r>
      <w:r w:rsidR="00DC3E07" w:rsidRPr="00DC3E07">
        <w:t xml:space="preserve">unter Einhaltung der Kündigungsfrist von </w:t>
      </w:r>
      <w:r w:rsidR="000B6A8A">
        <w:t xml:space="preserve">drei </w:t>
      </w:r>
      <w:r w:rsidR="00DC3E07" w:rsidRPr="00DC3E07">
        <w:t xml:space="preserve">Monaten zum Kündigungstermin </w:t>
      </w:r>
      <w:r w:rsidR="000B6A8A">
        <w:t xml:space="preserve">30. September 2020 </w:t>
      </w:r>
      <w:r w:rsidR="00DC3E07" w:rsidRPr="00DC3E07">
        <w:t>auf, sodass das Mietverhältnis zu diesem Kündigungstermin endet.</w:t>
      </w:r>
    </w:p>
    <w:p w:rsidR="00A66A7D" w:rsidRPr="00DC3E07" w:rsidRDefault="00A66A7D" w:rsidP="00DC3E07"/>
    <w:p w:rsidR="00DC3E07" w:rsidRDefault="00DC3E07" w:rsidP="009F2600">
      <w:pPr>
        <w:spacing w:before="0"/>
      </w:pPr>
    </w:p>
    <w:p w:rsidR="000B6A8A" w:rsidRPr="00BA5DD6" w:rsidRDefault="000B6A8A" w:rsidP="00BA5DD6">
      <w:pPr>
        <w:tabs>
          <w:tab w:val="left" w:pos="2977"/>
        </w:tabs>
        <w:spacing w:before="0"/>
        <w:ind w:left="851"/>
        <w:rPr>
          <w:b/>
        </w:rPr>
      </w:pPr>
      <w:r w:rsidRPr="00BA5DD6">
        <w:rPr>
          <w:b/>
        </w:rPr>
        <w:t>Mietgegenstand:</w:t>
      </w:r>
      <w:r w:rsidR="006E7C72" w:rsidRPr="00BA5DD6">
        <w:rPr>
          <w:b/>
        </w:rPr>
        <w:tab/>
        <w:t>Mietwohnung Top 3 in Winkelgasse 13, 8010 Graz</w:t>
      </w:r>
    </w:p>
    <w:p w:rsidR="006E7C72" w:rsidRPr="00BA5DD6" w:rsidRDefault="006E7C72" w:rsidP="00BA5DD6">
      <w:pPr>
        <w:tabs>
          <w:tab w:val="left" w:pos="2977"/>
        </w:tabs>
        <w:spacing w:before="0"/>
        <w:ind w:left="851"/>
        <w:rPr>
          <w:b/>
        </w:rPr>
      </w:pPr>
      <w:r w:rsidRPr="00BA5DD6">
        <w:rPr>
          <w:b/>
        </w:rPr>
        <w:tab/>
        <w:t>inkl. 1 Parkplatz und 1 Kellerabteil</w:t>
      </w:r>
    </w:p>
    <w:p w:rsidR="00DC3E07" w:rsidRDefault="00DC3E07" w:rsidP="009F2600">
      <w:pPr>
        <w:spacing w:before="0"/>
      </w:pPr>
    </w:p>
    <w:p w:rsidR="00A66A7D" w:rsidRPr="00F167CB" w:rsidRDefault="00A66A7D" w:rsidP="009F2600">
      <w:pPr>
        <w:spacing w:before="0"/>
      </w:pPr>
    </w:p>
    <w:p w:rsidR="00F167CB" w:rsidRPr="00F167CB" w:rsidRDefault="00F167CB" w:rsidP="009F2600">
      <w:pPr>
        <w:spacing w:before="0"/>
      </w:pPr>
      <w:r w:rsidRPr="00F167CB">
        <w:t>Ich ersuche Sie um Übermittlung einer schriftlichen Kündigungsbestätigung.</w:t>
      </w:r>
    </w:p>
    <w:p w:rsidR="00F167CB" w:rsidRDefault="00F167CB" w:rsidP="009F2600">
      <w:pPr>
        <w:spacing w:before="0"/>
      </w:pPr>
    </w:p>
    <w:p w:rsidR="00A66A7D" w:rsidRPr="00F167CB" w:rsidRDefault="00A66A7D" w:rsidP="009F2600">
      <w:pPr>
        <w:spacing w:before="0"/>
      </w:pPr>
    </w:p>
    <w:p w:rsidR="00F167CB" w:rsidRPr="00F167CB" w:rsidRDefault="00F167CB" w:rsidP="009F2600">
      <w:pPr>
        <w:spacing w:before="0"/>
      </w:pPr>
      <w:r w:rsidRPr="00F167CB">
        <w:t>Mit freundlichen Grüßen</w:t>
      </w:r>
    </w:p>
    <w:p w:rsidR="00F167CB" w:rsidRDefault="00F167CB" w:rsidP="009F2600">
      <w:pPr>
        <w:spacing w:before="0"/>
      </w:pPr>
    </w:p>
    <w:p w:rsidR="009F2600" w:rsidRPr="00F167CB" w:rsidRDefault="003B296F" w:rsidP="009F2600">
      <w:pPr>
        <w:spacing w:before="0"/>
      </w:pPr>
      <w:r>
        <w:rPr>
          <w:noProof/>
        </w:rPr>
        <w:drawing>
          <wp:inline distT="0" distB="0" distL="0" distR="0">
            <wp:extent cx="1399540" cy="922655"/>
            <wp:effectExtent l="0" t="0" r="0" b="0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CB" w:rsidRDefault="009F2600" w:rsidP="009F2600">
      <w:pPr>
        <w:spacing w:before="0"/>
      </w:pPr>
      <w:r>
        <w:t>Laura Maier</w:t>
      </w:r>
    </w:p>
    <w:p w:rsidR="00711EBE" w:rsidRDefault="00711EBE">
      <w:pPr>
        <w:spacing w:before="0" w:after="200"/>
        <w:sectPr w:rsidR="00711EBE" w:rsidSect="00F961AB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1843" w:right="1418" w:bottom="1418" w:left="1418" w:header="567" w:footer="567" w:gutter="0"/>
          <w:cols w:space="708"/>
          <w:titlePg/>
          <w:docGrid w:linePitch="360"/>
        </w:sectPr>
      </w:pPr>
    </w:p>
    <w:p w:rsidR="007550AC" w:rsidRPr="00711EBE" w:rsidRDefault="00E917D8" w:rsidP="005912AF">
      <w:pPr>
        <w:spacing w:before="0"/>
        <w:jc w:val="center"/>
        <w:rPr>
          <w:rFonts w:ascii="Gabriola" w:hAnsi="Gabriola"/>
          <w:b/>
          <w:color w:val="C0504D" w:themeColor="accent2"/>
          <w:sz w:val="96"/>
        </w:rPr>
      </w:pPr>
      <w:r w:rsidRPr="00711EBE">
        <w:rPr>
          <w:rFonts w:ascii="Gabriola" w:hAnsi="Gabriola"/>
          <w:b/>
          <w:color w:val="C0504D" w:themeColor="accent2"/>
          <w:sz w:val="96"/>
        </w:rPr>
        <w:lastRenderedPageBreak/>
        <w:t>Einladung</w:t>
      </w:r>
    </w:p>
    <w:p w:rsidR="00E917D8" w:rsidRPr="005912AF" w:rsidRDefault="00E917D8" w:rsidP="005912AF">
      <w:pPr>
        <w:spacing w:before="0"/>
        <w:jc w:val="center"/>
        <w:rPr>
          <w:rFonts w:ascii="Gabriola" w:hAnsi="Gabriola"/>
          <w:b/>
          <w:color w:val="F79646" w:themeColor="accent6"/>
          <w:sz w:val="56"/>
        </w:rPr>
      </w:pPr>
      <w:r w:rsidRPr="005912AF">
        <w:rPr>
          <w:rFonts w:ascii="Gabriola" w:hAnsi="Gabriola"/>
          <w:b/>
          <w:color w:val="F79646" w:themeColor="accent6"/>
          <w:sz w:val="56"/>
        </w:rPr>
        <w:t>zu meiner Geburtstagsfeier</w:t>
      </w:r>
    </w:p>
    <w:p w:rsidR="00E917D8" w:rsidRDefault="007A3DEE" w:rsidP="007A3DEE">
      <w:pPr>
        <w:spacing w:before="0" w:after="200"/>
        <w:jc w:val="center"/>
      </w:pPr>
      <w:r>
        <w:rPr>
          <w:noProof/>
        </w:rPr>
        <w:drawing>
          <wp:inline distT="0" distB="0" distL="0" distR="0">
            <wp:extent cx="2409246" cy="1600643"/>
            <wp:effectExtent l="0" t="0" r="0" b="0"/>
            <wp:docPr id="27" name="Grafik 27" descr="Cupcakes, Kerzen, Geburtstag, Kerzenl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pcakes, Kerzen, Geburtstag, Kerzenlich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48" cy="160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D8" w:rsidRPr="007473BD" w:rsidRDefault="00E917D8" w:rsidP="002A1D41">
      <w:pPr>
        <w:jc w:val="center"/>
        <w:rPr>
          <w:rFonts w:ascii="Futura Bk BT" w:hAnsi="Futura Bk BT"/>
          <w:b/>
          <w:sz w:val="36"/>
        </w:rPr>
      </w:pPr>
      <w:r w:rsidRPr="007473BD">
        <w:rPr>
          <w:rFonts w:ascii="Futura Bk BT" w:hAnsi="Futura Bk BT"/>
          <w:b/>
          <w:sz w:val="36"/>
        </w:rPr>
        <w:t>Liebe Familie,</w:t>
      </w:r>
      <w:r w:rsidR="007A3DEE" w:rsidRPr="007473BD">
        <w:rPr>
          <w:rFonts w:ascii="Futura Bk BT" w:hAnsi="Futura Bk BT"/>
          <w:b/>
          <w:sz w:val="36"/>
        </w:rPr>
        <w:br/>
      </w:r>
      <w:r w:rsidRPr="007473BD">
        <w:rPr>
          <w:rFonts w:ascii="Futura Bk BT" w:hAnsi="Futura Bk BT"/>
          <w:b/>
          <w:sz w:val="36"/>
        </w:rPr>
        <w:t>liebe Freundinnen</w:t>
      </w:r>
      <w:r w:rsidR="00DE41F4" w:rsidRPr="007473BD">
        <w:rPr>
          <w:rFonts w:ascii="Futura Bk BT" w:hAnsi="Futura Bk BT"/>
          <w:b/>
          <w:sz w:val="36"/>
        </w:rPr>
        <w:t xml:space="preserve"> und Freunde</w:t>
      </w:r>
      <w:r w:rsidRPr="007473BD">
        <w:rPr>
          <w:rFonts w:ascii="Futura Bk BT" w:hAnsi="Futura Bk BT"/>
          <w:b/>
          <w:sz w:val="36"/>
        </w:rPr>
        <w:t>,</w:t>
      </w:r>
    </w:p>
    <w:p w:rsidR="00E917D8" w:rsidRPr="00711EBE" w:rsidRDefault="00E917D8" w:rsidP="00711EBE">
      <w:pPr>
        <w:spacing w:before="0"/>
        <w:jc w:val="center"/>
        <w:rPr>
          <w:rFonts w:ascii="Futura Bk BT" w:hAnsi="Futura Bk BT"/>
          <w:sz w:val="22"/>
        </w:rPr>
      </w:pPr>
    </w:p>
    <w:p w:rsidR="00E917D8" w:rsidRPr="002A1D41" w:rsidRDefault="00E917D8" w:rsidP="002A1D41">
      <w:pPr>
        <w:jc w:val="center"/>
        <w:rPr>
          <w:rFonts w:ascii="Futura Bk BT" w:hAnsi="Futura Bk BT"/>
          <w:sz w:val="28"/>
        </w:rPr>
      </w:pPr>
      <w:r w:rsidRPr="002A1D41">
        <w:rPr>
          <w:rFonts w:ascii="Futura Bk BT" w:hAnsi="Futura Bk BT"/>
          <w:sz w:val="28"/>
        </w:rPr>
        <w:t xml:space="preserve">ich möchte dich/euch sehr herzlich </w:t>
      </w:r>
      <w:r w:rsidR="007A3DEE" w:rsidRPr="002A1D41">
        <w:rPr>
          <w:rFonts w:ascii="Futura Bk BT" w:hAnsi="Futura Bk BT"/>
          <w:sz w:val="28"/>
        </w:rPr>
        <w:br/>
      </w:r>
      <w:r w:rsidRPr="002A1D41">
        <w:rPr>
          <w:rFonts w:ascii="Futura Bk BT" w:hAnsi="Futura Bk BT"/>
          <w:sz w:val="28"/>
        </w:rPr>
        <w:t>zu</w:t>
      </w:r>
      <w:r w:rsidR="00C57D57" w:rsidRPr="002A1D41">
        <w:rPr>
          <w:rFonts w:ascii="Futura Bk BT" w:hAnsi="Futura Bk BT"/>
          <w:sz w:val="28"/>
        </w:rPr>
        <w:t>r Feier zu</w:t>
      </w:r>
      <w:r w:rsidRPr="002A1D41">
        <w:rPr>
          <w:rFonts w:ascii="Futura Bk BT" w:hAnsi="Futura Bk BT"/>
          <w:sz w:val="28"/>
        </w:rPr>
        <w:t xml:space="preserve"> meinem </w:t>
      </w:r>
      <w:r w:rsidRPr="002A1D41">
        <w:rPr>
          <w:rFonts w:ascii="Futura Bk BT" w:hAnsi="Futura Bk BT"/>
          <w:b/>
          <w:sz w:val="36"/>
        </w:rPr>
        <w:t>runden Geburtstag</w:t>
      </w:r>
      <w:r w:rsidRPr="002A1D41">
        <w:rPr>
          <w:rFonts w:ascii="Futura Bk BT" w:hAnsi="Futura Bk BT"/>
          <w:sz w:val="36"/>
        </w:rPr>
        <w:t xml:space="preserve"> </w:t>
      </w:r>
      <w:r w:rsidRPr="002A1D41">
        <w:rPr>
          <w:rFonts w:ascii="Futura Bk BT" w:hAnsi="Futura Bk BT"/>
          <w:sz w:val="28"/>
        </w:rPr>
        <w:t>einladen!</w:t>
      </w:r>
    </w:p>
    <w:p w:rsidR="00E917D8" w:rsidRPr="00711EBE" w:rsidRDefault="00E917D8" w:rsidP="00711EBE">
      <w:pPr>
        <w:spacing w:before="0"/>
        <w:jc w:val="center"/>
        <w:rPr>
          <w:rFonts w:ascii="Futura Bk BT" w:hAnsi="Futura Bk BT"/>
          <w:sz w:val="22"/>
        </w:rPr>
      </w:pPr>
    </w:p>
    <w:p w:rsidR="00E917D8" w:rsidRPr="002A1D41" w:rsidRDefault="00E917D8" w:rsidP="002A1D41">
      <w:pPr>
        <w:jc w:val="center"/>
        <w:rPr>
          <w:rFonts w:ascii="Futura Bk BT" w:hAnsi="Futura Bk BT"/>
          <w:sz w:val="28"/>
        </w:rPr>
      </w:pPr>
      <w:r w:rsidRPr="002A1D41">
        <w:rPr>
          <w:rFonts w:ascii="Futura Bk BT" w:hAnsi="Futura Bk BT"/>
          <w:sz w:val="28"/>
        </w:rPr>
        <w:t xml:space="preserve">Die Feier </w:t>
      </w:r>
      <w:r w:rsidR="00512344" w:rsidRPr="002A1D41">
        <w:rPr>
          <w:rFonts w:ascii="Futura Bk BT" w:hAnsi="Futura Bk BT"/>
          <w:sz w:val="28"/>
        </w:rPr>
        <w:t xml:space="preserve">findet </w:t>
      </w:r>
      <w:r w:rsidRPr="002A1D41">
        <w:rPr>
          <w:rFonts w:ascii="Futura Bk BT" w:hAnsi="Futura Bk BT"/>
          <w:sz w:val="28"/>
        </w:rPr>
        <w:t xml:space="preserve">am </w:t>
      </w:r>
      <w:r w:rsidR="00512344" w:rsidRPr="002A1D41">
        <w:rPr>
          <w:rFonts w:ascii="Futura Bk BT" w:hAnsi="Futura Bk BT"/>
          <w:b/>
          <w:sz w:val="36"/>
        </w:rPr>
        <w:t>31. Juli 2020</w:t>
      </w:r>
      <w:r w:rsidR="00512344" w:rsidRPr="002A1D41">
        <w:rPr>
          <w:rFonts w:ascii="Futura Bk BT" w:hAnsi="Futura Bk BT"/>
          <w:sz w:val="36"/>
        </w:rPr>
        <w:t xml:space="preserve"> </w:t>
      </w:r>
      <w:r w:rsidR="002A1D41">
        <w:rPr>
          <w:rFonts w:ascii="Futura Bk BT" w:hAnsi="Futura Bk BT"/>
          <w:sz w:val="36"/>
        </w:rPr>
        <w:br/>
      </w:r>
      <w:r w:rsidR="00512344" w:rsidRPr="002A1D41">
        <w:rPr>
          <w:rFonts w:ascii="Futura Bk BT" w:hAnsi="Futura Bk BT"/>
          <w:sz w:val="28"/>
        </w:rPr>
        <w:t>mit Beginn um</w:t>
      </w:r>
      <w:r w:rsidR="00512344" w:rsidRPr="002A1D41">
        <w:rPr>
          <w:rFonts w:ascii="Futura Bk BT" w:hAnsi="Futura Bk BT"/>
          <w:b/>
          <w:sz w:val="28"/>
        </w:rPr>
        <w:t xml:space="preserve"> </w:t>
      </w:r>
      <w:r w:rsidR="00512344" w:rsidRPr="002A1D41">
        <w:rPr>
          <w:rFonts w:ascii="Futura Bk BT" w:hAnsi="Futura Bk BT"/>
          <w:b/>
          <w:sz w:val="36"/>
        </w:rPr>
        <w:t>15 Uhr</w:t>
      </w:r>
      <w:r w:rsidR="00512344" w:rsidRPr="002A1D41">
        <w:rPr>
          <w:rFonts w:ascii="Futura Bk BT" w:hAnsi="Futura Bk BT"/>
          <w:sz w:val="36"/>
        </w:rPr>
        <w:t xml:space="preserve"> </w:t>
      </w:r>
      <w:r w:rsidR="002A1D41" w:rsidRPr="002A1D41">
        <w:rPr>
          <w:rFonts w:ascii="Futura Bk BT" w:hAnsi="Futura Bk BT"/>
          <w:sz w:val="28"/>
        </w:rPr>
        <w:t>bei mir</w:t>
      </w:r>
      <w:r w:rsidR="002A1D41" w:rsidRPr="002A1D41">
        <w:rPr>
          <w:rFonts w:ascii="Futura Bk BT" w:hAnsi="Futura Bk BT"/>
          <w:b/>
          <w:sz w:val="28"/>
        </w:rPr>
        <w:t xml:space="preserve"> </w:t>
      </w:r>
      <w:r w:rsidR="002A1D41" w:rsidRPr="002A1D41">
        <w:rPr>
          <w:rFonts w:ascii="Futura Bk BT" w:hAnsi="Futura Bk BT"/>
          <w:b/>
          <w:sz w:val="36"/>
        </w:rPr>
        <w:t xml:space="preserve">zu Hause </w:t>
      </w:r>
      <w:r w:rsidR="00512344" w:rsidRPr="002A1D41">
        <w:rPr>
          <w:rFonts w:ascii="Futura Bk BT" w:hAnsi="Futura Bk BT"/>
          <w:sz w:val="28"/>
        </w:rPr>
        <w:t>statt.</w:t>
      </w:r>
      <w:r w:rsidR="007A3DEE" w:rsidRPr="002A1D41">
        <w:rPr>
          <w:rFonts w:ascii="Futura Bk BT" w:hAnsi="Futura Bk BT"/>
          <w:sz w:val="28"/>
        </w:rPr>
        <w:t xml:space="preserve"> </w:t>
      </w:r>
      <w:r w:rsidR="002A1D41">
        <w:rPr>
          <w:rFonts w:ascii="Futura Bk BT" w:hAnsi="Futura Bk BT"/>
          <w:sz w:val="28"/>
        </w:rPr>
        <w:br/>
      </w:r>
      <w:r w:rsidR="007A3DEE" w:rsidRPr="002A1D41">
        <w:rPr>
          <w:rFonts w:ascii="Futura Bk BT" w:hAnsi="Futura Bk BT"/>
          <w:sz w:val="28"/>
        </w:rPr>
        <w:t xml:space="preserve">Wir werden den Nachmittag/Abend gemeinsam </w:t>
      </w:r>
      <w:r w:rsidR="002A1D41">
        <w:rPr>
          <w:rFonts w:ascii="Futura Bk BT" w:hAnsi="Futura Bk BT"/>
          <w:sz w:val="28"/>
        </w:rPr>
        <w:br/>
      </w:r>
      <w:r w:rsidR="007A3DEE" w:rsidRPr="002A1D41">
        <w:rPr>
          <w:rFonts w:ascii="Futura Bk BT" w:hAnsi="Futura Bk BT"/>
          <w:sz w:val="28"/>
        </w:rPr>
        <w:t>gemütlich ausklingen lassen.</w:t>
      </w:r>
    </w:p>
    <w:p w:rsidR="00512344" w:rsidRDefault="00512344" w:rsidP="002A1D41">
      <w:pPr>
        <w:jc w:val="center"/>
        <w:rPr>
          <w:rFonts w:ascii="Futura Bk BT" w:hAnsi="Futura Bk BT"/>
          <w:sz w:val="28"/>
        </w:rPr>
      </w:pPr>
      <w:r w:rsidRPr="002A1D41">
        <w:rPr>
          <w:rFonts w:ascii="Futura Bk BT" w:hAnsi="Futura Bk BT"/>
          <w:sz w:val="28"/>
        </w:rPr>
        <w:t>Für Verpflegung ist gesorgt!</w:t>
      </w:r>
    </w:p>
    <w:p w:rsidR="00512344" w:rsidRPr="002A1D41" w:rsidRDefault="00512344" w:rsidP="002A1D41">
      <w:pPr>
        <w:jc w:val="center"/>
        <w:rPr>
          <w:rFonts w:ascii="Futura Bk BT" w:hAnsi="Futura Bk BT"/>
          <w:sz w:val="28"/>
        </w:rPr>
      </w:pPr>
      <w:r w:rsidRPr="008665EA">
        <w:rPr>
          <w:rFonts w:ascii="Futura Bk BT" w:hAnsi="Futura Bk BT"/>
          <w:b/>
          <w:sz w:val="28"/>
        </w:rPr>
        <w:t>Mitzubringen</w:t>
      </w:r>
      <w:r w:rsidR="00DF5FE8">
        <w:rPr>
          <w:rFonts w:ascii="Futura Bk BT" w:hAnsi="Futura Bk BT"/>
          <w:b/>
          <w:sz w:val="28"/>
        </w:rPr>
        <w:t xml:space="preserve"> sind nur</w:t>
      </w:r>
      <w:r w:rsidRPr="008665EA">
        <w:rPr>
          <w:rFonts w:ascii="Futura Bk BT" w:hAnsi="Futura Bk BT"/>
          <w:b/>
          <w:sz w:val="28"/>
        </w:rPr>
        <w:t>:</w:t>
      </w:r>
      <w:r w:rsidRPr="002A1D41">
        <w:rPr>
          <w:rFonts w:ascii="Futura Bk BT" w:hAnsi="Futura Bk BT"/>
          <w:sz w:val="28"/>
        </w:rPr>
        <w:t xml:space="preserve"> </w:t>
      </w:r>
    </w:p>
    <w:p w:rsidR="00711EBE" w:rsidRPr="00711EBE" w:rsidRDefault="009141A1" w:rsidP="002A1D41">
      <w:pPr>
        <w:jc w:val="center"/>
        <w:rPr>
          <w:rFonts w:ascii="Futura Bk BT" w:hAnsi="Futura Bk BT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81915</wp:posOffset>
                </wp:positionV>
                <wp:extent cx="2111375" cy="1371600"/>
                <wp:effectExtent l="0" t="0" r="3175" b="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1375" cy="1371600"/>
                          <a:chOff x="0" y="0"/>
                          <a:chExt cx="2111375" cy="1371600"/>
                        </a:xfrm>
                      </wpg:grpSpPr>
                      <pic:pic xmlns:pic="http://schemas.openxmlformats.org/drawingml/2006/picture">
                        <pic:nvPicPr>
                          <pic:cNvPr id="28" name="Grafik 28" descr="Happy, Lachen, Lustig, Emoticon, Emotion, Gel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95" b="-1"/>
                          <a:stretch/>
                        </pic:blipFill>
                        <pic:spPr bwMode="auto">
                          <a:xfrm>
                            <a:off x="0" y="0"/>
                            <a:ext cx="2111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983" y="135171"/>
                            <a:ext cx="1129030" cy="42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4F60" w:rsidRPr="001D4F60" w:rsidRDefault="001D4F60" w:rsidP="001D4F6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Futura Bk BT" w:hAnsi="Futura Bk BT"/>
                                  <w:b/>
                                  <w:color w:val="FFFFFF" w:themeColor="background1"/>
                                  <w:sz w:val="28"/>
                                </w:rPr>
                                <w:t>G</w:t>
                              </w:r>
                              <w:r w:rsidRPr="001D4F60">
                                <w:rPr>
                                  <w:rFonts w:ascii="Futura Bk BT" w:hAnsi="Futura Bk BT"/>
                                  <w:b/>
                                  <w:color w:val="FFFFFF" w:themeColor="background1"/>
                                  <w:sz w:val="28"/>
                                </w:rPr>
                                <w:t>ute Laune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0" o:spid="_x0000_s1026" style="position:absolute;left:0;text-align:left;margin-left:59.8pt;margin-top:6.45pt;width:166.25pt;height:108pt;z-index:251678720" coordsize="21113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8" o:spid="_x0000_s1027" type="#_x0000_t75" alt="Happy, Lachen, Lustig, Emoticon, Emotion, Gelb" style="position:absolute;width:21113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">
                  <v:imagedata r:id="rId21" o:title="Happy, Lachen, Lustig, Emoticon, Emotion, Gelb" croptop="-259f" cropbottom="-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4929;top:1351;width:11291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1D4F60" w:rsidRPr="001D4F60" w:rsidRDefault="001D4F60" w:rsidP="001D4F60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ascii="Futura Bk BT" w:hAnsi="Futura Bk BT"/>
                            <w:b/>
                            <w:color w:val="FFFFFF" w:themeColor="background1"/>
                            <w:sz w:val="28"/>
                          </w:rPr>
                          <w:t>G</w:t>
                        </w:r>
                        <w:r w:rsidRPr="001D4F60">
                          <w:rPr>
                            <w:rFonts w:ascii="Futura Bk BT" w:hAnsi="Futura Bk BT"/>
                            <w:b/>
                            <w:color w:val="FFFFFF" w:themeColor="background1"/>
                            <w:sz w:val="28"/>
                          </w:rPr>
                          <w:t>ute Laune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Futura Bk BT" w:hAnsi="Futura Bk BT"/>
          <w:noProof/>
          <w:sz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91136</wp:posOffset>
                </wp:positionV>
                <wp:extent cx="1920240" cy="1423035"/>
                <wp:effectExtent l="0" t="0" r="3810" b="5715"/>
                <wp:wrapNone/>
                <wp:docPr id="224" name="Gruppieren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240" cy="1423035"/>
                          <a:chOff x="296946" y="1"/>
                          <a:chExt cx="1920933" cy="1423284"/>
                        </a:xfrm>
                      </wpg:grpSpPr>
                      <pic:pic xmlns:pic="http://schemas.openxmlformats.org/drawingml/2006/picture">
                        <pic:nvPicPr>
                          <pic:cNvPr id="29" name="Grafik 29" descr="Hund, Garten, Terrier, Spaß, Norfolkterrier, Tier, Süß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46" y="1"/>
                            <a:ext cx="1920933" cy="142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8644" y="222627"/>
                            <a:ext cx="981530" cy="667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4F60" w:rsidRPr="001D4F60" w:rsidRDefault="001D4F60" w:rsidP="001D4F60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lang w:val="de-AT"/>
                                </w:rPr>
                              </w:pPr>
                              <w:r>
                                <w:rPr>
                                  <w:rFonts w:ascii="Futura Bk BT" w:hAnsi="Futura Bk BT"/>
                                  <w:b/>
                                  <w:color w:val="FFFFFF" w:themeColor="background1"/>
                                  <w:sz w:val="28"/>
                                  <w:lang w:val="de-AT"/>
                                </w:rPr>
                                <w:t xml:space="preserve">Schönes </w:t>
                              </w:r>
                              <w:r w:rsidR="00711EBE">
                                <w:rPr>
                                  <w:rFonts w:ascii="Futura Bk BT" w:hAnsi="Futura Bk BT"/>
                                  <w:b/>
                                  <w:color w:val="FFFFFF" w:themeColor="background1"/>
                                  <w:sz w:val="28"/>
                                  <w:lang w:val="de-AT"/>
                                </w:rPr>
                                <w:br/>
                              </w:r>
                              <w:r w:rsidRPr="00711EBE">
                                <w:rPr>
                                  <w:rFonts w:ascii="Futura Bk BT" w:hAnsi="Futura Bk BT"/>
                                  <w:b/>
                                  <w:color w:val="000000" w:themeColor="text1"/>
                                  <w:sz w:val="28"/>
                                  <w:lang w:val="de-AT"/>
                                </w:rPr>
                                <w:t>Wetter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24" o:spid="_x0000_s1029" style="position:absolute;left:0;text-align:left;margin-left:239.2pt;margin-top:7.2pt;width:151.2pt;height:112.05pt;z-index:251681792;mso-width-relative:margin;mso-height-relative:margin" coordorigin="2969" coordsize="19209,14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">
                <v:shape id="Grafik 29" o:spid="_x0000_s1030" type="#_x0000_t75" alt="Hund, Garten, Terrier, Spaß, Norfolkterrier, Tier, Süß" style="position:absolute;left:2969;width:19209;height:14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">
                  <v:imagedata r:id="rId23" o:title="Hund, Garten, Terrier, Spaß, Norfolkterrier, Tier, Süß"/>
                </v:shape>
                <v:shape id="Textfeld 2" o:spid="_x0000_s1031" type="#_x0000_t202" style="position:absolute;left:11686;top:2226;width:9815;height:6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:rsidR="001D4F60" w:rsidRPr="001D4F60" w:rsidRDefault="001D4F60" w:rsidP="001D4F60">
                        <w:pPr>
                          <w:jc w:val="center"/>
                          <w:rPr>
                            <w:b/>
                            <w:color w:val="FFFFFF" w:themeColor="background1"/>
                            <w:lang w:val="de-AT"/>
                          </w:rPr>
                        </w:pPr>
                        <w:r>
                          <w:rPr>
                            <w:rFonts w:ascii="Futura Bk BT" w:hAnsi="Futura Bk BT"/>
                            <w:b/>
                            <w:color w:val="FFFFFF" w:themeColor="background1"/>
                            <w:sz w:val="28"/>
                            <w:lang w:val="de-AT"/>
                          </w:rPr>
                          <w:t xml:space="preserve">Schönes </w:t>
                        </w:r>
                        <w:r w:rsidR="00711EBE">
                          <w:rPr>
                            <w:rFonts w:ascii="Futura Bk BT" w:hAnsi="Futura Bk BT"/>
                            <w:b/>
                            <w:color w:val="FFFFFF" w:themeColor="background1"/>
                            <w:sz w:val="28"/>
                            <w:lang w:val="de-AT"/>
                          </w:rPr>
                          <w:br/>
                        </w:r>
                        <w:r w:rsidRPr="00711EBE">
                          <w:rPr>
                            <w:rFonts w:ascii="Futura Bk BT" w:hAnsi="Futura Bk BT"/>
                            <w:b/>
                            <w:color w:val="000000" w:themeColor="text1"/>
                            <w:sz w:val="28"/>
                            <w:lang w:val="de-AT"/>
                          </w:rPr>
                          <w:t>Wetter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1EBE" w:rsidRPr="00711EBE" w:rsidRDefault="00711EBE" w:rsidP="002A1D41">
      <w:pPr>
        <w:jc w:val="center"/>
        <w:rPr>
          <w:rFonts w:ascii="Futura Bk BT" w:hAnsi="Futura Bk BT"/>
          <w:sz w:val="22"/>
        </w:rPr>
      </w:pPr>
    </w:p>
    <w:p w:rsidR="00711EBE" w:rsidRPr="00711EBE" w:rsidRDefault="00711EBE" w:rsidP="002A1D41">
      <w:pPr>
        <w:jc w:val="center"/>
        <w:rPr>
          <w:rFonts w:ascii="Futura Bk BT" w:hAnsi="Futura Bk BT"/>
          <w:sz w:val="22"/>
        </w:rPr>
      </w:pPr>
    </w:p>
    <w:p w:rsidR="00AC5BDC" w:rsidRPr="00711EBE" w:rsidRDefault="00AC5BDC" w:rsidP="002A1D41">
      <w:pPr>
        <w:jc w:val="center"/>
        <w:rPr>
          <w:rFonts w:ascii="Futura Bk BT" w:hAnsi="Futura Bk BT"/>
          <w:sz w:val="22"/>
        </w:rPr>
      </w:pPr>
    </w:p>
    <w:p w:rsidR="00711EBE" w:rsidRDefault="00711EBE" w:rsidP="002A1D41">
      <w:pPr>
        <w:jc w:val="center"/>
        <w:rPr>
          <w:rFonts w:ascii="Futura Bk BT" w:hAnsi="Futura Bk BT"/>
          <w:sz w:val="22"/>
        </w:rPr>
      </w:pPr>
    </w:p>
    <w:p w:rsidR="00711EBE" w:rsidRPr="00711EBE" w:rsidRDefault="00711EBE" w:rsidP="002A1D41">
      <w:pPr>
        <w:jc w:val="center"/>
        <w:rPr>
          <w:rFonts w:ascii="Futura Bk BT" w:hAnsi="Futura Bk BT"/>
          <w:sz w:val="22"/>
        </w:rPr>
      </w:pPr>
    </w:p>
    <w:p w:rsidR="007550AC" w:rsidRPr="00711EBE" w:rsidRDefault="00AC5BDC" w:rsidP="00711EBE">
      <w:pPr>
        <w:jc w:val="center"/>
        <w:rPr>
          <w:rFonts w:ascii="Futura Bk BT" w:hAnsi="Futura Bk BT"/>
          <w:sz w:val="28"/>
        </w:rPr>
      </w:pPr>
      <w:r w:rsidRPr="002A1D41">
        <w:rPr>
          <w:rFonts w:ascii="Futura Bk BT" w:hAnsi="Futura Bk BT"/>
          <w:sz w:val="28"/>
        </w:rPr>
        <w:t>Ich freue mich auf dein/euer Kommen!</w:t>
      </w:r>
    </w:p>
    <w:p w:rsidR="007550AC" w:rsidRPr="00F167CB" w:rsidRDefault="007550AC" w:rsidP="009F2600">
      <w:pPr>
        <w:spacing w:before="0"/>
      </w:pPr>
    </w:p>
    <w:p w:rsidR="007550AC" w:rsidRDefault="007550AC" w:rsidP="009F2600">
      <w:pPr>
        <w:spacing w:before="0"/>
        <w:sectPr w:rsidR="007550AC" w:rsidSect="00711EBE">
          <w:headerReference w:type="first" r:id="rId24"/>
          <w:footerReference w:type="first" r:id="rId25"/>
          <w:pgSz w:w="11906" w:h="16838" w:code="9"/>
          <w:pgMar w:top="709" w:right="1418" w:bottom="993" w:left="1418" w:header="567" w:footer="567" w:gutter="0"/>
          <w:cols w:space="708"/>
          <w:titlePg/>
          <w:docGrid w:linePitch="360"/>
        </w:sectPr>
      </w:pPr>
    </w:p>
    <w:p w:rsidR="009F14B8" w:rsidRPr="001654F9" w:rsidRDefault="007A36DD" w:rsidP="001654F9">
      <w:pPr>
        <w:jc w:val="center"/>
        <w:rPr>
          <w:rFonts w:ascii="Bahnschrift Light" w:hAnsi="Bahnschrift Light"/>
          <w:b/>
          <w:i/>
          <w:sz w:val="96"/>
        </w:rPr>
      </w:pPr>
      <w:r w:rsidRPr="001654F9">
        <w:rPr>
          <w:rFonts w:ascii="Bahnschrift Light" w:hAnsi="Bahnschrift Light"/>
          <w:b/>
          <w:i/>
          <w:sz w:val="96"/>
        </w:rPr>
        <w:lastRenderedPageBreak/>
        <w:t>Betriebsurlaub</w:t>
      </w:r>
    </w:p>
    <w:p w:rsidR="007A36DD" w:rsidRPr="001654F9" w:rsidRDefault="007A36DD" w:rsidP="00943F1F">
      <w:pPr>
        <w:jc w:val="center"/>
        <w:rPr>
          <w:rFonts w:ascii="Bahnschrift Light" w:hAnsi="Bahnschrift Light"/>
        </w:rPr>
      </w:pPr>
    </w:p>
    <w:p w:rsidR="007A36DD" w:rsidRPr="00233E21" w:rsidRDefault="007A36DD" w:rsidP="00FF431E">
      <w:pPr>
        <w:jc w:val="center"/>
        <w:rPr>
          <w:rFonts w:ascii="Bahnschrift Light" w:hAnsi="Bahnschrift Light"/>
          <w:sz w:val="32"/>
        </w:rPr>
      </w:pPr>
      <w:r w:rsidRPr="00233E21">
        <w:rPr>
          <w:rFonts w:ascii="Bahnschrift Light" w:hAnsi="Bahnschrift Light"/>
          <w:sz w:val="32"/>
        </w:rPr>
        <w:t xml:space="preserve">Werte </w:t>
      </w:r>
      <w:r w:rsidR="00233E21" w:rsidRPr="00233E21">
        <w:rPr>
          <w:rFonts w:ascii="Bahnschrift Light" w:hAnsi="Bahnschrift Light"/>
          <w:sz w:val="32"/>
        </w:rPr>
        <w:t>Patientinnen und Patienten</w:t>
      </w:r>
      <w:r w:rsidRPr="00233E21">
        <w:rPr>
          <w:rFonts w:ascii="Bahnschrift Light" w:hAnsi="Bahnschrift Light"/>
          <w:sz w:val="32"/>
        </w:rPr>
        <w:t>,</w:t>
      </w:r>
    </w:p>
    <w:p w:rsidR="007A36DD" w:rsidRPr="00233E21" w:rsidRDefault="007A36DD" w:rsidP="00884641">
      <w:pPr>
        <w:ind w:left="4536"/>
        <w:rPr>
          <w:rFonts w:ascii="Bahnschrift Light" w:hAnsi="Bahnschrift Light"/>
          <w:sz w:val="32"/>
        </w:rPr>
      </w:pPr>
    </w:p>
    <w:p w:rsidR="007A36DD" w:rsidRPr="00233E21" w:rsidRDefault="00FF431E" w:rsidP="00FF431E">
      <w:pPr>
        <w:ind w:left="5103"/>
        <w:rPr>
          <w:rFonts w:ascii="Bahnschrift Light" w:hAnsi="Bahnschrift Light"/>
          <w:sz w:val="32"/>
        </w:rPr>
      </w:pPr>
      <w:r>
        <w:rPr>
          <w:rFonts w:ascii="Bahnschrift Light" w:hAnsi="Bahnschrift Light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188761</wp:posOffset>
            </wp:positionH>
            <wp:positionV relativeFrom="paragraph">
              <wp:posOffset>183708</wp:posOffset>
            </wp:positionV>
            <wp:extent cx="2922089" cy="2071395"/>
            <wp:effectExtent l="0" t="0" r="0" b="5080"/>
            <wp:wrapNone/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89" cy="20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6DD" w:rsidRPr="00233E21">
        <w:rPr>
          <w:rFonts w:ascii="Bahnschrift Light" w:hAnsi="Bahnschrift Light"/>
          <w:sz w:val="32"/>
        </w:rPr>
        <w:t xml:space="preserve">wir sind in der Zeit von </w:t>
      </w:r>
      <w:r w:rsidR="00884641">
        <w:rPr>
          <w:rFonts w:ascii="Bahnschrift Light" w:hAnsi="Bahnschrift Light"/>
          <w:sz w:val="32"/>
        </w:rPr>
        <w:br/>
      </w:r>
      <w:r w:rsidR="007A36DD" w:rsidRPr="00233E21">
        <w:rPr>
          <w:rFonts w:ascii="Bahnschrift Light" w:hAnsi="Bahnschrift Light"/>
          <w:b/>
          <w:sz w:val="36"/>
        </w:rPr>
        <w:t xml:space="preserve">Montag, 20. Juli </w:t>
      </w:r>
      <w:r w:rsidR="007A36DD" w:rsidRPr="00B07083">
        <w:rPr>
          <w:rFonts w:ascii="Bahnschrift Light" w:hAnsi="Bahnschrift Light"/>
          <w:sz w:val="32"/>
        </w:rPr>
        <w:t>bis</w:t>
      </w:r>
      <w:r w:rsidR="007A36DD" w:rsidRPr="00B07083">
        <w:rPr>
          <w:rFonts w:ascii="Bahnschrift Light" w:hAnsi="Bahnschrift Light"/>
          <w:b/>
          <w:sz w:val="28"/>
        </w:rPr>
        <w:t xml:space="preserve"> </w:t>
      </w:r>
      <w:r w:rsidR="007A36DD" w:rsidRPr="00233E21">
        <w:rPr>
          <w:rFonts w:ascii="Bahnschrift Light" w:hAnsi="Bahnschrift Light"/>
          <w:b/>
          <w:sz w:val="36"/>
        </w:rPr>
        <w:t>Sonntag, 02. August 2020</w:t>
      </w:r>
      <w:r w:rsidR="007A36DD" w:rsidRPr="00233E21">
        <w:rPr>
          <w:rFonts w:ascii="Bahnschrift Light" w:hAnsi="Bahnschrift Light"/>
          <w:sz w:val="36"/>
        </w:rPr>
        <w:t xml:space="preserve"> </w:t>
      </w:r>
      <w:r w:rsidR="007A36DD" w:rsidRPr="00233E21">
        <w:rPr>
          <w:rFonts w:ascii="Bahnschrift Light" w:hAnsi="Bahnschrift Light"/>
          <w:sz w:val="32"/>
        </w:rPr>
        <w:t>auf Urlaub.</w:t>
      </w:r>
    </w:p>
    <w:p w:rsidR="007A36DD" w:rsidRPr="00233E21" w:rsidRDefault="007A36DD" w:rsidP="00FF431E">
      <w:pPr>
        <w:ind w:left="5103"/>
        <w:rPr>
          <w:rFonts w:ascii="Bahnschrift Light" w:hAnsi="Bahnschrift Light"/>
          <w:sz w:val="32"/>
        </w:rPr>
      </w:pPr>
    </w:p>
    <w:p w:rsidR="007A36DD" w:rsidRPr="00233E21" w:rsidRDefault="007A36DD" w:rsidP="00FF431E">
      <w:pPr>
        <w:ind w:left="5103"/>
        <w:rPr>
          <w:rFonts w:ascii="Bahnschrift Light" w:hAnsi="Bahnschrift Light"/>
          <w:b/>
          <w:sz w:val="32"/>
        </w:rPr>
      </w:pPr>
      <w:r w:rsidRPr="00233E21">
        <w:rPr>
          <w:rFonts w:ascii="Bahnschrift Light" w:hAnsi="Bahnschrift Light"/>
          <w:b/>
          <w:sz w:val="32"/>
        </w:rPr>
        <w:t>Unsere Vertretung in dieser Zeit:</w:t>
      </w:r>
    </w:p>
    <w:p w:rsidR="007A36DD" w:rsidRPr="00233E21" w:rsidRDefault="007A36DD" w:rsidP="00FF431E">
      <w:pPr>
        <w:ind w:left="5103"/>
        <w:rPr>
          <w:rFonts w:ascii="Bahnschrift Light" w:hAnsi="Bahnschrift Light"/>
          <w:sz w:val="32"/>
        </w:rPr>
      </w:pPr>
      <w:r w:rsidRPr="00233E21">
        <w:rPr>
          <w:rFonts w:ascii="Bahnschrift Light" w:hAnsi="Bahnschrift Light"/>
          <w:sz w:val="32"/>
        </w:rPr>
        <w:t>Dr. Huber, Münzstraße 34/1, 8010 Graz</w:t>
      </w:r>
    </w:p>
    <w:p w:rsidR="007A36DD" w:rsidRPr="00233E21" w:rsidRDefault="007A36DD" w:rsidP="00FF431E">
      <w:pPr>
        <w:ind w:left="5103"/>
        <w:rPr>
          <w:rFonts w:ascii="Bahnschrift Light" w:hAnsi="Bahnschrift Light"/>
          <w:sz w:val="32"/>
        </w:rPr>
      </w:pPr>
      <w:r w:rsidRPr="00233E21">
        <w:rPr>
          <w:rFonts w:ascii="Bahnschrift Light" w:hAnsi="Bahnschrift Light"/>
          <w:sz w:val="32"/>
        </w:rPr>
        <w:t>Telefonnummer: +43 316 12365</w:t>
      </w:r>
    </w:p>
    <w:p w:rsidR="007A36DD" w:rsidRPr="00233E21" w:rsidRDefault="007A36DD" w:rsidP="00FF431E">
      <w:pPr>
        <w:rPr>
          <w:rFonts w:ascii="Bahnschrift Light" w:hAnsi="Bahnschrift Light"/>
          <w:sz w:val="32"/>
        </w:rPr>
      </w:pPr>
    </w:p>
    <w:p w:rsidR="00A61003" w:rsidRPr="00233E21" w:rsidRDefault="007A36DD" w:rsidP="00B07083">
      <w:pPr>
        <w:jc w:val="center"/>
        <w:rPr>
          <w:rFonts w:ascii="Bahnschrift Light" w:hAnsi="Bahnschrift Light"/>
          <w:b/>
          <w:sz w:val="40"/>
        </w:rPr>
      </w:pPr>
      <w:r w:rsidRPr="00233E21">
        <w:rPr>
          <w:rFonts w:ascii="Bahnschrift Light" w:hAnsi="Bahnschrift Light"/>
          <w:b/>
          <w:sz w:val="40"/>
        </w:rPr>
        <w:t>Ab Montag, 03. August 2020 sind wir wieder für Sie da!</w:t>
      </w:r>
    </w:p>
    <w:p w:rsidR="00A61003" w:rsidRPr="00233E21" w:rsidRDefault="00A61003" w:rsidP="00B07083">
      <w:pPr>
        <w:jc w:val="center"/>
        <w:rPr>
          <w:rFonts w:ascii="Bahnschrift Light" w:hAnsi="Bahnschrift Light"/>
          <w:sz w:val="32"/>
        </w:rPr>
      </w:pPr>
    </w:p>
    <w:p w:rsidR="009F14B8" w:rsidRPr="00233E21" w:rsidRDefault="007A36DD" w:rsidP="00B07083">
      <w:pPr>
        <w:jc w:val="center"/>
        <w:rPr>
          <w:rFonts w:ascii="Bahnschrift Light" w:hAnsi="Bahnschrift Light"/>
          <w:sz w:val="32"/>
        </w:rPr>
      </w:pPr>
      <w:r w:rsidRPr="00233E21">
        <w:rPr>
          <w:rFonts w:ascii="Bahnschrift Light" w:hAnsi="Bahnschrift Light"/>
          <w:sz w:val="32"/>
        </w:rPr>
        <w:t>Ihre Dr.</w:t>
      </w:r>
      <w:r w:rsidRPr="00233E21">
        <w:rPr>
          <w:rFonts w:ascii="Bahnschrift Light" w:hAnsi="Bahnschrift Light"/>
          <w:sz w:val="32"/>
          <w:vertAlign w:val="superscript"/>
        </w:rPr>
        <w:t>in</w:t>
      </w:r>
      <w:r w:rsidRPr="00233E21">
        <w:rPr>
          <w:rFonts w:ascii="Bahnschrift Light" w:hAnsi="Bahnschrift Light"/>
          <w:sz w:val="32"/>
        </w:rPr>
        <w:t xml:space="preserve"> </w:t>
      </w:r>
      <w:r w:rsidR="00BA4378" w:rsidRPr="00233E21">
        <w:rPr>
          <w:rFonts w:ascii="Bahnschrift Light" w:hAnsi="Bahnschrift Light"/>
          <w:sz w:val="32"/>
        </w:rPr>
        <w:t>Müller</w:t>
      </w:r>
      <w:r w:rsidRPr="00233E21">
        <w:rPr>
          <w:rFonts w:ascii="Bahnschrift Light" w:hAnsi="Bahnschrift Light"/>
          <w:sz w:val="32"/>
        </w:rPr>
        <w:t xml:space="preserve"> und das Team</w:t>
      </w:r>
      <w:r w:rsidR="00A12747" w:rsidRPr="00233E21">
        <w:rPr>
          <w:rFonts w:ascii="Bahnschrift Light" w:hAnsi="Bahnschrift Light"/>
          <w:sz w:val="32"/>
        </w:rPr>
        <w:t xml:space="preserve"> der Ordination</w:t>
      </w:r>
    </w:p>
    <w:sectPr w:rsidR="009F14B8" w:rsidRPr="00233E21" w:rsidSect="00943F1F">
      <w:pgSz w:w="16838" w:h="11906" w:orient="landscape" w:code="9"/>
      <w:pgMar w:top="1135" w:right="1843" w:bottom="1135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8A1" w:rsidRDefault="00A178A1" w:rsidP="00F759F3">
      <w:r>
        <w:separator/>
      </w:r>
    </w:p>
  </w:endnote>
  <w:endnote w:type="continuationSeparator" w:id="0">
    <w:p w:rsidR="00A178A1" w:rsidRDefault="00A178A1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32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3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4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5916F6E">
              <wp:simplePos x="0" y="0"/>
              <wp:positionH relativeFrom="margin">
                <wp:posOffset>-5080</wp:posOffset>
              </wp:positionH>
              <wp:positionV relativeFrom="paragraph">
                <wp:posOffset>-8890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144933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5032" y="353243"/>
                          <a:ext cx="5313728" cy="343640"/>
                          <a:chOff x="150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8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71B6" w:rsidRPr="006852D5" w:rsidRDefault="00144933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Dipl.-Ing.</w:t>
                              </w:r>
                              <w:r w:rsidRPr="00144933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in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(FH) Eva Brenner,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MSc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>/akzente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5" style="position:absolute;margin-left:-.4pt;margin-top:-.7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6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4493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14493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144933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14493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7" style="position:absolute;left:50;top:3532;width:53137;height:3436" coordorigin="150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8" type="#_x0000_t202" style="position:absolute;left:7698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:rsidR="005B71B6" w:rsidRPr="006852D5" w:rsidRDefault="00144933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Dipl.-Ing.</w:t>
                        </w:r>
                        <w:r w:rsidRPr="00144933">
                          <w:rPr>
                            <w:sz w:val="16"/>
                            <w:szCs w:val="16"/>
                            <w:vertAlign w:val="superscript"/>
                          </w:rPr>
                          <w:t>in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(FH) Eva Brenner,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MSc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/akzente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9" type="#_x0000_t75" style="position:absolute;left:150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40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41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:rsidR="005B71B6" w:rsidRDefault="005B71B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7CB" w:rsidRPr="00F167CB" w:rsidRDefault="00F167CB" w:rsidP="00F167CB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7CB" w:rsidRPr="00F167CB" w:rsidRDefault="00F167CB" w:rsidP="00F167CB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22A" w:rsidRPr="00F167CB" w:rsidRDefault="0035222A" w:rsidP="00F167C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8A1" w:rsidRDefault="00A178A1" w:rsidP="00F759F3">
      <w:r>
        <w:separator/>
      </w:r>
    </w:p>
  </w:footnote>
  <w:footnote w:type="continuationSeparator" w:id="0">
    <w:p w:rsidR="00A178A1" w:rsidRDefault="00A178A1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B71B6" w:rsidP="00577103">
    <w:pPr>
      <w:pStyle w:val="KeinLeerraum"/>
      <w:tabs>
        <w:tab w:val="left" w:pos="9356"/>
      </w:tabs>
    </w:pPr>
  </w:p>
  <w:p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RDefault="005B71B6" w:rsidP="000C3ADB">
    <w:pPr>
      <w:pStyle w:val="KeinLeerraum"/>
      <w:tabs>
        <w:tab w:val="left" w:pos="9356"/>
      </w:tabs>
      <w:jc w:val="right"/>
    </w:pPr>
  </w:p>
  <w:p w:rsidR="005B71B6" w:rsidRPr="000C3ADB" w:rsidRDefault="005B71B6" w:rsidP="000C3AD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7CB" w:rsidRPr="00F167CB" w:rsidRDefault="00F167CB" w:rsidP="00F167CB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67CB" w:rsidRPr="00F167CB" w:rsidRDefault="00F167CB" w:rsidP="00F167CB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1EBE" w:rsidRPr="00F167CB" w:rsidRDefault="00711EBE" w:rsidP="00F167C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E33A3"/>
    <w:multiLevelType w:val="hybridMultilevel"/>
    <w:tmpl w:val="D9C4E7D0"/>
    <w:lvl w:ilvl="0" w:tplc="E7FEC2A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8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8A1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27B0"/>
    <w:rsid w:val="00033B67"/>
    <w:rsid w:val="00037AFE"/>
    <w:rsid w:val="00043E8A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44AF"/>
    <w:rsid w:val="000A552B"/>
    <w:rsid w:val="000A5A57"/>
    <w:rsid w:val="000A62A4"/>
    <w:rsid w:val="000B337A"/>
    <w:rsid w:val="000B5224"/>
    <w:rsid w:val="000B6417"/>
    <w:rsid w:val="000B6A8A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6DE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4933"/>
    <w:rsid w:val="00145AD6"/>
    <w:rsid w:val="00154DF6"/>
    <w:rsid w:val="00155203"/>
    <w:rsid w:val="001569C9"/>
    <w:rsid w:val="00157061"/>
    <w:rsid w:val="001606CA"/>
    <w:rsid w:val="00161355"/>
    <w:rsid w:val="00164144"/>
    <w:rsid w:val="001649C7"/>
    <w:rsid w:val="001654F9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61D"/>
    <w:rsid w:val="001D1FDE"/>
    <w:rsid w:val="001D2579"/>
    <w:rsid w:val="001D4F60"/>
    <w:rsid w:val="001D5324"/>
    <w:rsid w:val="001E0ED7"/>
    <w:rsid w:val="001E28FB"/>
    <w:rsid w:val="001E399F"/>
    <w:rsid w:val="001E3AFB"/>
    <w:rsid w:val="001F0ACC"/>
    <w:rsid w:val="001F40E8"/>
    <w:rsid w:val="001F61CE"/>
    <w:rsid w:val="001F622A"/>
    <w:rsid w:val="001F6876"/>
    <w:rsid w:val="001F75A7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3E21"/>
    <w:rsid w:val="002354F5"/>
    <w:rsid w:val="0024009A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1D41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4D07"/>
    <w:rsid w:val="002C6EBC"/>
    <w:rsid w:val="002C7C9C"/>
    <w:rsid w:val="002D38CE"/>
    <w:rsid w:val="002E0B53"/>
    <w:rsid w:val="002E2147"/>
    <w:rsid w:val="002E2D1E"/>
    <w:rsid w:val="002E78D7"/>
    <w:rsid w:val="002F216D"/>
    <w:rsid w:val="002F7D81"/>
    <w:rsid w:val="00300C96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38D8"/>
    <w:rsid w:val="00335075"/>
    <w:rsid w:val="0033694C"/>
    <w:rsid w:val="00341E8B"/>
    <w:rsid w:val="00342408"/>
    <w:rsid w:val="00342678"/>
    <w:rsid w:val="0034273A"/>
    <w:rsid w:val="00345065"/>
    <w:rsid w:val="003455F0"/>
    <w:rsid w:val="00346E98"/>
    <w:rsid w:val="0035222A"/>
    <w:rsid w:val="00356995"/>
    <w:rsid w:val="00361EBB"/>
    <w:rsid w:val="00363566"/>
    <w:rsid w:val="003667AB"/>
    <w:rsid w:val="00367143"/>
    <w:rsid w:val="00371CDD"/>
    <w:rsid w:val="00372D77"/>
    <w:rsid w:val="00375825"/>
    <w:rsid w:val="00376151"/>
    <w:rsid w:val="0038031D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B1D56"/>
    <w:rsid w:val="003B296F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243"/>
    <w:rsid w:val="004313A8"/>
    <w:rsid w:val="00440096"/>
    <w:rsid w:val="0044620E"/>
    <w:rsid w:val="00447B3C"/>
    <w:rsid w:val="0045778A"/>
    <w:rsid w:val="00460971"/>
    <w:rsid w:val="00460DF6"/>
    <w:rsid w:val="00462217"/>
    <w:rsid w:val="004647E7"/>
    <w:rsid w:val="00464E40"/>
    <w:rsid w:val="00465055"/>
    <w:rsid w:val="00470117"/>
    <w:rsid w:val="0047124E"/>
    <w:rsid w:val="004714F8"/>
    <w:rsid w:val="00472300"/>
    <w:rsid w:val="00472AC4"/>
    <w:rsid w:val="004849A5"/>
    <w:rsid w:val="00486A22"/>
    <w:rsid w:val="004876A6"/>
    <w:rsid w:val="00487C8B"/>
    <w:rsid w:val="00492FEC"/>
    <w:rsid w:val="00496CE6"/>
    <w:rsid w:val="0049793C"/>
    <w:rsid w:val="004A1352"/>
    <w:rsid w:val="004A163D"/>
    <w:rsid w:val="004A197B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4F7399"/>
    <w:rsid w:val="00501DFC"/>
    <w:rsid w:val="00504491"/>
    <w:rsid w:val="005050B1"/>
    <w:rsid w:val="00512344"/>
    <w:rsid w:val="005127CA"/>
    <w:rsid w:val="00514861"/>
    <w:rsid w:val="00514950"/>
    <w:rsid w:val="00516AA8"/>
    <w:rsid w:val="00517270"/>
    <w:rsid w:val="005212E7"/>
    <w:rsid w:val="005215E8"/>
    <w:rsid w:val="00521FC9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656E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912AF"/>
    <w:rsid w:val="00594CC9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2B05"/>
    <w:rsid w:val="006346F6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34D6"/>
    <w:rsid w:val="00664F33"/>
    <w:rsid w:val="006660B4"/>
    <w:rsid w:val="006807C6"/>
    <w:rsid w:val="006822ED"/>
    <w:rsid w:val="00682BCE"/>
    <w:rsid w:val="006836A3"/>
    <w:rsid w:val="006852D5"/>
    <w:rsid w:val="006900FD"/>
    <w:rsid w:val="006911C4"/>
    <w:rsid w:val="00691E03"/>
    <w:rsid w:val="0069418F"/>
    <w:rsid w:val="00694343"/>
    <w:rsid w:val="006943D4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4A99"/>
    <w:rsid w:val="006E6655"/>
    <w:rsid w:val="006E7491"/>
    <w:rsid w:val="006E7C72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1EBE"/>
    <w:rsid w:val="007120F6"/>
    <w:rsid w:val="00712605"/>
    <w:rsid w:val="00716577"/>
    <w:rsid w:val="0071679E"/>
    <w:rsid w:val="00716A53"/>
    <w:rsid w:val="00717615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473BD"/>
    <w:rsid w:val="007517D5"/>
    <w:rsid w:val="007550AC"/>
    <w:rsid w:val="007554F1"/>
    <w:rsid w:val="00755D8E"/>
    <w:rsid w:val="007614F9"/>
    <w:rsid w:val="00764299"/>
    <w:rsid w:val="00764889"/>
    <w:rsid w:val="0076583C"/>
    <w:rsid w:val="0077573F"/>
    <w:rsid w:val="0077627B"/>
    <w:rsid w:val="007762A4"/>
    <w:rsid w:val="0078202B"/>
    <w:rsid w:val="00786200"/>
    <w:rsid w:val="00786435"/>
    <w:rsid w:val="00787519"/>
    <w:rsid w:val="00790BFC"/>
    <w:rsid w:val="007915F6"/>
    <w:rsid w:val="007957CE"/>
    <w:rsid w:val="00797D90"/>
    <w:rsid w:val="007A09EE"/>
    <w:rsid w:val="007A36DD"/>
    <w:rsid w:val="007A3D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D6751"/>
    <w:rsid w:val="007E1598"/>
    <w:rsid w:val="007E7AEA"/>
    <w:rsid w:val="007E7D25"/>
    <w:rsid w:val="007F3605"/>
    <w:rsid w:val="00802031"/>
    <w:rsid w:val="0080582B"/>
    <w:rsid w:val="0080747F"/>
    <w:rsid w:val="00807958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37D6D"/>
    <w:rsid w:val="00841D63"/>
    <w:rsid w:val="00842601"/>
    <w:rsid w:val="00842ABF"/>
    <w:rsid w:val="00843978"/>
    <w:rsid w:val="0084468A"/>
    <w:rsid w:val="00845C5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65EA"/>
    <w:rsid w:val="00867D4C"/>
    <w:rsid w:val="00877436"/>
    <w:rsid w:val="00877AF5"/>
    <w:rsid w:val="00882143"/>
    <w:rsid w:val="00882533"/>
    <w:rsid w:val="00884237"/>
    <w:rsid w:val="00884641"/>
    <w:rsid w:val="0088632F"/>
    <w:rsid w:val="0088736F"/>
    <w:rsid w:val="00893109"/>
    <w:rsid w:val="00894415"/>
    <w:rsid w:val="00897237"/>
    <w:rsid w:val="008A016E"/>
    <w:rsid w:val="008A0585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49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1A1"/>
    <w:rsid w:val="00914D28"/>
    <w:rsid w:val="009178CE"/>
    <w:rsid w:val="00931904"/>
    <w:rsid w:val="00937A0A"/>
    <w:rsid w:val="009438BC"/>
    <w:rsid w:val="00943F1F"/>
    <w:rsid w:val="00951EA0"/>
    <w:rsid w:val="00956E97"/>
    <w:rsid w:val="0096059C"/>
    <w:rsid w:val="00961335"/>
    <w:rsid w:val="00962B28"/>
    <w:rsid w:val="00964B5A"/>
    <w:rsid w:val="009667A5"/>
    <w:rsid w:val="0097097D"/>
    <w:rsid w:val="00971381"/>
    <w:rsid w:val="0097208E"/>
    <w:rsid w:val="00973AF8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14B8"/>
    <w:rsid w:val="009F2600"/>
    <w:rsid w:val="009F4240"/>
    <w:rsid w:val="009F5221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2747"/>
    <w:rsid w:val="00A1489B"/>
    <w:rsid w:val="00A174C8"/>
    <w:rsid w:val="00A178A1"/>
    <w:rsid w:val="00A17DA7"/>
    <w:rsid w:val="00A201C5"/>
    <w:rsid w:val="00A22943"/>
    <w:rsid w:val="00A26BBF"/>
    <w:rsid w:val="00A31434"/>
    <w:rsid w:val="00A34226"/>
    <w:rsid w:val="00A4054B"/>
    <w:rsid w:val="00A413E0"/>
    <w:rsid w:val="00A45100"/>
    <w:rsid w:val="00A45E5E"/>
    <w:rsid w:val="00A4744A"/>
    <w:rsid w:val="00A50089"/>
    <w:rsid w:val="00A5107C"/>
    <w:rsid w:val="00A51340"/>
    <w:rsid w:val="00A5160C"/>
    <w:rsid w:val="00A5518D"/>
    <w:rsid w:val="00A57FCA"/>
    <w:rsid w:val="00A61003"/>
    <w:rsid w:val="00A61442"/>
    <w:rsid w:val="00A61BED"/>
    <w:rsid w:val="00A63BC5"/>
    <w:rsid w:val="00A6638F"/>
    <w:rsid w:val="00A66A7D"/>
    <w:rsid w:val="00A67256"/>
    <w:rsid w:val="00A707B2"/>
    <w:rsid w:val="00A70B6C"/>
    <w:rsid w:val="00A70E53"/>
    <w:rsid w:val="00A7159B"/>
    <w:rsid w:val="00A73483"/>
    <w:rsid w:val="00A7423E"/>
    <w:rsid w:val="00A80D53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1C46"/>
    <w:rsid w:val="00AC21C5"/>
    <w:rsid w:val="00AC33AF"/>
    <w:rsid w:val="00AC5BDC"/>
    <w:rsid w:val="00AC68EF"/>
    <w:rsid w:val="00AD0B4D"/>
    <w:rsid w:val="00AD161C"/>
    <w:rsid w:val="00AD18C6"/>
    <w:rsid w:val="00AD27A3"/>
    <w:rsid w:val="00AD35D3"/>
    <w:rsid w:val="00AD5B90"/>
    <w:rsid w:val="00AD5DA4"/>
    <w:rsid w:val="00AE03AD"/>
    <w:rsid w:val="00AE1ADD"/>
    <w:rsid w:val="00AF62D9"/>
    <w:rsid w:val="00B0061B"/>
    <w:rsid w:val="00B045F8"/>
    <w:rsid w:val="00B07083"/>
    <w:rsid w:val="00B125F4"/>
    <w:rsid w:val="00B14F01"/>
    <w:rsid w:val="00B15679"/>
    <w:rsid w:val="00B1623B"/>
    <w:rsid w:val="00B205B8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6DC7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378"/>
    <w:rsid w:val="00BA4DB7"/>
    <w:rsid w:val="00BA5DD6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1F5A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50"/>
    <w:rsid w:val="00C42287"/>
    <w:rsid w:val="00C51A38"/>
    <w:rsid w:val="00C53C8E"/>
    <w:rsid w:val="00C557F5"/>
    <w:rsid w:val="00C5593F"/>
    <w:rsid w:val="00C57D57"/>
    <w:rsid w:val="00C60D3D"/>
    <w:rsid w:val="00C61DCA"/>
    <w:rsid w:val="00C622A0"/>
    <w:rsid w:val="00C66969"/>
    <w:rsid w:val="00C66DF5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953D0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63B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3E07"/>
    <w:rsid w:val="00DC6290"/>
    <w:rsid w:val="00DD286A"/>
    <w:rsid w:val="00DD3D08"/>
    <w:rsid w:val="00DD64F3"/>
    <w:rsid w:val="00DD6E35"/>
    <w:rsid w:val="00DD7DF6"/>
    <w:rsid w:val="00DE000D"/>
    <w:rsid w:val="00DE02BE"/>
    <w:rsid w:val="00DE2448"/>
    <w:rsid w:val="00DE2749"/>
    <w:rsid w:val="00DE41F4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5FE8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6DB7"/>
    <w:rsid w:val="00E57E69"/>
    <w:rsid w:val="00E60AAE"/>
    <w:rsid w:val="00E66EBA"/>
    <w:rsid w:val="00E67983"/>
    <w:rsid w:val="00E701D5"/>
    <w:rsid w:val="00E756D7"/>
    <w:rsid w:val="00E801AE"/>
    <w:rsid w:val="00E80DCC"/>
    <w:rsid w:val="00E824BB"/>
    <w:rsid w:val="00E84F03"/>
    <w:rsid w:val="00E86C47"/>
    <w:rsid w:val="00E87AD6"/>
    <w:rsid w:val="00E91395"/>
    <w:rsid w:val="00E917D8"/>
    <w:rsid w:val="00E9289D"/>
    <w:rsid w:val="00E939DC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7CB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4957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961AB"/>
    <w:rsid w:val="00FA0837"/>
    <w:rsid w:val="00FA380B"/>
    <w:rsid w:val="00FA3BA8"/>
    <w:rsid w:val="00FA437B"/>
    <w:rsid w:val="00FA55E4"/>
    <w:rsid w:val="00FA6336"/>
    <w:rsid w:val="00FA6541"/>
    <w:rsid w:val="00FB589B"/>
    <w:rsid w:val="00FB6769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431E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F054F88D-1709-4333-B5D0-B33D45D71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3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1_Auftr&#228;ge\A_aktuell\LFE_2019-2021\Vorlagen\Vorlagen%20f&#252;r%20Materialentwicklung\_Vorlage%20&#220;bungsblatt%2003.0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D4C68-D8FF-4A94-8BE2-18F1133F3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_Vorlage Übungsblatt 03.08.dotx</Template>
  <TotalTime>0</TotalTime>
  <Pages>6</Pages>
  <Words>640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Anleitung für die Trainerin: Einstieg ins Thema Texte gestalten mit Word</vt:lpstr>
    </vt:vector>
  </TitlesOfParts>
  <Company>Hewlett-Packard Company</Company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Anleitung für die Trainerin: Einstieg ins Thema Texte gestalten in Microsoft Word</dc:title>
  <dc:creator>Dipl.-Ing.in (FH) Eva Brenner MSc/akzente</dc:creator>
  <cp:lastModifiedBy>Eva Brenner - akzente</cp:lastModifiedBy>
  <cp:revision>97</cp:revision>
  <cp:lastPrinted>2019-08-20T13:21:00Z</cp:lastPrinted>
  <dcterms:created xsi:type="dcterms:W3CDTF">2021-08-31T05:59:00Z</dcterms:created>
  <dcterms:modified xsi:type="dcterms:W3CDTF">2021-10-12T13:25:00Z</dcterms:modified>
</cp:coreProperties>
</file>