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FB40F" w14:textId="4C1B511F" w:rsidR="00A51340" w:rsidRDefault="00A51340" w:rsidP="00AA485C">
      <w:pPr>
        <w:jc w:val="both"/>
      </w:pPr>
    </w:p>
    <w:p w14:paraId="09818FB8" w14:textId="5BCCEDC1" w:rsidR="00DC5ACD" w:rsidRPr="00DC5ACD" w:rsidRDefault="00DC5ACD" w:rsidP="00DC5ACD">
      <w:pPr>
        <w:tabs>
          <w:tab w:val="left" w:pos="7873"/>
        </w:tabs>
        <w:spacing w:before="100" w:beforeAutospacing="1" w:after="100" w:afterAutospacing="1" w:line="192" w:lineRule="atLeast"/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</w:pPr>
      <w:r w:rsidRPr="00DC5ACD">
        <w:rPr>
          <w:rFonts w:eastAsia="Arial"/>
          <w:b/>
          <w:bCs/>
          <w:iCs/>
          <w:noProof/>
          <w:color w:val="993366"/>
          <w:sz w:val="36"/>
          <w:szCs w:val="36"/>
          <w:lang w:val="de-AT" w:eastAsia="de-AT"/>
        </w:rPr>
        <w:drawing>
          <wp:anchor distT="0" distB="0" distL="114300" distR="114300" simplePos="0" relativeHeight="251662336" behindDoc="1" locked="0" layoutInCell="1" allowOverlap="1" wp14:anchorId="53D4285A" wp14:editId="3B5050F7">
            <wp:simplePos x="0" y="0"/>
            <wp:positionH relativeFrom="column">
              <wp:posOffset>4944110</wp:posOffset>
            </wp:positionH>
            <wp:positionV relativeFrom="paragraph">
              <wp:posOffset>207645</wp:posOffset>
            </wp:positionV>
            <wp:extent cx="849630" cy="1188720"/>
            <wp:effectExtent l="0" t="0" r="7620" b="0"/>
            <wp:wrapTight wrapText="bothSides">
              <wp:wrapPolygon edited="0">
                <wp:start x="0" y="0"/>
                <wp:lineTo x="0" y="21115"/>
                <wp:lineTo x="21309" y="21115"/>
                <wp:lineTo x="21309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08DE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>Arbeits</w:t>
      </w:r>
      <w:r w:rsidRPr="00DC5ACD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blatt: Phishing-Mails erkennen </w:t>
      </w:r>
    </w:p>
    <w:p w14:paraId="4A734010" w14:textId="77777777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</w:p>
    <w:p w14:paraId="426D84D2" w14:textId="77777777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szCs w:val="24"/>
          <w:lang w:val="de-AT" w:eastAsia="de-AT"/>
        </w:rPr>
        <w:t xml:space="preserve">Häufige Anzeichen für eine Phishing-E-Mail sind: </w:t>
      </w:r>
    </w:p>
    <w:p w14:paraId="7E8D526A" w14:textId="77777777" w:rsidR="00DC5ACD" w:rsidRPr="00DC5ACD" w:rsidRDefault="00DC5ACD" w:rsidP="00DC5ACD">
      <w:pPr>
        <w:numPr>
          <w:ilvl w:val="0"/>
          <w:numId w:val="21"/>
        </w:numPr>
        <w:spacing w:before="0" w:after="120"/>
        <w:contextualSpacing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szCs w:val="24"/>
          <w:lang w:val="de-AT" w:eastAsia="de-AT"/>
        </w:rPr>
        <w:t>Es wird mit Angst und Dringlichkeit gespielt.</w:t>
      </w:r>
    </w:p>
    <w:p w14:paraId="0E9F9C74" w14:textId="77777777" w:rsidR="00DC5ACD" w:rsidRPr="00DC5ACD" w:rsidRDefault="00DC5ACD" w:rsidP="00DC5ACD">
      <w:pPr>
        <w:numPr>
          <w:ilvl w:val="0"/>
          <w:numId w:val="21"/>
        </w:numPr>
        <w:spacing w:before="0" w:after="120"/>
        <w:contextualSpacing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szCs w:val="24"/>
          <w:lang w:val="de-AT" w:eastAsia="de-AT"/>
        </w:rPr>
        <w:t>Zugangsdaten oder persönliche Informationen werden abgefragt.</w:t>
      </w:r>
    </w:p>
    <w:p w14:paraId="1C41D001" w14:textId="77777777" w:rsidR="00DC5ACD" w:rsidRPr="00DC5ACD" w:rsidRDefault="00DC5ACD" w:rsidP="00DC5ACD">
      <w:pPr>
        <w:numPr>
          <w:ilvl w:val="0"/>
          <w:numId w:val="21"/>
        </w:numPr>
        <w:spacing w:before="0" w:after="120"/>
        <w:contextualSpacing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szCs w:val="24"/>
          <w:lang w:val="de-AT" w:eastAsia="de-AT"/>
        </w:rPr>
        <w:t>Es wird eine auffallende Begrüßung verwendet! Zumeist fehlt die persönliche Anrede.</w:t>
      </w:r>
    </w:p>
    <w:p w14:paraId="23D5833E" w14:textId="77777777" w:rsidR="00DC5ACD" w:rsidRPr="00DC5ACD" w:rsidRDefault="00DC5ACD" w:rsidP="00DC5ACD">
      <w:pPr>
        <w:numPr>
          <w:ilvl w:val="0"/>
          <w:numId w:val="21"/>
        </w:numPr>
        <w:spacing w:before="0" w:after="120"/>
        <w:contextualSpacing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szCs w:val="24"/>
          <w:lang w:val="de-AT" w:eastAsia="de-AT"/>
        </w:rPr>
        <w:t>Die E-Mail hat meist eine eigenartige Absender-E-Mail-Adresse.</w:t>
      </w:r>
    </w:p>
    <w:p w14:paraId="5118A2EF" w14:textId="77777777" w:rsidR="00DC5ACD" w:rsidRPr="00DC5ACD" w:rsidRDefault="00DC5ACD" w:rsidP="00DC5ACD">
      <w:pPr>
        <w:numPr>
          <w:ilvl w:val="0"/>
          <w:numId w:val="21"/>
        </w:numPr>
        <w:spacing w:before="0" w:after="120"/>
        <w:contextualSpacing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szCs w:val="24"/>
          <w:lang w:val="de-AT" w:eastAsia="de-AT"/>
        </w:rPr>
        <w:t>Sie beinhaltet auffallend viele Rechtschreib- oder Grammatikfehler.</w:t>
      </w:r>
    </w:p>
    <w:p w14:paraId="392F9A9E" w14:textId="77777777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</w:p>
    <w:p w14:paraId="724B7989" w14:textId="77777777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szCs w:val="24"/>
          <w:lang w:val="de-AT" w:eastAsia="de-AT"/>
        </w:rPr>
        <w:t xml:space="preserve">Das nachfolgende Bild zeigt eine E-Mail, die Frau Musterlieb an ihre E-Mail-Adresse s.musterlieb@lernen.at erhalten hat. Auf dem Foto darunter finden Sie den Text nochmals vergrößert. </w:t>
      </w:r>
    </w:p>
    <w:p w14:paraId="54826A50" w14:textId="16F93C7C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B61E7" wp14:editId="03B515FD">
                <wp:simplePos x="0" y="0"/>
                <wp:positionH relativeFrom="column">
                  <wp:posOffset>234950</wp:posOffset>
                </wp:positionH>
                <wp:positionV relativeFrom="paragraph">
                  <wp:posOffset>338455</wp:posOffset>
                </wp:positionV>
                <wp:extent cx="4015740" cy="403860"/>
                <wp:effectExtent l="0" t="0" r="22860" b="1524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E6336" w14:textId="4359BC2D" w:rsidR="00DC5ACD" w:rsidRPr="00B72843" w:rsidRDefault="00DC5ACD" w:rsidP="00DC5ACD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B72843">
                              <w:rPr>
                                <w:b/>
                                <w:bCs/>
                                <w:szCs w:val="24"/>
                              </w:rPr>
                              <w:t>Von: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B72843">
                              <w:rPr>
                                <w:b/>
                                <w:bCs/>
                                <w:szCs w:val="24"/>
                              </w:rPr>
                              <w:t>administratordmagenta@1234588tele.ct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B61E7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18.5pt;margin-top:26.65pt;width:316.2pt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" fillcolor="window" strokeweight=".5pt">
                <v:textbox>
                  <w:txbxContent>
                    <w:p w14:paraId="6C8E6336" w14:textId="4359BC2D" w:rsidR="00DC5ACD" w:rsidRPr="00B72843" w:rsidRDefault="00DC5ACD" w:rsidP="00DC5ACD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B72843">
                        <w:rPr>
                          <w:b/>
                          <w:bCs/>
                          <w:szCs w:val="24"/>
                        </w:rPr>
                        <w:t>Von: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B72843">
                        <w:rPr>
                          <w:b/>
                          <w:bCs/>
                          <w:szCs w:val="24"/>
                        </w:rPr>
                        <w:t>administratordmagenta@1234588tele.ct</w:t>
                      </w:r>
                    </w:p>
                  </w:txbxContent>
                </v:textbox>
              </v:shape>
            </w:pict>
          </mc:Fallback>
        </mc:AlternateContent>
      </w:r>
      <w:r w:rsidRPr="00DC5ACD">
        <w:rPr>
          <w:rFonts w:asciiTheme="minorHAnsi" w:eastAsiaTheme="minorEastAsia" w:hAnsiTheme="minorHAnsi" w:cstheme="minorBidi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59264" behindDoc="1" locked="0" layoutInCell="1" allowOverlap="1" wp14:anchorId="3DD9A86C" wp14:editId="729218B7">
            <wp:simplePos x="0" y="0"/>
            <wp:positionH relativeFrom="page">
              <wp:posOffset>643890</wp:posOffset>
            </wp:positionH>
            <wp:positionV relativeFrom="paragraph">
              <wp:posOffset>541655</wp:posOffset>
            </wp:positionV>
            <wp:extent cx="6548755" cy="3390265"/>
            <wp:effectExtent l="171450" t="171450" r="366395" b="362585"/>
            <wp:wrapTight wrapText="bothSides">
              <wp:wrapPolygon edited="0">
                <wp:start x="565" y="-1092"/>
                <wp:lineTo x="-503" y="-850"/>
                <wp:lineTo x="-565" y="21968"/>
                <wp:lineTo x="-377" y="22575"/>
                <wp:lineTo x="503" y="23546"/>
                <wp:lineTo x="565" y="23789"/>
                <wp:lineTo x="21615" y="23789"/>
                <wp:lineTo x="21677" y="23546"/>
                <wp:lineTo x="22557" y="22575"/>
                <wp:lineTo x="22746" y="20512"/>
                <wp:lineTo x="22683" y="728"/>
                <wp:lineTo x="21866" y="-850"/>
                <wp:lineTo x="21615" y="-1092"/>
                <wp:lineTo x="565" y="-1092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9" t="45270" r="8416" b="4339"/>
                    <a:stretch/>
                  </pic:blipFill>
                  <pic:spPr bwMode="auto">
                    <a:xfrm>
                      <a:off x="0" y="0"/>
                      <a:ext cx="6548755" cy="339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56E7C" w14:textId="4CC6704A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</w:p>
    <w:p w14:paraId="5EDC4258" w14:textId="77777777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  <w:r w:rsidRPr="00DC5ACD">
        <w:rPr>
          <w:rFonts w:asciiTheme="minorHAnsi" w:eastAsiaTheme="minorEastAsia" w:hAnsiTheme="minorHAnsi" w:cstheme="minorBidi"/>
          <w:noProof/>
          <w:sz w:val="22"/>
          <w:szCs w:val="22"/>
          <w:lang w:val="de-AT" w:eastAsia="de-AT"/>
        </w:rPr>
        <w:lastRenderedPageBreak/>
        <w:drawing>
          <wp:inline distT="0" distB="0" distL="0" distR="0" wp14:anchorId="7C9D304E" wp14:editId="355319F2">
            <wp:extent cx="3610717" cy="4994275"/>
            <wp:effectExtent l="152400" t="171450" r="351790" b="3587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848" t="56184" r="34112" b="4339"/>
                    <a:stretch/>
                  </pic:blipFill>
                  <pic:spPr bwMode="auto">
                    <a:xfrm>
                      <a:off x="0" y="0"/>
                      <a:ext cx="3642958" cy="503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A05C2" w14:textId="77777777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  <w:r w:rsidRPr="00DC5ACD">
        <w:rPr>
          <w:rFonts w:eastAsia="Arial"/>
          <w:iCs/>
          <w:szCs w:val="24"/>
          <w:lang w:val="de-AT" w:eastAsia="de-AT"/>
        </w:rPr>
        <w:t xml:space="preserve">Woran erkennen Sie, dass es sich eindeutig um eine Phishing-Mail handelt? </w:t>
      </w:r>
    </w:p>
    <w:p w14:paraId="26EBAA83" w14:textId="77777777" w:rsidR="00DC5ACD" w:rsidRPr="00DC5ACD" w:rsidRDefault="00DC5ACD" w:rsidP="00DC5ACD">
      <w:pPr>
        <w:spacing w:after="120"/>
        <w:rPr>
          <w:rFonts w:eastAsia="Arial"/>
          <w:iCs/>
          <w:szCs w:val="24"/>
          <w:lang w:val="de-AT" w:eastAsia="de-AT"/>
        </w:rPr>
      </w:pPr>
    </w:p>
    <w:p w14:paraId="39F91E8F" w14:textId="77777777" w:rsidR="00DC5ACD" w:rsidRPr="00DC5ACD" w:rsidRDefault="000208DE" w:rsidP="00DC5ACD">
      <w:pPr>
        <w:spacing w:after="120"/>
        <w:rPr>
          <w:rFonts w:eastAsia="Arial"/>
          <w:iCs/>
          <w:szCs w:val="24"/>
          <w:lang w:val="de-AT" w:eastAsia="de-AT"/>
        </w:rPr>
      </w:pPr>
      <w:sdt>
        <w:sdtPr>
          <w:rPr>
            <w:rFonts w:eastAsiaTheme="minorEastAsia"/>
            <w:b/>
            <w:sz w:val="22"/>
            <w:szCs w:val="22"/>
            <w:lang w:val="de-AT" w:eastAsia="de-AT"/>
          </w:rPr>
          <w:id w:val="158507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ACD" w:rsidRPr="00DC5ACD">
            <w:rPr>
              <w:rFonts w:ascii="Segoe UI Symbol" w:eastAsiaTheme="minorEastAsia" w:hAnsi="Segoe UI Symbol" w:cs="Segoe UI Symbol"/>
              <w:b/>
              <w:sz w:val="22"/>
              <w:szCs w:val="22"/>
              <w:lang w:val="de-AT" w:eastAsia="de-AT"/>
            </w:rPr>
            <w:t>☐</w:t>
          </w:r>
        </w:sdtContent>
      </w:sdt>
      <w:r w:rsidR="00DC5ACD" w:rsidRPr="00DC5ACD">
        <w:rPr>
          <w:rFonts w:eastAsiaTheme="minorEastAsia"/>
          <w:b/>
          <w:sz w:val="22"/>
          <w:szCs w:val="22"/>
          <w:lang w:val="de-AT" w:eastAsia="de-AT"/>
        </w:rPr>
        <w:t xml:space="preserve"> </w:t>
      </w:r>
      <w:r w:rsidR="00DC5ACD" w:rsidRPr="00DC5ACD">
        <w:rPr>
          <w:rFonts w:eastAsia="Arial"/>
          <w:iCs/>
          <w:szCs w:val="24"/>
          <w:lang w:val="de-AT" w:eastAsia="de-AT"/>
        </w:rPr>
        <w:t>auffallende persönliche Anrede</w:t>
      </w:r>
    </w:p>
    <w:p w14:paraId="25162BEB" w14:textId="77777777" w:rsidR="00DC5ACD" w:rsidRPr="00DC5ACD" w:rsidRDefault="000208DE" w:rsidP="00DC5ACD">
      <w:pPr>
        <w:spacing w:after="120"/>
        <w:rPr>
          <w:rFonts w:eastAsia="Arial"/>
          <w:iCs/>
          <w:szCs w:val="24"/>
          <w:lang w:val="de-AT" w:eastAsia="de-AT"/>
        </w:rPr>
      </w:pPr>
      <w:sdt>
        <w:sdtPr>
          <w:rPr>
            <w:rFonts w:eastAsiaTheme="minorEastAsia"/>
            <w:b/>
            <w:sz w:val="22"/>
            <w:szCs w:val="22"/>
            <w:lang w:val="de-AT" w:eastAsia="de-AT"/>
          </w:rPr>
          <w:id w:val="-1488704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ACD" w:rsidRPr="00DC5ACD">
            <w:rPr>
              <w:rFonts w:ascii="Segoe UI Symbol" w:eastAsiaTheme="minorEastAsia" w:hAnsi="Segoe UI Symbol" w:cs="Segoe UI Symbol"/>
              <w:b/>
              <w:sz w:val="22"/>
              <w:szCs w:val="22"/>
              <w:lang w:val="de-AT" w:eastAsia="de-AT"/>
            </w:rPr>
            <w:t>☐</w:t>
          </w:r>
        </w:sdtContent>
      </w:sdt>
      <w:r w:rsidR="00DC5ACD" w:rsidRPr="00DC5ACD">
        <w:rPr>
          <w:rFonts w:eastAsiaTheme="minorEastAsia"/>
          <w:b/>
          <w:sz w:val="22"/>
          <w:szCs w:val="22"/>
          <w:lang w:val="de-AT" w:eastAsia="de-AT"/>
        </w:rPr>
        <w:t xml:space="preserve"> </w:t>
      </w:r>
      <w:r w:rsidR="00DC5ACD" w:rsidRPr="00DC5ACD">
        <w:rPr>
          <w:rFonts w:eastAsia="Arial"/>
          <w:iCs/>
          <w:szCs w:val="24"/>
          <w:lang w:val="de-AT" w:eastAsia="de-AT"/>
        </w:rPr>
        <w:t>Rechtschreibfehler</w:t>
      </w:r>
    </w:p>
    <w:p w14:paraId="5E9F9349" w14:textId="77777777" w:rsidR="00DC5ACD" w:rsidRPr="00DC5ACD" w:rsidRDefault="000208DE" w:rsidP="00DC5ACD">
      <w:pPr>
        <w:spacing w:after="120"/>
        <w:rPr>
          <w:rFonts w:eastAsia="Arial"/>
          <w:iCs/>
          <w:szCs w:val="24"/>
          <w:lang w:val="de-AT" w:eastAsia="de-AT"/>
        </w:rPr>
      </w:pPr>
      <w:sdt>
        <w:sdtPr>
          <w:rPr>
            <w:rFonts w:eastAsiaTheme="minorEastAsia"/>
            <w:b/>
            <w:sz w:val="22"/>
            <w:szCs w:val="22"/>
            <w:lang w:val="de-AT" w:eastAsia="de-AT"/>
          </w:rPr>
          <w:id w:val="763877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ACD" w:rsidRPr="00DC5ACD">
            <w:rPr>
              <w:rFonts w:ascii="Segoe UI Symbol" w:eastAsiaTheme="minorEastAsia" w:hAnsi="Segoe UI Symbol" w:cs="Segoe UI Symbol"/>
              <w:b/>
              <w:sz w:val="22"/>
              <w:szCs w:val="22"/>
              <w:lang w:val="de-AT" w:eastAsia="de-AT"/>
            </w:rPr>
            <w:t>☐</w:t>
          </w:r>
        </w:sdtContent>
      </w:sdt>
      <w:r w:rsidR="00DC5ACD" w:rsidRPr="00DC5ACD">
        <w:rPr>
          <w:rFonts w:eastAsiaTheme="minorEastAsia"/>
          <w:b/>
          <w:sz w:val="22"/>
          <w:szCs w:val="22"/>
          <w:lang w:val="de-AT" w:eastAsia="de-AT"/>
        </w:rPr>
        <w:t xml:space="preserve"> </w:t>
      </w:r>
      <w:r w:rsidR="00DC5ACD" w:rsidRPr="00DC5ACD">
        <w:rPr>
          <w:rFonts w:eastAsia="Arial"/>
          <w:iCs/>
          <w:szCs w:val="24"/>
          <w:lang w:val="de-AT" w:eastAsia="de-AT"/>
        </w:rPr>
        <w:t>Es wird nach Zugangsdaten gefragt!</w:t>
      </w:r>
    </w:p>
    <w:p w14:paraId="2AE24B36" w14:textId="77777777" w:rsidR="00DC5ACD" w:rsidRPr="00DC5ACD" w:rsidRDefault="000208DE" w:rsidP="00DC5ACD">
      <w:pPr>
        <w:spacing w:after="120"/>
        <w:rPr>
          <w:rFonts w:eastAsia="Arial"/>
          <w:iCs/>
          <w:szCs w:val="24"/>
          <w:lang w:val="de-AT" w:eastAsia="de-AT"/>
        </w:rPr>
      </w:pPr>
      <w:sdt>
        <w:sdtPr>
          <w:rPr>
            <w:rFonts w:eastAsiaTheme="minorEastAsia"/>
            <w:b/>
            <w:sz w:val="22"/>
            <w:szCs w:val="22"/>
            <w:lang w:val="de-AT" w:eastAsia="de-AT"/>
          </w:rPr>
          <w:id w:val="1699356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ACD" w:rsidRPr="00DC5ACD">
            <w:rPr>
              <w:rFonts w:ascii="Segoe UI Symbol" w:eastAsiaTheme="minorEastAsia" w:hAnsi="Segoe UI Symbol" w:cs="Segoe UI Symbol"/>
              <w:b/>
              <w:sz w:val="22"/>
              <w:szCs w:val="22"/>
              <w:lang w:val="de-AT" w:eastAsia="de-AT"/>
            </w:rPr>
            <w:t>☐</w:t>
          </w:r>
        </w:sdtContent>
      </w:sdt>
      <w:r w:rsidR="00DC5ACD" w:rsidRPr="00DC5ACD">
        <w:rPr>
          <w:rFonts w:eastAsiaTheme="minorEastAsia"/>
          <w:b/>
          <w:sz w:val="22"/>
          <w:szCs w:val="22"/>
          <w:lang w:val="de-AT" w:eastAsia="de-AT"/>
        </w:rPr>
        <w:t xml:space="preserve"> </w:t>
      </w:r>
      <w:r w:rsidR="00DC5ACD" w:rsidRPr="00DC5ACD">
        <w:rPr>
          <w:rFonts w:eastAsia="Arial"/>
          <w:iCs/>
          <w:szCs w:val="24"/>
          <w:lang w:val="de-AT" w:eastAsia="de-AT"/>
        </w:rPr>
        <w:t>kein Magenta</w:t>
      </w:r>
      <w:r w:rsidR="00DC5ACD" w:rsidRPr="00DC5ACD">
        <w:rPr>
          <w:rFonts w:eastAsiaTheme="minorEastAsia"/>
          <w:b/>
          <w:sz w:val="22"/>
          <w:szCs w:val="22"/>
          <w:lang w:val="de-AT" w:eastAsia="de-AT"/>
        </w:rPr>
        <w:t>-</w:t>
      </w:r>
      <w:r w:rsidR="00DC5ACD" w:rsidRPr="00DC5ACD">
        <w:rPr>
          <w:rFonts w:eastAsia="Arial"/>
          <w:iCs/>
          <w:szCs w:val="24"/>
          <w:lang w:val="de-AT" w:eastAsia="de-AT"/>
        </w:rPr>
        <w:t xml:space="preserve">Logo </w:t>
      </w:r>
    </w:p>
    <w:p w14:paraId="466C1B7A" w14:textId="77777777" w:rsidR="00DC5ACD" w:rsidRPr="00DC5ACD" w:rsidRDefault="000208DE" w:rsidP="00DC5ACD">
      <w:pPr>
        <w:spacing w:after="120"/>
        <w:rPr>
          <w:rFonts w:eastAsia="Arial"/>
          <w:iCs/>
          <w:szCs w:val="24"/>
          <w:lang w:val="de-AT" w:eastAsia="de-AT"/>
        </w:rPr>
      </w:pPr>
      <w:sdt>
        <w:sdtPr>
          <w:rPr>
            <w:rFonts w:eastAsiaTheme="minorEastAsia"/>
            <w:b/>
            <w:sz w:val="22"/>
            <w:szCs w:val="22"/>
            <w:lang w:val="de-AT" w:eastAsia="de-AT"/>
          </w:rPr>
          <w:id w:val="-878401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ACD" w:rsidRPr="00DC5ACD">
            <w:rPr>
              <w:rFonts w:ascii="Segoe UI Symbol" w:eastAsiaTheme="minorEastAsia" w:hAnsi="Segoe UI Symbol" w:cs="Segoe UI Symbol"/>
              <w:b/>
              <w:sz w:val="22"/>
              <w:szCs w:val="22"/>
              <w:lang w:val="de-AT" w:eastAsia="de-AT"/>
            </w:rPr>
            <w:t>☐</w:t>
          </w:r>
        </w:sdtContent>
      </w:sdt>
      <w:r w:rsidR="00DC5ACD" w:rsidRPr="00DC5ACD">
        <w:rPr>
          <w:rFonts w:eastAsiaTheme="minorEastAsia"/>
          <w:b/>
          <w:sz w:val="22"/>
          <w:szCs w:val="22"/>
          <w:lang w:val="de-AT" w:eastAsia="de-AT"/>
        </w:rPr>
        <w:t xml:space="preserve"> </w:t>
      </w:r>
      <w:r w:rsidR="00DC5ACD" w:rsidRPr="00DC5ACD">
        <w:rPr>
          <w:rFonts w:eastAsia="Arial"/>
          <w:iCs/>
          <w:szCs w:val="24"/>
          <w:lang w:val="de-AT" w:eastAsia="de-AT"/>
        </w:rPr>
        <w:t xml:space="preserve">eigenartige E-Mail-Adresse </w:t>
      </w:r>
    </w:p>
    <w:p w14:paraId="3C66EE63" w14:textId="77777777" w:rsidR="00DC5ACD" w:rsidRPr="00DC5ACD" w:rsidRDefault="000208DE" w:rsidP="00DC5ACD">
      <w:pPr>
        <w:spacing w:after="120"/>
        <w:rPr>
          <w:rFonts w:eastAsia="Arial"/>
          <w:iCs/>
          <w:szCs w:val="24"/>
          <w:lang w:val="de-AT" w:eastAsia="de-AT"/>
        </w:rPr>
      </w:pPr>
      <w:sdt>
        <w:sdtPr>
          <w:rPr>
            <w:rFonts w:eastAsiaTheme="minorEastAsia"/>
            <w:b/>
            <w:sz w:val="22"/>
            <w:szCs w:val="22"/>
            <w:lang w:val="de-AT" w:eastAsia="de-AT"/>
          </w:rPr>
          <w:id w:val="-1901285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ACD" w:rsidRPr="00DC5ACD">
            <w:rPr>
              <w:rFonts w:ascii="Segoe UI Symbol" w:eastAsiaTheme="minorEastAsia" w:hAnsi="Segoe UI Symbol" w:cs="Segoe UI Symbol"/>
              <w:b/>
              <w:sz w:val="22"/>
              <w:szCs w:val="22"/>
              <w:lang w:val="de-AT" w:eastAsia="de-AT"/>
            </w:rPr>
            <w:t>☐</w:t>
          </w:r>
        </w:sdtContent>
      </w:sdt>
      <w:r w:rsidR="00DC5ACD" w:rsidRPr="00DC5ACD">
        <w:rPr>
          <w:rFonts w:eastAsiaTheme="minorEastAsia"/>
          <w:b/>
          <w:sz w:val="22"/>
          <w:szCs w:val="22"/>
          <w:lang w:val="de-AT" w:eastAsia="de-AT"/>
        </w:rPr>
        <w:t xml:space="preserve"> </w:t>
      </w:r>
      <w:r w:rsidR="00DC5ACD" w:rsidRPr="00DC5ACD">
        <w:rPr>
          <w:rFonts w:eastAsia="Arial"/>
          <w:iCs/>
          <w:szCs w:val="24"/>
          <w:lang w:val="de-AT" w:eastAsia="de-AT"/>
        </w:rPr>
        <w:t xml:space="preserve">Es wird Druck ausgeübt. </w:t>
      </w:r>
    </w:p>
    <w:p w14:paraId="54A76CF9" w14:textId="77777777" w:rsidR="00DC5ACD" w:rsidRDefault="00DC5ACD" w:rsidP="00AA485C">
      <w:pPr>
        <w:jc w:val="both"/>
      </w:pPr>
    </w:p>
    <w:p w14:paraId="413B7007" w14:textId="77777777" w:rsidR="00A51340" w:rsidRDefault="00A51340" w:rsidP="00AA485C">
      <w:pPr>
        <w:jc w:val="both"/>
      </w:pPr>
    </w:p>
    <w:sectPr w:rsidR="00A51340" w:rsidSect="000C3AD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6B879" w14:textId="77777777" w:rsidR="008A7D69" w:rsidRDefault="008A7D69" w:rsidP="00F759F3">
      <w:r>
        <w:separator/>
      </w:r>
    </w:p>
  </w:endnote>
  <w:endnote w:type="continuationSeparator" w:id="0">
    <w:p w14:paraId="5C459FFD" w14:textId="77777777" w:rsidR="008A7D69" w:rsidRDefault="008A7D69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7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9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7D1F178">
              <wp:simplePos x="0" y="0"/>
              <wp:positionH relativeFrom="margin">
                <wp:align>left</wp:align>
              </wp:positionH>
              <wp:positionV relativeFrom="paragraph">
                <wp:posOffset>-6985</wp:posOffset>
              </wp:positionV>
              <wp:extent cx="5892368" cy="661181"/>
              <wp:effectExtent l="0" t="0" r="13335" b="2476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1181"/>
                        <a:chOff x="0" y="34506"/>
                        <a:chExt cx="5892368" cy="662433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99"/>
                          <a:ext cx="5786167" cy="343640"/>
                          <a:chOff x="53163" y="10246"/>
                          <a:chExt cx="578642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18" y="10246"/>
                            <a:ext cx="5031567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43B05EE8" w:rsidR="005B71B6" w:rsidRPr="00F759F3" w:rsidRDefault="00DC5ACD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Mag.a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. Silke Jamer-Flagel/Verein für Bildung und Lernen. </w:t>
                              </w:r>
                              <w:r w:rsidR="005B71B6" w:rsidRPr="00F759F3">
                                <w:rPr>
                                  <w:sz w:val="18"/>
                                  <w:szCs w:val="18"/>
                                </w:rPr>
                                <w:t xml:space="preserve">Dieses Werk ist unter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       </w:t>
                              </w:r>
                              <w:r w:rsidR="005B71B6" w:rsidRPr="00F759F3">
                                <w:rPr>
                                  <w:sz w:val="18"/>
                                  <w:szCs w:val="18"/>
                                </w:rPr>
                                <w:t xml:space="preserve">CC BY 4.0 International lizenziert. </w:t>
                              </w:r>
                              <w:hyperlink r:id="rId1" w:history="1">
                                <w:r w:rsidR="005B71B6" w:rsidRPr="00F759F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0" style="position:absolute;margin-left:0;margin-top:-.55pt;width:463.95pt;height:52.05pt;z-index:251657728;mso-position-horizontal:left;mso-position-horizontal-relative:margin;mso-width-relative:margin;mso-height-relative:margin" coordorigin=",345" coordsize="58923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2" style="position:absolute;left:431;top:3532;width:57861;height:3437" coordorigin="531,102" coordsize="57864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3" type="#_x0000_t202" style="position:absolute;left:8080;top:102;width:5031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43B05EE8" w:rsidR="005B71B6" w:rsidRPr="00F759F3" w:rsidRDefault="00DC5ACD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Mag.a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. Silke Jamer-Flagel/Verein für Bildung und Lernen. </w:t>
                        </w:r>
                        <w:r w:rsidR="005B71B6" w:rsidRPr="00F759F3">
                          <w:rPr>
                            <w:sz w:val="18"/>
                            <w:szCs w:val="18"/>
                          </w:rPr>
                          <w:t xml:space="preserve">Dieses Werk ist unter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       </w:t>
                        </w:r>
                        <w:r w:rsidR="005B71B6" w:rsidRPr="00F759F3">
                          <w:rPr>
                            <w:sz w:val="18"/>
                            <w:szCs w:val="18"/>
                          </w:rPr>
                          <w:t xml:space="preserve">CC BY 4.0 International lizenziert. </w:t>
                        </w:r>
                        <w:hyperlink r:id="rId3" w:history="1">
                          <w:r w:rsidR="005B71B6" w:rsidRPr="00F759F3">
                            <w:rPr>
                              <w:rStyle w:val="Hyperlink"/>
                              <w:sz w:val="18"/>
                              <w:szCs w:val="18"/>
                            </w:rPr>
                            <w:t>https://creativecommons.org/licenses/by/4.0/deed.de</w:t>
                          </w:r>
                        </w:hyperlink>
                        <w:r w:rsidR="005B71B6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4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4" o:title=""/>
                </v:shape>
              </v:group>
              <v:line id="Gerader Verbinder 238" o:spid="_x0000_s1035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6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A87BA" w14:textId="77777777" w:rsidR="008A7D69" w:rsidRDefault="008A7D69" w:rsidP="00F759F3">
      <w:r>
        <w:separator/>
      </w:r>
    </w:p>
  </w:footnote>
  <w:footnote w:type="continuationSeparator" w:id="0">
    <w:p w14:paraId="5E41AE28" w14:textId="77777777" w:rsidR="008A7D69" w:rsidRDefault="008A7D69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D3E1BC9"/>
    <w:multiLevelType w:val="hybridMultilevel"/>
    <w:tmpl w:val="6832B65A"/>
    <w:lvl w:ilvl="0" w:tplc="04070015">
      <w:start w:val="1"/>
      <w:numFmt w:val="decimal"/>
      <w:lvlText w:val="(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3"/>
  </w:num>
  <w:num w:numId="9">
    <w:abstractNumId w:val="18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4C1A"/>
    <w:rsid w:val="000163DA"/>
    <w:rsid w:val="000208DE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32F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5ACD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2</Pages>
  <Words>118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Silke Jamer-Flagel</cp:lastModifiedBy>
  <cp:revision>4</cp:revision>
  <cp:lastPrinted>2019-08-20T13:21:00Z</cp:lastPrinted>
  <dcterms:created xsi:type="dcterms:W3CDTF">2021-05-19T10:36:00Z</dcterms:created>
  <dcterms:modified xsi:type="dcterms:W3CDTF">2021-06-20T13:42:00Z</dcterms:modified>
</cp:coreProperties>
</file>